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555" w:rsidRPr="005B4E15" w:rsidRDefault="00A53DD7" w:rsidP="00BF2555">
      <w:pPr>
        <w:spacing w:after="0" w:line="240" w:lineRule="auto"/>
        <w:jc w:val="both"/>
        <w:rPr>
          <w:rFonts w:eastAsia="Times New Roman" w:cs="Courier New"/>
          <w:b/>
          <w:sz w:val="28"/>
          <w:szCs w:val="28"/>
          <w:lang w:eastAsia="cs-CZ"/>
        </w:rPr>
      </w:pPr>
      <w:r w:rsidRPr="005B4E15">
        <w:rPr>
          <w:rFonts w:eastAsia="Times New Roman" w:cs="Courier New"/>
          <w:b/>
          <w:sz w:val="28"/>
          <w:szCs w:val="28"/>
          <w:lang w:eastAsia="cs-CZ"/>
        </w:rPr>
        <w:t xml:space="preserve">Přenosné pH metry </w:t>
      </w:r>
    </w:p>
    <w:tbl>
      <w:tblPr>
        <w:tblStyle w:val="Mkatabulky"/>
        <w:tblW w:w="14850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6"/>
        <w:gridCol w:w="2244"/>
        <w:gridCol w:w="2244"/>
        <w:gridCol w:w="2272"/>
        <w:gridCol w:w="2377"/>
        <w:gridCol w:w="2377"/>
      </w:tblGrid>
      <w:tr w:rsidR="00A53DD7" w:rsidRPr="005B4E15" w:rsidTr="00A70E74">
        <w:trPr>
          <w:trHeight w:val="354"/>
        </w:trPr>
        <w:tc>
          <w:tcPr>
            <w:tcW w:w="3336" w:type="dxa"/>
            <w:tcBorders>
              <w:right w:val="dotted" w:sz="4" w:space="0" w:color="auto"/>
            </w:tcBorders>
          </w:tcPr>
          <w:p w:rsidR="00A53DD7" w:rsidRPr="005B4E15" w:rsidRDefault="00A53DD7" w:rsidP="00744763">
            <w:pPr>
              <w:tabs>
                <w:tab w:val="left" w:pos="2268"/>
              </w:tabs>
              <w:spacing w:before="40"/>
              <w:jc w:val="both"/>
              <w:rPr>
                <w:rFonts w:eastAsia="Times New Roman" w:cs="Courier New"/>
                <w:b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b/>
                <w:sz w:val="24"/>
                <w:szCs w:val="24"/>
                <w:lang w:eastAsia="cs-CZ"/>
              </w:rPr>
              <w:t>Specifikace / model</w:t>
            </w:r>
          </w:p>
        </w:tc>
        <w:tc>
          <w:tcPr>
            <w:tcW w:w="2244" w:type="dxa"/>
            <w:tcBorders>
              <w:left w:val="dotted" w:sz="4" w:space="0" w:color="auto"/>
              <w:right w:val="dotted" w:sz="4" w:space="0" w:color="auto"/>
            </w:tcBorders>
          </w:tcPr>
          <w:p w:rsidR="00A53DD7" w:rsidRPr="005B4E15" w:rsidRDefault="00A53DD7" w:rsidP="00744763">
            <w:pPr>
              <w:spacing w:before="40"/>
              <w:jc w:val="both"/>
              <w:rPr>
                <w:rFonts w:eastAsia="Times New Roman" w:cs="Courier New"/>
                <w:b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b/>
                <w:sz w:val="24"/>
                <w:szCs w:val="24"/>
                <w:lang w:eastAsia="cs-CZ"/>
              </w:rPr>
              <w:t>MW100</w:t>
            </w:r>
          </w:p>
        </w:tc>
        <w:tc>
          <w:tcPr>
            <w:tcW w:w="2244" w:type="dxa"/>
            <w:tcBorders>
              <w:left w:val="dotted" w:sz="4" w:space="0" w:color="auto"/>
            </w:tcBorders>
          </w:tcPr>
          <w:p w:rsidR="00A53DD7" w:rsidRPr="005B4E15" w:rsidRDefault="00A53DD7" w:rsidP="00026450">
            <w:pPr>
              <w:spacing w:before="40"/>
              <w:jc w:val="both"/>
              <w:rPr>
                <w:rFonts w:eastAsia="Times New Roman" w:cs="Courier New"/>
                <w:b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b/>
                <w:sz w:val="24"/>
                <w:szCs w:val="24"/>
                <w:lang w:eastAsia="cs-CZ"/>
              </w:rPr>
              <w:t>MW101</w:t>
            </w:r>
          </w:p>
        </w:tc>
        <w:tc>
          <w:tcPr>
            <w:tcW w:w="2272" w:type="dxa"/>
            <w:tcBorders>
              <w:left w:val="dotted" w:sz="4" w:space="0" w:color="auto"/>
            </w:tcBorders>
          </w:tcPr>
          <w:p w:rsidR="00A53DD7" w:rsidRPr="005B4E15" w:rsidRDefault="00A53DD7" w:rsidP="00026450">
            <w:pPr>
              <w:spacing w:before="40"/>
              <w:jc w:val="both"/>
              <w:rPr>
                <w:rFonts w:eastAsia="Times New Roman" w:cs="Courier New"/>
                <w:b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b/>
                <w:sz w:val="24"/>
                <w:szCs w:val="24"/>
                <w:lang w:eastAsia="cs-CZ"/>
              </w:rPr>
              <w:t>MW102</w:t>
            </w:r>
          </w:p>
          <w:p w:rsidR="00A53DD7" w:rsidRPr="005B4E15" w:rsidRDefault="00A53DD7" w:rsidP="00026450">
            <w:pPr>
              <w:spacing w:before="40"/>
              <w:jc w:val="both"/>
              <w:rPr>
                <w:rFonts w:eastAsia="Times New Roman" w:cs="Courier New"/>
                <w:b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b/>
                <w:sz w:val="24"/>
                <w:szCs w:val="24"/>
                <w:lang w:eastAsia="cs-CZ"/>
              </w:rPr>
              <w:t>pH/teplota</w:t>
            </w:r>
          </w:p>
        </w:tc>
        <w:tc>
          <w:tcPr>
            <w:tcW w:w="2377" w:type="dxa"/>
            <w:tcBorders>
              <w:left w:val="dotted" w:sz="4" w:space="0" w:color="auto"/>
            </w:tcBorders>
          </w:tcPr>
          <w:p w:rsidR="00A53DD7" w:rsidRPr="005B4E15" w:rsidRDefault="00A53DD7" w:rsidP="00026450">
            <w:pPr>
              <w:spacing w:before="40"/>
              <w:jc w:val="both"/>
              <w:rPr>
                <w:rFonts w:eastAsia="Times New Roman" w:cs="Courier New"/>
                <w:b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b/>
                <w:sz w:val="24"/>
                <w:szCs w:val="24"/>
                <w:lang w:eastAsia="cs-CZ"/>
              </w:rPr>
              <w:t>MW801</w:t>
            </w:r>
          </w:p>
          <w:p w:rsidR="00A53DD7" w:rsidRPr="005B4E15" w:rsidRDefault="00A53DD7" w:rsidP="00026450">
            <w:pPr>
              <w:spacing w:before="40"/>
              <w:jc w:val="both"/>
              <w:rPr>
                <w:rFonts w:eastAsia="Times New Roman" w:cs="Courier New"/>
                <w:b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b/>
                <w:sz w:val="24"/>
                <w:szCs w:val="24"/>
                <w:lang w:eastAsia="cs-CZ"/>
              </w:rPr>
              <w:t>pH/vodivost/TDS</w:t>
            </w:r>
          </w:p>
        </w:tc>
        <w:tc>
          <w:tcPr>
            <w:tcW w:w="2377" w:type="dxa"/>
            <w:tcBorders>
              <w:left w:val="dotted" w:sz="4" w:space="0" w:color="auto"/>
            </w:tcBorders>
          </w:tcPr>
          <w:p w:rsidR="00A53DD7" w:rsidRPr="005B4E15" w:rsidRDefault="00A53DD7" w:rsidP="00026450">
            <w:pPr>
              <w:spacing w:before="40"/>
              <w:jc w:val="both"/>
              <w:rPr>
                <w:rFonts w:eastAsia="Times New Roman" w:cs="Courier New"/>
                <w:b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b/>
                <w:sz w:val="24"/>
                <w:szCs w:val="24"/>
                <w:lang w:eastAsia="cs-CZ"/>
              </w:rPr>
              <w:t>MW802</w:t>
            </w:r>
          </w:p>
          <w:p w:rsidR="00A53DD7" w:rsidRPr="005B4E15" w:rsidRDefault="00A53DD7" w:rsidP="00026450">
            <w:pPr>
              <w:spacing w:before="40"/>
              <w:jc w:val="both"/>
              <w:rPr>
                <w:rFonts w:eastAsia="Times New Roman" w:cs="Courier New"/>
                <w:b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b/>
                <w:sz w:val="24"/>
                <w:szCs w:val="24"/>
                <w:lang w:eastAsia="cs-CZ"/>
              </w:rPr>
              <w:t>pH/vodivost/TDS</w:t>
            </w:r>
          </w:p>
        </w:tc>
      </w:tr>
      <w:tr w:rsidR="004C791C" w:rsidRPr="005B4E15" w:rsidTr="00A70E74">
        <w:trPr>
          <w:trHeight w:val="354"/>
        </w:trPr>
        <w:tc>
          <w:tcPr>
            <w:tcW w:w="3336" w:type="dxa"/>
            <w:tcBorders>
              <w:right w:val="dotted" w:sz="4" w:space="0" w:color="auto"/>
            </w:tcBorders>
          </w:tcPr>
          <w:p w:rsidR="004C791C" w:rsidRPr="005B4E15" w:rsidRDefault="004C791C" w:rsidP="00744763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Rozsah</w:t>
            </w:r>
          </w:p>
        </w:tc>
        <w:tc>
          <w:tcPr>
            <w:tcW w:w="2244" w:type="dxa"/>
            <w:tcBorders>
              <w:left w:val="dotted" w:sz="4" w:space="0" w:color="auto"/>
              <w:right w:val="dotted" w:sz="4" w:space="0" w:color="auto"/>
            </w:tcBorders>
          </w:tcPr>
          <w:p w:rsidR="004C791C" w:rsidRPr="005B4E15" w:rsidRDefault="004C791C" w:rsidP="00026450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0,0 až 14,0</w:t>
            </w:r>
          </w:p>
        </w:tc>
        <w:tc>
          <w:tcPr>
            <w:tcW w:w="2244" w:type="dxa"/>
            <w:tcBorders>
              <w:left w:val="dotted" w:sz="4" w:space="0" w:color="auto"/>
            </w:tcBorders>
          </w:tcPr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0,0 až 14,0</w:t>
            </w:r>
          </w:p>
        </w:tc>
        <w:tc>
          <w:tcPr>
            <w:tcW w:w="2272" w:type="dxa"/>
            <w:tcBorders>
              <w:left w:val="dotted" w:sz="4" w:space="0" w:color="auto"/>
            </w:tcBorders>
          </w:tcPr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 xml:space="preserve">- 2,00 až 16,00 </w:t>
            </w:r>
          </w:p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- 5 °C až 70 °C</w:t>
            </w:r>
          </w:p>
        </w:tc>
        <w:tc>
          <w:tcPr>
            <w:tcW w:w="2377" w:type="dxa"/>
            <w:tcBorders>
              <w:left w:val="dotted" w:sz="4" w:space="0" w:color="auto"/>
            </w:tcBorders>
          </w:tcPr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0,0 až 14,0 pH</w:t>
            </w:r>
          </w:p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 až 1990 µS/cm</w:t>
            </w:r>
          </w:p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 až 1990 ppm</w:t>
            </w:r>
          </w:p>
        </w:tc>
        <w:tc>
          <w:tcPr>
            <w:tcW w:w="2377" w:type="dxa"/>
            <w:tcBorders>
              <w:left w:val="dotted" w:sz="4" w:space="0" w:color="auto"/>
            </w:tcBorders>
          </w:tcPr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0,00 až 14,00 pH</w:t>
            </w:r>
          </w:p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0,00 až 6,00 mS/cm</w:t>
            </w:r>
          </w:p>
          <w:p w:rsidR="004C791C" w:rsidRPr="005B4E15" w:rsidRDefault="004C791C" w:rsidP="004C791C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 až 4000 ppm</w:t>
            </w:r>
          </w:p>
        </w:tc>
      </w:tr>
      <w:tr w:rsidR="004C791C" w:rsidRPr="005B4E15" w:rsidTr="00A70E74">
        <w:trPr>
          <w:trHeight w:val="354"/>
        </w:trPr>
        <w:tc>
          <w:tcPr>
            <w:tcW w:w="3336" w:type="dxa"/>
            <w:tcBorders>
              <w:right w:val="dotted" w:sz="4" w:space="0" w:color="auto"/>
            </w:tcBorders>
          </w:tcPr>
          <w:p w:rsidR="004C791C" w:rsidRPr="005B4E15" w:rsidRDefault="004C791C" w:rsidP="00744763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Rozlišení</w:t>
            </w:r>
          </w:p>
        </w:tc>
        <w:tc>
          <w:tcPr>
            <w:tcW w:w="2244" w:type="dxa"/>
            <w:tcBorders>
              <w:left w:val="dotted" w:sz="4" w:space="0" w:color="auto"/>
              <w:right w:val="dotted" w:sz="4" w:space="0" w:color="auto"/>
            </w:tcBorders>
          </w:tcPr>
          <w:p w:rsidR="004C791C" w:rsidRPr="005B4E15" w:rsidRDefault="004C791C" w:rsidP="00026450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0,1 pH</w:t>
            </w:r>
          </w:p>
        </w:tc>
        <w:tc>
          <w:tcPr>
            <w:tcW w:w="2244" w:type="dxa"/>
            <w:tcBorders>
              <w:left w:val="dotted" w:sz="4" w:space="0" w:color="auto"/>
            </w:tcBorders>
          </w:tcPr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0,01 pH</w:t>
            </w:r>
          </w:p>
        </w:tc>
        <w:tc>
          <w:tcPr>
            <w:tcW w:w="2272" w:type="dxa"/>
            <w:tcBorders>
              <w:left w:val="dotted" w:sz="4" w:space="0" w:color="auto"/>
            </w:tcBorders>
          </w:tcPr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0,01 pH</w:t>
            </w:r>
          </w:p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0,1 °C</w:t>
            </w:r>
          </w:p>
        </w:tc>
        <w:tc>
          <w:tcPr>
            <w:tcW w:w="2377" w:type="dxa"/>
            <w:tcBorders>
              <w:left w:val="dotted" w:sz="4" w:space="0" w:color="auto"/>
            </w:tcBorders>
          </w:tcPr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0,1 pH</w:t>
            </w:r>
          </w:p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10 µS/cm</w:t>
            </w:r>
          </w:p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10 ppm</w:t>
            </w:r>
          </w:p>
        </w:tc>
        <w:tc>
          <w:tcPr>
            <w:tcW w:w="2377" w:type="dxa"/>
            <w:tcBorders>
              <w:left w:val="dotted" w:sz="4" w:space="0" w:color="auto"/>
            </w:tcBorders>
          </w:tcPr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0,10 pH</w:t>
            </w:r>
          </w:p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0,1 mS/cm</w:t>
            </w:r>
          </w:p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10 ppm</w:t>
            </w:r>
          </w:p>
        </w:tc>
      </w:tr>
      <w:tr w:rsidR="004C791C" w:rsidRPr="005B4E15" w:rsidTr="00A70E74">
        <w:trPr>
          <w:trHeight w:val="354"/>
        </w:trPr>
        <w:tc>
          <w:tcPr>
            <w:tcW w:w="3336" w:type="dxa"/>
            <w:tcBorders>
              <w:right w:val="dotted" w:sz="4" w:space="0" w:color="auto"/>
            </w:tcBorders>
          </w:tcPr>
          <w:p w:rsidR="004C791C" w:rsidRPr="005B4E15" w:rsidRDefault="004C791C" w:rsidP="00744763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Přesnost při 25 °C</w:t>
            </w:r>
          </w:p>
        </w:tc>
        <w:tc>
          <w:tcPr>
            <w:tcW w:w="2244" w:type="dxa"/>
            <w:tcBorders>
              <w:left w:val="dotted" w:sz="4" w:space="0" w:color="auto"/>
              <w:right w:val="dotted" w:sz="4" w:space="0" w:color="auto"/>
            </w:tcBorders>
          </w:tcPr>
          <w:p w:rsidR="004C791C" w:rsidRPr="005B4E15" w:rsidRDefault="004C791C" w:rsidP="00026450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0,2 pH</w:t>
            </w:r>
          </w:p>
        </w:tc>
        <w:tc>
          <w:tcPr>
            <w:tcW w:w="2244" w:type="dxa"/>
            <w:tcBorders>
              <w:left w:val="dotted" w:sz="4" w:space="0" w:color="auto"/>
            </w:tcBorders>
          </w:tcPr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0,2 pH</w:t>
            </w:r>
          </w:p>
        </w:tc>
        <w:tc>
          <w:tcPr>
            <w:tcW w:w="2272" w:type="dxa"/>
            <w:tcBorders>
              <w:left w:val="dotted" w:sz="4" w:space="0" w:color="auto"/>
            </w:tcBorders>
          </w:tcPr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0,2 pH</w:t>
            </w:r>
          </w:p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0,5 °C</w:t>
            </w:r>
          </w:p>
        </w:tc>
        <w:tc>
          <w:tcPr>
            <w:tcW w:w="2377" w:type="dxa"/>
            <w:tcBorders>
              <w:left w:val="dotted" w:sz="4" w:space="0" w:color="auto"/>
            </w:tcBorders>
          </w:tcPr>
          <w:p w:rsidR="004C791C" w:rsidRPr="005B4E15" w:rsidRDefault="004C791C" w:rsidP="004C791C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0,2 pH</w:t>
            </w:r>
          </w:p>
          <w:p w:rsidR="004C791C" w:rsidRPr="005B4E15" w:rsidRDefault="004C791C" w:rsidP="004C791C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2 % celé stupnice</w:t>
            </w:r>
          </w:p>
        </w:tc>
        <w:tc>
          <w:tcPr>
            <w:tcW w:w="2377" w:type="dxa"/>
            <w:tcBorders>
              <w:left w:val="dotted" w:sz="4" w:space="0" w:color="auto"/>
            </w:tcBorders>
          </w:tcPr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0,20 pH</w:t>
            </w:r>
          </w:p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2 % celé stupnice</w:t>
            </w:r>
          </w:p>
        </w:tc>
      </w:tr>
      <w:tr w:rsidR="004C791C" w:rsidRPr="005B4E15" w:rsidTr="00A70E74">
        <w:trPr>
          <w:trHeight w:val="354"/>
        </w:trPr>
        <w:tc>
          <w:tcPr>
            <w:tcW w:w="3336" w:type="dxa"/>
            <w:tcBorders>
              <w:right w:val="dotted" w:sz="4" w:space="0" w:color="auto"/>
            </w:tcBorders>
          </w:tcPr>
          <w:p w:rsidR="004C791C" w:rsidRPr="005B4E15" w:rsidRDefault="004C791C" w:rsidP="00744763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Typická ECM odchylka</w:t>
            </w:r>
          </w:p>
        </w:tc>
        <w:tc>
          <w:tcPr>
            <w:tcW w:w="2244" w:type="dxa"/>
            <w:tcBorders>
              <w:left w:val="dotted" w:sz="4" w:space="0" w:color="auto"/>
              <w:right w:val="dotted" w:sz="4" w:space="0" w:color="auto"/>
            </w:tcBorders>
          </w:tcPr>
          <w:p w:rsidR="004C791C" w:rsidRPr="005B4E15" w:rsidRDefault="004C791C" w:rsidP="00026450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</w:p>
        </w:tc>
        <w:tc>
          <w:tcPr>
            <w:tcW w:w="2244" w:type="dxa"/>
            <w:tcBorders>
              <w:left w:val="dotted" w:sz="4" w:space="0" w:color="auto"/>
            </w:tcBorders>
          </w:tcPr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</w:p>
        </w:tc>
        <w:tc>
          <w:tcPr>
            <w:tcW w:w="2272" w:type="dxa"/>
            <w:tcBorders>
              <w:left w:val="dotted" w:sz="4" w:space="0" w:color="auto"/>
            </w:tcBorders>
          </w:tcPr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0,2 pH</w:t>
            </w:r>
          </w:p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0,5 °C</w:t>
            </w:r>
          </w:p>
        </w:tc>
        <w:tc>
          <w:tcPr>
            <w:tcW w:w="2377" w:type="dxa"/>
            <w:tcBorders>
              <w:left w:val="dotted" w:sz="4" w:space="0" w:color="auto"/>
            </w:tcBorders>
          </w:tcPr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</w:p>
        </w:tc>
        <w:tc>
          <w:tcPr>
            <w:tcW w:w="2377" w:type="dxa"/>
            <w:tcBorders>
              <w:left w:val="dotted" w:sz="4" w:space="0" w:color="auto"/>
            </w:tcBorders>
          </w:tcPr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</w:p>
        </w:tc>
      </w:tr>
      <w:tr w:rsidR="004C791C" w:rsidRPr="005B4E15" w:rsidTr="00A70E74">
        <w:trPr>
          <w:trHeight w:val="354"/>
        </w:trPr>
        <w:tc>
          <w:tcPr>
            <w:tcW w:w="3336" w:type="dxa"/>
            <w:tcBorders>
              <w:right w:val="dotted" w:sz="4" w:space="0" w:color="auto"/>
            </w:tcBorders>
          </w:tcPr>
          <w:p w:rsidR="004C791C" w:rsidRPr="005B4E15" w:rsidRDefault="004C791C" w:rsidP="00744763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Teplotní kompenzace</w:t>
            </w:r>
          </w:p>
        </w:tc>
        <w:tc>
          <w:tcPr>
            <w:tcW w:w="2244" w:type="dxa"/>
            <w:tcBorders>
              <w:left w:val="dotted" w:sz="4" w:space="0" w:color="auto"/>
              <w:right w:val="dotted" w:sz="4" w:space="0" w:color="auto"/>
            </w:tcBorders>
          </w:tcPr>
          <w:p w:rsidR="004C791C" w:rsidRPr="005B4E15" w:rsidRDefault="004C791C" w:rsidP="00026450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není</w:t>
            </w:r>
          </w:p>
        </w:tc>
        <w:tc>
          <w:tcPr>
            <w:tcW w:w="2244" w:type="dxa"/>
            <w:tcBorders>
              <w:left w:val="dotted" w:sz="4" w:space="0" w:color="auto"/>
            </w:tcBorders>
          </w:tcPr>
          <w:p w:rsidR="004C791C" w:rsidRPr="005B4E15" w:rsidRDefault="004C791C" w:rsidP="00A70E74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Manuální0 – 50 °C</w:t>
            </w:r>
          </w:p>
        </w:tc>
        <w:tc>
          <w:tcPr>
            <w:tcW w:w="2272" w:type="dxa"/>
            <w:tcBorders>
              <w:left w:val="dotted" w:sz="4" w:space="0" w:color="auto"/>
            </w:tcBorders>
          </w:tcPr>
          <w:p w:rsidR="004C791C" w:rsidRPr="005B4E15" w:rsidRDefault="004C791C" w:rsidP="004C791C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Manuální0 – 70 °C</w:t>
            </w:r>
          </w:p>
        </w:tc>
        <w:tc>
          <w:tcPr>
            <w:tcW w:w="2377" w:type="dxa"/>
            <w:tcBorders>
              <w:left w:val="dotted" w:sz="4" w:space="0" w:color="auto"/>
            </w:tcBorders>
          </w:tcPr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</w:p>
        </w:tc>
        <w:tc>
          <w:tcPr>
            <w:tcW w:w="2377" w:type="dxa"/>
            <w:tcBorders>
              <w:left w:val="dotted" w:sz="4" w:space="0" w:color="auto"/>
            </w:tcBorders>
          </w:tcPr>
          <w:p w:rsidR="004C791C" w:rsidRPr="005B4E15" w:rsidRDefault="004C791C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</w:p>
        </w:tc>
      </w:tr>
      <w:tr w:rsidR="004C791C" w:rsidRPr="005B4E15" w:rsidTr="004C791C">
        <w:trPr>
          <w:trHeight w:val="354"/>
        </w:trPr>
        <w:tc>
          <w:tcPr>
            <w:tcW w:w="3336" w:type="dxa"/>
            <w:tcBorders>
              <w:right w:val="dotted" w:sz="4" w:space="0" w:color="auto"/>
            </w:tcBorders>
          </w:tcPr>
          <w:p w:rsidR="004C791C" w:rsidRPr="005B4E15" w:rsidRDefault="004C791C" w:rsidP="00744763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Kalibrace</w:t>
            </w:r>
          </w:p>
        </w:tc>
        <w:tc>
          <w:tcPr>
            <w:tcW w:w="4488" w:type="dxa"/>
            <w:gridSpan w:val="2"/>
            <w:tcBorders>
              <w:left w:val="dotted" w:sz="4" w:space="0" w:color="auto"/>
            </w:tcBorders>
            <w:vAlign w:val="center"/>
          </w:tcPr>
          <w:p w:rsidR="004C791C" w:rsidRPr="005B4E15" w:rsidRDefault="004C791C" w:rsidP="004C791C">
            <w:pPr>
              <w:spacing w:before="40"/>
              <w:jc w:val="center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Manuální, 2 body</w:t>
            </w:r>
          </w:p>
        </w:tc>
        <w:tc>
          <w:tcPr>
            <w:tcW w:w="2272" w:type="dxa"/>
            <w:tcBorders>
              <w:left w:val="dotted" w:sz="4" w:space="0" w:color="auto"/>
            </w:tcBorders>
          </w:tcPr>
          <w:p w:rsidR="004C791C" w:rsidRPr="005B4E15" w:rsidRDefault="004C791C" w:rsidP="00026450">
            <w:pPr>
              <w:spacing w:before="40"/>
              <w:jc w:val="center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 xml:space="preserve">Manuální, </w:t>
            </w: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br/>
              <w:t>1 nebo 2 body</w:t>
            </w:r>
          </w:p>
        </w:tc>
        <w:tc>
          <w:tcPr>
            <w:tcW w:w="4754" w:type="dxa"/>
            <w:gridSpan w:val="2"/>
            <w:tcBorders>
              <w:left w:val="dotted" w:sz="4" w:space="0" w:color="auto"/>
            </w:tcBorders>
            <w:vAlign w:val="center"/>
          </w:tcPr>
          <w:p w:rsidR="004C791C" w:rsidRPr="005B4E15" w:rsidRDefault="004C791C" w:rsidP="004C791C">
            <w:pPr>
              <w:spacing w:before="40"/>
              <w:jc w:val="center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Manuální, 1 bod</w:t>
            </w:r>
          </w:p>
        </w:tc>
      </w:tr>
      <w:tr w:rsidR="004C791C" w:rsidRPr="005B4E15" w:rsidTr="004C791C">
        <w:trPr>
          <w:trHeight w:val="354"/>
        </w:trPr>
        <w:tc>
          <w:tcPr>
            <w:tcW w:w="3336" w:type="dxa"/>
            <w:tcBorders>
              <w:right w:val="dotted" w:sz="4" w:space="0" w:color="auto"/>
            </w:tcBorders>
          </w:tcPr>
          <w:p w:rsidR="004C791C" w:rsidRPr="005B4E15" w:rsidRDefault="004C791C" w:rsidP="00744763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Elektroda</w:t>
            </w:r>
          </w:p>
        </w:tc>
        <w:tc>
          <w:tcPr>
            <w:tcW w:w="6760" w:type="dxa"/>
            <w:gridSpan w:val="3"/>
            <w:tcBorders>
              <w:left w:val="dotted" w:sz="4" w:space="0" w:color="auto"/>
            </w:tcBorders>
          </w:tcPr>
          <w:p w:rsidR="004C791C" w:rsidRPr="005B4E15" w:rsidRDefault="004C791C" w:rsidP="004C791C">
            <w:pPr>
              <w:spacing w:before="40"/>
              <w:jc w:val="center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SE220</w:t>
            </w:r>
          </w:p>
        </w:tc>
        <w:tc>
          <w:tcPr>
            <w:tcW w:w="4754" w:type="dxa"/>
            <w:gridSpan w:val="2"/>
            <w:tcBorders>
              <w:left w:val="dotted" w:sz="4" w:space="0" w:color="auto"/>
            </w:tcBorders>
          </w:tcPr>
          <w:p w:rsidR="004C791C" w:rsidRPr="005B4E15" w:rsidRDefault="004C791C" w:rsidP="004C791C">
            <w:pPr>
              <w:spacing w:before="40"/>
              <w:jc w:val="center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SE600</w:t>
            </w:r>
          </w:p>
        </w:tc>
      </w:tr>
      <w:tr w:rsidR="004C791C" w:rsidRPr="005B4E15" w:rsidTr="00C46C8A">
        <w:trPr>
          <w:trHeight w:val="354"/>
        </w:trPr>
        <w:tc>
          <w:tcPr>
            <w:tcW w:w="3336" w:type="dxa"/>
            <w:tcBorders>
              <w:right w:val="dotted" w:sz="4" w:space="0" w:color="auto"/>
            </w:tcBorders>
          </w:tcPr>
          <w:p w:rsidR="004C791C" w:rsidRPr="005B4E15" w:rsidRDefault="004C791C" w:rsidP="00744763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Měřicí podmínky</w:t>
            </w:r>
          </w:p>
        </w:tc>
        <w:tc>
          <w:tcPr>
            <w:tcW w:w="11514" w:type="dxa"/>
            <w:gridSpan w:val="5"/>
            <w:tcBorders>
              <w:left w:val="dotted" w:sz="4" w:space="0" w:color="auto"/>
            </w:tcBorders>
            <w:vAlign w:val="center"/>
          </w:tcPr>
          <w:p w:rsidR="004C791C" w:rsidRPr="005B4E15" w:rsidRDefault="004C791C" w:rsidP="00026450">
            <w:pPr>
              <w:spacing w:before="40"/>
              <w:jc w:val="center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 až 50 °C / max. vlhkost 95%</w:t>
            </w:r>
          </w:p>
        </w:tc>
      </w:tr>
      <w:tr w:rsidR="004C791C" w:rsidRPr="005B4E15" w:rsidTr="005C7A49">
        <w:trPr>
          <w:trHeight w:val="354"/>
        </w:trPr>
        <w:tc>
          <w:tcPr>
            <w:tcW w:w="3336" w:type="dxa"/>
            <w:tcBorders>
              <w:right w:val="dotted" w:sz="4" w:space="0" w:color="auto"/>
            </w:tcBorders>
          </w:tcPr>
          <w:p w:rsidR="004C791C" w:rsidRPr="005B4E15" w:rsidRDefault="004C791C" w:rsidP="00026450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Typ baterie</w:t>
            </w:r>
          </w:p>
        </w:tc>
        <w:tc>
          <w:tcPr>
            <w:tcW w:w="11514" w:type="dxa"/>
            <w:gridSpan w:val="5"/>
            <w:tcBorders>
              <w:left w:val="dotted" w:sz="4" w:space="0" w:color="auto"/>
            </w:tcBorders>
            <w:vAlign w:val="center"/>
          </w:tcPr>
          <w:p w:rsidR="004C791C" w:rsidRPr="005B4E15" w:rsidRDefault="004C791C" w:rsidP="00026450">
            <w:pPr>
              <w:spacing w:before="40"/>
              <w:jc w:val="center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1 x 9V</w:t>
            </w:r>
          </w:p>
        </w:tc>
      </w:tr>
      <w:tr w:rsidR="004C791C" w:rsidRPr="005B4E15" w:rsidTr="004C791C">
        <w:trPr>
          <w:trHeight w:val="354"/>
        </w:trPr>
        <w:tc>
          <w:tcPr>
            <w:tcW w:w="3336" w:type="dxa"/>
            <w:tcBorders>
              <w:right w:val="dotted" w:sz="4" w:space="0" w:color="auto"/>
            </w:tcBorders>
          </w:tcPr>
          <w:p w:rsidR="004C791C" w:rsidRPr="005B4E15" w:rsidRDefault="004C791C" w:rsidP="00026450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Životnost baterie</w:t>
            </w:r>
          </w:p>
        </w:tc>
        <w:tc>
          <w:tcPr>
            <w:tcW w:w="6760" w:type="dxa"/>
            <w:gridSpan w:val="3"/>
            <w:tcBorders>
              <w:left w:val="dotted" w:sz="4" w:space="0" w:color="auto"/>
            </w:tcBorders>
            <w:vAlign w:val="center"/>
          </w:tcPr>
          <w:p w:rsidR="004C791C" w:rsidRPr="005B4E15" w:rsidRDefault="004C791C" w:rsidP="004C791C">
            <w:pPr>
              <w:spacing w:before="40"/>
              <w:jc w:val="center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cca 300 hod</w:t>
            </w:r>
          </w:p>
        </w:tc>
        <w:tc>
          <w:tcPr>
            <w:tcW w:w="4754" w:type="dxa"/>
            <w:gridSpan w:val="2"/>
            <w:tcBorders>
              <w:left w:val="dotted" w:sz="4" w:space="0" w:color="auto"/>
            </w:tcBorders>
          </w:tcPr>
          <w:p w:rsidR="004C791C" w:rsidRPr="005B4E15" w:rsidRDefault="004C791C" w:rsidP="004C791C">
            <w:pPr>
              <w:spacing w:before="40"/>
              <w:jc w:val="center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Cca 150 hod</w:t>
            </w:r>
          </w:p>
        </w:tc>
      </w:tr>
      <w:tr w:rsidR="004C791C" w:rsidRPr="005B4E15" w:rsidTr="008D353D">
        <w:trPr>
          <w:trHeight w:val="354"/>
        </w:trPr>
        <w:tc>
          <w:tcPr>
            <w:tcW w:w="3336" w:type="dxa"/>
            <w:tcBorders>
              <w:right w:val="dotted" w:sz="4" w:space="0" w:color="auto"/>
            </w:tcBorders>
          </w:tcPr>
          <w:p w:rsidR="004C791C" w:rsidRPr="005B4E15" w:rsidRDefault="004C791C" w:rsidP="00026450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Automatické vypnutí</w:t>
            </w:r>
          </w:p>
        </w:tc>
        <w:tc>
          <w:tcPr>
            <w:tcW w:w="2244" w:type="dxa"/>
            <w:tcBorders>
              <w:left w:val="dotted" w:sz="4" w:space="0" w:color="auto"/>
            </w:tcBorders>
          </w:tcPr>
          <w:p w:rsidR="004C791C" w:rsidRPr="005B4E15" w:rsidRDefault="004C791C" w:rsidP="00026450">
            <w:pPr>
              <w:spacing w:before="40"/>
              <w:jc w:val="center"/>
              <w:rPr>
                <w:rFonts w:eastAsia="Times New Roman" w:cs="Courier New"/>
                <w:sz w:val="20"/>
                <w:szCs w:val="20"/>
                <w:lang w:eastAsia="cs-CZ"/>
              </w:rPr>
            </w:pPr>
          </w:p>
        </w:tc>
        <w:tc>
          <w:tcPr>
            <w:tcW w:w="2244" w:type="dxa"/>
            <w:tcBorders>
              <w:left w:val="dotted" w:sz="4" w:space="0" w:color="auto"/>
            </w:tcBorders>
          </w:tcPr>
          <w:p w:rsidR="004C791C" w:rsidRPr="005B4E15" w:rsidRDefault="004C791C" w:rsidP="00026450">
            <w:pPr>
              <w:spacing w:before="40"/>
              <w:jc w:val="center"/>
              <w:rPr>
                <w:rFonts w:eastAsia="Times New Roman" w:cs="Courier New"/>
                <w:sz w:val="20"/>
                <w:szCs w:val="20"/>
                <w:lang w:eastAsia="cs-CZ"/>
              </w:rPr>
            </w:pPr>
          </w:p>
        </w:tc>
        <w:tc>
          <w:tcPr>
            <w:tcW w:w="7026" w:type="dxa"/>
            <w:gridSpan w:val="3"/>
            <w:tcBorders>
              <w:left w:val="dotted" w:sz="4" w:space="0" w:color="auto"/>
            </w:tcBorders>
          </w:tcPr>
          <w:p w:rsidR="004C791C" w:rsidRPr="005B4E15" w:rsidRDefault="004C791C" w:rsidP="00026450">
            <w:pPr>
              <w:spacing w:before="40"/>
              <w:jc w:val="center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po 8 min klidu</w:t>
            </w:r>
          </w:p>
        </w:tc>
      </w:tr>
      <w:tr w:rsidR="004C791C" w:rsidRPr="005B4E15" w:rsidTr="004C791C">
        <w:trPr>
          <w:trHeight w:val="354"/>
        </w:trPr>
        <w:tc>
          <w:tcPr>
            <w:tcW w:w="3336" w:type="dxa"/>
            <w:tcBorders>
              <w:right w:val="dotted" w:sz="4" w:space="0" w:color="auto"/>
            </w:tcBorders>
          </w:tcPr>
          <w:p w:rsidR="004C791C" w:rsidRPr="005B4E15" w:rsidRDefault="004C791C" w:rsidP="00744763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Rozměry/hmotnost</w:t>
            </w:r>
          </w:p>
        </w:tc>
        <w:tc>
          <w:tcPr>
            <w:tcW w:w="6760" w:type="dxa"/>
            <w:gridSpan w:val="3"/>
            <w:tcBorders>
              <w:left w:val="dotted" w:sz="4" w:space="0" w:color="auto"/>
            </w:tcBorders>
            <w:vAlign w:val="center"/>
          </w:tcPr>
          <w:p w:rsidR="004C791C" w:rsidRPr="005B4E15" w:rsidRDefault="004C791C" w:rsidP="004C791C">
            <w:pPr>
              <w:spacing w:before="40"/>
              <w:jc w:val="center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145 x 80 x 40 mm / 220 g včetně baterie</w:t>
            </w:r>
          </w:p>
        </w:tc>
        <w:tc>
          <w:tcPr>
            <w:tcW w:w="4754" w:type="dxa"/>
            <w:gridSpan w:val="2"/>
            <w:tcBorders>
              <w:left w:val="dotted" w:sz="4" w:space="0" w:color="auto"/>
            </w:tcBorders>
            <w:vAlign w:val="center"/>
          </w:tcPr>
          <w:p w:rsidR="004C791C" w:rsidRPr="005B4E15" w:rsidRDefault="004C791C" w:rsidP="004C791C">
            <w:pPr>
              <w:spacing w:before="40"/>
              <w:jc w:val="center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185 x 82 x 45 mm / 165 g vč. baterie</w:t>
            </w:r>
          </w:p>
        </w:tc>
      </w:tr>
    </w:tbl>
    <w:p w:rsidR="005B4E15" w:rsidRPr="005B4E15" w:rsidRDefault="00026450" w:rsidP="00A53DD7">
      <w:pPr>
        <w:tabs>
          <w:tab w:val="left" w:pos="3402"/>
        </w:tabs>
        <w:ind w:right="8610"/>
        <w:rPr>
          <w:rFonts w:eastAsia="Times New Roman" w:cs="Courier New"/>
          <w:sz w:val="24"/>
          <w:szCs w:val="24"/>
          <w:lang w:eastAsia="cs-CZ"/>
        </w:rPr>
      </w:pPr>
      <w:r w:rsidRPr="005B4E15">
        <w:rPr>
          <w:rFonts w:eastAsia="Times New Roman" w:cs="Courier New"/>
          <w:sz w:val="24"/>
          <w:szCs w:val="24"/>
          <w:lang w:eastAsia="cs-CZ"/>
        </w:rPr>
        <w:br w:type="page"/>
      </w:r>
    </w:p>
    <w:p w:rsidR="005B4E15" w:rsidRPr="005B4E15" w:rsidRDefault="005B4E15" w:rsidP="00A53DD7">
      <w:pPr>
        <w:tabs>
          <w:tab w:val="left" w:pos="3402"/>
        </w:tabs>
        <w:ind w:right="8610"/>
        <w:rPr>
          <w:rFonts w:eastAsia="Times New Roman" w:cs="Courier New"/>
          <w:sz w:val="24"/>
          <w:szCs w:val="24"/>
          <w:lang w:eastAsia="cs-CZ"/>
        </w:rPr>
      </w:pPr>
      <w:r w:rsidRPr="005B4E15">
        <w:rPr>
          <w:rFonts w:eastAsia="Times New Roman" w:cs="Courier New"/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A6F2AC6" wp14:editId="15C8FA46">
                <wp:simplePos x="0" y="0"/>
                <wp:positionH relativeFrom="column">
                  <wp:posOffset>3648710</wp:posOffset>
                </wp:positionH>
                <wp:positionV relativeFrom="paragraph">
                  <wp:posOffset>-142240</wp:posOffset>
                </wp:positionV>
                <wp:extent cx="6629400" cy="5638800"/>
                <wp:effectExtent l="0" t="0" r="0" b="0"/>
                <wp:wrapNone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5638800"/>
                          <a:chOff x="0" y="0"/>
                          <a:chExt cx="6629400" cy="5638800"/>
                        </a:xfrm>
                      </wpg:grpSpPr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743200" cy="5172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5125" y="0"/>
                            <a:ext cx="3724275" cy="5553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ové pole 5"/>
                        <wps:cNvSpPr txBox="1"/>
                        <wps:spPr>
                          <a:xfrm>
                            <a:off x="809625" y="5191125"/>
                            <a:ext cx="1476375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3DD7" w:rsidRPr="00A53DD7" w:rsidRDefault="00A53DD7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A53DD7">
                                <w:rPr>
                                  <w:sz w:val="40"/>
                                  <w:szCs w:val="40"/>
                                </w:rPr>
                                <w:t>MW101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ové pole 6"/>
                        <wps:cNvSpPr txBox="1"/>
                        <wps:spPr>
                          <a:xfrm>
                            <a:off x="4086225" y="5257800"/>
                            <a:ext cx="1476375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3DD7" w:rsidRPr="00A53DD7" w:rsidRDefault="00A53DD7" w:rsidP="00A53DD7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A53DD7">
                                <w:rPr>
                                  <w:sz w:val="40"/>
                                  <w:szCs w:val="40"/>
                                </w:rPr>
                                <w:t>MW</w:t>
                              </w:r>
                              <w:r>
                                <w:rPr>
                                  <w:sz w:val="40"/>
                                  <w:szCs w:val="40"/>
                                </w:rPr>
                                <w:t>8</w:t>
                              </w:r>
                              <w:r w:rsidRPr="00A53DD7">
                                <w:rPr>
                                  <w:sz w:val="40"/>
                                  <w:szCs w:val="40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6F2AC6" id="Skupina 7" o:spid="_x0000_s1026" style="position:absolute;margin-left:287.3pt;margin-top:-11.2pt;width:522pt;height:444pt;z-index:251653120" coordsize="66294,56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jCbmgQAAKwQAAAOAAAAZHJzL2Uyb0RvYy54bWzsWNtu2zgQfV9g/0HQ&#10;u2NJli1biFO4TlIUCJqgyaLPNE3ZQiSSS9KXdLEfs4/7Hf2xPSQlO429aBqgiy2Qh8i8DMmZwzkz&#10;w5y+2dZVsGZKl4KPw/gkCgPGqZiXfDEOf7u77AzDQBvC56QSnI3DB6bDN2e//nK6kTlLxFJUc6YC&#10;bMJ1vpHjcGmMzLtdTZesJvpESMYxWQhVE4OuWnTnimywe111kygadDdCzaUSlGmN0XM/GZ65/YuC&#10;UXNdFJqZoBqH0M24r3Lfmf12z05JvlBELkvaqEFeoEVNSo5Dd1udE0OClSoPtqpLqoQWhTmhou6K&#10;oigpczbAmjh6Ys07JVbS2bLINwu5gwnQPsHpxdvSD+sbFZTzcZiFASc1ruj2fiVLToLMgrORixwy&#10;75S8lTeqGVj4nrV3W6ja/sKSYOtgfdjByrYmoBgcDJJRGgF9irn+oDccouOAp0vczsE6urz4xspu&#10;e3DX6rdTR5Y0x1+DE1oHOH3bn7DKrBQLm03qZ+1REwXQOrhSSUw5K6vSPDj3xOVZpfj6pqQ3ynf2&#10;kCct5Ncz9eWvz+w+SCwudoUV8kuINelK0HsdcDFdEr5gEy3h2KCble5+Le66X503q0p5WVaVvSbb&#10;biwDCZ440RFwvIOeC7qqGTeecYpVMFJwvSylDgOVs3rG4EDq/TzGHYPtBl4kVcmNowTc4Eobe7p1&#10;CEeKP5LhJIpGydvOtB9NO2mUXXQmozTrZNFFlkbpMJ7G0z/t6jjNV5rBfFKdy7JRHaMHyh9lQBMr&#10;PLccR4M1cZHAAucUan+dihiyCFldtVHM0KVtFgDvIwD3a3YTDuk9uPYaNDhiVxxlxaif9L3bt8RI&#10;srSHINYQI86SKHMSO/fG3Stt3jFRB7YBjKGGA5WsobBXqBVpXMHr4JSDSt6b0PhpSNE7IEXv5yZF&#10;8soCF+OTUdSPQYHgMEP0siRN4Ps+Q/T7vR9BhI1EiaHb8Ife82KILTCOJefbJZEMV2u33Yd02OCz&#10;6B1ILtZf/g6kqFjgaN1I2kQamO1bgdToIrgd/5fIMYxGgwayfjyKLXwgvY+kNrXGaTbotcD1hnHk&#10;M+tLAwjJubCpwp1R8WCD5N3rR86BdzPYvOJOCVdfNXFob4RrmYeKWZmKf2QF6gtXG9gBV9mxaaV8&#10;JCaUIrH4RNZIWykfcp+/sJHfa/U9pzJnB1a4kwU3u8V1yYVy1j9Re37fqlx4eQTfR3bbptnOtsDR&#10;Nmdi/oA7VwIRHNFeS3pZIpxfEW1uiEK9iUHU0OYan6ISQF00rTBYCvX52LiVhwNjNgw2qF/Hof59&#10;RWzhUr3ncO1RnKbY1rhO2kduQap+PDN7PMNX9VQgMSKBQzvXtPKmapuFEvUnMGFiT8UU4RRnj0PT&#10;NqfGV9Uo1SmbTJyQr4eu+K1EFRU7HG2yutt+Iko2Gc2AJx9ESyaSP0lsXtZeDBeTlRFF6bLeHtUG&#10;eBDbY/3DGT44zvCBJaZVC7HgexieRsNB0lI86We72rgtEl4pDmARc/6nFHdvp10Yf2X6f8N09+7D&#10;k9h5RvN8t2/ux30XGfb/ZDj7B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nUR8uuIAAAAMAQAADwAAAGRycy9kb3ducmV2LnhtbEyPwU7DMAyG70i8Q2Qkblvasoaq&#10;NJ2mCThNSGxIiJvXeG21JqmarO3enuwER9uffn9/sZ51x0YaXGuNhHgZASNTWdWaWsLX4W2RAXMe&#10;jcLOGpJwJQfr8v6uwFzZyXzSuPc1CyHG5Sih8b7POXdVQxrd0vZkwu1kB40+jEPN1YBTCNcdT6JI&#10;cI2tCR8a7GnbUHXeX7SE9wmnzVP8Ou7Op+3155B+fO9ikvLxYd68APM0+z8YbvpBHcrgdLQXoxzr&#10;JKTPKxFQCYskWQG7ESLOwuooIROpAF4W/H+J8hcAAP//AwBQSwMECgAAAAAAAAAhAKPKx4P3cQUA&#10;93EFABQAAABkcnMvbWVkaWEvaW1hZ2UxLnBuZ4lQTkcNChoKAAAADUlIRFIAAAKUAAAE3AgCAAAA&#10;tXaCUAAAAAFzUkdCAK7OHOkAAAAEZ0FNQQAAsY8L/GEFAAAACXBIWXMAACHVAAAh1QEEnLSdAAD/&#10;pUlEQVR4Xuz9BXseR7I+Dr9f439+ZzfL5+ye3Ww2zGxmBoFl2ZJsWZIFZklmthM7cWJLZmZmtpiZ&#10;GS1mSwZR9r2rqmeekezE2cROot3WdV+jnurq6p6embq7enrm+f/985tuDQ0NDQ0NjT4ETd4aGhoa&#10;Ghp9DJq8NTQ0NDQ0+hg0eWtoaGhoaPQxaPLW0NDQ0NDoY9DkraGhoaGh0cegyVtDQ0NDQ6OPQZO3&#10;hoaGhoZGH4Mmbw0NDQ0NjT4GTd4aGhoaGhp9DJq8NTQ0NDQ0+hg0eWtoaGhoaPQxaPLW0NDQ0NDo&#10;Y9DkraGhoaGh0cegyVtDQ0NDQ6OPQZO3hoaGhoZGH4Mmbw0NDQ0NjT4GTd4aGhoaGhp9DJq8NTQ0&#10;NDQ0+hg0eWtoaGhoaPQxaPLW0NDQ0NDoY9DkraGhoaGh0cegyVtDQ0NDQ6OPQZO3hoaGhoZGH4Mm&#10;bw0NDQ0NjT4GTd4aGhoaGhp9DJq8NTQ0NDQ0+hg0eWtoaGhoaPQxaPLW0NDQ0NDoY9DkraGhoaGh&#10;0cegyVtDQ0NDQ6OPQZO3hoaGhoZGH4Mmbw0NDQ0NjT4GTd4aGhoaGhp9DJq8NTQ0NDQ0+hg0eWto&#10;aGhoaPQxaPLW0HjO6O76prsT+Gd3xz+/6eqdq6GhofGvQ5O3hsZzRndXd1dnd1cH8ffzJO9vaJSg&#10;BwcaGv8R0OStofGcAU7t7Gi/31pfXvpP4u/HFJ4RNHlraPznQJO3hsbzxTdg1K6OR/fbujvbNblq&#10;aGg8E2jy1tDQ0NDQ6GPQ5K2hoaGhodHHoMlbQ0NDQ0Ojj0GTt4aGhoaGRh+DJm8NDQ0NDY0+Bk3e&#10;GhoaGhoafQyavDU0NDQ0NPoYNHlraGhoaGj0MWjy1tDQ0NDQ6GPQ5K2hoaGhodHHoMlbQ0NDQ0Oj&#10;j0GTt4aGhoaGRh+DJm8NDQ0NDY0+Bk3eGhoaGhoafQyavDU0NDQ0NPoYNHlraGhoaGj0MWjy1tDQ&#10;0NDQ6GPQ5K2hoaGhodHHoMlbQ0NDQ0Ojj0GTt4aGhoaGRh+DJm8NDQ0NDY0+Bk3eGhoaGhoafQya&#10;vDU0NDQ0NPoYNHlraGhoaGj0MWjy1tDQ0NDQ6GPQ5K2hoaGhodHHoMlbQ0NDQ0Ojj0GTt4aGhoaG&#10;Rh+DJm8NDQ0NDY0+Bk3eGhoaGhoafQyavDU0NDQ0NPoYNHlraGhoaGj0MWjy1tDQ0NDQ6GPQ5K2h&#10;oaGhodHHoMlbQ0NDQ0Ojj0GTt4aGhoaGRh+DJm8NDQ0NDY0+Bk3eGhoaGhoafQyavDU0NDQ0NPoY&#10;NHlraGhoaGj0MWjy1tDQ0NDQ6GPQ5K2hoaGhodHHoMlbQ0NDQ0Ojj0GTt4aGhoaGRh+DJm8NDQ0N&#10;DY0+Bk3eGhoaGhoafQyavDU0NDQ0NPoYNHlraGhoaGj0MWjy1tDQ0NDQ6GPQ5K2hoaGhodHHoMlb&#10;Q6MvoLvrm+5OBhJd33R1QogE5CrxDaUlwTpQoCzeJWVjV2CW6u7mrSUXia5vlBFTSMrGLimYcg0N&#10;jZ8Fmrw1NH7xAGsycYI+uzqFvzvB391dakvo7OjuaO/uAjq+6epgYQfUrDpGgnJhiHKZkiWLOJ6A&#10;kQEpUBWcKxBNBpRp9ICW9GikhobGTwhN3hoav3gIeQuzcvzd3Q3u7Ohof3S/pbG1qf5h271HD1of&#10;trW0tdQ311e2NtZiW1mSV16QVVmSU1OeV1tRUFWaU1aQUZybWpidUl6YU1qQWZyTmpeekJcWj21+&#10;RlJRdurdwpzau8VNdVVtLU337zU/ut/a/vBBZ/vDznaMCYjLUS+PCWhYgN3e7dTQ0PipoMlbQ+MX&#10;D3A2It2ORyDpe411FcV5mUkx0XeuXDp5aOcX67Z/vvpw8BfnD+86f2jbrbPbb50NToo8XVWSUlGU&#10;XpAZVZQdnp544s6VzacOLN+7NWDbZwu+WD338xVzdn6xbOcXi4M/8wf2fLls56YluzcvO/D1mmM7&#10;Np3c9/XpA9tP7A0+fWDPqQP7zx89euP8hag7IRlJySV5+dV3yxtra+63tIDXNX9raPxc0OStofGL&#10;gjE73dXV3dH+4F4TuLowKzk29Nr5E/t2b9uw/YuVm9fMXxPouWy+ywIPB1/XyXNmOK6c73XzzMGi&#10;zNjK4tCMuAMh57+4enxHVXFed+eDb7paOjtKm+ruhF3b+NWG6UvmTfKZOcrbbWzgnKmrFrmsXDR9&#10;2fypawPcNiyeuc4fW4+NS702LvVet9hr9SLPpXNnzZ3lOttlmrebm+9MjwVevsvnB65YGLhy0eIN&#10;S1fv3hIUevVaUW52Q1XFg9bmrk6JznkGnmfskXjs6DQ0NJ4NNHlraPyC0N3VgQi7saosOzki+vbZ&#10;y6d2Hdy+ft1yX++ZdrOmj/fzdFgy32W5v8vShVMXz7df5DN5jtv4OW4OX65aUpyZ0dnxoLuzuauj&#10;srEq8tbZoIzYkI6H9/7Z9ZD4+1FBcuSO7Zun+/uM8Jg+yNVxkLfr6GXznRfPcVzoNTHAZ9LyeY4r&#10;501dOc95qZ/jYj9Hf2+H+Z72c2baeTiPn+E4zsVhwtRJ46aMHzdhxMhxw4aPGDB42KdDxg4Z7TzR&#10;Ydn8eVs3rj62d9udSyezU2LqKks7HmHEwI/Y1UI5DQ2NZw9N3hoavyB0PrqfFnf71L7NB7at3P3l&#10;kh2b/b9Y4zfbbbzjhIFTJg3ynjExcL7zysUuS/0dlyyYvGD2mLnu4xZ6OG1ds6IoIxuFu7sedne2&#10;PbxXWJB+szAjqqvz4Tfd7d90tXZ1lBZmnjy6y2fN4kl+7sOmTv7E3Xn4As9JAT528z3H+ntPWOwz&#10;camf/bI5Dkvn2Af6Tl7gOWGux3hvtzHuzqNmOI6cPnmE0/jhk0YMGtrvw4/ffevDt99+/82333/j&#10;7eH9B7k42Pn7eqz09/l81YIv1izaH/RZcswdMLcmbw2N5wpN3hoavyDU3C08vnvj7i8Cd3y2IHjj&#10;/G0b5qxb6u4xbbTd2H5T7YbMmj5m0VzHZQFTlwU4rAhw9Pcdv9Br0qLZU7d/vqYwPaO7s72LVps/&#10;aK7Ly0y4Ul2W+c+uzn92d3R3tSEcL84+f/rAoo0rHBfPm+DlOmyG05AFsyf7+9ot8Bq/wHPcQs9x&#10;i30mLfGdDBZHeoHn2LmzxvjOHOPtOtbDedT0yUOdJw6fOKL/kH7vfvjOa++88fLbr73y+ksv9f/g&#10;w6kTxi2YPWPxHPeV/l6rA702rJh3/tiervZHNHmuyVtD47lBk7eGxi8IRVmJe79esWuT/7b1c7et&#10;9/tilddqf5dZziMcxvV3mjR41rTRC33tVy2etiLQabm/wyLfCQu97RbPdd322Yq89DSOdzu+6b7/&#10;oK0iJ+12VXkmP3sGHnV2VOWknj68a96qwEm+M4fMcOrv4jBwgfekgDkOi7wnLJo93n/2hEDviYu9&#10;JwZ6j1/kOWbR7HHzZoG5R/m4jvJ0HjnDfpjz+CEThn8y5NO3Pnn/tbdef/HNV1584+WXPn7nHfux&#10;o+fMmr547qxlCz1WBnitW+p76tD2rs52fnKvyVtD43lBk7eGxi8IOalRu79cvPPzhcEbibw3rfBY&#10;G+A6y3m444QBbg7DPaaNWTDbbmXAtFWLnVcGOvn7TZrnOXG+15SvNixPjY/r6mj/pgus+eDhg4qS&#10;/Oj66nx+wQzk/fCb7rr8jAsHt/suXTDec/qAafafTLX71HvGmEA/hwVC3t4TAn0nLQade0/wnz1u&#10;kde4hV5jvV1GeE8f6T5lCMjb1X7E+OEfD/70rY/efeWdN15889UXX/n7Xz95923HcaO83Rz9fWes&#10;WOixOsBr7VKfkweCujoeybK7XkenoaHxrKDJW0PjF4SclMjdWwJ3bloA8t66zheR95oAF/epI6ZN&#10;GgL69J0xafFc59WLXTeumLl68bSAOZNB3v7ezsGfr44JvdNJH2mhOPthW0VRTnRtVR59Co3Ju7ur&#10;riDn4pGdcxF5z3YbNM3+42n2n/q6j10yz2mh98SFFHmPD/RB5D1psc8kf68JNG3uPtog76FudkNc&#10;Jw+zH/3p8AFvffTOS++9+fe3XvvbW6+8+PG7r0+ZMNLHzXHx3JkrF85aE+C5fqn3yf1bO9sxXNDT&#10;5hoazxGavDU0fkHISo7Y9aV/0MY5W9eDuT2Alf7TZjmPsBv9iYv9MG+3iYFznFf7u25YNnPtEtcl&#10;86bM95o0z8Mh+LM1mYmJ3Yi8O4m8Ox7WlBbE1yHyJvIGiT7o7qwuKbxy+tCi9csn+8wY6Ob4ydTJ&#10;n8yZNXbJXIdFPpMWeU9Y4DVuse/kQJ/Ji30m+88GeY/zmznKx22Ut8soj6nDZjgMc5k0xGF0v2H9&#10;3vz0/Zc/fOsfb7/24qsv/eWT916fMn6E78wpS+bMXLVo1ppAzw3LfE7t/7qLyFtH3hoazxGavDU0&#10;fkEAee/c4r91g+/W9bO/WO2+ebX7ikVTXe0HO08c7GI3zMtlfKDv1FVE3u5rl7gtnTvF39s+0Gfa&#10;V2uXZyWldIO5aZlYe0d7U015ZlN9CcW+BETeNaVFV08fWrBhxSTvGQNcHT92c+rvPXPkPK+xC2aP&#10;8/ehUNt/9sRA38lL/OwXzZ44z2O8z4zR3m6jZ08fOctp2EyHYa6ThziO6T9ywDsDP3ztgzdfevOV&#10;v7769798+PZrjuNG+M5wBHkj8l4L8l6CyPvrrk49ba6h8XyhyVtD46fA92Sy7OTwXVsCtm7w+Wqd&#10;19frvDavnLlykfMMx6FTxg90tR/h4zphid+0Nf5u6xYDrsvnTQ3wtls6xzV4w5rsxNTuzk7gn10P&#10;2x/WVpenNdWVyHdVEYt3d9YW5Vw4c2jhZyvsfN0HzpjysZtjv9muw+e4j/SbOXzerFELPccs8hoX&#10;4DMpwGdygI/9PI8Jfu4Ivsf5uI72cBpBz7zthtiP+nR4/3f6f/Dah2+9/Narf3uTps3fnDJhtM+M&#10;KYvnzFixwB3kvX7JbCJv/cxbQ+M5Q5O3hsZPge9N3hG7vwzY9tmcr9Z6IfjestpzbaCru/MIpwkD&#10;XeyH+7pNXOw3dW2g2/rFbmv8p6+YP2UhouRZ9p+v8E+Lje/q6OAnzQ8fPaiqKEluaiijSinyftTV&#10;UVuce/HM4UVb1joF+I2a7TpwptPAObNG+7oP95s5bK77iPmeoxbOHhfoB+aetGD2xLmeE8DcvjPG&#10;ek8f5ek0HJG3y+TB9qP7jej/Tr/3Xn3/DUTef3v1pb9+8NbrThNH+7lPDfCbsXz+zDUBHusWg7y3&#10;GqvNNXlraDwvaPLW0PgFISeFyHvrhjlfr/fbut5nyxovkPdMp+FTxg9wdQB5T1jobb/a32VdoNua&#10;gOmrFk0N8J28eM60L9YExoWFdXW0d4M1u9rbH9ZVlaW2Nlcaz7wfdnXUVRbfuHJqVdBnbqv8J3u7&#10;DnF3GuQ7c/T82eP8Zo2cM2vkgtljFnqN9feeGOA9aZH3pHleIO+xvm5jvF1GeU0d4e44fDqT96iB&#10;7w/88I0P33zlrZf//tarL3387luO40d7uTos8nNbschjTaDX2iXeJ0DeKvLWC9Y0NJ4XNHlraPyC&#10;kJ0SuWdL4Nb1c7au8/16rc+Xq73WBrjMdhkzZXx/V/thXi5jF3k7rFzkvCpg6pqAqSsWOgT6TVo8&#10;Z+qXawKSY6O66Jl3xz+729sfNVSWpjbWyjNvWsLW2VlbUx569dSqr9e5BfiM9XQe6Go/wHP6CD/3&#10;MXNmjZnvOWburNELvSYE+toF+tov9J4812O8n/s4b9fRIG9P5xGeTiNdJw9xGDNgxID3PnkHkffL&#10;b77891df+tt7b742efRwn5lTFvm4rvD3WB04e+0SXwt568hbQ+N5QZO3hsYvCNkpEXu+WozIe+sG&#10;v6/X+Wxe6bEuwMXTeaTj2H7OEwd5Thsd6Ddllf+0NYHT1gU6r5hvH+g3cck8581rFmUkxtIXSelV&#10;sYedj5pKcuNKC9K66bVvRN6Pursaaysir59Zv23DrEVeY9ynDHZ3GjrbFZH3JF/3MQu8Jiz0nLDA&#10;c2KAj52/t90Cbzs/j/G+M8f4zgDGzp4+etaUES6Th9qP/nTkwPcGfvDmR2+/hrD7jVdeehfkPWa4&#10;9wxHf1/XFQvdVwd4rgr0Or6PyZuWzmny1tB4XtDkraHxC0J+Ruy+rcu+pmlzny1rZm9eMWut/3Q3&#10;+8FTKfIePttl/OI5zqsDXNcGTl/t77Rinj19WWWO07bPFmcmR3d3dfCC8wcdD+sLsiKKc+K7KQKm&#10;Z97dnfV3i25fOLZy0wqX+bNGe00b7uY4xHfm+IXeDvO9Js/zmLjIazJ96tzb3t/bfuFsOx/3MX7u&#10;Y2e7jfKZMcZr+sgZDsOmThg0YfiHw/q93e+919994+U3/kFfWHv/LY68XR38fVyWz5+5yn/WuqU+&#10;RN40e6/JW0PjOUKTt4bGLwg5qdG7v1oa/Pn8rzf4frZy1oZlM9b6T5s1Zdi0SYOmTx4622XCkjnT&#10;V/rPWBs4Y+MS1xXzHQK9JwX4Om37fFl8xC165t3d2d31oP1hXWF2RHlR6jdd9BT8n90Pu9rrc9Mv&#10;Ht61aOOyaYtmT1jgMdHbbZyf+6SF3o4LZ9vPc5/o72Xv72XnP9t+0Wyicx+E3e5jPKcjOh8522WU&#10;m8PQqRMHjRnyQf8PX3//zZfeeuXFN1/5+yt//+t7b7w2fvgQbxf7AB+XVQtnrfT3WLPE+/CuLxF5&#10;00K5bzR5a2g8L2jy1tD4BYHI++vl2zctRPC9Ze3szStnrfaf5uk8zHnigBmOI7xcJi6Z67ImcNb6&#10;JTPXBbquWjh16dwpy+a77fl6XeSt648eyqdR2js6Ggqzw7JSQjs6HnA4/rCzvSY34+K+bfOWzrP3&#10;dhnh7jTMfeoI75kT5njazfW08505Ye6sifNnTVroBfJ2RDg+Z+ZY7xnDPV0Ge7mM9HId4+owZMr4&#10;AWOGfjjo4zffff3F1/7xfy+/+JdX//7XD958zX70CB83x0Wzpy9f6L7Cf9aqxV6HdxN562feGhrP&#10;FZq8NTR+QchJi9mzdWXQpkVfb5y7ZZ3PF6s8Vi9C5D10yvh+LnZDPV0mBPhNXxMwa23gTPD32gDX&#10;QD/HVQEe+4I+D71x/UHbff4hzo6uzqb8nDvRIWcqyvIe3G/teHT/wb2K8Jt7N69yn+M+2sVugMO4&#10;jyeO/GCa/eAZTsNnOo9wnzrMx22sz4zx8zzs5nvYL/K0nzdroo/bGE+XER7TRsxwGjnNbsjEUZ8M&#10;7ff2B2//481X/u/1f/z51b//+bWX/u/Dt0Dew31cHOZ7Oi9dMHO5v/vygFmH9mjy1tB47tDkraHx&#10;C0JuWuyebauDNgUEb/Lfst5v82rP1QEuXtNH2I/9xHnSYCHv1QGzVgeAvGetWzxz+YLpAfPcNq9d&#10;cuLgoezUvPaH9JC7u7OtKC/87JEvThzccuXMocunDp09/PVnKz193EbOcBg4ZcyHE4e/M2nke47j&#10;P3ae3N9h/MdTxn2CyN7Fboibw/CZU0a62Q/znD7azXHINLtBzpMGTZkwEMw9fOC7/T987YO3X3rz&#10;lb+8/vKfX3/5L2+98teBH73jOHaE3wynBbNdAufNWLpo5jIi7y+EvPW0uYbG84Mmbw2NXxAKspIO&#10;7dy486sVQZ/7f7V+zqZVXmsWuyEIdhj7if3Y/vSq94xJc2fZzZk1eZ6nnZfLWN+ZE+fMcljg7bp2&#10;yZIDwQcib0ZnJKalxUdeOb1z//aVJ/avP3Nk08Edy7Zu8Fs4e7zntKFE3mM/nDLmI+eJnzqN/8hp&#10;wscO4z6yG/0B7E8a+eG4oe+PH/rBpJEfjRn87tgh740Z8u7owe8N6/fmsP7vDO3/9qjB7w/p99bQ&#10;fm99+v4rgz95c/iA98YOxZBilIfz5LmeUxf5TV+8wG2pv/vBXZsUeevIW0PjuUGTt4bGLwjZaXHH&#10;9m3ZG7xu2+cBW9b6fbbCY92SGYtmT3Z1GOo4rv/EkR/bje43ZfxAh7H9HMaCfftPmzR42qSh0+1G&#10;+syYumKh3+crFgd/vnrPl6sOBC0/ELzk5IEVZw4u37d1zhdr3BZ4jvJxHe7pPMTNrv/0SZ+6TP7U&#10;1f7TqZM+dpr4seO4j+zHfDRxxPuTRn4wacQHE4Z/MGbIOyP6vzX00zeGfvrmkE/fHNbvbZD34E/f&#10;HPTJ60M+fQMYitx+b00Y2c9p4nCPaRhATJnv7Rw4z3WZ/6wDOz/X5K2h8byhyVtD4xeEwuzUU4e3&#10;7/561ZYNizat9t2wfNbqQJcFXhNdHYZMHvURIuPJoz5xGPOp07j+0yYMdBrfz2ncp04TBkyfPNRr&#10;2oTFfm5b1i7Yu2Xx3q/8921ddGLvslvnP79zYeP5A4FBG92Wzh3n5zbMw2mgx9TBbvb9Zjj0c7X/&#10;eNpkBN8fOk1AWP/hpJHv2Y18f/KI9ycOf2/MwLdGDXwb1Y0Z8v7w/m8Bw/q9BeYW/h78yesjBr4z&#10;fMC7E0b1c3Ec4+U62W+Ww1zPKf5+05YtnHlgx+f8k6D6C2saGs8Rmrw1NH5m8FNqeUW7syQ/88zR&#10;nbu+WrN53cLPVnhvWOa+JtA1wNd+huNQhNp2oz92HPuJ0/hPXe0GTp+EALrf1PEfuzkM9nQeGeDj&#10;9NXaecd3r7119ssrx9adObDswtGV18+sD7m46eqJlbs2e6xYMGGuOyLvQbOcBnk5D5k9fajH1IEz&#10;pwxwtesPIPh2GgfjHzqM/tB+9Aeg8MkjP5g86uMJwz4YM/i9kQPfRgg+6KPXBnz0Wv8PXwUG93tr&#10;+MD3J44eMGvaBJ8Zk/087Od7OwXOdVm2YOa+HRs7Hj3o7mzHEfU6Ug0NjWcFTd4aGj8ziLy7Oro6&#10;OjraH4bfvLTjyzWb1vivX+77+WrfL9b6rlsy09/H3sV+sP2Yjx3HMXM7DJzhONDTecgspwGeUwf7&#10;uY2e7zHps+XeJ/d9lhx1uqr4Tl7KibCrX1w9tfr6qfXXTq47sXvBtg0uqxaN93UbONsFTD94zsyR&#10;fjNGek0b5uk81N1piPuUwTMcBrna95/pOFDSs5yGutoNcprQz2HMJ8Lfgz9+/dP3Xv7onZc/evcf&#10;H7/7yofvvDJswPuTxwyaNW38HA+7eV4O832nLF7gEjB3+q6ta0HenR3t3V068tbQeF7Q5K2h8XOC&#10;vkTW1dnW3FBRkh9+/cLWjSvWL52zfKH7msVeG1f5fL4awfeslYtcpk7qR8w9od9Mp6G+M0fNcUeo&#10;PW7Z/AmBvuOWzXNc5T9j95YV4deOtzYVd3fVdD4qbqyOTonef+f855eOrDy+a97W9dNWLRrnN2Og&#10;l3N/BNwLvcbN9xg7e/oIr2kj/FzHeLuMnDUVgfgQcDkYHUJP5+Ee00bMdBrGb3j3nzDsw0Efvvbu&#10;a397+9W/vvbSn994+a9vv/r3fh+8PXHkIBeHMXO9HBf6TvWfOzVwwfSFc6auWuxVUpjZ8eihJm8N&#10;jecHTd4aGj8P5KlwV8ejpOg7m1f7r1jgtsjbad4s+0XeU/xmTV66wG3Tar/Na3w/W+m1fOE0F4dB&#10;jhMQcw/2dR+3yGfi8vl2q/zt1i112LjceV2g64alsw8GbUyJDul41PZN9/3urqZHDwrzkk9HXQ8O&#10;v/pl1LXNV08sCdo4daHX4JkOH7k5fjLfY/ScGaN8XUfNcR09x23cnBlj58wcM9d9rK/bKMBv5mgv&#10;15HuU4cBqHHq+P6TRnw4+COQ91/f+MdfQN6vvYTt3z5+581Jo4Z5uNjN9XRcNGdq4PxpAfOn+nhM&#10;9Jo5fr7PlP07NkSHXslIjmqsrZRPrPc6fA0NjR8DTd4aGj8PurvpOXdpfsb6Jd4rFrounWsf6DPB&#10;f/bYQN+JoNKF3nbrl83avMZ740rPZQudXR2HOo7/dMaUYfM8Jwb42a32n7I2cMr6ZU4bliGknr42&#10;wOPoji+KMjM6Hz385puOf3Y/6HhYmZ9+OT3mWEnW+dyUI1HXNhzbMWvd4jGLPIf6ug1G1D7XfRQi&#10;b4Tdc2cQefvNGLPAc/y8WWOBue5jfGeOnu06ysOZvsU2bfIg+zGfDOv3xnuv//Xlv/3p5Rf/9+W/&#10;/e9rfwd5v2U/ZsRsN6c5s6b4z5nO5O3s5zXJZ9Z4P4/xc7zGL/Kb7I+mLp517dyhB63NtPhcL0HX&#10;0HhG0OStofHzoKuzA2H35dP71wS6B30+99B2351fTj+41Wv/196r/e2XLnBcu8R105rZn63wWB3o&#10;OnPq0CkT+k2zG+TnPm7xXIeV/lPWL3Veu9hpTcDUVQtdNq3wO39kT0tDPf0qKMW4jzof1tWUJ9RX&#10;JD24l9vxMLf27vWY2xuP7/L8crXDigUT1ixyXD7XDjy9wH18wOzJCzwnLvSa6O89eeHsCQs8x833&#10;GDfPc7zvzLFe4O/pI2c4DrUb/fGowe988u7Lr//jzy+/+D+vvPiX1/7+4odvvTl2yKBZU+3nejj7&#10;+01fssDFf46Tn8ckH4/xi+dPXbPEde1S19WB01YsnL5k3vTEmDug7W+6OjV5a2g8E2jy1tD4edDd&#10;2f6wreX4nk2fr/TJywgrybsYdn1j+MXPQy58dnDbnE0r3TYud/l6g/eXa71W+zt7Th/uPKmfi/1g&#10;35njlsxzXB0wdf0S53WBTisXTlk+b+r6xbMvHd/f2tzEn0elh+j3GsvrKrO/6Wz9prOlq7O+s6Ok&#10;ofr61dNLgj93WTJn9NJ5EwP9JtLPgHqMD/SxX+znGOhjt9jXPsBnkr/PRCJvj3H0q2Kuoz2mj3Jz&#10;HOY0cdDEkR8P+fTt9976xxuv/N8rL/3ltX+89N4br48bOthzmv08r+kBc9yWLnBd6Oc0e+Z4P8+J&#10;C3ztli50XuE/faX/9A3LvVb4z7x+8biFuTV/a2j8WGjy1tD4efBNZwfI++rp3V9tCkhPjmi9V5if&#10;ebEs91ZpzpVbZzcFbZy9edXMbRu9v1rruX4xyHuIi11/pwn9QKhzZo1bPGfyigWOK+Y7LPGzX+Lj&#10;uD5w9vlDe5rrGjAgQEjf8ehBVVlWbUXON93t/+yG5EF3Z2Nbc0LY1Y3bv5i5eO6oxXPGBc6ZsHiO&#10;3RI/h+XznZbOcVgyx37JXPtl8xxgeZHXeJD33Fnjvd3GzJw6wmnyIMcJAyeM/HT4oA/6f/T2u2/+&#10;47WX//bmq/94743XQN6zXafM95oeOM9tyQI3Im+3cV5uY7xmjJ3lMnKet92S+c6r/OkHS66cPSzk&#10;TR9v0eStofGjoclbQ+PnQXdnR1tL4/6gjSsCfDasCjxzZPvebWtO7d8Uef3g5RNbdm9ZsHWDz7YN&#10;3lvXe60JnOrtOnzqxI/tx34023XU/NmImycvnYtYeZL/bMBhw2Kfcwd21paV0m+IdXXdb2msLMq6&#10;39pINIlAvLu9q6upuT4x9OrmbZ+5rVg0fsm88YG+45bOs18xf8qyuY7L5zsumTt5+QKHlQsdVyxw&#10;QPxNwTfI23Wsm9MI+wkDJo8bNHLop4P6f9Tv4/c/fPetN197+bV/vPjB22+MGz7Iy8Vh3uxpIO/l&#10;/jMD5zp7TBs9zX6oq9Nwd5fRXjMn+HraLfSdvsBn+qXTmrw1NJ4lNHlraPw8oMntpvplizyn2Y90&#10;mDB0mv1oT9fJ/n4zvli7aN3S2asCZm5Y5v71OsTf7usWT/N2HWo35r3JYz5wcxzs4zpqgdc4f5+J&#10;AT4TF3lNCPCyX73A/eC2z+NDQ6rLy+qq7ualJ5blZ3Z1tjNNgr/bv+lqrq+Kv3l2w9cbXJfOHxvo&#10;B0xYOs9u5UKnVQudVvtPXb2ItisXTFkxzyHQx26h10SQt5fLGDDxhNH9Rgz5ePCATwcPGDCoX78P&#10;33//rddfffUfL779+isjB/XzmG7nP2dGwDyXZf4IvqcjUncY++mEkR/ajf/UfuIAZ8fh7s7jvWc4&#10;XDh1SJO3hsYzhCZvDY2fB4i8WxpqFvlOGzfyo5GD3xs19IMxQz8cN/zjCSM/tR8/cLbrhLVLZn2x&#10;ynPzKo91i6cj8p4y9gP70R/MdBzs6zZqvsfYBR5j5rmP8nMb6TV1hOfUMcvneRwM/vLM4d3Xzh4J&#10;v34hIeJWx6MHHHYD9HvehVlXzhxctnG54zzPIXM8hi3yGYcge+3i6RuWuK4JcF7t77TK3wkUvnz+&#10;lEBf+0Vek+d7TJjtMm6a3dAxwz4Z1P/jQf0HDRk4YvDA4QM+GfDuW2+//uo/3nnjteGD+s10nrzQ&#10;z23x/BlLF7otW+DiPnXk2KHvDu732rBBbw4Z8OaYER9OGjPQzWn8ueMHNHlraDxDaPLW0HgqnkQ2&#10;IKHHeUiEKkuEXd8A5q7KJU7t6uxobqhZPM9l9NB3hvR/Y8Sgt0cNeZc+Gz7o3SH933J3Hr3Kf8bm&#10;lV5frPTYsNRtodf4qRM+dhr/MZG360g/txE+rkPdpwxwmfzJ9ImfTps4wHP6uCXz3Nctmxu0efWp&#10;QzsSou4Y5N3R3dV2v7U4K+n0nq+8l8wbPddjsK/74MA5E9YETMWwYP0SwGVNIPH36kXOK+Y5LfVz&#10;9Pe2n+85yXP6WKdJQ0cP6zeoX/9B/YcOGTR2+JDxoPB33wZxv/r2m6+NGTbY1WnyIt8ZgX5uy+a7&#10;rVjoOtt1zMQR7w/65OX+H788uP/rQwe8OXzgu9Ptx5w5ur+LnsfzmjVb52hoaPxAaPLW0PghAB+b&#10;AEcaEG7uDUPNKMJ0jki0ub566XzXscPeGT3k7REDXx81+O3hA94cOfgdEDki7zUB7l+t8f1qzex1&#10;i129XUZMn/Cpq90AN7sBIG8f/jL5DIdPp4x933nCR1PGfTRt0sAZTiMW+TqvCvQO3rwqJuRKx6P7&#10;/Aj8UXdXS0VJ5NWznwd9PsPfd4TvzIE+bgMDfMet8p+ybvG0DUtdmL+nrw2YtnLhtJULpq2Y7xzo&#10;N2XurEle08fajR08dMDH/T8a0O+TYYMHThg2dNLA/kPfe/f9N15/7b233xo9bPCMqXbzvFyWznNf&#10;sWDGykWucz0mTR71/oCP/z6438vDB70xpP/rIwe/72w38vyJA2gMd51mbg2NZwBN3hoaT4Fi3J6w&#10;cLNMTT8G+u4puJNAic4OhJ7dne1dnY86Ox50tj/oar/f2lS3afUcu3EfjR/x7tihb48b/s7Eke9P&#10;GP6B4/gB/t5O65bM+nKNz9drvT9fNnOe+5gZ9gPd7Ad5TBni4zrM13Xo7OmDZzr2mzrhfYfR79iN&#10;emfKuA9nTBky13Pi0gWuX3+25OaFY61NtcTcnW0PWsvyMy6fP776y3XTAnxHeLl84uM2aOncCesW&#10;T92w1PWz5W7A+qUua0Dei5i8501b7DfVb+ZEj2nj7McMHdLv0/4fDRnQb+zQwfbDhtoN6D8M5P3W&#10;G6+/9/abw4cMnD3DeeFs16VzZwp5L5xt5zz501FDMBB5fUj/V0YNAcG/7+Y0JuTaeeorGrXoT61p&#10;aDwDaPLW+G6Qw2WfawZMkrDummmF3iTXU+Eb2oqQcpUmTS8bCqbQVlwsqLQtqydIzl/iBFmCO4U4&#10;6e0p+sEu+noJEyoxK//mFfCoqwN4wHhoQ/v9zva2jket7Q/vPXrQ8uBe3f2Wmtbm6taminuNlS0N&#10;5S0Nd1vqy5vryppqSxqqCxpqCuqr8+ur8+qrKdFQU4htXVVeXWVubUVOdXlGZVlaZVlqRWlKWXFC&#10;SWFcUX50YV5kYW5EUW5EyLUDWzb4fbbKY8PKWbLdsII+rLY3aOnx/etOHdpw8sDa43tX7dsWsHWj&#10;37aNc7Zvnr/rqwW7vpoXvNl362feX67z2LRq5mcr3T9f5b55rWfwF/P2bVty8sDnUbePF2SFF+fF&#10;FudHZiZdjLy15+qZz4/tCdy5xXfL+plfb/Tc+eWcA8EBB4IDD2xfvD8ocH9wwN6t/ru/XrRrC+C/&#10;44tFW9bNWb/Ua8m8mfNnu83xdJ/vMydg7sKAefPnzPZ0c3aYOHb4pLHDXZ0mzvOctnzBrDUBHuuX&#10;eK5fgoSLz4zRThM/dhj3of34j+3GfeI4cYD3zMnZabEdj9Cr9zsetXXRwAVAVz/AKeDBDZ81ddIp&#10;YT2ntjOuLgNcIeZUB4YCPa8K4xJSFowipo6ZZuNcl1L4TliMM9gaXcxKiFxWsMJU7qXQQ66h8cOg&#10;yVujNwwvI7vsbshLmgmJnGiX1BhCiuLgGBx6GrtcVpkF+EMiXd1q1wxP2wlMqN0dDxGYwst3PLzX&#10;/qDlYVvzg9bG+/fqW5uqWxormhvKmxvKmupKGmsLG2pAmUKcxKBEolX5tZU5VeUZVWUZFSWpFSUp&#10;5cWJd4uTK0rTIKy+m8lZ6dhWlKaWFSUU58cU5UVhW1wAnospzo8GQKuFOeH5OeG5WSE5GbeyM26m&#10;p1xhXM1IvZqecjk99UpG2tX01KtpKVeSky4kJ55PSb6YknQ+GUg8l5R4NjHhLO0mnk9KOJcYfyYp&#10;4XwiJc4mJVBWQtzpuNiTcbGnsI2POxkTdTwq8mhk+JGI0MNhIQfCww6FhxyMDD8UHXk0OupodOSx&#10;mKhjUZHHoCDALrIiwg9BJzz0QEToQWzD7uyPCIXkSETY4egIKByLjT4ZGwP7p1F1fOypmKijUeGH&#10;I8MOR1CRAxFhByKxGyE2D0VFIH2UQGYPkzDsSNidg6GEQ6G30bCjhDuHQ24funJhx7lTW08c+eL4&#10;oU1nj3917uSWCye2nDv+xdljn5898tmRPSt3fx3w1cY5X302d8vGOVs3Lzh95MvC3GgMXMqLE7At&#10;LYy/W5xUXpx0twTnJaWqPL3mbjbOGoY7OH312FYXNNYUYQzUVFvcVAeU3Gu829pU2dpchSFUW3MN&#10;xlIEDKru1T9obXjY1tj+oBmDLQwO6PrBcE1dVGqsJlevee1ZLk7LVWq5RGVX0ENoQO2qG0Fp9lBG&#10;WqGHZVNNEgykTZhCDY2nQJO3xnfC4m7E8YkfNB2N0LZARboA/zo1fCjFte0POh+1tT9seXS/6WEb&#10;0PiwtR7+FyFsc31ZQ01RTUVWZWkq/HhZYUJJQVxJQWxJQUxhblR+dlhO5u2sjJtAJpgy5XJq8iXQ&#10;ISgQ5Bcfdyo+9mRC/GlQowA0mZx4IS7mBOgqPvZUbMzx2JgTYEfenkKRBKglAGdRFmkCeDT+DHZh&#10;EzpgSuirLMLZxMRzxLUJtAsKTEo8n5Bwjksh63xS4oWU5EsiTE66SAm0jQ0KZYKzocMAkV+ADiHx&#10;onC5CEkn4UJqymWYwlAgJekSHWYShgIX0lKvQJiCNLbJl5HLYwXsoisuJ6HGJGpAasoVFIckPe1a&#10;ajLpCMgmWSN5WipAQw3sckVXVS1in9XYjoDSNBxhYXrqNQxTKJF2DSMYFCTlZGpqUiLKUksSE+hA&#10;EuPOxsXg1JxNij8XF3smgXA2MZ4OkypNvcpbOiiYoi3MUvvpwLnBV5BL7UxFpWgtDZJQYxprZqbf&#10;4IvhRnbmLTQpI+1aVvqN7Izb2Rm3crPu5OWEFeRGYPh1tySpsiyt5m4WhgKNtcUY6mHA19pU1dZC&#10;rI/EPaSbq0H8YP1HbU2P7rd0PGzreHSfZ19kJkYmYDAIsIEmb2j+hoYFMjJQczkW+ld3h7pHzJvI&#10;mrYsabQK1Q0lsMo1NL4Vmrw1HgecC8iYXBXcVmfHQwTB7Q/uPWprfHCvvq2lhqm3Cm6xEeFvTWFD&#10;dUFdVS4ip+qKLIpoy1LvliKoSkJcW1KAKDY8JwseFgR8LTPtembaDSTgjlOTwWFEdXGxJ2JjjhHp&#10;UjCqQIwbcyImWggYTIz0Md49SQFl9DFRA0cSy8YJuSLwvUAhL1lmahSyVORH/Ad6YPkFYUThs2Si&#10;MWYXxR8gD9AV6OFGetp1CDPSroM8hMO4FOemX8/MuJGZcQu5kubEDU7fxBbIolzo8PgjHbgBsA4U&#10;kJYtAZowxZq3SBP6GTezM29nZ4VkZ96BMCvjdlbmLUhYDTo3siCnwc0t2jIgZ30SZmfdAXKySAcW&#10;sjNDcrJCcrJD1ZYTuRgekVpoTk54LgnDIM/NVmlVtSoOU7RLEm4YVUG5BNZEC6klmWinNIkV5NAY&#10;OKLbdPjcq0iAv9FFQsNga2xpcCBCbNOkP0mBzwhGDzSAUGeNRgAYLdF4CKeSuR8nF+MSGuLwyaIt&#10;LOC8ZGXexGHm5dAhc8vRfmoPKB98X5gbWVaEyzUFlF9dkY2hZE1FJm+RzpH5AJ4SMECPRQoaa4ua&#10;aotb6svuNVS0NfNogCYDak08uFeLQSqDJgYwcn10vxk3EQYKnfT44EF3x0MGRgbtllGvTD4RbMPi&#10;3kyvoUHQ5P3LAA3GrTN4lrE8D8Y5bQ7zrQnasoKkGcS7dNsrDsaW3AFcw6PujvaudpAxuY9HD+/B&#10;ocCtwNeAkluaaEa6oaawtjIXjqycqBcRcGRedghCnAwKkhA10hQxQGQZD+JEfAnupATAbHoKpIuo&#10;lwlYbUG90MeWuRaR2el43nKoeo6FPJnMwS624pSJR41AMzlJ2Jdg5WOQLtTIv7MyeX+mVWIC8uDi&#10;vkEbBjVmEu1BLZMplriH5MSvtAt2gWdnF09bEBtRF0HYSPiSSeu2kB8AtdzskDx0VA4RHmlScSG8&#10;0FzwIoE0QYrMl8SjtMvCPJUbnkejHKLVvJwIJWdltkwSKa4Mkn4EJ8QyQ7IMGAqiEw6DbFOKh8Fs&#10;fm4UGc+NJOWcCEnn50UBeTlUKVlgfSM3Il81xpBgmxORn0cFbWVh0KjF7CU1bkD/ZNymXIZIAO5D&#10;OQoZVYRyD9PgQ+XmwBSy0AOkgPMo/cwnhQAdkZhDIjrX6rzTaZXRgJxrGhbwSIstUK7YMYYmdJ1A&#10;wqf+FoaeNMShXB6F0HCEdHJYkosThLOfjTYz0FQMFLKBkNzM23no5+zQ/JxQjBKK8iKL82NKCmLL&#10;ChPoOU5JSnV5ZjU9ysmquSvDhcyau9mQcDqLRgm8fqKxtqS5vqylgR4cYKDwoKXm4b16GRC0P2ih&#10;5wUPWzsf8Zjg0f0OWq5ByyE7H8l6AhoZsHNg8FDAhscci3gecUokUaMHyhUhj+xtOho/IzR5/zKA&#10;m4FvCYBn5DrV20Qs7+7ulB+ckKfCXYIOiok72/nxcPv99getj+63PGhrbAUNN9xtqi9rrC2trymo&#10;rcqpupuJaLi8JKm0KL6kMJ5XS0XQA112VVnpNxGmpIILKR49T1PQ/FyWeDf2BD1epZD3WEwMADIG&#10;AXOYSyxLOsy75wDEr0k8yUzpJJooJg5OvoiAGAmJmayQ2VdEURJvyXwpB53kcMW3MhlfBRnDF4tT&#10;FjlFrmnXyTuz/yWmJIcucaHaFfYV1y/RIVw/ZbEa0zPlCsANzLUUXCqSyAG9EQMxYRArk5xJiKhI&#10;EQkRJHEVMSXYqzebMrFFFeRHs0IU7JOaQYQGkDZ2VZawKSeyYQdmmbzJiKkPgCZplypVoOoEqFR4&#10;FMzKCQNMt1wRFecsYt+C/Jj8vGhsqaDwOrMyE7wyWCi5hjUkBFxKgNxozpVKVXuotXxoSMtR0BYH&#10;Rd1FgxVIDMtoG7KkP2lLFvgoKMvoYZwOYyiDM0IDEeoizqJRArLM4Q51C50LOrk4ierc4XoQsifC&#10;hkSdd1azAmwtiewsGrQRzcsQgUd7fDXKBXk9Pe26TNukptAlDSE9m6C5HHpSQFMFPDfAEwNXeEYB&#10;Y01+NJCGISYJ01Iu0roKuhkv0tRUyiXSpNxrmWnXstNv5GDEkHETY4L87NDC3PBiWqtBSzRKCjEg&#10;iMNou7wokbcJFSVJlaWpGBzUV+U11RY315Xea6i431zz4F49Pb0y5gBoGqD9fhfcCD8vwPheiNz0&#10;RULe5J3UfD65IwWr+9L4OaDJ+xcCdbeAuXEjdVBY3Pagramtpbalqaqp4W59bXFtdX5VRVYFYuLS&#10;1Ltl6cVFCUBRfmxhXnRRQUw+vFjmzWw4lNSrslQKDEqxLD1/pQfA9CA29hTIFQnj0Sw9OaYEPxKm&#10;CDiOhMzB56gsBcH0IFlmlflRKLyPzE8S9WIrIS98Fk+HSrB7DU4NCWFcoVjwsUQz7Ok4BqLYl0MZ&#10;ZlZOIMQBv1JQCwkJyVES10LC0RjTMFMvWeM0+2Xx4+K+hcbIcbPbVS5eXDlJFPvCIMvFsyufDvdt&#10;FCFKgEFhTdAwcSS3SooTPTCdRDJzEHEKCZkcI7wlpMhZUaha2MjkOQbUiDXzc0F7VJb5j8yyZQ5z&#10;ifyI7bisFFFgfesu0bDYL8iHBFs2rioy1ZhQpQqJwrkxUlbSqLogL7qwIBaSwny1BfLzxL5J9kpu&#10;pFUu1ytEruqCsKgAxaklVCPTP8vpeCEnTe5Giu+NrgCsNo3GK5tcMEpGFUirE8F9QrvZOHckEfrn&#10;k4KeFF4XoG9prMC5Up1Y5lOPoZtMhMj1QyM5XG90GfD4QK4ZeZpAW1zY/NSA5294MgAXM9LQ4aGn&#10;Ao0AMm7JsNU6MAXByzMCHt3KQwGMp5G+nEyrCnhSSlY+4q6kqSncgDwZxksmk5POY/zNi0JobQcS&#10;8AMYIsMhALw+4FZeVghPAIDyY0oL4sqY7ytKUyrL0mvuZtVX5TfVFiHKv9eIEL+W1gTcp2WAXUzw&#10;it0pjtfk/YuAJu+fGwZndzy639pcXVOdW1KcIAQDisLtjVtUAlljiTI9/Y2LPRUTfRSUDKEEwTRr&#10;rdZhET2Dg3EDEzfz7DQ/6LU9CSbeNWaecXuzj7hILoDnqCVKJp6m4OBaRipFxggsJJ4gd0P+CFEI&#10;TU6Sw1LTj8S+EjdDgfyXEeZyfCPzz8S+PAlJ4Qu2cHZwhXyw4EWJeok+kYavZLJk5ib65FlW7hlA&#10;1DiLWM1wuCrNbpcplpUJxNMU50mCwzXy8pKLBCRKjWeYyZTJAYa7Jx1qCXlzrlGg2IKVDWrMUXQo&#10;FGXNBQwqUmzE/KTID3yJLetEI40sLiXERkTFLCXWqHauBbuRRLRkxErANstIGPIoowoybtIzAE2Q&#10;q+hja1gjNYM+be1kg8qmKBuwcjmVtVWELLKvTBVgEMDHhbQcIzWYWRk63G9SFtwMa0ZBNmUeO9K0&#10;VVlmKTIiCQ7Zqd8AOafUk6q4nBFuie2IyKY0ia4lIn6oUSk2wtdMTjgUoE92+NoQg6xG1x7ryOVE&#10;+nLByFXH17C60ugCzqagH3xPI1GePcJ9ZN5BPOqVuSgO9Pl2A8HL6JmG0cmXkvgpknlfYwsnwLNf&#10;JEQC42++8XnpJQ3HyRvwAs+zIHjIhfKxTU+5nIlAP/VqdvpNBPdFeRElBTEcxydXlaXXVoDd81rq&#10;Stqaq9vvN4PFORxXUUdvt6bx/KHJ+2eEXPf0znFrS01JUQJiVtxF8XFn4vipMMhY7reEhDP88JjW&#10;TgsgFK5NSlSkC6KVOTqajjbW9fA8HhEwDfN5UA8O5rCY1gepST9eUUXz1WoNEbbqiaBECZTFs4Xw&#10;MkyZFBPTVhEzOR1JEzVSdIs0JEqTQ2QJpqW4ilylFBOwhWIZJGH6ZChPhzTbIWU4xJwskQtbkxcG&#10;yFfKbLOUFYMWC1yWgi2kjSAMaXLHzNmUYBdMXhhgf424mfhbJE8C6bM3F//ORdjXmw2TXSEtI0Ek&#10;R1TBFEhpphAhPySYSxSpsEFlk82iUtqiVSJhvlHKKE6w0LBkSQJNRRgqu4DJ1iLBLiNO0hBKMwzG&#10;VUaw7QWx0wumvlkEiV6a3Bt0gGrLByuaSPDRqf5Bq8yyrEYFAVG2VsFpVTUZ4eBeFeEtuo7NqrrM&#10;glwjVcdZqrelCIOKyElnTXVacSGRmqWICFnNKlGnzABdbyTMoYEjWJxJXd0LfPvwPWI8+jHvOAJL&#10;ZDQs9yZv5cH/ndSUq3T/pqn7l6f0r6XRZD5N7LNPoCWZ7DFoEADAhzDlY+hPr28IwSfTrJtid3gV&#10;jBXSki/SNH7q1dysO4jUH9yrp0V2BP3hnZ8Bmrx/NsiItauzvbGuBPcw8SjTZxq/pUNT0MyvfKfR&#10;GzW42ZCl+JiWZVEQjC3zKw3JmZVlslo9G6YsAuhT5q7VriRIgW7vWxj4G65B4mOZlCY15ktxH0TG&#10;wrVIMB0qdmS5lZhtlCnKgOmGJI2t6aeklPgysknArpkmalRpUC9vjSwqjlLiTxk880ksTmRslFJl&#10;1a4hNM0ioWhbmRLnThCzODvimqUI6RvjAxkKiMQkV9aUshK7KyGxAqJDSTBnm4Rhso5kMU+IplCC&#10;1K4sc70mMVAWcZVJbGxE2KsXxHhhQRwIydglNeFpgUGQKksAoQneBY8yCg1YKFnSpjVrFgnVGMUm&#10;tykUxIgpOSjuItu8fVFBfFFhPHIRhUsW5T52mFKvRUI9LEIelCChds1jVLnGUXAVpMbNUMpSncUU&#10;D48s4xszIQYtQttJZImkAdLhBwTqAivAyaUrky9UtRRALi0Brk/OFQXkMkQijC73lI3d+Y7DLYw7&#10;BXcoL6mjAQGF+1CgkTexPjwAu5pr5BN4WR9InSfe6Pk9qF24PCkRBH82nub/6PsEMVFHs9KvPbrf&#10;pB6TP+bfNJ43NHn/nAB5P7zfXJgXk0UPg4lQeQKNpqDp1lIT0SQnVuZBNFOyIl3JAmjQLZrpN+S2&#10;xJbZlywoCd+rzMrKplSkSJpeLiJOBZUaagSUEqGiWIbMXRuOxsbQJh+bQJZYMBlUTLHEwqbIlSJK&#10;YsliorKCJeyzWI38munIRJm8HjSZm6EmPG3om2CHaBbBllwn3KjUIuGUkSbPa+Vm2rUNL8QUNG0K&#10;vCvMTRbIuOTyyAAsZbKOOHqTei0WbAl5es1GzFaRnLNACcRhQjxiEOC0qsIUQkdIl3nLpmnQldpF&#10;XcwxtqjULEhlDRa3MbdBe1Z9bMXaY7BVKhJJKPuPmRIoU4ZZOWp0hchZouqStLlL/JpnpCmXCrIC&#10;+px7/jELsmumuTd4bES1Q86a3APFhXFI82mi7rL2GIZHYkQa2RPC37JVuTALOudzSnKcYvMS5TRt&#10;WU5ZJORnKDBCclPZvAUE6r5Q1zYkdAtky11AU/3mEJleF+QbXHwFbk8awfNbf+RYlLehOTmKH5Iv&#10;JcSdiYk+FhF+sKG2WNbS9vJsGj8BNHn/nMB139x4l+4Z4UtiUOJd4UKDFOm+goKkhYahxreT0DNR&#10;LAOsTDcbETYbpF2U4hdvRCi5wtbM3wZ584y01Gsok02RmDe80LYV0jyaKmdNgSI2k5KlFLsJsxS5&#10;D5EoTVsuZ8ECoadLEo7EliYbJZezDDsMpcAeTeqlijihtiQhU2BoSrNN8ZgC0xezfzTl4joF5Bkl&#10;bJI2QBkuWPwp+3d4VdUMoyxPrZOr5ZlY9sX0jFaRtDAK3LdqEoQ8YUtgd0/kjYTAaJUqaDKQVC1b&#10;3lVcYhAkcSQnmIatuRb+ttrkIgqmcjFHwIpueZeJTaVBwGA10i8ga1IKCZIYbZCCpkGrmvCimQuJ&#10;UdZ2OJCgkSQxbJpZ0l3cRbQVBekQ47hIB6ceQk5Q/1uK9KiFirMFY6xDCrbJAz5MlBJlgVlWKfeQ&#10;8K7lePmglNxsDJ9WgZxiOtcioTGB7apQj/lNfb7klKZc0lCDBJrqiqJRIN07dPHQAyayzLssIdAw&#10;l27PbNyJ/O4i3dFyj9OtDUZHjI6gPCHudFjInrtlKbJGvZdn0/gJoMn7ZwPPmT+qrcrLoeksWgzF&#10;/KfuE755mCxlsEx3FNEq2FduJ/A307bBsvSwmW8wenhG02I0RZapVnjRQhgjmCa2RoBusjhLyAg9&#10;RZN5NhoHwEIP8jaYGLVIwgRLBGqXmdVga0HPIsxPBl8aHAw5t9z6xg4dlCgbzgUgffFBbA3V2TiY&#10;t2xWbNrQoz2Sy85RBgdh7NqEfRUMnyg0LGaVZSkigw9ITLfLpcRlk9O0FKGtVY01Iacs2RVfL97W&#10;ENIuHC4b7AFDjWyaJGHYUQrYWllN5OAbpCG3ZlG6Z/BN5KoY2galbyiXFCVAiBqVnO0oXidWA4XH&#10;m3LDLJVFlshNSLN7CQVmkyRhTVNFlqMQCLOasMl7CFUW70rvqT40waWUpgJTJiRmpdIAlEVaOtwo&#10;qMASyjXStnPEQps+Zwkl00VibQ+EuB4goS3PIphybqHaBeTKoR4gkAXkygXJ9ZJx0TSbIWm5lvg6&#10;5zsluyfoasd4N5LeWuQbHFFBQvzZsNC9RflRav35Y/5N43lDk/fPifZHbaXFSfwhCOZdpkmiK7ph&#10;JEy08bciaaY0yiJuxq6NX4Wn2RRZQ1piaGhCImQMCGdLAoCctpyllsmwWapRMSgJpRlIUNW28YRN&#10;SI+6zdteNd5GlkpZCN4QGqRIrgHFuf1KAWmqlGFoijLpA/yAkF2JKiJDAXJDhnGkSdMsTs1TLSSJ&#10;pYhokjsTkENkohXPy5WSZZGYagDk4hDNXUNiI29Dmf0mmxVTnKX8tbhRE8g1K4KDJh3DFxsFCVwX&#10;51IWCoo1JRF9SRg6xBPCncRAFhKShCiLpgTHkmUqGDq0sKCQ7EhIR73EykTYXJx4RYqLHEMB4XKU&#10;NYxYm0cHIsrWXEmrw1FnRMmtEH3OUgljt7cmALk0idOwTJ1m9phR0ISNla2NZB2VMLu9F4zG9Mhi&#10;I3wgKCKw5SJNDC3nV2qXBsM+p5WEEgVCz1S8Z/vlXNDgSZQlVxovuRYhWUAWXf/M0HyPYEv3iyGh&#10;W4PPMt16kORk38lMv5kQfybkzq7sjNv0MTgdef8c0OT9swHD1Qdtzbj/QZZmXMsIYS6Rx7RCeyJn&#10;JmOGM4lNmJV0jOJEe2Yaucxt0CHy5hWqiqpp4v0mfytKxgTKoCqlEmJf8TdJjNqRFsAOCamdRJlU&#10;Nd3wxuGYdM7WTG6GXB7CwXFgF24Cx0stV20QC3LsBnn3mNwjBye1oEbOIgoxoIjNoiwJs7j69gin&#10;heaRoFLiPaW47IrE0BHSlS2DF7eLmrhRCJEWNdExi5COcpeqnSgizlRA7pWzlDVpgwqy6Z0l6LBT&#10;Ji8s71urUpaEpE2CEQohm8ajX6EfZm6bxNxahE8mbyjwLts0LJMm03NxYYI80TebQVPoHIgTeJ7Z&#10;5BUAagKOyEkiW6uCWZH0GFtgNeMYTR2jXlW7acG6K3MPIoRBFDSzRGhmoZOlMbyrTorZPFFDotd5&#10;5FOjLiHRscJ2LHxyxaxZ0ADVzhKbWSvk8EXNrItMqVkH1uHDBKgu1uEsZZy3iv6lu6RqNmVc5MY1&#10;DzCFm+nwrMxbsbEnbt3cnpZ8ubP90Tfd8kvtGj8pNHn/bAB5t7bUgDwy028wpZlUzVwo7GVIDBCJ&#10;YmsIiVaZTYUajeK0pRegOXTmp9GKF4WG1cQ4yJuLQ9lG3sDj+gzmXStsxMzt5Kay3Ix0SagKMlWL&#10;REb08qBazXgzMatcSciBSBVGKTYrRsSVQJOU5dGg0CS7KtN7KjXaGm9VsbKAiiCXNU3uJ5eNBGeR&#10;F+sJReS95OL7xFcC4h8FpMx2LC4STlPSBLMUFGAfElFmZiJ/yu2xVSThsrhvS1kbRMdCkFQpmmHW&#10;JWUZTKUGuRpZlFbKhhHIqV4jV4SAqPFUuRSnyJt02CByadewj12zIilLZg1TcvjcAK7OkFsl1oSp&#10;QLsgKvXsWagdtVh10EhbP0OOqqXlgCSklFUiCUljK8bNLGsuny8lkTP4OKQxSPBhYtyJoTkNstX1&#10;oMzajJt2TAlgOSICcqEmF4ZxTdKlK3b4MMmICJHLBo3m8RVo6KtjAdgOBqN08SPNoJuFbkB111Aa&#10;w/3YmOMg7+TEC53tD/S0+c8CTd4/G7o725sayhCAZmfRuxzMMeqRkkGWRFrEXkpoyq0SgkgMOfGx&#10;JcYVIrRyMNmhaDvbjMtlBKDAlG/bNWEzSHeykDGzMqhUZthYgY6i9zbSAAfQFvJm9kVre+iw3BwK&#10;CAGbHE9p9lakKVuTj6EjvkwgmkauKZddKmtIxAOaPk5cnnJbpprI2Z3JOEBKUQJyq2OV4pIl7g9p&#10;CDnLfPeJfKVZhPhGhUqQk0EzC4CrlVpMOZPNkwlVsgSiT5pGrkApEJWaS8zoRSyjbaJDZpWmxYLU&#10;xUKVEMJGQdJXNoXFkUhAQraUxbnKiMWybM2E2QaRWHPNtLkrEmy5ATTgkIQp5wR1nUgAM81drUYM&#10;lGXdshq6XRKACK0wDQp41oSuEzndAmXcogk1mgaj51nh3OGGHFUYLUEaRpiGe9oxlAEo8FVNh4Ct&#10;JDhNK9REwmqSS01iHToQMy1ZnDbvFzoEg7apCk7wvcY3IO6yjLTrcbEnQ0J2Jyec6yLy1tPmPwM0&#10;ef/04FFqd1dnx4PaqnyQNz9gVpPDwljCsubsN0tMEmUGtWRJbi8JdIiShQX5wblQsmRxLqUNnja3&#10;AqqI7ZCaCUiohRQ00HsmuMnZFEsUH0cacnWTs0StbpV6aZjCR2ohb9rC44jjUJpGNM/uSXkQU8Hi&#10;UwCyADl7HKVjgtwZv1oN9yT6YpYtq1hcqjABjyZgvyYODnKb1xN90+eSME8Fyuxtlefl4IY8o6Ev&#10;uaQAJiuwhGsQgsxKihIhtwjJWVtdNpsld0wcKVlMh8KOvL4Mu7ZSyEIRTkPOuSwXa2yHwMUNfmUd&#10;ZNlsCuMq3iXQd3kpi+NdaQxncV1KX2ySfTNtM0JFbBKuToQANawnRXFWD/SSm7voYW4MhiDUe710&#10;pEuNDrEJRS67Cj31ZdtDgXV62ZEza14ASGArBQFJi1wOE3eBnE25tDhLGTeVTSESUpEVksvXmLKA&#10;NEFdtCQXNU7T9WZtiSgAYoEvVLp9OPdx8jZuHPYJGek3QN63b+1IjD/T+ei+Ju+fBZq8f3qobwo+&#10;etBSXpoCsqTHxuqpNkGRpXqQrCRmLrEaJyR+NW8nJGium0rxk2mQk8oVxuWn0WKco20CaSohS2w8&#10;TRRuqilNGkyITYN96VYXZpI7n6Fia/NuJyHtQoEJHs0mg6rxbEcgxRlqKGAKVRUm2N1QQpRFU+RW&#10;ZeyKm2MPRYQKmM6IQ3BTU3lb0eQQSnk0SUiu4ZFJRywzSMhuUUlEB3KxAGsQkvNlIKEeAzPRkin2&#10;y+TTZdfwy7CgChq+mysS/lNxM9MVMZZpkAtyQpkVTYLx+JlKSUskzfwqwXF8cRHF32zNgM2UkrC+&#10;EDCUQUXUPM4liaEA8mZTZI0OmWonHekESlvaYGu2ZLEm69gOQRKqDw2InLfmKIEt2wxKU/kwRSK5&#10;XLAHzFJIyMQySXqeFNO4UbUqSAmuhXbFiNhRVw4bJx0Uxy6dR86yrUUAuLgJwyzD1GE1mxDXmFxg&#10;DGWKazTqtWSJhOul20GuZAHfC3L7yM2i0gzb3c3ehn6JICH+7O1b25PiT3c8vK+/sPazQJP3Tw/+&#10;sFpXe0tTVVF+DH9e9LbBaoo4JQGS60HqxKaKjwHcS8J/XNaQ0/S7YkSWc5Qs9EZ0SDrgYGZ3Mi61&#10;cEHOkrDbqN3IMsCLtOkeVnxJt7StdrIfyRUJeZv0DCEAZaFkpFEXg8pK29isTZNiehZSmhn0yYC+&#10;8bI1tUqcjuFuSIHdk0A8FNk3c03jVi8GsFDsKA4WufhBU012RcLOVDGNkpPjJgtinFinh8dXxIat&#10;UIvIVVmLHUlILsFGY5aEkJYKu4X2JG2AciEkOVMIq8kuxdmUy/E081xhXAmF12KTo2E0gENtCIGS&#10;okSeJ0gQNcUxpEA6oqYscC2cJtCupR+sx2USD5vi1gqUcZXmxhtCZYE732itNENMmQZRCoMMebdN&#10;do1T1rsuS0Fqj9K3mJJdORB1vJRWxSmXQELRtxa0qgk410ao1iyCHBSnxY7AyFWnxiZhNTElCVPB&#10;lJsXZI8EUzWn5XZAQZUW8I3Dz6c4SMhMvxEfdyrk9s646OPtD1u7OvWCtZ8Bmrx/enR9A+p+1FZe&#10;miqfHc7MuJHNHwZn7qRRrSwLl/e1BBz4UuzL/GcEpsKaxgwzMzdzIZMZ6RB5Q24KZZchZg2SVgoq&#10;IFaVEkzmVmwq0XakxSBPg6sGGGRsbYONs4mk2RdATgYZShO+Q+mYBZm8re7DSBDgcRiSgIRqkVxL&#10;FoE9kTz5U0a4CqUmzst0oJyGpyM3Ki6P5aRm7rJEuVpKyFprw3WS72Zldt9k0GyDoIcydlVciIK2&#10;l7DNrSgoHXH9pve3JJCrFERuQMllfGDos00pLkAaudAUbhPqJW6W4kbErAyCApFbWpwk8/wQyrq2&#10;XmQmWZIWIif7JDGOixtjA9vn3lNpBaXABqXBNuNCkyiC7pWzQFmmplSkwFVQJ7NBddakwVYYzZNT&#10;TGcZOlyEQQqADHeQhboMNaoRWymrLgNqoaW4ocOJHnIpIruqwWJHdZQ6FlPfMCIw5FwWpYzLWO2K&#10;BFDTCWxWjAMix1VKQr5cTTnSAtwvfBfTrQ0fkkHkfTrkzu6wkD2NdSXd9CMlvbycxnOHJu+fHl1d&#10;HY/qa4syM27yb3+dow8L0y/80/Jv+Ugqr2ehN7hsIbhlEpvZy2Bung8X6lIKBh2CIIWMeZf4lX8T&#10;SWWxplFE1oupMB0KcotKlgmxQ+CbWUxBDQ0j49Ieozi20MFwnnVUG8iseARDh8C7oi8SJCgtXsOE&#10;JYsAO+xfJBcVCXkLUyqu5QT5LKNSKUV+CnLxUOTamMJV2vBogHhDSGAcpViNNAX57P0lbRahUoZf&#10;thVR9klfdKR2+H3RJwlrmo6Y5IYySwy6Ui6bhZYET0obpEU6xJRmfGyyJmchYRoRoVImNRaaZZmn&#10;iXdVCGjQMyQslyxlUBrAoCyTsNkI0TxAdqgK89CkGQxum6HGLRSYuVQLGZTqLKCjJhbnXZuFHuRN&#10;5wLsiCx1pKxJWWYDzIqMMYR51mCKbFKuOgpsBVA2ryXTiOzKhWHuUkXUKlWFAnKNIjbNXqXMgiYs&#10;xQ3Q8TJoVywI5BIVKDlfcgJDAWmbGoTIkjsLkBuHb0DlZ9LTbsREHwN5X7/2dULcyebGu495OY3n&#10;Dk3ezxX0eJvAr1J8w1/w7+p81NRQmp8bnphwNjbmBP9IH/3iJ/+UiO17Z7IlzpYgleaZ6Uk2EyEx&#10;lhIy44pcKJlvMKJG1jR/0JCJmdkRXkzuQxYKf5OmkDdKUYivInI2a2xRyqRAssCRMdVCudIGGIFl&#10;6GBL4OfKpoRaZbgDwxRb47QqwsqcpTi7x64ptO3aWgWQKWzZB/V8SVd9moo4Ugqyt6K0uTXdlmxN&#10;IMt0joaEAm6upbeDhllujLSBqsZBwQKrkW81yyKtCnJCBXOPDQhYzXTWkhChghEFCm/Rr7zTtjAe&#10;wXFpcbKkheFEx2yJCKFvUHWiQU6Ilc3gG5CCXItUSru2OXa2Fk+/Ls82IZRKARgpLSbLfIwco4sF&#10;gWlQwWZfwSphBuUxgZGrGiDVUY0ioQRb4w7kmJiLYxdqclyytdk3wQaRQDtJgXbNLDEuB64qMqoD&#10;hVuMGNeD9VTyGTePqEe9ogBY07JLEmyp/ZRmI5xFDZPjsmnawMeLhNiR1RhSOw9HLORtTBVYIVnG&#10;rrpfcBmLt8nKvJ2eejUu7lRE+IEb176+fHlTRPh+nOWH95v5O+f0S4nweBSO828vfcPCno5R4xlA&#10;k/dzBl/K6mru7Gh/cK+htig/NwJszT/ueQKRd0oy/a4+/dxIBn36NJsXn6vHzyBR5mBmSnnmJINf&#10;4VSJiaF2R24t6Ag3y80mtMcJyhIInRi7SAhsCkzDQthqNGBYI5h3sqRNHsWueZ/LLra4+eFBzF0u&#10;hVxS4zQbYSEfpkhsWZxW+ibgfQAWEpgXTY9DvkacDrLEB5meyLrFoMHaWmspbE2vJ7DtWuRiCpBc&#10;bMVjPpalWsJVSILbYFmmJBDfyhAdVuNWkVB5asq17RJol/iDE2aYi6ySoiQAZCO7NlBxRUJmJI1d&#10;lIVcImazFs4iMIWYgFwoX+gNu9wG1RKjIjVhrsyKZYFNhypiWHatfSJUbe6KHUiM46JgmqqgnrGC&#10;lMWUGJd6FWc/oQGqop5HZyF4XnNnljIOQTVbLgw+U2KtB6TlssWu2VeQSPNkS7DZV7lWiI5cGIYy&#10;EthyY4zjpVyxIzatVC3HYqla1EwFud4A3qWLkNNya+BmpMAgOyskI/16ctKFqKgjISG7btzYeuP6&#10;ttu3dkRFHsrNCmluuEvrz+mbqcLZnfSgUC9Hfw7Q5P28QRduV2f7owf3muvLy4oTM9Nv4Lrnn9U7&#10;BQpH5J2edg1I498No9ly40VtMDcF3/TGF+JaCm3pm6B0/zBnC6kLKC2cByoCNxMhWehQRckcB1PC&#10;4MUeTGwGzTS+tvA3FzGp15aQWrg6llMWVW3qYCtegHdp0TUUBKwmdqj9kHBrRUhgyz3AQiorbsWQ&#10;K0aEhHwQuzZxN4YmARKBmZaCpnGTvEUHYB+nijN65BIsuaJs6vfSlF0B6bCaVaHHLrlX5XZFQmnD&#10;NRsemby/8IdiEcMmZwlHmkypWJYicqZ2hOMIyjlLXLxYY3ItSkAIhVwxyDVSlqqX9aUUiiizzIVM&#10;SCanikGBNJi+1sLKVB2BjRAolyBm2YIMHQSmmpQSI1KRss81QiIsbrAy6RsWjAQrQFn1mBgRy1K2&#10;mMc9DFWFlJWuoF0uywlpGIyobkGCxjfUSMMaQaVJAXYUhUuvkhC7AlXcVBZ94wIwE+hJutRtbTCK&#10;GJblMrPpq6OgXJajLHZtsy+cqzSluGgCLEdCjTjpxswxgu+MW8lJlxLizyH8iIw4FB52IPTOHvA3&#10;EB66Ly3lSm1F9qMHLQi+EXZLOP6YY9T4sdDk/axhXqY8cdTR3navubq2Or+4MBbcnJJ0IT7uVGLC&#10;2YT4s0lJF/n38K9AnpV5ix5705fGAfneGUXeisg5pDZJkZjY4FdmPiVkHiJCYqqWaXNhR7rlOJc1&#10;FUFKFk07c1oRvGTZLHNdbFyRtFGWNKFAtMeVWuybBM/2lVwpsx2kuZ1QMIzzMaos2YqyUlNmSSKe&#10;xTRoAr6vgL2MqQOnA29luC3b1sglxwQjYlZKQQE+y9yakNrNXfZrAts8sJkLO9w2W0XkNEUBmvSS&#10;N0zFiCs3FJQFoljTnyriEVfOYHcP5wsO47gQHpyKsEdWyiyEQ1cKnBDaFmJOLCtJLitJIaIy6uIi&#10;imZKaLKd4nXx5mSqyMwlm2SWGZTtS0LJhVkNsDWqmmbUDR2aDKDWEvGQArfZOEYWQlN22YKSizU5&#10;LsBqwQRXoaou4BUJhqZUwbCZUsVNCWAcBUEk3BI5cTF0ICQkfe5tsiCNZ4kppF2bHTJFQtG0tIFa&#10;CwtC+eZBiXE6y6oIJ3qkuWG2ZlMutdC8LNXxqhq5Q6TTIJFd7hNLdYZl84LkQ2bgWpXLmO8UgBwF&#10;4oeMNAQhF1OSLsrPe0dHHQkP23/n9s47t3beuhkcGrIHvg6xSmNt8b3Gikdtzd2d7fwMsae31PgR&#10;0OT9I6EuRwwtaZjJz3iQ6Hx0v+1eHTi7tCg+K/NmSvIlJuzTiLPj42iL6x5sLYSNYaz6IS9epEY/&#10;MkaxNUXe5rS5lWMoDX7NJlJnzqNf+yEW5N/+42lzI+xmahQY954JoStFyZDIVtk3IByJLbyhpAVC&#10;e3Kfy1YKkg4Z5IfZFn3kGsUp0UOfFbjx0iTiVEOH+U9pCnlT1VIpKxPEAhc026MgaWzhnlhZ6ZgQ&#10;iSlnR8YejfwaJVAcEmWQvaHJ1uwNxfcpD6iMI2EMBcQmO1k1tYuE0LbAqJ3oHBZ4olt4iJ5As0ul&#10;XeVzuQFIW4hBwmVhXOIMJIQjSYHrVWqFRN5SkHUoIUzAltk4T3SDv7msVKpgFmQks32b3AKzaiIn&#10;JIwiqqCUNXalAWYtlBY7poRPhKlg5qqegUT6R+QGoBnHB0udAwU2orasTGALJDFgs29CsqDM55H6&#10;RzTZgjSDWZDPC0NYUEqZdsiytFbSDNIRoCs4K5GLwyZdKmyfGgkFsklVqDZwFlkz5cY1SUfETVLt&#10;ZGtUhViTBAtFkyBXNRmhC9K8EXiXLVuuUqJw+BYKvvn7ypnpN1KTL/NU4snYmOOIwoGQO7vv3N4B&#10;Ig8N2R0XcyIz9WpZYVxDdcGD1oaujgeIxSXCMcJxzeg/EJq8nwWMRRldnY8e3m+qrynEpZ+ZQdPj&#10;iQlnEhJA2DRDnpR4ITnpUkryZXC5zJDjBiB65gXbtKV3r+n3NEFdgHCzrPniJU5CWkxgBo0hQfcb&#10;PwmGhGbVmKXy+Lf6OWYlC0KKJlPK/Sn3JKsJfYpcSJG3/GvByIKQ9eXuVVUb3EkWjNtbeJSyOMFp&#10;ssAtZ7MCqd1SClm8S4fJFRnry8SJwBSzO5flY5Ti4jHF+4iPUw7L4nTYo5ELE2VSU0XIu5G+cnwC&#10;smCYIq/Nvk+8pEjE9xEgF6ISIJf4npd6kY8m/55E0+DsbQH4aEgo6i0kZWqhqpHcK7cHZREWp94t&#10;SzfoTcGwSU1iCSgQBpPLS9NkFwmWpKA4qmCapOo4wkZZSkPIaeIJMcu7lMvKzChKYkKOkRrANsms&#10;kXgcdHRGA6QNPSBGJPTHVkwZylQFK1BjTKCTseUsUmaQUDpfbBrtlwbDAnUv26daIBH9npDTp4qY&#10;OmbakNOxs0GMaZJ7nXQpwueOSZS4kBRMQIePgtpspFVTWVmdemWfDKprmOY2KNC3mRJQRZbLSUnU&#10;JSQWhLCVcSFyKWK0IdmoxczFRchXo4xT1WVJVyblqoEm33Ssg7uSvRN9rQUhB73vmnotJfkiPQRM&#10;OBsffyY2hgJxBN9hoXvDw/ZGhO2LjzmekXKlOC+mriK7rbm641Ebhzr6QfiPgibvHwt+qNPR2X6/&#10;rbmmoiwtK+t2YsK52JgTvB7tZHzsaVpMnnQBhJ2WeiU97SovTONXwvj3SPJy5e1kipIL8omwQbdM&#10;iorSeBtNdxoNxmnxMO4fxEZImH4W9xjdYDSbytQiHwBheuC7GhK6FbHLxEkPIFGW71u6OZErWQT+&#10;0ifrw4JiF3hwucmlGRAKcaJthjuDNWoYQAZpOE8wjUuC0iqCMcHK6sOWAB2UaELCBVWNBtdSY1Ad&#10;U6PyhpIQN90LMFhCE8UmkSi3C0hZq4TZi8wK2Ca8P/EKq0muKoXqyktTBdDhRBoSZlkwR3kpOFjq&#10;JUABahXlGayZCjX0J+tDWRSItqsqsqsrc6AACRMhVXG3LKOiPBO5SIgdANUxzQsXqgZIFoMaL2pc&#10;hMCaJERBNE9KsVmAzHKNxHlcnHoMW0kwqEnmIXAtZNYsbrEG+7a07DKkPVQWZiGHNc6lqs1OgKZR&#10;qeoZyeUG0CEglzWlUsoV48YuclVdRsvV2WQoOVdhQqkxpCKpVy4eKKMB6mIzFJTBnqWkz6kgQ86j&#10;siAGsSvXCd+e6v4yKVyqkGtDLJsJDPugybtqJCS5poIAu2IKW5GgUt6lshZAB1c1jQgpwVtJGKMQ&#10;8h7SSB5P0A2IBrB3ipLXTBBvZGXSTxQiLElOYgqPP8MT6UcjIw+Hh+0PC90XEb4vMvxgfOzJlMTz&#10;uZm3K0tTW5uqOkHhnbQivZdH1fie0OT9vUAzPHSREXgVJcXZ3V2dnR2PHrQ2NtYVlxYn4PIFbRNh&#10;x53C8BPAdYyrOTXlMpCWciUjDbTNL4CpJWlE28LQFEBTQEnkx1BsCv7juDkK/h23X+XdbPGbcLvs&#10;zbMq72bBHeA2Qyn2EeRfLDc2SVCQ7me+pYl3wejqRSB6nImtwY7M39QS5lSmT0nIDYx2yg0POXbp&#10;Jpcbm2NBTvO9TfbJcVClrI8sqlSUDTVKqDEBTU0DkIhl8RpigY9FeR9xQCxPlkezfIDiGbEVJ0v6&#10;QodcBB0ChlN+nHWUKYaUUqYE4mGFP3hLzCe9R5ZVpdAhvmHLRGNgViFXCIU1WZhRWZENMhbGhbJw&#10;MNMV8ShMIZ6DprQHNpHL5J2Lc42Ti1NMRu7Sia6qyOFENl8AckTUVB4lkAS1wyA3QFquqsPWAIQk&#10;l4rkWoJQsgxl5FLjxQLrE7h5REuQV96lsmLZqI7si3E2BR20XKqmXa6ODs2UmODekFrooKxCllP3&#10;ioL0almJ2Wa0QcqKRJpBaT5HpFyONHOwTWIQPGAUV7tQEGu8a9ZLu8gq5UuFLz8aDlrU6NwZPZ8q&#10;B865CqLMVVPbTCGdfdwpvEIQ1zyurh6XvbE6gTXpomV9uaHUExA+KHXxm5q8S5c0aRp3oqU4laJc&#10;vuxFYqShTw0w1Kg9LKdcuSo4S92/cBf8jIzW38CtISxJS72aknIZsUpiwtm4OHkWfjQy4nBE+IGo&#10;yEOREQfDw/ZhmxB3Kjv9ZkVJKqJw/lEyMwTXE+n/AjR5f18IW8vKSQwYO9oftDRWVJSn5+aEpiZf&#10;4hnysxhyJsSfRZqWciDUTkGofS0j7Xp62nVQO8anQts8MU4PoZmxiPlwa8GP4D7EfUKczeRN9zO/&#10;p5uXG8Y65GvgweHZGSoBTypOhP0CeUnxj0iwxyfvz86C/AXuPXYTuDPVLY00kTTCawz8ecSNm9O8&#10;zyHh+J5uctOzoFXY0n3ORhgkgTU+BHJtgGRJESONUuRQDAnbKYyn59m50VYJSqEZ5L84OoSQfR+5&#10;b9bBlohE3Ir4L0CcHREtC7kZ5HbFXZK+4cGFS9hmmlkQNkUZu+hA8bOsAydOQtaUBsCXKReMuqBp&#10;cq2UEqCKmqp8AFkohfPCZyQHcuSiiCjfLVMtAbdVVdA5FZ4WcuKmSppYAXIuSA0zWkijE2yl8XLG&#10;AQihL9VBk+2gXiE5YcdMrouaIfZhnK8lOWTqAQHXAiGpIYubkV1TVYBdo39EkyxDiC3bl8YLKG0h&#10;b8q1pNUcAMNqAVWbDIrDkU6Qo6OxAhfE4VPHwgK21ZWqw6WUUbUyBR2piItLLp0LswozbRbnk4JB&#10;M/Uh6uKrlDheIPbRkzh2KY4u5RNKp0POCE692UXwGKLGpuRqlMsPkOvZvMbMi1CK8ACCrz26NZiD&#10;IWQ5KQOwIAlDQVmTtnFxq3251FU7pQ1Q4P5R50J2ORftp3ONNDeJEqgCzgT+Sp6Cy3NA+lJFxq20&#10;1GupKZcsE+knYqKPRUUeFv6+fXtHZOSh2OjjWek3qssz2pprujoewq8KdCz+PaHJ+/vBuJ5wbSHY&#10;vtdUVV6SgjAaPB0fdxoDTMTcifxUOzX5srz3lU6gT6eBtqHJtI1LPJzXjtGkE5ibo1sVj4IDOGxF&#10;qE2Pn/kRbzRuD9wkCE/5RqIbDFQNxwQXwH4qF45DbiRhAr7xlHeQO5bV8qAmdEgxrgqCiZV58pzi&#10;XWP2m+55YXcibKZeoVKZZkeafQeZYjkFASBjbiS9fyLFEaPgWPJzo+ToSF+YWx4e8zyhkvNkQC59&#10;2DVSWlJYQA/RaURPQ5xInn5XQxl0VyGvKqcErf6lZUS85bl6ElIHqvkD7j2VxUfHcup2bGWtAM9q&#10;YNygdglcF3ZlCMWa8pAvAvbp+T0hEnKMNmjMkRdJBhlUOx2CPIDgpsoTChqE0WHyrIZ6AgJldCmV&#10;5abyoSEdw09G4pGLHoOEDwoGeUm/tFPem5cfUuMLiV/gCZc+5Pf9cEQRaAAfeBzOl1ELPbMweoAa&#10;LD1DbUOaZztULzGQxfXSugd6psOLGHjQiTbwVA0/72DLPNykESdbkIcpfGblvGMXaT5kGr1BkyTU&#10;AJp9wWniXRwm6QDUP5wLeUlRPEJnHsXStQTWoeuWm4qtXIG4/OQ2wS7YFGmySdUl0N3BVMR0JUNS&#10;4SeiQ7595NEGXdUoKGlmMuEzIjwhMy5O007YQtm0xhQLYqOykLBlqY4ub9y2SLM1kCVqxE1Ku0iz&#10;PtXLNZIEsFSdLIM2kbNBahiVUsNcYV+bHYEcCyRctWJrQORG1eqgzNbKLmtSdQBblsYjl4YpkPC0&#10;R2ZpCVdBxpNwZuXrirn004V3MtPlG1O34QYRwPBEOgU28XE0lx4TcxyxeETEQbB4WOhuEHl87Inc&#10;zNtE4S2Iwu/rL7p8f2jy/r74pruz/VFrS1Pl3bLU7MzbyYnn4vilr6SEcxJqp6VcTU0h5ubn2Tez&#10;MjAIvQ3axhZXc262vPQVLqvDyEnRC0gR8rlyUDsvOL+TnXE7m9JUJCP9eo68NsbfVoMmnCk7QWYX&#10;BhwWrMG9wk/R/JV8UyU3yizFY2G6l/iOgk2ausfoGFuMKtLps2606F1ND/BQA4eQnnaD2kNPs+jV&#10;NShDAVnUQv6MDEnSZTrhlhjBNi31CgbdRvoqrGGXn/FjJH6V68UtTVlIyDoXVruJIvRkIfUaGyQd&#10;tIEaw1lc100oQ55EXX0JpbirSU2qozbzi/Jop1kLLHBddNR0gNwGHAJ6Gwk+R9jeoDEWHwKEbIqO&#10;S4S85f7hXMgJ1DAGdYi8I3DL8Fw30e3QpAOk/pTv3aJS6kbuOvq5NpxKMYgGoDGQQJ8T/HH7zFui&#10;CQvcVOpGWsyoXv3n32Ln1whhNos+pnsHBrkgSVgIy1LjHVwP0KQrgQ+ZW0vfzJdKkYWxCNLyzR8a&#10;MPGYib4ckBOJA4RlORyYojcgstEwKiXXLatx1EWXCl3z+Xl0SWP0INchdDgmw3HJz97QKmVpDzWD&#10;bgeqDmkxxQ2QbYRcw9QY1uHi9OUDusgNHRqp0CCGHj/RyFiWdtIbDTSIYR16L4P6QerKoWWPPNTg&#10;xZh07OqrCUjLYI7VyD4r0MCFRxJxskqLdWTkTSMMGujQnYgs3J78FjWPVHjwxLXQAAs2uW38TVzY&#10;hCaNP2j0plZ78HCEIMNWspmPkRzGPTTelUEDcmHTHK/glqcRDGXRsNKonYY+vIUyDRORJr+hcmmA&#10;zmXB7lSct6pq3iX6V3L1OIzSPD6gaTkYRHHxQqRJoNEzjo6vSVyZ5DfQpXK/yI0Jz4C7G1wur9vE&#10;xZ4iCg8/EBa6NzR0LxIJcSdzM+9UlKTQs3Cm8F7uV+NxaPJ+Anj2ppPHgLQksqvj4aP7zQ11JWX0&#10;YPsGjSL5pS8QNk+P47q8ymQjnl3ibPJ08CbkgIw3vnBB06+E0SiVwhd4MXBDJmgjjS5xeHMwNxWH&#10;x2emgZCelKcTHZJHZqcM58U69C1VqpSi/4upKVcwvKVF7MRS17CLLOxy9H8VRlJpudxVWeiOXCSw&#10;C7OpKbiviBSJsbhqGESaK72J3AyiKwxBUDtYhNwuDQUy7oDdcYumcUFxxzxEkHmzEOQCXApUEVKY&#10;D++TUlIMl4HAK7mkJK0Uo/uyjLt3c8vLsktLM8vKspAoL8+pqMirrCiorLShoqKgvDwXWeXl2UhX&#10;VhYyOFFRcPduPlBZUVhWnsPpPCjDLBKGJlDEkFJksKqyqKqyuLqquLq6pLq6FKiqKqmqKq6sBEST&#10;FCARsFpvSBHJpS0namrKamvKa2vKaqrLqqvLYFDazGqltbV36+oqsK2poUpraxR4twxla2rKkSaz&#10;aJ6tItSCBCnAMna5eUVGpaWoi7PETinKSjPIIDWjBGpsXED2WQ79spbmhuamhsbGumYkDLQ0Nwqa&#10;mhqamuobG4E6JB4Hyj6OXjo/Co31dbUVONgaPk3Uw7ylk8jHLkcnXSFn1pDQeeS+whZ9RaisyKuo&#10;yMXWioq7OcWFSaB8eqTNs9wc7KbzRSuzIMSyuHRxARfRejFwGLYU2mJbQPME/O5fAS0KES4nUs+j&#10;J2JcHKwvnxFk8Eubhjeg8RONMHiNKrbsNELz5BeGeBKFRxU04WGubMVAAVVAiNEMD2UwDLot3gam&#10;eBBm+/1fbEmYg+EUzTBhUIJcGkvJcI106JeQ5DeQaAjCEpilO9cYY5GExuvsHxTotxhgWSgcgyGu&#10;lBov9YoRKSgT6XAscCnM32dpLj3udGzMiajIw7ycDYH4oajIQ6DwnPRb1WVprY1VHY9a5eVb9Qic&#10;Ezoot0KTd0/IQxdcLvy6dkf7/baWmqq7mfk54eA/mfxJTDiXlHieWZCCP1yUzF70HXK6E+Sil3uG&#10;bw964wvXNN+usgtNBEwg3YToM6kJl3MzQ/NzMZDHCDe5ojynCuRRkc9eJr/ibm5VZQE5XyIYoQry&#10;YjU14Aly1uTLqsAK5TXw8uLjiFSQWw45u3VQxV32aEJRoIFSkAqyyCOTX4aLhGsmn9vc3NRy714L&#10;/WErCfyD6N69e2337rW2Ykvp1p6grJYWSVDaiuYWyiJA516bQgsXoYRZiuRmuidIhzW/DUqTjata&#10;TKFNp5XSkgU1Q85ZtsS/iscLksRinyS8S7k926Z0uM0KRpFeOjaJWZwTUlxJeuI+tk+szgS6VJ0d&#10;2jXVbJpGk6xZvaA0GUoopb6zrK2URfMJoLZR82wH2xMiNM0KTGu0K2UV6EpWclzJAjl8BpU1Qcr3&#10;7iNXTLXi4uHrR0HuAmqecYMYt0xzE/4amzD6aWkGcE/hRmtoqK6rq6ytrcC2vr66trayvq4SI7m6&#10;2rvYratFmnYhVKjH7t16GuphLFheV1teX3uXBmQ0VsNIpai6irxETRVu+eKK8mwMjktL0jC8KC1O&#10;BYoKaWCBQQlcCrIwYsZwmZePsFpRMoYaiB8K8mnMka8+4RBtjD9iaZenNMhr8bcd4eIoouAVPDSl&#10;RHwfVpBLM4hlJbBGwT0NNdSIgTwhzxrSBBINBdhJAhwbXEtNvkzv4CSelxdzYqKPxUQfj4o8Eh11&#10;ODb6eFLCmbzMO3dLklsa7rY/uNfd2U4r2jRtPwZN3j3B5E2va7eB0UqKi+IQasuD7YSEc4kJ5y20&#10;TXO8PE1Es3kGZEjLJE08TeNcAQ2rJY2RMn8cOC72ZNil/dkJoVVlhQgwmptx+ytP2tLaRoA3IXdg&#10;CE3ILrshziUddkksbAHFEssy0QpY04TFZXNxBZNlxY6ZZpCrYu9mc2ecID9opo0qlAIVgRGbXCmz&#10;psh5yzoqi4+aLIivNDwmk71FQrjfYxcNk0opbZHTLrfHSFNdIhSJpE2YwqeC9MWgJCQtCT4EkZOy&#10;ke6BxyUCU86NYfuGWfCxHKaZYJCaDbbOFPTMVaBWSSPV9ltgVNEjLbsEbpsJqpprf4JmT1gVngKy&#10;3KIqkl1rrlgjZpVd42BJrRVdJE2S5sEO32KqkaYmrkC5g3rYpMuSr2rcF81E1bYigKEvu5KmXbpQ&#10;1X0hTZWEFCEjbJYTCtIwcysGSS4GCVyXarwyLgXZGiV64TE5VcoFcdIpbT1emFJ/6EbOuochB8Yg&#10;NO5owpbQUF/T2FALNDTU1tfXNNTXNmAIUlNaQQ/70xB/5+dFEk9z3MKekL83pdwjyemBCz+ygevj&#10;WXT6uKRMBILIERTFRCsWB3/Tjz7En8nOuFFWmNhSzxSu3wt/DP/R5P2NbDGm42Ed0XbHo7Z7dZXl&#10;6dn0VPt8fNypuLjT/MbXBRA2rjOMGfl1bXoYSRcoX6ygZGOeSsjb5G8kwNaWsJt/vwul0lOv4kpN&#10;irxUfbcYNwndSwS5LW3gG1XdrgK5Cfn+xO1myk0dtmNI+EYlOW5gQ4Gy+JZ+sn1DooSixuhhwZL+&#10;NokNj7fBqJ2aYQp7gNlFgQp+l33gW+08BqnaRE/hk2vh7uoNlhN6atrAu9D8VgUreuqY9lV7eimb&#10;sGRJq8xdG8SCFaRJzl12UQXF6L9YUCcw00iDja3qGStIaLtgemQpqFujNx7rKKrOSMhNpAo+sV4D&#10;j2cpI9ThYqqHjpl+vKAJKUUFpRlqFMutsiiobU/7CqrHVMEe3cgwz77N4BPBxm25aEBTY1NdTXlF&#10;eUYBLTggziaSVqsxVFTDEiZvfiIuWQh7MngZSloqPb9LTuJ16fHn4uNPx/PHVkHh0VFHYqKOJMWf&#10;yc24VVGcfK/hbsdDmkg3vDfPj/ZI/MfhP5e8+aUv+r4KP9vmH/xqriwrScKFlZR4LiH+dFzMcQTc&#10;/CxZ3tLm+SLbSiV1dap42oQi6TDQubEWJsJ8FsWgVTa4djHYLMhJbGpo6HVXaGhoaPzygfihoba6&#10;vDCzpCCBHw5KzG37OSWwNRydpDmLHCZAU+j8FJyfo9+giXSOwoFE/sYLL2o7ER2FQJyQFH82N/PW&#10;3eKE5oZSjsLbZVG6iV6+/T8E/7nkrU58V2dn+/2mhrvFhXGIreldbXql4VRC/NnEBPrESnraVX7G&#10;w4vRjNXFfBX2niGn1Si8wMQAT5tT5G3usoS2ETCFKirK8owprN43hoaGhsYvGS3NLU1NjZWlBYV5&#10;tGANoMCaYmsV1RCRqx84FrDb5CVy/BTc+voGQqNr6bQinT7TlpBwVn7vJDb2REz0Uabwo/Exx7LS&#10;rpcUxDRUF9xvqet4KIvSzfi7h3v/T8B/cuTd0fGotam+DLSdlnpFhnv0bDv+TCqPAZP5g6ZmqM0L&#10;LuiZjRlzc2zNb2QxefcAL1XjdZ495QwU4cj7VFVlKU1kafLW0NDoa2i519bc3FJbebe8JJXcXW6E&#10;cowMSOjlGo5tTKGQt3hRXr+mgiKAJtL5DRp6OyblckryxeSkC4hwoqOPRUcdBaJ4i4g8PeVSQU5Y&#10;dXlGa3N1+8M2iryNR5//UfiPIO9vjDib0vwp8kcP7jXUlRQXxKelXE6IJ84GEumNbfqaKb1Gxe9u&#10;gbYxQuRom17DpSc39DqvrMsIpU+p8FukZgguq9J424POweIQAvKyR052SFrqNdRYU3P3iY+pNDQ0&#10;NH75aG65V19bXVqcKv7N8HjylLAnbfMSdJYQwcOjCmdnZWJrTKErCqf3XWlpEb3dehFuGQEVAvHY&#10;mJORkYcjwg9GhB+IjjycEHsyK/0Gfyadv7HKTz/N1UuylcS/K/4zyJvPYje/uv3wQXNdTWF+bgQu&#10;C3qwHXuCPo7GH1qRNeQZ9Ar19Sz+/IjQNgJuueBoSzwdmptDYTdPkptryClXXqM0Am7zUjbJm1+1&#10;5BcqUFFc7Mnq6jJeOaL5W0NDo++hpaW1vq5OyFt8HcUnQt6Kp22xONKmkCNv+WISeddseR08k75p&#10;gZCJFhjRRDp9agluGTGVvFoWyz8cHhlOPzwqH1uNjTmWnX6rujzzfktdZ8ejf9KKdOZsC4v/u+I/&#10;hby7uzo72tsaG8qLCmJTUy7RUC7mBGJfXBDy0gLYlL4FRl8pUVDPb0za5gvOHEvK1WkQMz3tFnoG&#10;Z8uXmARC27ZdGZ8SeV+PjzulI28NDY2+jNaGhsayknT4tHz1YTt2dzwTKW7TYG7yoszW8mk/8/lj&#10;iLF+TTle4W9OqM9VgbyBlORLSYnn4LTj4s7ExNBculB4TPTRhNgTORm3qsoyWptqOh89/KbLmGfV&#10;5N2ngfPX1fGotaWmvDQFVwPYOjHhrEyP47LI4C+j8fNsBNnyMIaWpBHouyt8CWLLvEuczXNBalZc&#10;5EZUjXR+Hm2FywtwKdvIWzjbpPBIkDeGkFXVpY/dDBoaGhp9Ba1NTU13y7Lh6OSZYE/yFpjkTbPl&#10;YOtM/lIk8bfxnQxxvLYlbDzxSV90sX2lmAJxOG124OcTEuhL6fJSWWzMCX4ofiRR/VhZckt9efuD&#10;lu5O/kCb4u9/Qxb/dyNvdbYY9JOd7Q/pve27GXk5YfL4BOfe/DgoyBvAhUJDQomts3BtqQfYzM1M&#10;0jaIXAiYXgDDxYpLVn2/kOfJRchy+t6hIm8yxaVIhwYBuBxxwVUTef+EkXdrW2uP6lS6VT54ot4B&#10;hVDkP2HDvieokQTrEj/6Fo0lywZTwgkcmuXdVrVrEz51zaB8M4dBCTGOrWFc7ZppJIxXchWkCCd6&#10;nAVTzjCLC9TRWYGWMMxdM8v4CtiPw7dZ6NUDvBUoBQNPaLO07TGh4InHaE30qAISQ2jKYeGJlT4d&#10;394qE9Jy2RrzZPJG9ZPfqxZI21SrpM296zLKmrmMHidXcuXLht8JS3VmC1XWcwXuRHRCZUVeEX3O&#10;nb5wbrg7M+wW0AcoVVDES9VUWnldbCkX8p7kTZE3gQNx2eUH4fQrjvJCkPFeGVicXiqLijgUF3M8&#10;I/VKSX5sfXXBo/tNXfSBNvpcpuIF/k3nXqzRR/HvR960bAHoove2qyvK0nHdYLyWyB9aSU6iZeRg&#10;bvPi4PVoNBmuqNo2K26jbeJgBX4TjJVltweMh9xIg9FxKatdegKkHpBTKfrBA4m8j1ZV/YSRN3sB&#10;JOiuljQ427jtOcHfuDB2f7Ho4dpMiBBbE6bcSDObks/l7+F8q9tVeJKR73CI30qcwnmS+7iCSfBP&#10;VOBd8shmLoAiLLfqqIPqJew1evh2GMzE6Z5ZJhSH9RSy75a0urR6t9bQFMCIgHZNhd4t77FLyqJm&#10;hQhZ3vukWAYZsmtVNtF7aNULpj4foDJos4AWmi+JWFprQB0gIHZMmEJsv+MKNJWtpR6DrVWGDt0a&#10;nO7dJ88TqKuqsoB/p46/kMoeElStwmsFiqppUpNZnN7TUT9UQyt/hcLZ8VJQbk6hZ/BDTDMcp4Vs&#10;/CA8Pe0qvxdOc+nyLBxb4zOrNJcuK9qSE88W5obXVec/aG2QKNxEL9boo/i3mzbnQdb91vrKcqLt&#10;ZHrl/zQIm76MlnIlLeUqf438hhr68QIKAofL/BibrzxzepwlwrhQwNUJTda3kjqYmxKUZZPzl4E5&#10;RufZJFaDkRxsSYLrksi7svg7bs5nDDgLqUtub/g4dh/gbNx+8LnYNhsOhUND+erk0/Ft7v75gFrV&#10;wzehkY/DyOrRNo5pqGwL+25D04zjJZDqYdwEFxFrqqw1F+CRUA8wPShrUpeUMjRxINTDwiKGAowz&#10;WluamRdVERta+aufUpyyTBKSXZbbDsFkyqfh6SeRvlFqpMUmt0dJGFYj6ugAdK9R1rjkDLWexSGn&#10;vrVIRPgdu1bYyhoNU+2R3Z51PRGqzZw2KzIvDxGSnE4TjZZ6t00dpk1fhNwDMrpSQwEIpXOeeLxk&#10;xNpaS1ou4MdLmTpUtgW279sujOcM3DW1NSWGDySPB4Ceia05qmbQ5815klyWnVN0JOQNMHnzpLr8&#10;3J9B28LcQt70/FsWovOMKS9U4k9e0nI2CsnA3xKFx0Qdiwg/GBa6LzRkb2T4geSEs0W5kQ01iMKb&#10;QeGIvLv/XX6yrA+TNw2gZBk5nwxKdHY8uN9YXZmL0RzibPoFWXoB7CxH22Bu+koaP+Gmy4gXjSMg&#10;xqXGv4RIHGzwMYfITMMQgoZpy1lM8ELPrCMf9Dfo2SilsgCUggIIWywQ6FOCOeGI/qOjj1ZWFjNh&#10;9LjbnxdaW+sbW/ZdSJ665tLMz69NWX1x7OIzSDisuLBw2515X910WHJ2yvLzU1decFt/xeermwt3&#10;hwbsDXs69oX57wlbuCt0AbAz5Hlg0a7QJbtDl+8J899xZ/aWm+6brgEem68LZm2+7v75tRmfXXPd&#10;cHX6+ismXDdehdxz83XvL27M3XrLb8tNtw1Xpqy6YL9SwXHVBexOocRF9IajAaSd1lyatu4yDMKC&#10;1+brs1HFxmtusL/uMrIA57XIvQIJ4LqeEt5Q++I6lAFUioZ5f3kTiZkbr8KOy4YrLtDceHXmZ9Ry&#10;bNHz2IVQAQ0mnSvOa8k+2gAgDfl0yDlXIJXO2Hh11ufXZn9xA5Vi6/vFDRym56br7p9RLvS5xisz&#10;P7uK6tAMHALUvADeRadhS4f2xXWUhRwKnpuuzd503eeLG4AYxNbvy5tzGEhDGX3ohLatuii9hzQS&#10;ABKoFLluG6/O4BbOZLiuuyzHQpqcmMZdh550WXcZnYMi0Ecf8oGTAq5P9JgcI6yxwhWxBkAZcnMX&#10;ajjXUp3H59fQyDlfUFNnoYfREm7MTLbACQVpIXI9P7/mh8uDDxBHiotEEugBOXE40c5rcBYuU73r&#10;r0xbewnHbr/i/KRl54CJy87ZrTgPiZPAONLpay9T1bCA07f2MiQm6OjWX/H47JrnZ9dmbaRGztx4&#10;TZQJaJ606subaNW8LTeXBN9Zuzt83Z4IYO2eiKXBofO+vjUX7fzq1hxurQGcQboAvD6/5r/tzs5T&#10;CZdCc9JzKuvrW/jef8wbPAvIYPfevXt1teUUdlNgwxOTir/V62HGenIhaV6eJj+Ay6G2mSCCp4AK&#10;sHx/jX+LTIic+Zu+6EKz6GpFunr0mZ5Kb4fz4/BzCfFn43hRelTkofCw/YjCY6KOJsefKcoJB4XL&#10;B9r4Ebig+5tvuvg72X0vHO/TkTf3Pvi7q7Or4xGi7erKHMS1qfTFFfXeNtM2vbGdoX58+jY91eaf&#10;1mZylRUWIGO11KLn1sbfptwMppmwIcSWYOzafvsvn9acm7G4EjJIPz3tGi6viooCGik/Vxjxwd3K&#10;Bjjo3zlu/3/2wf9l4L/tg38lW4dgyA0EMWxqPy+kJf/P0kI02KpAuY9JAFNfjsgQytEpiBq2sMlm&#10;ISEYCsqCac0w0gMoiK1kSa7ZQkOHTJm7kmUFhGLkW3KDHq/CWsQKs4jZ/l5q2GXYjk5gGv8OmM0w&#10;7NuqAETHUOgtFMhuL6EVLCezvXRkVyRm+jsgak9UFoPW9veUKzwuAUTTil4Kj+NxZWvCTFvlvdIm&#10;pP/lnrXKBTinUgq3868dtr/ksmf+lptJ6eXNzTTr9sxdjWGwVcibHB17PF7nyyzOQbaKqnn+HCTN&#10;rCwviSH4ljVrlKs4nn95zGBuRdjkwImqTRZXITjvkm/nr7PRD5wgSEtOushv/9KvjkZFHomkN8rA&#10;4vsiIw4mJZzNzw5pqC540NrQ2fFIwj8blfQglz6APkveaulBF87B/daGmspcjPJSUy7xaaNVaTiF&#10;8tV7nGCZITeGePSWF0iUmZUY2iBUbCXdI8E6FqGtiAnaNYNvcLZQu1qwZqgZQoDS6Wk3YmOOg7yN&#10;mern8+MQfMe23mtrbLo378ubv3EIfoEpUFyG6R3EyZqOTCSmzs8Os1VPFPaSPw5TQRImMUhZ7MIV&#10;GulvxWMWehixWFOa1iyB0ckE6V5JmxA1Tot9BRYqp2yqmYBEaNiyqzStQjMNiIKpZipY06ay4HGh&#10;SERozbWmrRITvSSPa5rNM1podoVSAB4vJUJza0oeFxqgLn2SXEGIsBekJb2EVqBgr8TjkCzjoHrB&#10;duDYWvV74duEUhajTyR+zfjU+3B0YskTZtp/NEzyrq+7W1gQy76RXvKGKxbypmg7U8XccMIcO1Hk&#10;TQ+/mcgpzuaEhOMUfPNnU00o8pZfI00n5iY5OJuCb4PI04jIoUDLkOkz6fSENDUZLH7BDMSZv/eD&#10;wiPC9ifEncrLCqmtyG5rqelsfwAO4WVSmrx/QnR1Pmy7V19VkY1oGxF2QrzxS9tE29fSUi7T3Es6&#10;va4thC1Bs4wNzWiYE0S6Bmx8bKYN/patirBpVxG5ypX5IqQxCCXwr+EayoraATA3tmghyLusNLuZ&#10;npM992nzotLa/5m6EyyFm9l62ytP4aDueQHSyPr/LGo/O6RhvXZNmEJT4XH8twPCke2/ddz+hyk7&#10;fj9lBxLA76bswO4fnHb8kYW/U0Klg1yB5JKaE/R3YmsCcgNUUPRNIRk30sj9jSMBtfyBm8H6Cqyw&#10;4/dkn6pT9iXNMO1AjpYAYlMORIF3Sc4VAb9lm6YFbP/HacefnHb+yahItqoB3DYb+HCkUqkLQqkI&#10;crM4srCVhNJUxemIIGc7ZB/6f6TeUx1oLSIWRKKMo51Td+Ki/d+pu5CQUqYCQ5k1LfCBqNpVh3Bv&#10;iDVsewFZUHjBQQGh6mNQM1K4fr776jIhF6SgVxbQK8tM95Jbcx+XA3KHWhVEB1tjCg3kTfyNwTqu&#10;/AVbbtU3yC9/PntXA/cF8i4qjDccHX2Eij5XxU+1eRpcQmrF05wQ/jY+W8lPu4W/iaFlepxXE0PC&#10;4TWRtGJuReq0ck34m8BF0onj6bsuRPa0KP0y8zetSI+NoeXokeEHQ+7sDg3ZHRFxABSek3Gzujy9&#10;rbmmq5Oj8Mco5heOPkDetm6lJ9z0q67dne33WxsrytNxWSTSL4CdTUw4m5RI38IFZ6enXqNBnPFY&#10;xYiwJTgWKiVgl57TEAfLU2qMGSUiV4xrvt6NrYWGDSjmll3m5hyK5mG2MD8WMD9ZYHlkzi3hgikp&#10;l6OjjpSWZraoXwt+XvxNI+7WttCYwt857pDbW+7/f3uIRwNesA/6yOfw5sPRV0JzY5JKU7Mr03Iq&#10;E9LKEtLL03Mqsguq84trgIzcysS0sqSMu+k5lRl5VZm5VZn5VVmM3MLq3KLqvOKa3KIabAtLawuA&#10;ktq8ourMvErom4Blsp9dmcG7GblV2flV2QVVSKRkVSSklcenliVn3k1nHWspbDPzqnIKq3MKqnMK&#10;qRZpFWokIcuz8qrQYFIrqEbV2KJgPGymlSem303JrMA2ObMCQhxFXEpZdHJpcsZdHCAaDwvYos1F&#10;ZXVF5XX5JbXYhXFs0UJqQ3ZlYsZdtkadACNocIpqJClw+8vQfu6iivRc1WDYR8PQezjGrPxqaOIw&#10;E9PK0Q+Z+eifqvRcBfQDjghtQAcigYIQSg8DyM0pgBqqk5NSW1xeV1JRX3K3Hgk0u7C0DmWzC6kK&#10;ASpFjXJ2sEVj0nIqkjLK0cNoKnoATUWrcvgMSjeampmoKLsiLrX0TkzB9fC8yyE5V8Nyr/RA3sWQ&#10;7BPX0veeS/7iSEzQyfh955J3nkncfioh+GT8l0djPz8U9dmhqC+Oxmw5FrvpCG2RteN0wv7zyQcu&#10;JO86k7D1RBw0919IPnQxZd/55N1nEneeTkBBWPvqWOyu04kHLqQgC/psOQFVANtOxmELzeBTVAss&#10;Q3/zkejPD0Wv3B3us+l6YHDIZ4ejUfXnh6PX7I3w2XzD/+vbG6kx0YuDQ2Zvuv6B1+EXHG3XPzBg&#10;zrGSsvpnPm0uUORdEKcCG/hbDpOEvA3QU23emgmw9S1OEKlbATLGVpSNkJ0I20reSIPOme+xy0wP&#10;4udfkKIJdoTp/DMngKxlYwo/GxtzIirySFjo/tCQPaDw8NC9cTHHczNv11XmPGptMlakd3IsTtO6&#10;v/C59L4Qeat+RLqru6v9QVtTdWVODi9JS6Yv71xIpV9058XkNElOpxYXBMXBvFCc4+AYgNhaESqB&#10;WTaGyVVIXSWYp5GgRzgG6wv18paWixtp2pqT4TQfzhKVxdZMTUmQcbYZwa+KHSsuSsGl/5xuKgIv&#10;VGltbQuJLviPIm8+TJqERLQ9a8PV4tL6e633rcuGAVu3W5fz8JJg264ACqaOpGWXtz0nTqQ4Qa1b&#10;lq0Vj0sET5SbQiMBs8qyqshYzCxqFjkOkNrGWbTu2lbK1DSE2PJaesty8ccuS3OxPbZUymKHjdAw&#10;kXvPKMg/Po0sqcKEKBtQCqaOJCwSOljLLiXkYLmuHs0QZcgBS5HeFgit/D6FpQ2S6AHTMiuTjvyi&#10;tkIzg+5fY2scvmxhUCz0aIyhjPG6YZD1Ja0Ssm2+R+C6gGaSS4PVOSV9WfeOLezDJu9WVDWt2Bn2&#10;gsN2BN8yf/ZXl90Yk6luUQf1zID2gLzh7iQWYtpW5M38rdhadg2JCFU4npVBs+gqzauJhbZ5TXG4&#10;BN9C2EzVt+T7a1awHFE7LWGTWXR5EE4UzhPpzBQXk/j3RmOiT8gs+u1bO25c3xpye1d87PGC7LC6&#10;qie8VMZr2X6h6BuRN0APtx+01Fbn4zyBsDGeAvhVgUvp4Gy1hIE+t4JTbvIrc2o0czYlWChUTWB+&#10;JYlkYQsJLhehZM4iO2xEiigOljQzsRmRK1OmfbZA+qLGRkydcFxwMTHHCwsTcfVz5N37lnhWkBs+&#10;5D8s8v5vAk0bvui6JyK+iBycODv0iWzZn6JnuJdM90r+kSW9FJ4E4/Ung0oJpr4tIblSqQELRxqQ&#10;BlhM2eS9EgZ6NdWU9wKp2Wrv2QwpaIwGoCk20R2s0NpKBU2oDjSOV3FJ76qN7lVqbL+HjiVt1qsk&#10;5ttlVv3HoRSMhvGu2SqlYKYt9m3GjTNrOxFPfCRsef3PesqkbAuGg/LanqrOMG4kqAibtR2gCaNI&#10;j6zH3za0QF29VNA4cIPmGaxDIGFBUc3HvkfM2+F/nXdFJNCLLaxvs/lMAJv0zDs/tqgwThypkDcv&#10;NScQB2dbaJt3wdNE3kThirYZzOLM6yBjcuY54ZAozmaShg5HaIrRRc64hYiId28xbTORC4i/6Rvp&#10;AL1RRmvZTiEEjwgnCr9ze2do6O7oyEPJCWdB4Q1VhQ/bGrvVRLqOvH8AjFAb2+6ujof3m2uqCwry&#10;otD7iYn821/0lbQrcmLSU6/xCaYTT9cKzV1TtG3wJX0Uha4qxeiKXIlZeZabmTVafjJE6ROLg/LJ&#10;AvR5qwoizQNMkRAgETWLpkTnAnoCBBi1R9J3iHKYvKOP5efF8e95P0fyBnBLh8Y+S/KGERO8G/Qr&#10;u6D/tgBy87Fcr1KW3aD/x8q/oiVjqpRV4ccAdtCAX9kHfzrnWGVV4+MdYvq73hC3K563J6x+VtJW&#10;yRPAppAweAUwKmWJYYSEFh3A1jajGSwhHdvwQiV6FPwhIDs/2ohAWvt41/1wWBrWo7dZrjrNePFd&#10;KRMxf8vJ/Q48rQd61P6tkHpV7aofrJYpzrbsPqlSJukedggtaiKHi1uuATXbIVkG9/PQ5Otjsb/l&#10;59+4Ef7otPNGZD7rWGw+Iwh5FxXEFhXEsRflsJvXnBvkDQcIibxCxvF3DpE3Pw4342+ZAOen4Mzf&#10;lAt/TkbU43BmayiQnHfl++fGx9f4HWDhcqRN5qZfCieaoKfg5lp0fgp+Ijb2RFTU0YjwAxHhB8PD&#10;9oWF7omMOJiScK4oN6K+Kv9hWxMo3KAkxUfM6CL5+fGLI28Z79C2u6u7m3+7s7aoIC8ScXZiAr3G&#10;Z6wkv2r71op8Is3yWBoEWWiQNzMxfcFU5qsN3lXMCjB5M+8yv6o0M7EVUpDTIG8rf1sTABnhGXtr&#10;rs0yuB9bXJq4YrKywpp5ZqzHjfpMIXf7nWc6bS68iC2i29/bBw3xPez/5c3dp+KPXk7dcih61tpL&#10;/zd1J62U4djXLIWqf00Fg37N+N8p2x0Wn9l8IOrgxZTDF1O/PBjV3+cwioi7MUv9YMAOMGzRSfWq&#10;6/cDzgXIHt0VElsYElMgwNDnTkxBbmF1L+XvhsnHSFRUNYbF9rDJZgty86skzG1pbk1ILTPkhZGJ&#10;xQ0YclB72vIKqmOTSuKSS2OTS6HTQCuPbLX8JwMdW13THJ+sOgfbsrK6Zzl06MtIzb77ksse3G7/&#10;ZR/0uynbz93OZvlz8DP0w2J3iwvjhbzB1uwAQdJm5M20LVuQusTfTMlE0oqqkQAxqyzaUnF58s2a&#10;/CycE7QonflbeJoZmiNvkSjyVh9VpXfS+KVwmkLnEJx+KTwp6QJC8Hj6pVFayMYvhR8OC9sXErLn&#10;zp1dkeEHUpLOlxREN9YUKQrn2V8KKTV5fxvQQYzO7u7OzvaHLc3V4DlQdXzcGebsCxg98XoEOTG8&#10;kty4JixPpkGTNFUuZMlcy4RKn2RRD7YNCN3SO9ksF31b+nHNnnJVXa80FLg9ZhFkIaHonF8Ej8D1&#10;Fx11LCc7kh5rPTfmBkDesP88yBv0/IbrnuOX0yoqGzEEkYAA5NfUdG/jvojfEQ33Jm+4khd4Bdmo&#10;+ccj4orq6ltATjS8QKzQ3JqUVv6K2x6K4y2lfhjUCMAheHTgaTXf+P3Q2nof3Pl7x+2/mbL9BQNI&#10;w/15brjS2PhDiBMN+Ppo7B8cg/8wZccLBGXzf512bN4fxZ+6a6upbZoUeIZWUDvSovFPPA+WlNU3&#10;32ttbm6d/8WNPzkEo/gfHbe/6rI7M6eil/3/XLS23Y7O/6vTjj85BgN/dAzedTKBR6sabUUltW95&#10;HMBdAOCiOn49o5fCMwOTd0lRfHFhHM1KcozEcTYH2QoGeWcr8hbaZp62wiRvgfFFdGJrCr4hNHbB&#10;5cb3W2TLr4aLxIy8WUg/M0qRd9rV9NQr9LUu/jqbsZCN1jsjBJe1bIjCQ8Hft3eFhuwND90XH3uy&#10;KC+yrjKXn4U/Mt4oE/Qmr58ev7TIm5i7q+NR2726ivJ09DutSku+SD/ZmXqNX/W7Lo+3cfJwKeBC&#10;wdVAs+KKd03Cpk+LM30SlVoIFcQJiCYpm2TMEz6SSwo2ueJysWOTc1pMieQJ5C21SDtNTQEOLTrq&#10;cFrqDXj25+9ungt5/9lpR0R8Eew3cy2IIIWGkS4sqf2H627o8MBflULViLwRW4/yP1V6t6GVZ/nM&#10;ItiCqKavuoAiP76R4rNgZ8wSkLd0wvdEa1hs4a85XrFag+SV6bvT/3XixAEiOhw5/ziGLDBlPbTf&#10;2Qd/cSBKdOrqmscHnOaJB3rJ5yPPg2Xl9Ygsm1vaQN7cJ4QXp+/OzK2ksc6/dlD/tqALe8p2XGnS&#10;b3tOJ5qf+P0PB666T+Yew/gVnfMbx+1n72T1UnhmaGmtq6XV5vLbJORj6XEkbYmtmbBNFidu5mVo&#10;HJebhK22RkhNW5OwWSLMTZ/FZDUqKPxtxt/M3wpC3laJgFiccB38jTiQP5BOi53BMggO4+NOxcWe&#10;iuaJdFD47ds7QkN2IyJPSjhbkBXKFF4Pbvqmq/MXEn//EsibBzIccPOr20TbODe8MvBsStLFlCT6&#10;KREMnbIybvFpplkUXBAY5fFLWTEFtmXkQt6yYhy7xLX01paKvOliEjk4FdcZX2rErywEaMzIRCs6&#10;BDHCaXkuLhB9c2SgLNBuTgQF/aqUPHrnVnEuSYjOI9LTbuBCSU+/QxNZz/mZNwUoUc+WvINesAvy&#10;3XRNHOXjRNLU1IrYGprW6pCGH/mdQ1BInPquXKuQtwFYCz4Z/xv2wmapHwwQHsYKLmsuWqt4Olpp&#10;fQCoWloLO5L4fw7Bv7UPDjoWy9MkgsfK9oZ0TmtoTMHfpu40xxPYSgt/6xD85YEomTavrWsex+TN&#10;LQ+2kHfr/C9v/redIn4i77yq71f7vzWMRQkgbzCT6lu7oN2nE6lznvQs+T8NdfUtAxccx7WEnnnB&#10;cfvF8FwIzUc5zxIceZcWJxYVxhUSf4szNJjbGn+rtJILAYO2szPlNyYUndPEuJB3Fj0Ip7QRdlOu&#10;sWVep8VrMhFrft1FAnEmaUpATQXotohczd3SLDovfE7mHwtHFG5MpB+PjDgcFrov5M7u27e2g8Ij&#10;w/fTN9LzIuurC2kivatdCOsxLvtJ8QuJvOn75I8eNFfezURfoysTEs6AucHf/EHya3I6+RFIiPEF&#10;ciJU4W/hSINW+dIBAfNiNChwVqQwq0iERLE1igigI5PqpGZIKC0QC6Ypi77aZcvRNBNgi/upoFGj&#10;aYeUcQHFxhzPSL/NN8DzJ+9nGnnDI/zGbtt1uINv8wWtbYu23QF9mkQFCAt+4nP4bmUDPOzjfgS8&#10;GJ1YhID+x5M36kXtv3IInrrmYq9angKDvMXrYSt0KwbHLThRV9/8vbmTjrGp6d6yoNsY6/DjAGVW&#10;uuIFJm+xVlPXPDbgNNXLodLHngdLjMh7gUHewN80eQt6krecI4O8e2r+p6K+vmVkwCn0DADyvhKR&#10;10vhx8MYFhN5l5UkI/g2FvmakRLNn4OezQXnAO9KgmiYyFv9QBTIm5w8s7VagIwt6FkkrExbI0An&#10;amd6VvE3b81YXMXZnO4VhdMX0SU3PfUavbKUTAvRmcUpBOfXyY5HRx0zKHzXrVvbsY2JOpKWfKms&#10;ML65vrzz0X1wlrwRLhTWk9F+CvwCyJt+WaS9uakSozZZSpCYcD4pkT5Lbj7bxgkDKebwFcCsKRRI&#10;XCgL0ywxtFw6xgNmxaAmfYLsbWkLSCL6MCU0LBUZyqKgFrVJltQlCda3PlAXoZTCFSyhPw05ZTUm&#10;hoexMSfS04S8n7MvftbkDXzgvr+4rK53RQYQbp66mg4OtlaHOBhY8PVNegjNzE38baFw+ILKqsb3&#10;PA6A58xSPxi/YYIcFnDStP+90CPyJsZFWsgbkj87BsuTgu8JHGlhae0nXjgiZYGX7Kl0D/KubR7v&#10;f4rZnQj+I88DpWWavL8dmryfBpD32MDTuIDpSnPcfiOGVps/W1jJG5E3h90qaGF3x2zNWyFpoW3E&#10;2eauSHKyFKlztE3T5vD5Ei5zbG1+s0VK8WNvIW9+ni1sDZgUzsyt+JslADG9FZAjgqJHsWnXESKa&#10;s+gAc9DZhPjTcNFC4eFh+0Het2/tCA3ZExt9NCfjZs3dLH4QTiG4mjzuxWvPHz8/ebc/bK0oz2Ay&#10;O4khTxL/Piu/vU0/KIJO59GWels/Tz1LpnlyZlmZ+qbl5QCicN4liiWaJMqMQFnK5SGh8HRejnzB&#10;VIqTpCBfES2nRaKyiImZenmhGV+XxqCSSRpbomche2xRyqRt2eUH7aJMEi4biVbFxZ7MSA+Rq9+8&#10;H545cIMBz/iZt12Q3+ZriCn5m4u9axRk51cxBdpoGO719w7Bl8NzQVTVNU2Ktq3k3UKPvf0+v/ZM&#10;yBtGUOO4JWdM+98LFvJmig1yDDj9yrRd8gVZDEeWbL1Ng49epZ4EcW3HL6f+QU2GB/3f1J0zll/4&#10;gyM9QYc1K3k3Nt7bdzZ5za7wNbvDsd16OBZdpMn7W6HJ+2morWsesfAErjpcNr+dsv12XEEvhWcF&#10;3A4ceadw5C1ukFyihblNkhbC5qlvjsRYDoQzMdOEObOsAnYhBNH2Im/SFCM8eW4yt1AyTaRbQm2m&#10;eTX3LvaNhKJ8fgR+lfhbvU6mvqsKJMTTr5vIivSI8ANh/FI4WDwsdG9K0vmivKimulKE4D/X/PnP&#10;Rt7yodOHD1rKSlMw2JFuQsyNLsMICB2KcyC0zaeZyBsXBDiV58nlTTChSRtr0tXDpFvApAvWlMuI&#10;tyahEj2TGv96PKwVFcCgkcU2SVn06QUz4lpTQWCQMZN6jywZE4gRKBCkhWYDuG0wG4aRSlrqTTji&#10;70kGPwxEIc/omfd/02ujxGq/td92OTyntLxu79kkqUKIylppY2PLe+77rdWB+d73OlhSVnfienpY&#10;XKGhbDt29AMKHrqQ/ILBVT8Y7M1p6GC34rxp/3vBIG/TyMa9Ed4br8AJMpcHvzdjX/ldjFmefspw&#10;LBjcTF9xTsoCI+YcCzoci10ZCljJW7ZktvW+ueTKJG/Qkgxo/jZ9T2YuyNtWy1OgxkbfY1EkfcYL&#10;+vwdusfGVUCvlQ2sTC1Em9WHaAAkSMIHYurL4Rg25Rm/ATlqI/fJUMXZLEnMY0Ei5GnkTbM7cmhi&#10;R7WKbjrKsmgCcuxqKQZdjXJvSofw7rcUfAKMb/ioelVLjFyqixUg5G+zcE/acn88qqqbBsw9JpfN&#10;b6fsuBlb8J2d/INBHdJQX0HkXSjkDa/IoFVpNBnOW0AtWxP2hW83doXRycNnZ8lUOdGwcDPk1gTi&#10;cqRZEsocrFaeYwu+MAhbJcQOmeJIXemzMihcQnMmb5laB3PTsmiQN0fh6osu9CA87nR83Cls6evo&#10;EYdCQnbfvr0D/B0dcSgz7XptZW7HozZ5T6oXxz1v/GzkTQ+5H7aWFielpmCkQ6v2saVPnPKvbvP4&#10;6I4x8aJmm3FBCOkaEbZExnKhEENDLlmcS0wJ1gT3C3cKfSLIlrK8C65VwboAF58kTK4ly7zqrbBA&#10;vliugnJWkAheaVrB1UmlamsIVe05WUTe6eqZt7q9nx+eyedRUZbI2yH4A88DxWV1p6+nOy45bbqz&#10;Hq4Hjqml1XXtJZCfpXiQz+dXm5pbZ2+8+sWhKOhL8GQFhDl5Vb/70eQNoGo4dJe1l3pV8RQ8Rt6r&#10;d4RdvJP1W7JGE9q/tw8+dS2DyKlXwSchPbfyRacdsIOCsAmqDj4eh35Aw2C/J3krAiPLRgK9aiFv&#10;KoLIO8sgb0Uh6Hwp/mQQ9xg2qSJV6tvAjCWazFu9FXCCgNra5oLi2pSs8tTM8sSMspyCquqaJr4M&#10;7stLg9C0XBL0OU8p+ESb1DYLq/UAjAh9GgWVTdVFbSFR+d9N3rY29Dxwmx0roYpaS2ttfXNhSU1y&#10;ZjmOMTnzbmFJLb3WKAo2m0+DtJnb39hwD8PW1Oy7ZDOzPK+wuq6uWY7OODvGx/ieEUDen8w5Kh8J&#10;fp7kTX2CyLu8NLWoMB7OjT0eQE+7mZ7Je4NuVdpG3iJ5jLx55pwplhjaAE+V81aogYWiQyA+Zs5G&#10;LiDkzQB5y0o326+OAiavZ2USbYsy0TkH3/IDZWmpMotO31WV77pICB4ZcZA/rRp88+a2iPD96SmX&#10;wd9d7Q/BaL047nnjZyPvzo6HiLnNxwwIuNFfmekYcKnf20Z3K9rm2W+GLC9n8PMVXmoucS2RN0tE&#10;DgUzi3ItW1pMwcoABco8CFCcLRRLchuLU+gsdQHYRa6pZhCz2KG01CJlDcvIVUUAanN+TE62jbyf&#10;7NGeCQwH+kx+mARlyUvaBc3dfK2xqdX7s6svTttVdpd+8KDXIUig8/XR2F9ZaPi3DsHHr6WX361/&#10;z2P/pMAz9HUaSxGF1raGhnv9Zx8yS/1gCEf6fXnj+7pagWXanBG0PCikrKJ+gPdhMQgadl15oanp&#10;6acM9W46GP2C3bZfs6m/Ou1Izaz4+kgM0tw8C3m30rT58StpXx6J+epoLPpt35lEOHeTvM1p8xen&#10;7c7Oqzp6KfXrY7GkeSRm2/G4u5W9PyFnAo61qrpx7+lEKG87GltSVt9LwQJoNu0+lbCF27DlaNz+&#10;s0k1NU1WBTQyIqFoxc7Qsf4n3/M48OL03cBfnXe+7b5/1MITa/eEJ6aVtTQTV6Hem1H5X7EpYOeJ&#10;+LKKBhhBbkhMwZYjJNxyNBZDmdLyeqL2b+MVljc23TtwNhlF0DPAofMpaInk3nkaeRP4I+RXQ3Ok&#10;MWwn7uDZJHro07NeqCVllK/fF2G3+PT7Hgf+5rwLVzjwnueByYGnNh2MSs2qkN/GtpZ6IoiS2+i+&#10;KCiq2XE6YdrK8x/NPvRX9Ni0XX+ftuudWfsn+p9auzs8Orm0CSTOV0svCz8SOJsf+h2VIexPQN60&#10;YI3e8zbIG05bvSoWhvApK+M2u3Rha6JPZm7hcgnNafLcIGOSSEJg0jboFizLalTEsMPvgjOYnumR&#10;uQVG5G0wt8yZyyAAMOfYkVDkTT9KSWGkrGJLSaYQPDmJlqPHxZ2S+DssbP+NG1uvX/86PHRPZurV&#10;lvqyrs72Xhz3vPGTkrdMLNAMwzddTQ13szLvyONteusu7Tr6VL6oh3NDozZmblrqpS4Cmb4mmhQq&#10;Nag3Kj+XXs1CFqhRWFOymICJhpn+iVbNhWOGRFGs2GR+Jd5lriW6NSXYlRp5lICCXFYuU65atUTx&#10;t5lQLG4l7wK2hmsOx56ZGdpyT76w1vuWeDZg8gZCf3TkjYLAr+yD/uCw/dzNzOKS2vdm7f+dQ/DF&#10;kOwn+h3c0mHxRULeXDD4Zbc9iGAuh+X83nH7Ky67C4tre7lscmEt9+izJF/Sm81S8Af/Mim4FttV&#10;eyP+NbdoIW8Uh+9btu0OmrRqRyiExBD2wa+67Ebw9K1nzYjkwA39vA6hCPCCXZBd4BmQEJgDNmEE&#10;sEbe8qqYVAGy/9jzAIjWQt7b5KDg+vMKa1ZsD3mBV9LBwv84BJ28koZmf1v8fTum4H+ddv63Q/Dv&#10;7YJOX03/Vg/e0nonpvAvjttR+295uZ/X+svm19zQjKikYucV5/46dcf/c5DupXOKLR0Of4bzN/ZB&#10;f5u2a3nwncrqRrDg0mBq5K8c6HDect2TnlWBKkBUa3aGQRPnF8VfmrYzOb38u04QWttCa68+9joM&#10;fViDzWFzjtbUUtgKPPWZt8w0RCeVvO5GnxtDY9Bvf56y/fiVVHo8Qbef0swvqvXZdP3F6bt+5RD0&#10;X9RsOk1yxrFL8y4OwS+57F6w5UZRSa0U+VZwpeiHzw5EvT5z328cguSRE6yhY7FlTg1CP/zZeafr&#10;2ouJGeUo0qMfvm0q4nujqqrxPb8jqBT9BvK+AfJ+TOcZgI7URt6m32PyFgfOX+NAwuBp4mN+DGoV&#10;yuy6Sd5QMMib6ZafbUusDJYV3iXyRnEwN4XdEo6reXUQtkyJG1Pot+RFMp45J02xxix+2yBvY5kb&#10;fQSMPrlNq9CZvwFehX4hgd8lk1n0mKijt2/tuHlj25Urm6MiDxblhj9sa/yJZ85/6sgbITdF3e33&#10;S4oSUviHt9FT6Dv0I0ZeOOsyzcLxq3C2CmRlkba6MghMhPScG6E26FBoEltFuszfAmtMLDCNkD4U&#10;EKnDDuhZjKAUJGLHNIgElbW1QWVBuacONawXpBmclmOhBWuJCWfT0m7RCJ3d9/MA3AHbb4tIKH5G&#10;z7yD33HfV1JWd/Zm5h/ppaaggK0yeYDqeh4FL7R+1XUPXB47waAZay4i2l709U2kf+sQdOFWFv/u&#10;Rc8fY2CPfP5G5m/stsHHodIf1mCukWjD+4vr4km/LyzT5gCaujzoDroxNqX071N3Gv43aOO+CGo5&#10;W+7N4vQIsxUdcj0sF2E3Dh9FMMo5fjkNmohoYQTNA3qR93heGyyN/9DjAELSJ0bemTmVEfFFf55C&#10;TMY0EOy57kpjkwSvPVsC0m26t2JHyK/5kTlprr1EgWNPHQGYbO2uMAwyYBbuHif3ND0doKz6xntf&#10;H47+69SdNGLgXJx3WEMClwT3EjUGvY2W/9puG+LyorK6xdtuQ18O5w0hb/oAwD3UguJypBiLgLyf&#10;doLug7w/9DosPYAzMvhp5N1KPxlCZbn9rSV360cvPIlOED7+nX3Q0uA7DY008UPXLTq5ufX8nay3&#10;Zuw1Dw2aqAhHBwmK0JHifHECWe+677sZmYdTY2mkAtWIqptb41NLh807/gexIwXt2CCfNfSVWEb6&#10;t/TtnV17zySic1RxXFFP6ZOno6q68QO/I6gddf3Ggd7z/s7HKz8U9GH51ob6yrKSlOLCBPGB5OJy&#10;aLU5e0sVekmczeC0hGcsQRgtFI6tYmWWyK4JIW9iX4Okia3529jC+ijICtbn3wLsgr9VqM0K8kSc&#10;yBsJUWPypuCbyftqWgo9/Jb5c0ThEn/TJ7oTz8F1x8QcR/Adcmfnjevb7tzemRB3ur4qjz7hwg+/&#10;fxoW/6kjb6C7q72xvhTdhB5JT72CbqVTyKdZiI0ZDlsKlBlmFK4GcYYmXSjMzXy5GHxsWBA2hTxC&#10;WNnMApVyQibPLVPx6nk5R/BQoMGjkL1iZTZig2GfkSPGbbmAKJg6ll2QdwiugNTUG8+VvAHxv9GJ&#10;P5a8UVDg9/nVxsbWOZuuIQ0H1N/vqKyLtrobqbSuvnnC4jPsqSngOHAuqfxuw6e+h7ELDxjw9S1T&#10;3wQRYUtbVn7VS8674HTg2no14/uDPWYQwpp/zWc9ibwhr6lvsVtyhh0xZQ2de6yc3lbvcdQAcQZ7&#10;XrCp5/orEnrCZX/gvh8jHlDFV8d+FHnTM++8qsqqxvG8kJhD3qD33Pfl5Bur2Hq2p7K6acQ8WrWE&#10;3oDZd2fuyy+qsSqYqKppGuKLQI3UgPdn7S8prYO1uvoWxMq/d6BYWbiH2T3ot3ZBv3fY/ienHX+a&#10;soMXBFBMLCSH3nNZfcH/q1s46XI4PzF5Ww020nv2d37LfCkYt+hkaXkdul2u0qbm1iOXUv5v6g5p&#10;vAAtxFH8wZE+YftHmo2g8y4Hjj7/lV3Q3513HrnMsbtRkQGM2+6FJRS97b4PHYLDZFPUbOD3DsH/&#10;47Tjf6fs+A1PIRCjc3Ww/3v74LV7wxsa4Q96n8QfBnrmPZemzdE5GHKdupX5TMw+Dtyz/Mw7raQo&#10;sacrNhhaUTivPycYLG5855wl/KjUNhMu5E2UTKC4HLvEuzYhgXQo8mZGR1r4GAQvZCyszPRshODM&#10;2cgSmkdadFTYzS9/K9AU+pV0/lFRBOLYyuPd5OSLifQ5ttPRUUdDQ/fevBF088bWiPD9BdnhD+83&#10;C23/u5J3Z1dne3lpCvUXfe6UVhXKBAgIm+NsioxpxtvgV5YQ6CNlvPybrwa5RMCFcrlgKzA5knZZ&#10;jX7Sm3WoCCzTRDrXAqHExDwCMAuSJm+50h6T6iKkelmH5tLNWljZZkQs85hADR24SWI5CtdZYsI5&#10;+jwqfPcTXMAzBRPSM4i8OWo5dzOjsKjmfc+D5M7sg//qvDMupeQJc8gt9IPE8JtwUnD6L07dUVhc&#10;ezMqH74ebQBGzD1Gq5x6lWLir61vHh9wCh4N9nu14fuDfJZ98OxN13rZfwqeSN60sKjt0KUU/vob&#10;DVlAWlfDcqBPI4NePpF38wqrX3PdQ36ZJ2CXbLuN8I7I+2gsHLr0wA8k79xKcMa2IzH84Rdq4R8d&#10;g89c4/lwjiNtLbnXFp9S+pcp9AEy7g3SPHcz06pgIiy28I9MM8woQQu/vNncTI8wvj4a+ydHKo6T&#10;yLnEQMPnH9+4L/L4lfRLd7LP3sjYcSoeI5VXZ+xFQXAbttB50RmRujoRP3nkzV2Bsq33z9/M/MuU&#10;HXLWsH17xt6EtDLuc+p2XLcX72T9fdpO5P6KfwAbbf7fKdvHLjq5+VD0qWs4wJxT1zI2H4zGIf/J&#10;cTtaLqZQ40suu6+E5Tx+5adm3cXQB6agCUhvDJlzZOXO0GNX0i6HZF++nR10PM5l1YUXnXdQj3Hf&#10;QhNqu07GK4NP6ZOnA100aMEJ6WdcaSe+5bz/eMCD1dWWS+QNd8f+Dc6QtxJuMU9bqFooXPgbJA3/&#10;jyxiYmZoAU2Vs1DkUFZZFHYzhYN3ZcsJm1yE4BfsQoi0ZAn4oTgF6FBgIldhN/ERcbai8Ez+fgut&#10;POdvciMER+TN8+dq/Ro9/449GRa679bN4CtXNt++FZyedOleY+U/f8LXxn7iaXP6klpnx0MZGfFv&#10;qtM0iJxacDOxsponj2SOFDoU6uVQmIVChKJmMiI/4VaUaQoB40oig6hC1Jh6aWtSLCcoCuddg5J5&#10;aRtgkLe0ClAWUATjCRHKCjjR51zF+mJNDHIutRxXWFLiufS0G+JEni9a20JinsUzb4fgN133lJTX&#10;n76RARogCcdbwSfin3gUcEOnbmT82m4bXJ7DkjONjfdW7QxFWnzf36fvTvoWxy1TuIhvUGOvZnxP&#10;/H/KbwYHBIf8mMgbrZVpc8gLS2rfnrmPhWTZ/6uboCIU4bmTHhZw4HvPJmKgI47+b1P5I/As/5HT&#10;5vSeN602b41PKXtl+i62TyHd3E3XeA2XagkRAHPb9qOxv568DQahyXQStHDLTcSaOCIZNpmDp1U7&#10;ac5cGvw7u22hMYUwciem4GUX+kY9CqJtOCNvzdp/6GJKRVVDk7GqXAB+Tcoon/flDVwY6D0UEcjh&#10;/AzkzTYxhEJPUhYr/N4u6Pil1BZ6usxrvPlrBB95HpSmsk7Qp96HztzMrKxuohl1sw0trRVVjUcu&#10;p33geQCNlyGOKMtvzUk34krDuHMijzu5w0ntHy57dp1OxNnEVW32NhL19c1hsQUYJaBXoYlYHFf7&#10;S9N3hcWrn5//kairbxnFX1j7LzTYIfjkc4i8+XDoIVFdXXlpcTL/sBjIm/wbe0hs4XsBCrWZMuXJ&#10;tI2/cyhs4+ff/MybQGkVmkNTlDlBLA4IB3MMTZxtyInsJSs7M0SImbNsjA65KIgQxYm8jUfdBn/b&#10;0un8iTBej0Uf55b5c3n4zfPn9ApZVOThkDu7rl/feuPG1sT40w01hZZvrj13/PTPvDvaH7VlZd6h&#10;5wpp19CD6oTx1ApgkCsxtECYj4XEvsKOFi6Uq4TTtOWfGFGhOQk5zoYCGZSCXERBmFs4WwAFI00F&#10;jSJUyppm48T3ooOEwFCjXNC2Ybl3Vm5ORHz8mYz0W7j0e7iJ5wH2cT+evOGSPNZdamy6N3/zdYlB&#10;IYTHnL76Qr2s/rWCXRUc+kvTdoG/d5yMr6ppGsbzeOIoQV17ziSSn+1VkHH+dhbITzR7teT7AKXk&#10;4aI/T3r/C3gyedNbW+C8gK9uQgKzcN/vue/P/5YfCa2ra7FffNrQDJoccLq6trmFKLP1q2dE3rX1&#10;LVOXnkUVdKTQn3WgoLiGTPG6J2rwvbaG+pZJ/NU26KAlcr76+Rwu5U/jsedVryzX1DQP8TkC/oAO&#10;rPX3OlRV3QRMXXYWRwrIgQzwOZKYRiv1UBY1yQvKJkBOGEDsO5uIWB/xK1VnLG37qafNGfUN92at&#10;uYTD4UOgaXD/LzHeoucy3Eut6Nv5X96k6QGeCUerxgacAp3TAfaiTx54AWk5FcPmHePZFHoS9Fu7&#10;bYE8p8JqtN13Lul3DnTeYRY677rvj0uh9eScyyOqnmbLK+pnf3aFmsfPI3B0Exafqq61LvL/gahv&#10;aKErim3COCLvb7vXfjTUq2IlRYkGeYt35QVMDAuP2pibPb9AsTVLbOTNuyzhb6waVE12wKbE1lbm&#10;ZrkArMx1QUjBNyzwQ3QqK+gZcNs425Lgj58j/lZfQefPoaddl8ibKZx+nzo25sSd2zuvXd1y+fKm&#10;6MjDtRVZ3V0d/57kzdPmXa0tNdxH1BfoR1nUQLMrnOBTRQmhRmE7Zl+KvHuSNwsVRCghsmQJxUJf&#10;6UguIHE255IdZlYVHHNCrjyVZZbF1tilLIPy6UpFLoBdXj1nGwGIDlsmBWUWFnLohfX4uFPpac/9&#10;Iy2EZ0TeL9htO3sjo6i09kP3/eQrFYLedt+fV1RjHYKAOYQ/qqoaB809+menHRm8zOp/psDPwrVR&#10;7AKHhaGA/Gr140DM9K77vv/+oZE3GibcuWxnaG+P+d14EnmLXwaiE4v/7Ej0BmBsceB8CsYojz34&#10;bI1MKPobv94N/N4heN+ZRHQOM/EzIG/0JBqJa+bg+WT5dhvVYh98mn7zkUwRK3PknZVX/XcnWj0O&#10;BRwIH07wn6fsuBqeSzpMfnTttbaFxRSinVBDj/3aLmj9nvDme22Xbmf/lafcKSi0D3rf40BKhloZ&#10;/m00gJOOqvecTvgjcwbKSvN++mfe6Optx2LRLXREOHC7oDELTpTL62oMHEJiatn/OamJa5DcQJ/D&#10;JeX1fN32OKHSVzR/w0sRM/MqP5i1Hz0JyziDONFZeVXSLRWVjQN8aFU8GbQPemnazphkeqJEsb5c&#10;JD3vEdq23a+uaXTkQRK6BSyLc3r6xvf9kMB3ACPI/guOo7vQab923H7m+f2qGEXedxF5FxXEsbsj&#10;V8m+Tj3kZkJFkAbaVsxtMLEtqpYE5TKRGywbSm8O83NVwFJEomcO/GzKAA0OACMoJ8sCqVrSwu5C&#10;1Vbyll0lEc7m+XOSpPGvWaZdN37IhMg7gcj7eEjILpD31atfRkUevFuS1Nnx8Jufaub8pybvf37T&#10;VV9XkpZK31BD1/D4iD+iIk+7+Se3hcJZojjPID9hbroywIh8iUjaCmFKnoE3HkIbahQKgzV5Ybka&#10;IYJ9Waj41Uq0RoJqkYT5sFwkwtOGJtG5Sd78JRkz7I6RMQc0SZmRkx0aH3cyJeVqy/P+STHgWZA3&#10;8Nr03cWltRduZ8nTVgG8wx8ct18OzSHC6FUvLRdq9dl4Zbz/yfq65vV7I9hREnnL9iPPAxgK9Coi&#10;AJk5LTtHC3Qfa8b3BLcteM2+yF6Wn4Inkzf5evjfuvqWcewQIYdx+8VnHh98IEBftSPkV3bb5EHm&#10;O+77EcxJFiw8i8i7kj17a25+9Rsz9v6XmqMO8t54hZc7qWgYw4WD55J/M5kW7cMgzhHTA3Hz6h2h&#10;aCTpCFpaV+0KgxwEBs2/Ou2ISy6GKY+1l9APKI6Cf3QM3o8hCFm2zf32gimvrWtyW3UBbUZBOZyf&#10;PvKOTCymNx1wyLzKDB0FHjVt8oHTo5nf8DgSav9jH3QjIl/ORa/2qJGKfHmNLvLWk1fSfsvdjvb8&#10;xm7bpgNRkCMXpIt+lg6nVxL2R9LAjodHj5OxdBe2KBifVvb36fwTuhzTu66+wL9/00P/X0VdXfPA&#10;+eoLay84br+AO/QxnR8JPgQ1bV5SlMCfsZLgBx6Sw7BskCtNjKtdJZFg2rILZuUn4pyFXYrUJXSW&#10;4kaELQQMZSlFyqaQiVkRNkXbTPbGonRJSJpYH8aNJWzfRt7y2TXAtn6NyVt+wuRiUuKF+Pgzsmbt&#10;ypUvrlzeFBa6u6QgprP9wb8reXd+091RXZWXTj/xeS1LfQA1BCdbFpbbzrpKK9ZkdiSCFO5EmhhR&#10;CZlWiX2fwLvMnUTzQq58bdHbZcSyrC/kaiFvonMpy1yrtmYuSwSirC5WyVWEzaMElZtL4bu0zTBF&#10;a/FwbdEPnqZcbm5uYY/Q4654ZiCvQYmwH7pgDfoCuKRZay81NLTM/+K6ySWiQHywM/SxAJSAQ9t6&#10;NGbTvsi6uqZR808wbVMpSfx5ynY4X/KVPJPZo+C9tk37I3/DowSzru8PafB/OQSv2R/Vy/JT8C3k&#10;LUCrdp9KeGHyNvKz4Lkp2+mFb7Mso6SsbsBs9Xo3esb3s6uN/GgcQG/8+NXm5rfNeUH7ZZ7vpf58&#10;d+a+vEJjJXnrfdCzx+qLaD+y/sdx+8rgUMSI0ESTxi44UVVtm5itrGocOfcY1CiXJvlP1dQ15xZU&#10;v+u2VyZd0aqRc45WVGGcooo8FdfDcv5Ccw/qcH4a8kYv4eyAJovLascvOvkC9zNi2f+dsv3QxZRe&#10;d1lVTfPQOce4f+gsTw48jVrE5neBjLTW1jYNo5X5dAgoO2reMdwXOLR5X1zHrhzy2+77cwurqVKK&#10;5C0WLG0w0XLvvt/ma9wtdCCvuu1NSC3rpfOvAoczZOEJGARecAw+eye7l8IzgVz8tTVltFpN5sxz&#10;aLYcfJlFn8ikIIrDLUThBmH3QrbQMBLYNVjZFk+Dg5EWemaeVjE0Mz1PsENCUMwNKOIHhaMN/Gxb&#10;AXSjlqZDnnGbYFEQ5mbOpq+jGzD5G9EmrVyjD4slMXnHnY6KOhIWuheR95XLm0Nu7yjMCZVPpf40&#10;P/j9U5N3d1dnVUU2TUGk36CuRC/L50vB1gIV2ppkaeNLcCHLhQuJklmCgJhYk5WpINvhRG6kyabQ&#10;l7A4nz5proJvAXZZToG4smCAbQr3E6lbOd6QmAUBaiTkSBfR992oSQiye5E3G4zAtZWUeD4l+crz&#10;Jm9JhPy4L6yhFNz60Sup8OAgCWsWfA1yRy84Ud3ja1w2wL1GxhcnZ979EztZEKq0AVt4qy8PRdMj&#10;w8f8Gnjrenjun6dQm38YJKJatTeyF7k+Bd9J3kB+cc1LzjslJMXY4rO9EdZc4NLtbHlaD4X/mbL9&#10;iiXiebbkDZy/mfkHtoYsxIL0ZjY9mqXBUFFx7dtGXP72zP3p2RWj5qgFB/+YujMmqYQ7nOzgBNGn&#10;V9jOb+2Cdp6IxzjsRngujkKKv2C3bfN+6kbAiD7VEX0byisaRs87jt6Tw/lpyBtm0fjGRnk3jFoO&#10;CRLzNl2jOYkeNlvRIX+fRiv+YBCjMWJ9fpb/3ZAeQ2JlMP3iLepFLRim4GRhPDR43jG08P/DIdsF&#10;zVx7yfwMnKW4DaZQnjddDMn+nYNcGEG/tw/adjzWqvwDUFvXMmjBcTGIEcyx6xlP6+d/GRjsyEHV&#10;VJfI73nD1+WwP2evaAbfBjcz5EtcFjkF0Hn8i1Nw3UpOOsS+Jh9zmEevgKOI1QJ4ndVMzR7kzVRt&#10;e7wtoHVqxntiROSK5pHmF8l6RuRGGpE3/VAWf3xNLTtPkMg7ZM/1a19duvjZzRtbs9NvPHrQQr8w&#10;9m9J3sDd8nR0QUbaDZnKwMkwTzMztzXmNglPYGNNSYgadsHBUpCEahCgjIBfbTyNmJgpXJG6CruZ&#10;ZW3VEUSCS5AViJ5ll9XIrAnkSnusBVGR8TtmgLRWOB5lkaC24fQnJV5i8sZN/nSH+MNAd9eP+0lQ&#10;uf9fc92TU1R9Mzz3N7x62ZoL9/fS1J2pGXd7VQ2g9oaGe3DZwcfiEPMx05Pj5gQNCOyXnpFfyBYv&#10;YEVBSe27HgfgHM26vj/YldMk5LqD0b3MPgVPi7wx1EC8i2PhwUHQp14HqyyjFvjrGfxFd2n2EL8e&#10;AeszJu8W+qDp+zPp0yIoiBDcY91lnv+gwdCpa+l/5Le20JhZ6y6D/1btCKPJfHS7XdDWQzGiCf+7&#10;YW/EC2wfWWDZlCw6j9uPxoHSUBbCP9pti4wrfvwEfQeamu/N33xDOgGH89OQNw5295nEyyHZ/0eP&#10;6vmFbJyCOUdLyuvQ+F4T11dDcv7IU9zQ/I3dtoMXUrPyqr4HKjNzq7JzK3eejKe327mHf+cQfCcq&#10;Pye/+q0ZNK6lNx3sgvy/vpWVW0lFcnhrIDu/Kje/uicgqQqPKZL2oM1o0oo9YdbW/gDg2viIh2s0&#10;AnMIPn4jA0J50P6swL1KiVp+VayoIB6xCty46fSIjGUxE7OyItce5G17kawHOFfUrHxMMOxQFnG5&#10;kL01+CY1g9HVa2OyOl22bEosiw7StIjdpO3MjBsA4uxMJm8VfKfR74fK19bYddMH12JiTkSEH7h5&#10;Yxsi75s3glKTzj24V/fvOm1O73lXVmTTh9X4d1jRlcKFwt/CaiyRLbGdkWBWpp8nYQkL6fmx0hFe&#10;VLvYgnSFSnkS2xZhy++LSBpXGCWMH5DngrjmbCwrzeDAnS5H4mkE7moXOgLRVFUTbSuyV0ID2CUw&#10;00MhAldAYsKFZvolhx63xLPHj3jmDX0A3nbG2osNDS2+PLnXU4Ff7bXbduB8cu96FVpp4euik1J1&#10;rwa86kJfHeFgrodvBeDoZ6y5yN6nR5HvCWn5il3/ohN8WuTd0tx6NTwPsRHxJT1LDr54m5YCIX4C&#10;PWTkViIOA6+zF6Z5BRwauFSVfabkjVzw9+Ktt+TjqajxvRl7S0pBVK1NTa1zN11nZgr+rUPQYZ40&#10;jk4o/j1P+KNLJwacol/aaGmtrGocq57i06ou99UXcJYh9/3sKjiep82DX3TaUVD0tA+C9gQsbNof&#10;CXqTwyHyzmbybm5duyscNllOn1Ol1wUfK94LTN6HQEJ8mN9K3uDgLQeiP5hF74YBYKz/dQhOTC1D&#10;h6gxjcXm0YuptCyc54Fwpv7guP1PU7b/wXHH07AdFPv7KdtB2FQFH93v7IKuh+bEppT8ZepOtBDt&#10;hPA3DsF/gk3Cjt9b8IcpO/7YE3/CFjbpJXJ5xZEWxi/dHWpt7Q8ADez8jqAx0hWnb2cR0T6X4Lu1&#10;vq6irCRVIm/yqzanrcj7cVbOodlvDtsg4fiN3ygjHhUdA6oIgFIUJVuol+Tmw3KF3uQtwTd9UETR&#10;v43jOXpEgrYcf9/JJk2aFZblaYgweZfJm1ee0zfPaeb8qhl5R4QfBG1fubL5+vWvE+JOGK96/5tO&#10;mxfkRRkDHOpQEDDONJ+/SOFC48QT50naBJ9jKESAVi1yoknRlzQAljUk6lE0INxp0CcVkV2W0K7R&#10;BkrYzGKX14cLbTPr2yoyNSULYCM9HsNLWgqyPglxHcTHnWlqfgavhTwVP4a84UqAQ5dS4Nbfcd8H&#10;R2BVgOMj72AX5Lr6IrnIx7wD/HhmTuXflF+zAb4bruoFu20X72Q1geHaerx3RGhtCzoW+8IPJW/B&#10;KvqOaU+z342nkTcU7lY0DqKffFAKXuuv4BzChYEevjoSg3EMd1rw/9E65GqiWKMsuuJZRt5kuTUi&#10;rvBPslDcgd7PvnALI4nWkrK6T7wOohSa97rbntRMBNOtFZWNn3odJE37oFecd6ZlVcCbxySWvOy8&#10;U9rzB4dgoXlYnrvhirks8V03GhOYR/G90Nq28wTFpnI430beiLxB3jhMmTp+MlpN8qZS30HeaPCK&#10;bSFvzdgru8Dv7YKCjsTI6rxe2HY0FvxKQxbWlIQc77+K39kHXQ/JjUgo+h/LRS7LBbjBSvI9wTdU&#10;0OJnQd4fKPIO+rXj9gv8TaHnAHpZpqG+qrQ4mSY1+aGkeGl4PGzJsUt4DRrmp6ImhVNC0rxOmdNM&#10;3iLv8fzboGSe6wbRstD4CQxDhxL81RcDtE5NQm1mbiFvKUv8LXaE1IXsWZO+di6T5ELeHHwLl19P&#10;S70iP4OJRGLiuYR4etX7xvWvr17dAvKOjjzUVFf2k32n5aeOvIm882NwhtAj8nkW5jNFaSA5JHpC&#10;CNIETr814JZLhEoRO/LlIjQpqyfIJi/8RinmTihQWYLFMmuasXgvLle1yAiADFpeDxMINyPBQwQy&#10;AuOiLEY4l4C00YzI1JTLMTHHGpsalS9+PpCprR9D3mDr12bszcqvghOcsfqCSWymwgvs+N5y3YMw&#10;TqbRejagNTWz4i9O262luCDZQcG5X94gwuhVEK65pTUivuhPTj/8sTcc6JaT8b0tfzeeSt58RJ8f&#10;iIQOOX2H4Dfd9mTmVkLeUN8ywPewMAE85vQV51ua+UDMgs/6mTcU4KNHzjuGGjFcQKzsu+EqhlBX&#10;wnL/hz4rRuQ9ZelZGBf9RV/epC+x8EzJofPJzc2tXx2K+q1B0u+57881Fsb7rL+CARk0Uek/nHcW&#10;Fv+Lkfe91i8ORP3GOJzHyRvjNvAKyDsFkTcNFx4bupngT7R+H/LGwe45nXj0UuqfHGkXAD2j8ZdD&#10;n/AdtONX0kC6KIgzSO9Y02Ws+uFfxe/sgzFmiksr+z/nXdJIaqddEAwSE9PTou8L6OMkouCS3SG9&#10;Gvyvorqmqf/cYzwNEPSC4/YrkXnWS/HZgci7saG6tDgJkbcZI7FjJC/HDtD8zhqRt42/iZ4lQbzO&#10;aSFvRa6QS4JplcjY3BUCprIC22J1JIiJ2RSlVWANVlaMroifhLJV5M1bRd62h9y2aXPCdfnsGv/g&#10;2JUE/pGxqMgjt24GX768GcF3WMjuhroSnjb/t4u8u7s6gJLipHT+5bWsjFtMbEKBxG1MbDbKlFyh&#10;UgLtkoTkNgVcIgC/F86syaZotpwN0pw56dASNhoP4mJCLRJDsymyTxIWcoIKcllRUwArQyJN4isS&#10;oFfRRGKowZrtWIoK4pCg2f4cURPypnZii06Ijjra2NTAr1v0uiWeGYS8f/DveUMf7t555Xn5Ecxz&#10;NzN+O1n9wpUALpJogyctQ6Pzibwfi6IaGu4N8TtqLWUC9gd6HzLZxYQMAqqrm9/3RLCoqOtfgnDk&#10;viupVrNPx9OeefOWfjjyH/yBM1TxW4dg/sZcW0Rs4e/s1XNieluXPllKZ1ZKUeJZkze5znttmw9E&#10;4RzJiOFD9/3FpbWLt93msQUt19p6NE40sb14J5sW8PPbU24rz1dVN45dQK8AoCwkcz6jX1sXyxt3&#10;RxB5wya/eRyfXCry74mmpnvzN12XbsThfEvkHfwX513RCcU0afGdkXdtXcuHngelB9Da71qwdioR&#10;F1vg17dojMKXJTr5E88D/H5dD7PXw3L/NIVen4MaBhlOK87P3Xxj3g/Dpv8/e//hnsWR5vvDf8d7&#10;Xe/m2dlwznv27Dnnd/a3nrAza3DCxtnGZHDONrbBZBsMGDA2BhMEBieSCbZQDggJkIQSygmQENHk&#10;ILBnbINn3+/3/lbV03oEGIZHjNE8XN+rqb7rrup+ukv16bu6ujsfv6617ci/P8N73jy/gxb3f33d&#10;hPmbxs/bNP6DgvHzr0qbxs7btLGAt6ivRThod3K2OU/BXw9bklO6K84hQSK8Txw/xDe02CdBIfWE&#10;6hvRTyo+tt5SnbA4LWZHZPAGTTW33Pk40JKykvk4uy2FcA9vswvesAjMkMXrpLh8kI7UQ4oDRj5G&#10;x5KT1zQ8bAm9hc3Gz+vz62uz0HXrtnd5+fqS4hWbC5Zs3Ph2Zua7W4o+Onmso3fCGz8JwTdOcxOn&#10;7eXgcOCgi6k62UGejpSagiWwhDMTgJ+1DArAJg7t1rWRWKh2ZUXcmLOvHAnzdyPqUrTxKU2xZoX1&#10;roirzX2MJH7nIRThKwsM3ojpvQ/3zV1/tBbX12Vv3fLRiRNHO+1ZyW5/FYmR+qzC0j8S3uraPk6r&#10;xp8oqjrw1clfPPkx7OoUovqLQYtmfLRNW+zSUVq//MaizejR4opIfztoYQtve0eKQIoSzp17YVYW&#10;OmUgRD3+lQv+0IcZl7oTfwldQeQNnTx19olpacIwfAZMWP/V4ZNj3s8T8GDp8/wKfcHa/RBTwuFN&#10;7J09V1G7718fXe4uGoakfJHdcLdHMuLOar7K2+1AW8fRX/IFO+T6/31iedbm1v8x4kMdKBTM1M17&#10;q3NDLt9riz3BocBl2dK1FbBbG7h0Q4380gMHT/bnbCnuMyoBvOttwhoaxpJ1lXypmekfhy8tLOXT&#10;1Zer9uy5/QdPhGccLgNvHL1lX+zATh48dPKhcevt8gXnglkjp6TiSiUcN2hn25H/89gy5f7VoEUp&#10;n1ecOcNb47i8cMuLqpOzL5E4bS9+hxsuamHB/iPS7TdmLfaQzdUmD5442RkreFlhn5mw7Vr9CfhM&#10;8IkTnf3H4yBYS0PkLXhHzlGCxHN3/Nj+KLwt5mE3qL7dRGZDgLRF4QQzEozBNLlYRmO8gBpA213K&#10;bbXY2ikyBV3w9mk/Nu7wHxse16oscBDdbZidDzDbfCx9SJSBuEDOp8Us7ETwXb0jDaqs+GLr1k83&#10;b16Skz0vK+u9LUXLTxxtt6nmvRDevO2NEBaHAMcCR5ADKXY6Dag4tV0+IuLOa+QpcN8maFRazgZv&#10;FGScbVyPZck5qpCFJZqaHvvWg2S6Z+MpCwfWGeoJ4X6QciUbV/e89+F7yDW5VdSG6z40gq1bPzlx&#10;4lg87RIqVf5Hwxsd4v98fPlOe4AY9aB/mbTYYVikiXimPDBmLbqM6NaDcre2IuaL+ksoBeov+6Iq&#10;zp+yW6Efp+5gb9it4I8KNUPzNyR62NxdVXz9ZX7j3/lZS/8y8sP0gpZfucCLA7Czlm/FsYrSAko4&#10;vCWQbPiUjZq2hj3/1bOfAYrYK9QzYNz64+GMnMM1R+dLnIlGz78dvPiXz/JN3fgJ8Pztc58d+ooT&#10;489Zd1zXeOBfH12maybw8v4xaw8fPe3eFHZpALhmfO5rXAf8s8W1+jkB3mc7z63KqPsbP20CB3CN&#10;fSn1cu2/81xt48F/4rv5WORH4c1B+LNfl9XsvenZT4UuZOECdMqSItDU6gQsORp0v13iwAHn665X&#10;1xw7wZkXtsXI1rsr8vPtFDsjiDt5YQGOv20R10Yf1TUf1E4G/0uLx5wHwR1e7mE3n6sTzru1KB6B&#10;vxq6NG87LpJg79JyEiKD98GO9qpuw+axvldUtu+MGZ4t1LYsrsJTFqcWz+nIbe+LSOBoLRanuRXa&#10;NVTu2W81BE4rYeE174Vr8jntBm976ozYVvyN2NLmn9OHCK/XbW9+LbSOT4tl8/WojLxX2RtS52Vn&#10;z0Xi2OGdRu7eGHlDwCRvJ9Tn4YjoBHDJE0lCR4GnEx9RsDMLgBQjbVVZgnfAp9XgrgDcdQAUKsES&#10;nmpwDt4mOViuq1/+potUBR+UQg2qqmsNCrtZj0lVbUcjq6/N3lyw5Nixw2j9PTRyrj4Ry81/LLzB&#10;gKFvpCo4YJ32jZO/Z+cLnHSBMbrI/9+jy5pbefc3Xp3nOvYd/z+Pf9R967D8xZCUx/2wfEy+y6tv&#10;OfQP/AgK+sQum/tRoWbs0gfrNGh8xfoxeONgnjMhvOvzwqfAGyfbD0n5P099+rd+u//y6IflNR36&#10;CeSB/y0Jhzd3hj7nPt1YDRiTVTZPCj8ce46A8v1PYy+Yw9bhvCarDkE2TquJ0Tn3f/DiNxcXoh42&#10;GCP0seOdgyd+ATuqQoU/H7pkHShrr2cPP+eiQtkDh04OmfQlyqJy/RwOmzcfUhNCqP3PnMegX7r4&#10;zZRChJuo86JPMcn4yZc7OPXdartCeOMQrc6q+6cRuvHP8fN/HLrELhSYpQP4vm432E0EHKt1OfWs&#10;Ew6X/YFQRd2+SQsLJqcUTl5cOHFhQWXtPlbYeS6veBd+mu2JXS7gp/H9PO5kXUbt+47NWL71jZTC&#10;N5ewztT8xthlwR8rXEbfbW+2x/4A3vk9BG/7nveJ44cIbzfNKPRyrpOEfA8fhC7USVlYxtQiPHcF&#10;eXfR2YXptqo0Ie0d+Pi44TzE3II3Ycyo2tgsfxtU59KjvaDJPhsKT+N3AW942/c4muxrJfas0MaK&#10;8g3btn62KX8RX7KW/f7mzUuPHW69PuSGrv+w+fm23aX4/Tw09iXv6Im08+qYJ/r6RsAlmoUISrun&#10;tVZ9KUIUchBFrn9bi5cv7qUi7T74RqndNkjuc8VyrsoTCdsTtzTx2fE9bRUB3uYvsZQtVQmvNmyE&#10;gDuDFlCwabGHd7e/isQJPTKA9MfBG0FJ17D43KGvTt71Gl+7iKriavvbISkr0mvR95EBXXXq1Nkh&#10;b2xEVxL1l8A/hCkHDp68aM+CCOk/+d0n13dfubR7iy4a019GPwZvxxjD6vQPt/wFolgXnmqjQMXi&#10;EW+mHgsPf0eORsLhbWK6dffhm57+hLthD6CTH0NSfj548faqDuTyAoJb57Jl95FfPv0JfchsIhzL&#10;fxiSUlK5x2rTD+S1mt6djqoMw3y3eQ1fJxd/juAZwkSUxYme/XHx39mVhD8msXveqLlp51fYVR0E&#10;kLXPiytxYeerii0lVPjVkdP3vc6Pl+M4o7bLw9tej6o95FdScGXA6w9/sfK/H1+2o26/hhbg07Tz&#10;8L88thwt3AYYFv+/z3zsdjIcrrAnLiBmtfsOnrifH1NnEezVvz3+ET+Rbtc9OInIgl36b8OXZG5p&#10;cWc/8qMo23lL8527r8/P527Yufv5MJRKwMxwwPv+iV/YYUnBIULkjT3R9VPixMMieNu7zV38o47R&#10;d7kUQOu7dy2N1npULDbV3MG7VXe+WwzPXJLEjtBOPtempzFNQnMkXOg1SIvo8iGzPb+5tGAaETYp&#10;joLwVJYJlfDRcPLblv6GNx/7BrNs2Dy7tiazekdaWdlaPudtXwXNynyPkfeRXb1z2JyzzQnvsuZG&#10;Xs7gKOOo2Zlz118mR0S2Az2BzXDcGZWA227/4jNvMR+E4/6l4u1tfOhQrcQcKO8cK6jWtqe9fE97&#10;BdW1/bndCFcDMbsTNgF7x56qvXt2RJ8gVxH5IIFqRW5zcLPqGupy8/IWHD2GUDWxf1FdxL/Yq59t&#10;LopA/zg0pWPvUeuAXP+Fv//3Pi3RhKC42mAZNSfHoo3YDrAIlue+XrC67C/s4aVQuYTQ52dDUzaV&#10;KDKIF8qOei9PHX201OXle/OUlI3VtvNXrCu75w2hc99Rv/+fbGJz2C4EbgF7F42cegbeFI7587Mz&#10;sbfaGfv5i299iR8H85BwQp/+1FvpQAV55qi2uP8ra7ADyHUn2nYelLr7Nc5jR1WACo7J/aPX1Lcc&#10;hI9OqPwdD4xep0+dxQ/8exwT1GyVa2cUeQuBx0+cGTHFXcbBAYdr3ip7y16sTkMCn4/n70J8/HeR&#10;g4yduSS8u3xVDBWeO3z09INj12HPEQcbwhffN/rzQ3wmgptDxI8wF4fir1DWrsAeeH1tY6u7N88a&#10;/KHjiThzFsYDh04+MSPDLnp4Ev9y0KKp/kXx0pf5jX9rxxa1oeb/9/GPtlW2w86jhCDVEH7ua3/Q&#10;eG16Zs6nxWj/f2HfIkO1Q99IPWGvLZLDHy2c6Ecmp2InIRyinrjnzbNviePHDtr3vCsRw7B/830s&#10;lk52YzRmsQ4/KlpaYqxF2tFXt7SZiIkw9lFfxM1ybXJcl1X5e34bvF1sbQh3E9mCDyiOXA9vvoyE&#10;d7vtOTF7MSgf9dYb1mqq08vL1ivyzsx8L23j25sLlpw4uqe3Rt6ccI6zqyEIHBQcL3+UCW/Rzouh&#10;KmeY2/mW0Z17roaYO75UIKjlqojLVToq+YuvLOivDyKycBkV2u1w3lyPjaW7pYXdnKzBJx09vP3t&#10;c14faJfCTXErWIwWgLN+7NiRax8iu4z0B3a18LYneaiRb3LMPNTDROe5qrr9//ux5ewuI0XUTfzH&#10;86RO2LqTRZ8lOzr+cdgS9XpxpQD1acu3RUOuqNZm18eVuhLBH3u4dGO1UHSlumJ4Q4jtBo7TJ5Od&#10;sMVfPfsZ4uA4TwmHrofgDa3Pa/x7e+AbHMKShzSlUJCIhss4yB9uqDLAcDew/JtBi+av4MtknIOB&#10;007ZubTNLf88bCmwh10l5oek/NtTH3+eWcf73/IHDIjtcydPna1vOfTC7Ky/G+KuzzR3Tz/Hwdua&#10;AXbevpvpeIlqsYll6yuPnezkH4KN7WsHvjpyav7K7f84jN9nCw3giuHNH4JaahoP/NuTH+GEEqhD&#10;+BLZMXNzQUeNRuw9cOKWl1cB3ijOa5QhKb9+5tPPs+uPHDnNXaWPwvRzKFJcuefh8Rt4UTJosR2Q&#10;xTe/vKptb+whOuz26dPnnpzBV8pTOG6DF//Lo8tw2YqziVz7aRxIR51oPM27Dr/4Tg4uX+CGHcBO&#10;/s/HPiy1N9fqb+1ahIB+wKQv7Yhxwlra1lYdsTi3a5FvV+eOHTt4cH8DYpjwgK71ruqrLdR2tCZu&#10;ncUSBlrX+QcQYMl54K3bwFEr5UkcI7qR2E1YM7snNFdt8poSKisqm8BpkZvRI9O26nPd7XBz4FA5&#10;sW1Pi1H+UTFQHF03Iu+qytTKig0lxatysudlpL+TljaroCAF8Oa7zbuBryd0veF9/vvfA35Ndv2C&#10;w6FDhkOs0xlBJgfGiUATcmU08rFZoBK/dP6oJBSRxTyxjPloK5ElcwVv8TXS8lwRrfo0sW2boJuW&#10;lqAFshnmMX6rtrAaEA4jWnN9Xc7mgqUcNmc/6LrOhAu9APTHvR71/ztw0TJ+cvub2GO49vePfmHk&#10;1I3o7OJqQzfxT8OWbHZ317rsA7qtg4dO3vzy6rhS6nbRad7z+tqTJ+NDdqlx1+H/NuJD9Iah1JUI&#10;1f710JR1m67ykZuribxx1lak1/5V5Nk5bHTcvE3MutiFCE50T8H73NcHDp747fOfoQbsAw4yQJ5f&#10;vEvBbpxzbePBf3tcE61J2X8duayqbp952llmazR8clJ959QlRXaPnCiy+Jsz3fqP/vz9FaVpm5s3&#10;le7O3brzo9Tq52dl/+vjH/2lDfzi6P3ziKX4CdiEfo6Dt20d8fT+g7zzgjptV6m/G5IyZHLqh+ur&#10;sre2oq1mFbUu/ryi/+i1f2P8sxcJXDW8ITb+znNrsxv0lRQIVf18aMrSDVX2jW3mFpTs+n+e/AhH&#10;GDUI8D8fsvju0WvfX7E9s6i1oHR39paduNwZ/ubGfxq+FMUt7MaPWvy/n1i+qWQXzrWuA5w6z+3a&#10;c7QP2zn3Wa0dcf8tL66ctXxbWkHztso9+IHrcurHvJ//b48vt2f83C2Gvx+asnx9JXZJB/8ahUN0&#10;z3heWaLmvxyy5Et7lCCx8vD++sTxQwf21+/b60bO0e9Z78oOlkt27wqs2etab+86YcdXWFzkTUur&#10;PeptYLYXthihQ5gnSMPHEh7SluXkYveY0VPZva3FQm0HacbZZJBqY0IWSKG5nhATv5n2E9Zqa/iG&#10;tfKydSXFKxFwA94Z6bM3b1py7PDO3glv/KoL57/lG9YaNunOPw4QjhfOIiFnXBQgde4d8AyBsoeW&#10;AaM5dGkl+kJJYKo8fdqtaltsPdaSUKG2EgddwThSljKLFNLWOv1Fg42cW21drgbcg91+lVcDEJqC&#10;zTbXRO4E/LleUueubsIafOT234cvbW07ghp4HzQSDWBvP91YjYgBfVO0ILuJQYvf/awk1vtYD6s0&#10;usvRc/P+yl6vHVcK/de/Pr68oeUib0eHjp04c7f/MvGVCz8BAUfGtqu4fWgXOucEb+yVdmzqpSNv&#10;OO/Zdxxk0hGD/z/yO2m7L3U2cVjmf16Brl+dNcj0fgTeD0/4Qn09sn7z/Gf79p/AoUMwOgbw9uj6&#10;H4D3zovBu5OebywsgCfqx27/9vkVCCvj3UzHTnQOmxS2xbe4kIXK9SeLZ9xWjx07PXZ+/t/YXuEa&#10;y44JhUOE6Pnvhy0B2u1wEY1wQJ34XW8s2jwlpQjQwir0/z7xUX2Lm8kI2uE448Lif9p3QQyEbowd&#10;q7jm+NmwJX/LcXKrU2EuH3n4CFiFBT+tn+BtV4SCt9XDWB/wJvy08xInlndOTin8ayuOnYTn/3xs&#10;OXYAF0ZwQLP8Iq/hf9lsSm0RtWGL8MQlxc+HLvkZX1zKH6I91BI1rM+p54nuClq1/Mq6fX1fXoXD&#10;Yj+fP0R7iGP1D8OXok4cIqxyQ/7C6B+GpsxavhXheLS2a9Hx42fun7BBe4vzsmFTUzi5CZQdbb5h&#10;be+e6vCeFg46srO1bhbdI3pao7JbRQ/MJWQBt4JyQyyIa0Gz4C0R3gZj8VuxtZBMhIPEAfAxeZzT&#10;x0fVzaK1hd0cLZdcruDtiU4h1+5526Q2d9ub86zdS1JrazhyXlnxRdn2NZs2Lc7MfNe+TbL46Fet&#10;9px3PPt6Qn+Ce94IT3FQcP3SUMevgup7MqAazrolEJWW6DQj7QlK+BkjyUJlYdWc4elwiBYTKolI&#10;NVxcDrqetVqGzXmHLjWYQ9gxbJc7E2pQJbgCDReh5sbdRhFZbG9LGhvyiretOHniqHVnF+/uE6Or&#10;hDf+2tXHDZuyUdGw68q9sMO72o/8+1P8JEZcQfRTD03coK8Rx5WC1tiHkFF5XCl0c7CvzAovVInv&#10;ECenbEbN0VJXIvRZn179S1q2At42txlHADs2dfGl33XFYdKzr8/fxP6XSrl39OfH+XJx14nHZP0m&#10;+IrIG54K4IATgzePJ+D9wMQvwAwcDdRD9Bq8UT9CNBTBz8ERMHjbJInuHXHnueKK9p8NXmQh8uLR&#10;7+eHT5HGCfs2b+V23gYGaAcv/vjLHZ2Ru7ZRYcewPHr8zMzl2/67zdwmpw20hiXukl/aEbBx6edn&#10;Zh44dPKNxUVIGzwWG7xd5C3hUHyeWQd+41D4qpRghX4uOoXYdNCE9YtW80W5rG1Iyl2vrDmmq41z&#10;Xxdt3/13LvLmDizfsANHP+7gg+X7D554mJPnWT9qwEb7vLQSITKOJPzPnDmXu6X1N8+v4Cb06/xl&#10;it8r95Oxib8ctAiXVpmFzZok3+VCwa4nzHJuR8OBRyZxi9gWfg7qwXZtB5jQUj8Hdf7rY8uXbag8&#10;fpItJ1rbtejEST7njfqxaYu8m+IcEiIP7yMH9tXpUW/xG5289XjsPP2UJkfuLkvPdU9lw7AsLKIw&#10;HelAYnMzeeJadB6DvdBOeHsHB+8ImB2/EToi7eHtfGw4fQvHzDk9jW4RePNRMd3zBryrd2RUlK/f&#10;Xrp68+YPs7PfT0ublZ+7oDfDW8951/MNLXk8TPZ8nlhoYDMcWkxsitERDoGm3oertKCVSLs58duM&#10;XI36xylw1BIhHeBtPv72ObLM4i4agoOlXRY85axEHLzNTQk4uOK4cCkpXkV4d/uTSLiuathcnRTi&#10;mNnLi3kbEjV061NOnuJjsuiM4sqi7/vfj3/UtEthVjxj6poPImRBzxj82Ytpc4MXv/J+nj2M1KWI&#10;6VxqYTOAGkpdidTzfrCh8qoOLzojhM5/M2gRNvdXgxb9zaDFkxdsjvNx8j9tW9Wev2efDv/Fi9aU&#10;I9TDFuM3as6E95oKuEHw/7tBi+d8UkLY2CDnA+PWY3N/PWgRcn/z7GeAN3bmdOc5DVfAH2fkf4xc&#10;xhlVF+3i+SayM/0R8A1a9LPBi9chLoy7gAg693VV7f5/AksGLf7FEx81dcVqF7k3xJ3DdUBB2e7B&#10;k75UnK2zZksCVUcb2/3vIz7EL9LrUCYu3Pw3Axf9tf3Yf398uXvO28QbMXY0isrb7h69FscBP00V&#10;QqgNaatz8c8Gpzw5LX3P3mPLNlThyGCHsZU7Rq0+esxN5i8s3YVdwiaQ+7eDFn24vvLMxb7Rh0NR&#10;23Tgpic/Ap7t+C/664ELH52SinrYwqFz3+xsO4xDjWsU5HJ/XKRuv5cXJdyffxn54fgPNrXuPoxT&#10;1mW0PLIhO/W8gDh4+NT7K0r/92PL7ddRujTBr+M1kF2X/MPQxfiB5TX7cKLPfc1xgrgK/2idONF5&#10;O2fF24aGLsm8miGoKxWPQIB3PSLvjvZKG8J0QZS6R9+ZSyEKt1XBu4XQNaIjHV77wU4yjLRbkTCp&#10;zQhtwPbVysfDO/hEEM7B8Ai/YZQlwBuctiWJzpjbhtkN3iC3yZ5w5utBeds7p9KGzUtL1hRuXpab&#10;My8tbeam/IUnjrT32glr4HfbrlLAW4dGJwNnxXjGMy2FU6IzqrR8dFKxKojaaY6PfSXZLaEKXbWo&#10;xJpX8OSqeWIpkGs3OC3ccslgX3nUIcgVjMiVUm4Xu1W7e1dZS3NhacnqEyd6dsIaxQDl6uCNjgbd&#10;3IQFBYePngYS0Mch/AJgpCPHz2yv7gCk0TXEFQS80fetya47epRFjqCgLwXtP3D8vnHr1TUHsd+3&#10;Hu0/R61u6zh2BAUjRSBUUtt88P/aByeiBX9UqPnd1WXxR+PHtHvP0ZRVZUvWVKSsKU9ZXV7EV4DF&#10;+0AOz53njh8/s3pj9ZI15UtXl+3XSHX3bt3fyCzb0YE6l64phz9UUuEe0EKE/WV2w1KftSK1GtVy&#10;E51fF2zdiSLYGdiXra34imjsWrkJfSiWm4t3LVpZ9vH6qoNfnQSRog5RnTh+ZsWX3OfU3IaT7qsq&#10;8T7dhSu2reXtExcU3PXa5//y+PKfj1j698OX/nz40n95bPldr66ZuWybPnYCz84zZ3HcUtZU8Geu&#10;Lv9oXSVi8WhVEpxxujMKWp6Zmf2r5z7755Ef/mz40r8bvvSfRn74n8+veG52dkHxLo0kV9fvx0Fg&#10;bWvK16TVygjc7Wo7YkfMbWhH7b64Sxatkqmd54rL2xev2q5KcKgXry63ueXen685O1vXdGDm8uL7&#10;Xl/3Px5b/rMRH/IHjvjwfz3x0YDxG977pKSx9StWqJEVB9pLHzq79trdfiRlbcXAiV/8+5Mfo6qf&#10;Df8Q1wf/zxPL7xu9durSrdUNB+Dj/NFsLnpZ9kcJ8L53wgZdf/z10KW5PfN6VLv0PHfq5LGD+xv2&#10;7qnmvF33pstYJ8le18VjQDUnpqnDJ6c9j5kwQlvQbAnKhew+iySmf5DjtBSxR0bRBW9LG8IFbwCb&#10;Q+7CdhdpDMANoYPlse+E2pxze8kaKI7g257zXo8+PD9vYWbmuxkZs3NzPjB4n/9Dr3xU7Pvvfoej&#10;3Oim8BXg6GDVgOpPs2Mz094iieIuy8S00GjhLBLgtxKOlHJAPUjbkiBHQungxiVLxQqaD4vLiIRg&#10;j6U2bVshs5VQQb+qOpFWC6bF2024FGgrB7yLt31m97z5VEzcX0WiJABc1WxzcFT6x2FL+7y8uu+o&#10;NXG6ZdSa//vUJ0DjpWr7X49/1OflNX3Msy9qMN0yisv/Znc64/ylvx265D9fXHnLy6u50a6l+ry0&#10;6u9t1nFckctIP2HWCrup3G14M6lr0ZEjp9s7jpXX7t2+o6Okcs+u9iMWbce7XaEAQly/7jtwoqHl&#10;UCkqrOpobDm0/yAHHv4EZ82iyaPHO3fvOba9em/Jjo7K2n3te4+fxO7EeV6xUPDkyU5c2KEq/EBc&#10;4nTsO87BA72aJnHAjirAG38Ffz10SU6pfXegJ8QPkxw9uL9+/94ae1pMI47sY9FV2pIDpeAre07P&#10;4yiSbZU9vK0adx2PI4KxO7wlH527+WuU/J0zmG1LsJm0jqQDvGNpFnHXAbQr8taT302Mv/V61OyG&#10;+tzqHWkV5Yi8Ae9Fubnzs7Le21yQcvzIbnvOO559PaHrHXl/9+05OxyciK8BChx0T0Geb3eyY9L8&#10;MigAnungIKOgqOA7yKqNFTEfWrC02gJxCWY+k2b1mF1uzNK+heWeNjoo7XHOKwasWm20h4KRfVAR&#10;OlsujU0N+QZvPVZ06ev3axC6Bv3FXh28dZ8Mf/aR8e2oxEUE2VjGZUk2WMdeQ4CXVAq5ly7FLHmG&#10;UlzlPULWFud/GcFZtU1eUmTHNn4AP6lrkr+zy5DdaPfHH95IQdTZDTA98ndxWfGBLvfTuIxM3biG&#10;JtQZynatxN8jT7w6z5wbNCUVfwL4S/yboUvzytquZf8vJ8D71HEXefOet+sPrd9T9xvGvZGIgTnG&#10;bzNary5LF3tMRmKDa1gVd0HcmAMsSNvDZs5fSPZg9p7MJbNDLG6BuHs7m4JyJiLwFsgb6jThPLuq&#10;cqM95/1pwaaUnOz309Nnb8pPOfrVzt4Jb0Te3/3+3K6d22wKQD6OBY6jOApZIrCWpzywWRZLy1Or&#10;bB+oAUsDZ0CpxrcdIy0tC8mKgkiHbZkCd1nKHFxBZdnS5ZpkZNn2Nsbi2pDfdMjlrnYry+K2/yU4&#10;CBo2RzfRs5H3ua8LSq4C3pBulWnMrbvEZsAb6biCktj5F0OW/CXw72UVsgiWcf6SK2U+oRTSuIzA&#10;Fi+1rUtJtd09bsOhr07iCAAvcUcmqWsVYABZfGyo6+ZwJTKiWA0xwdJzfxGXkTbtE+K3Wa7tVrTm&#10;/Tmd+0Y/2dJ6GD2SmzgdO97Zf+w6/CHgb+dvhy7JK9sd224ixRkDp0+d4FTztsrQ/apLDB+B9MPm&#10;gLcDcyC3T0Q4bfiM8piKZRmqXWytGDpEzGD2Fk6lcquurCJyZ3QWF2eT2RpFj93/VpZZ/LC5i7zt&#10;aTFNta63d5tXVGwo3rZiU/5ihN1Zme8iceyw3rAWz76e0PWG97e/P9vasqWJs9U2aZa/zqudYzvN&#10;MYTTDtT5VeYSfu71pcEON5JSaETT2ePecipOK/xle/I1k6Z215l1Yml1qkJKRrNzVdWqlELt4Bnc&#10;OOTuboo7o20r4sNcR+7ggLaCE3/8OCLvHnmxeUznvs7euvOq7nljqfj7ov4wBsVlBSGre/EfLaUi&#10;UQekYVQiGK9Equq/PbpsydpKvnu1661Q6aJzjn4KCgz7KUvUuZb9jJUF3oxwgXMuS0alr0ao548p&#10;FdkW90QPviN97hv82GulbNfGFt1WwoWdb9p56N+e+RR/AriE/Rt7PWqcT4JEeJ85fXJfR+2edsLb&#10;95DsXU3s0n0vHdJd4S1Ot/JdK0jzjStMGLD1PLel5QmmhizDsEOyEsjlbCp746kxWE+EB2bTYnUq&#10;7ZgNSLsNmVFhN+02cw3i5HMPb5u5lldfl6N73ttL1+TnLQS5s7IA74V+2LwX3vM+/923X+uI4Cjo&#10;EOvDmkKaBxtPeezFajGoi6B8JnuPfX7Otw9KZe0Rw4BYWERQh0zIPFmPxCJ0jtVg29IEOonFI9zl&#10;MjouhCytyuJ31RWUT3h7jLalJZrItq2fHj2y/4+PWn5UflBuQ27jX9ujKS6u/TMQfqZ+6V8NXXLf&#10;+A1rcxoyilq3Ve1p3Hmopf1I276je/Yf27336K6OI617juzcc5TpvUd3dhzBsm3v0d0dR9v2HWvf&#10;f9x8uNrafqS57XBr+2EUQXG4IUulsGxpO9yw6ytUhTRy2/Yfi2rX3iNNu7+CUEOQLBQKth9Gqfb9&#10;VpaJY3sOHOs4eLzjwHHsZ7QqrO45QPteZB3AHh7DfkZLYXkR7Tu223ywxB6yzn3H+Lu4t8yNc3ay&#10;zWFbHQdPIIFVlrIiKKgD0l1Nuw/jMLZjT6wGczbZprmf3BNmdeA32m+xTeD3etlvx4/dueeIOzI6&#10;4Dyw/JmsPAjnEbn8aUjwR9nvYhq7geKoRKeMBbsptlc6tu73cn9gYUtArtpJ+xE44wjjyMd2m2Ip&#10;7JiqukLt1H5in+2s4Zz6s2n1WPvUntjpxsFkKWur/Dn6mWp7WCJdv/OrqoYD9a1fldXt+yy9Fm0e&#10;f/L4E8BV7D+MXFZWsxf9QA+NP3WeObV/L+BtD3n7jlFSf2hdorpH18Ha0s1ZI5UN5MZmgzEDcckB&#10;PubjLYQ3iwjzxLYpzCF3JDYqu8HwqOQABmkCFoqA0Cruq7IJa/ZEmeCtBNRQn1tbk1lZmcoJa6Vr&#10;EHBnAt6MvBedONJmD1X1QnhfALw58sBPguJIFSHsjhHOFAhnWY7cdrYc4JFLeNvrUOjmWoOX/5I3&#10;JHx6psY2ITsSIm7XLCpYrE6l6WlVuYAeWfKxrHh4B09tKOKGfVZVnG2+bdtnh4/sszcmxv89JEaA&#10;NyLOr7+pbz7085H8cvNfDnYfePhzkPitJ3ex/JshnLnzt0OX/P2wpf84/MN/GvHhz4cv/YfhS382&#10;bOnPsBzOudNRMXfEh/8w/MO/Hw7PD+H2d8OW/AxCrs1Djnr+/bAlf4t6hiGx9OeQGSW+l2M4y/6c&#10;xZFwikujzp/bLlHY7ogP/2nksn8esewfo/bhS7HbpmX/NPJDy8JOuiwKO+alSpz4K9yeyA2/yO08&#10;ahjOqoL8Jpz+eeQybO4fbXMQnFHWH5AuPyGkuS05m7AJbdf2wdUD6QdKSAdplQV5YHmyOLPdjq37&#10;FfbrnOyH4JjjJ/+M07ntbOqccmd4zOGA3LBd1ByOErOkEUu5S9Sy/zaSwqr2GVJtSMgHx0RCWr8R&#10;uX87bMnfDfVC+vIyH9WJX6FK0NKwIR7AYfyZsGiHtSfwR+v9u6HuILOsCb+dFmvbSKCRh9fp6Mny&#10;//P0p+71AHH9Q4IEeO/rqPaDi+jiws1H9oGRLpE9oa06eHehcotDtUvbRDakvXPMk09+G31Jd5dw&#10;1MfSo1cJxtnkcWzympitLKxqYJwfKYG46kbR6WaruttNBxd5+5e0IPKurNhQtn3d5oKlOTnzsrPm&#10;IgQ/fmTX9SE3dJ0nrHHYnNcy7kZCIVgbwRslsOnEaxXLnQZynEKz2I1tN3GMUIws1RrYLLQKhUYD&#10;Re1Bqra7/OZc/doulqrEcpllq+Rx1G4tWFlOu3bSCItdczCNn79t64rDh3lF3FOyyJvqPPf+6rL/&#10;/hgf7gLG4iDXKxUG29GFafbcX1kCFsuNvQYkXM3YKuxBzqiqooo+qu4spuhqNB2XG6fgEOeD7XY3&#10;SsFojw67XfWWmKL2aJZf7fIz43JlxD6En9/d4f8TUTAGN+8Zdk+bc6cgWiROcgg1hESQLFF7nENU&#10;cgsHM05xzlJ3H+ytEsqNnhol4iTPy8h5Iji2tqQK43NNOgVKh6zgKYtG1PRsuqXZ4OWJv/dhU9IP&#10;9uTMD8Fb88ztHiJ7P3SJ1iuW2I1RdoZMW+fse+kwkc3e1mJLANVykWbAply5QRpXZ9pj2KjMe6+R&#10;sXEHb+/jVxXKOx+xmZG3YZtLuXHUnWk5IIhn5A1aSQzT+XpQTliz2ebrS4pXFBUuz839IDvrvYJN&#10;ixV5dwNfj+h6w/tc5zH8/mYcCH4tdTMOuq7XDIREWkjbqgOnJBbijHojl5Hb1cp1zcKvMmEF6aCE&#10;X1URVzAqqzNq0f1s7ptHb7nNTg91Uj6BrbOxqiCYjYT9EP46Lu2e/Z62Cvz8kuKVX33VYY/E9NjI&#10;udfp02fzS3a9/sGmvx/Jh7Wk8MfPv3xLq5OKSg7y7K6op9WgOW4iSui14wWfOAt0UaPpIrUFZyUu&#10;SwJOr4Ob6+Cc3dUGy0UVzVVaq+GgXUpwgKI1MHEFF0xx25JFVcXZpWCUQ1Awht2IZmkZfKKrUbms&#10;yG7LQtlgbFRxDmE1GGXprqjzRTyx9a7HrbtbsARj1BLU/VB0X5UliBa/9agPFHzicuPsQd0bp5xD&#10;KVvGcIsEfng0V4kfVZTZSPOydUjKL59bkV3UqnfBxt13v0bZLTl0XOc6O0+516u1VaiH9FLH2KVD&#10;Rt8oEquv9ukSDrIC4Sbfiypmu3hoDrjqRrXswi3t/l64l0DOzdn9b/d6FtkN3hTiSeM0UW1ZHG9H&#10;PchCXA5se4QzTEeioS4HwXd5GeC9ckvRxznZ72dkvFO4eemp43v/cOF87xw27zxzpKE+124z8Bgp&#10;pI6KUbVNN/Mgj0MpLe0WncviWkYEnEgIky4rRuvAV61SxLBns62GaoMnBTt3zA3Xa8Re8EYRKhSx&#10;jeoCQrU5B1eDbYjXK7u2NzUUFG/77NChHppIcnGdOn2uZEfHonUVUz/eNnFp0eQPt0xZvvWtj7ZN&#10;+Wjb1I+2Tv9k26xPi99dWQrN+qxkxqclbyzfMmn5lsnLt7yxfOsbH22dtGzLxGVbxn+4ZeKHXE7C&#10;cumW1xYXjllc+Oqiza8t3jxqYcErizaPWrR59OLN45cWIZdL839z+VZs641lWyZ/WDRuadEEM2I5&#10;AatLuDp5GR2mfrQN28LyzWVbJy7dMnZJESp/bVHh2JTC11OKxi8pGpdSNGFJEbImsH5qbErR68wt&#10;fN3qsWqLsJ/Y4lsfb5v28bbpnxTP+KR45ifFsz8rmbOCPw2J2StKZ64ogWaZZn5WAjuWQW9/Woyj&#10;NPmjrRPt56s22FHwnVVdNAt1riiFXfVA76DOlSXIem/19vlrynDAF6wtn7embN7nXL6/puy9VduD&#10;3o1ozsrSd3Dwu1aFnZzxaTF+xbRPtkFvfYJftI2WT4vfxurH27CfyJ35KfatBL8UZwr7jJOFo4FD&#10;PXZJIZavLy0ah1O2nGdwgmXBAWdW4vk1TcYv/Wjr1I9tiVbxMdoGTz2OAyxvfrx1yifbpny67a1P&#10;i9/6rHjGZ8Vvf1asXzpn9fZ3V29/Z3XpzFWls1eXMmHpWSaszlkDHyZkcVpNZ3hOX1UCTeuulU5v&#10;eU2NpGFXQegtExJvewuEGrDERt9ZvX0Gyn5W/NaKYiSgaUjjFEdkP614xoqS2SiCfVtZ8vaKkukm&#10;/FiUnfYZ0yoeFH4jEm9743Szv7tm+/x15Ys2VCxcX7FgXcX8dRXvry1/D2ef9ooFMK53xrmfl727&#10;pgzHZ9bK0hloYytL5qwqff/zMpRavKFyyReVi6ENXKZ4LV5fuXBd+fzP2ajmry2bi+LY4urtKLVk&#10;Q+Vn6TXLU3fkbN3ZtvfYafueaVxXcO26BLzZSVpHzV7Rd4kQE10tWHXwtrDYIu+AZ4uS6cxw3CyR&#10;gXTDMxyM6AK5BdbG6S7hdYi2Va2MhnAS2lO8CDwCni3sRhbKOngjYXb32jX/ntRcyOC9rmz75+jG&#10;M9JnZma+W1iw5OSxDmDu+rwh9XrD+9zZ4/V12c2N/vVqPD3ujIpwkiwinwFPrKWP+BdtB3Y6S6xx&#10;qIhV4uHt7U7eR7hFbjGcVScUYbP2h+BXcW7abrSrrFnk5gbSvWI7Zp5uf7QJW/JyAQ6tLVtx1vfv&#10;b74OYTeErdiGzuHvmBfgFu67oB9LTsb2u3GO/8yTS1fKJDe9UdK9VxL+WNoV/blzX585bZYuU2Ni&#10;W1GFoR7ugElG5DqL/JXQvtGfPwHVuiyf8LcGmIWf5otYQg7mI6kL88uIg+2nLb3M308wtsovI//z&#10;mY7sratK4jNC4bGCaFq5Xn6Vtem3h60Eu3zcFnWoLdccXMKkgxCTqxBZcTXHyR0iX1uXLGdBVted&#10;wapKhWOFhB0El6az5I1R0SGsBk86x3TR+d529qlY8a7iPsTtaqiqq9H8Q4Jpq9nVQ2Efzd5VEQcv&#10;loodYdYTcbaE2oNrFd7NfnI4TefsOZRY2a57y5/MskHmyQibq7bnSLOqyHHzW0+EVL9tQvB274Te&#10;01bpO0P1hOpp2RV7o7pfxtbsvW3MXAkh1tGa7+9SFhLo5w3ejso2B43AdlxnLhO8/x1g71HtFDE6&#10;ZiPy9sE0yQ15ZzkwoXCc0Tlve/MhZ8K7IY9fBa1Krar8cuuWj7Oz38/MeGdT3oKv9jf8cP77XhZ5&#10;88fgeuTUyYMWdvNrLTg0OBlipA+dmYaEOlkEPN1HcT4+mDYfodQqiaVpV4tRwpcVieXs074UwGzk&#10;jm1aRSiOfhPepDuvK2M1R/bBye+JjNwZbELVmpiFZoR2UFK8ct++Rt+f9qzcHzN7c6xqi9ah25+3&#10;/giDPcj1I643MYsv6Jb+2Z5LSzwzxodS0VxLWP8iT7m5HbbNxSveaF2es0f4xDSrcptwnpeo00v+&#10;ViTWVwZj6AfN4UcU89EWQx8a6Ux/RPDsSp2LbNcq1+51scOCrOgRiD8abrW7mHtlO+mcpcjBCSSO&#10;5brT1OXnQHLjrna1BzmHSyvqGdJdFEdu6bLNIOiSdf6Ywu7F1fBHV9hNF/tRUV3ZD/zjFRqeg7f/&#10;mkNHe5V1qq4DFLzVNyrtlxSByuiL8bQJRlu6QFwyeLcYqrGUHPVRAx1gIdpp9PAOs9gij4FxNT46&#10;d98pAZ79ne8gB28/oi54M/jm0971uTXVmdtL1xRsSsnLXZC28e3cnHkNdVm//+Z0L4G3jSHgl1AX&#10;zn9/9EgbfjzfM1efh2PBY23zEnGyRTURzgJcSpYIU7mqVmIWUZxtgpU46ComdlmQbaXEhNXQqlhK&#10;CQjFw1ascleV/GWE9vCtLIR3m4O0HhuD5MaN2p5AirDNblcGqhZ21AA3NAuc+I6OukT+PSeVVFJJ&#10;XS+J32fOnAawo51n6D/R9YVuFgmTI64tgVgXXlv/LPpq1cEbcZ114CCxi7MjL0g3onPwnOxn2hws&#10;l/hX2uAdRsgdxX2adsrufMsextKVZWlHcX/nm/yqqc6oKN9QXrZuS9HyvLwFqanTs7PeLyr8sKOt&#10;7LvfnxP4frjQg+Pn1yPyRsD9w4Xvsfz2d504qbyKwfVLfR4ueXBw7bw6cOKIi4KSIKcGQQRag4CD&#10;tRKSW23CmgXZbFcA8oxlBUVrNkusVWkT2gcrzkrkJqPkLyfp6WsLqOYq7FhabVyGgpSF7JC2hb3F&#10;QSgpXtHWVpmEd1JJJXUjKh7e6APtu46+a2UPaY8UqYt2hCZoLaDy5IbR9eFmN+haIviT6AZ1T2uL&#10;vPm10G0KrM3u4W3D6bx1bUYfeQcMQ47TEYve1sLnxIJgBLC1tFz6KPgGv2uq06sqvwC8t275CJF3&#10;ZsY7GRlzMjPm5OV+sK+90pB34Q83Prx5A/+7b78+uL8hzFbDjwfFcWFF4kZeq6LLJSRgRGswUjLX&#10;+/AcYynnqJzdLu68kUANq2ocSnvcdkEvJLJq0267gcEevbyubOMrYiBfA31inlYWWZFVWiTdVse2&#10;0CAQee/aWeaHeZNKKqmkbiTFwdv6xhDkMCiCMYDZEkrz6V+/VJbF4oqVIxK5fdrCaHHahspZCmlb&#10;pR1ubpX+kYfHwGYtCWkPbFhEaNlDlpHbB+JKmOxDZA7e+VB9XQ6C7+3bP99S9HFu7vwMwDtt5hcb&#10;pqZtfLui7PNvf3caYTcQrlvGPaHrBG/8jCOHd+J04vfjsgUIt0fFCuwSiecA5xtLOOjxPjAYJ16c&#10;g5Am4w2x4fRD8DcLVmnhqlXiYcxcLFWD3VaXHSEyiau0h7dqczjXdkOg7MVS3S1wC0i2ylUq6uzq&#10;t52kD9KAd0nJqubmbZpdFfdXcQ0612mTS+3vqqu6b6XrbbOLFIHcbfJ4oy/r7mFf+icEO+98w1n+&#10;V6Yf8fR34uPtFO+yU1d2eOUQdVPNUjBeXD92BCLCQbtyxZVNnOwe8BXs7TXqx+dDOMU3MBzJoKg9&#10;cmQS+icTUWzOREwXsahh+Dl6VyVfxNXZtQarNiaz2BQ2nDL7VLk27dLeJ6awq51n4rNsFhuM/IHd&#10;f9G1qLPzTMeeKvSBoccGxa0DZB9oXR+7aN8HIk0kqz/0vTcUY7aTf+Y7rAKxNiXN4VlV6Q43yCJU&#10;uxveLu0Uh+euq0xH3bAJ0ppZ0QDdyZ7z5rfFamoyqypTy8vWFhUuy8udz8g7fda6tW+kpc3aXLDk&#10;1LEOkPuGh7fd7f62Y88OnEgckS6Rt3s9XtfR8jah2t3bDvCTD5zteo2l5G+JwPLA79iMdKTRmJBQ&#10;k0IRtSrIcoVbGV2WmmD06iGUsi2GnXE8jtRGlrOU7TyymGtlkaudlCfaR0nJytra/DOJ/ls6febs&#10;GfA7VicT6CPwp0vZNK4gOcjZONfldW+wq5vwnYUzEooGANYGqT8NUinfyQapktOnO7F7EXH11Kkz&#10;J06cjP07derk6dMnT5w6dvz4sUv8O378+JEjRw9/9dWRw06Hvbh65Mhh/Pvq8IED+9t279zdtnP3&#10;7p3t7bud2iJq393S3FBZVVZTXVG9w6u6PCKsdlcst7RkS8HmrKKivMLCnKDNhbndVViUcxHR+XKK&#10;Vhu0eXNOQUHWFWqTF9I5ORu/TF1zTfryYvK5qamfr1332YpVy1esWrZy1fLLafXyVas/Wrlq2erP&#10;P/7iy9UbN671+lxK5dIb09ampa+TcvPS7XjmFGzO3vwjyikt3VJVVXaFqq2tQjvZtatl9+7WIKzu&#10;3bsHrQlNKujosaNohEftH5vj0aOR9ssk2vOp02cga+HUafurgPA//vRotIT729EfLP+43FWLegZk&#10;cfUc0Mu/Kfq7i2D39xgn+1tzf62uTm3C/xlSEf9rF+BtL2mpsA5TXSX7cPRy6vTU77l0qwuy0T9b&#10;ljpzyiM5Fn/7tKO1M0ZjdD83zdJCtVYdtqOKMFjwjslykQi5btg8KoXgvPPdWICwm29IrfiibDvh&#10;nZszLz1tVnr6rNWrx2dmzMnPW3DkYNMffjjfG4bNv/v2a7EWx6XRPmYOhOPoRM4ipbPOsRfHQjJP&#10;mNS5t9MPz3DindHsPm1VqR6PW7GWS9Xmc5kFBULLIaRtT2L8toSK6PrA7Zg86WAPOLIFWyP29WhD&#10;brt0Nrq3NBduL11TVZVpf0v6G0uU+PeJ7uP48ZPoVU4cP4F+RjA7dOjgwYP7Dx5wAtj27u3o6Gjb&#10;29HesacdPRRIVl9fXVu3Q6qrqwKciktwnRETKJWdmwYG5OSkZWOZm5adnYp+Fv1v0JcbP0eH/vna&#10;T1euXO60atmKlejNP/rk08ULFs1ZsPAd6YMFs7Gc/8GsWbPfeHvmRNOkGW9PnGHLN6aMGT9plNPE&#10;l4PGTaRl9OvPv/zqUxE9GdFTL73yJPTsCyOfeHrwk88MeVJLEywxPTX40ScGDhvx4LCRf6QGD7tv&#10;4JB7Hhlyz8Ah9wZh9QqFsgOHXkzKupTinC+vSMEBg+9+6JE7Hx5418MDsfR65K7uemhgRFi9vLwn&#10;antwQL8HHr7jASwvJuQG0fKwGR+5E3vVXbB7wcfpkcF3Dxx6L5eR33VR4fAOHfHA8EcfuhLhVI58&#10;fMBTzw598lk0kqFebDDPvjACLWpURKPHPj8ejRBNccJL49ggX57y1tjpb08MQgOe98HMBYveYWs3&#10;LVw0Z8mSeUuXztcyJeV9JJZ9uOBD6oPlyxat+GzZqhVO69etTNu4fmPqOigj/YuCgty83KzcnMzs&#10;zLSC/NztpSXbS7eVFm8t2168o7I8qLqyor6upr62uq6muqGudldrS/uuXW07d7a2NLe3tZ04cerM&#10;mRjCu/Ubf6w6zxzYV7d3TxX7t2jvutOFN9Y5swNUP++lrBi8g2I8lloIb5UyZCjkc4+NKZdLL6Ov&#10;8dg9q20+XXMjApjlFkU17BcJu0Fum7CWX1+XXVOdAXhXlG/YssVe0pI+G/z+/POJ2Vnvb8pfeJjw&#10;vvCHXjBs/i3gbXey9eMb6viQO65f9FieP4sO3hLPt72ezA93G5gj8i2AUbv5s3HAzkbjE4ZVjWaz&#10;SMCtYViRMY3mKanlWZafwS5nCFSm+M1aXmP6IkxodU+7S4cioaCcRXS9ygAXcaUlKysr0xP5V2RC&#10;hQDy9Lcmvj72xddGPzdmzPOvvvYcePb8y48//fzwSK/EjunxJwcCXdBjTzzCxOOPDB3xIPq7oCHD&#10;71cnOBB9pQmdpnX9XdSlzx1gve2AO7v11Hf4RETWd1vijq7qbrmYLlKwq+TATXTLigq5l6wK9u7q&#10;7qCtXExdnP+cdCUHYUC/+x/qZrys2ISYiFQep5gzVn0iZvwxdakq1BCVq+1+LNGquxot0e9BFuzW&#10;2qGoj1a9Eav425Hw58PrJ/5B8e/rkUF3Y3XAwP4PD+yPJVYHDr5n4CD8Vd4zaPC9g4c4DRl6Py5D&#10;h494aMSIhx599JEnnxjy7NPDn3tmxIvPjhzz8jNL5r9XVVGe6Pt0irxr9nZUo4vznS2xHTpeSf28&#10;TzOAtgT7cKOvQ3WM32Cts5SEGM87qPPX/LUuInc1hG7Bt8AcSXTBPABkVO5Cd6k7vPXAmIaNEXlX&#10;70irqkwtLVldVPhhXu6CnJz309LeWblyfJZ7T2o756zd4JE3HxL77ttzQDXOJQ5BUwNvGNj1S4FO&#10;jE5nGGYR8LTqTxKEEyYfAjWyJBfhj5DXY5g+ZuGFnixytgqJZLcJR9+omCW4ame8wua2k9/mEEop&#10;rdeta7TcjFzCU6tmIcWxlA/aQWnJquod2X/c5wsvq3M11RWRbiKppJL6c9eQQfeOeemZvKzMRPc2&#10;X3eeOdPRXglZx4hukH2mUC1a+z5cFj7ixae8FLa1Gpi7TVWTouOypjBa7m6Hy27gB3GVBRJ35bQv&#10;EpEFjeFBcAvBoyPtWPXD5uH+9xY9J6YlEFa9Y2P1jnQbNl+en78wO2tuetrszz59PStzzvaS1d/y&#10;ae/zPfrClutzz/v8hfO/37unAhdEzZzCV6ip9oK3DbMQjeJlHFkjp83Ec0k246xbK4EzC3p/1oOl&#10;1eNobUbaXRuy5xbo5nKdm3M26vvQOVSlF7loW0Zlm/oe2S4rhxstbVp197lVCdLY4VCEpXYR3ttL&#10;P6+pyUv839LZcxWV23HxHvfXm1RSSf2ZasAdjwzs/9qLT+dmpluHk+DIe//eOr2nxbpE9JbhxmKA&#10;N0FraQddw6e4S8keTVi6a/+vGJ23wKMOBmYaCXtDr74Bap4B4fJBrovL/VYM1VTkXS4O25ZAwA1+&#10;Y7W5UWG3wbue97wRfJeXrSO88xZmZ7//5ZfTli9/NTPjnY7dZRfOf2fD5jf+c974GYcONLa4d9nw&#10;e6hI8BDzUbF4EPpVSxtTdclmh5tNQa1BiSBrKGorXIqdofUobdd3HKuhj9Vp2wr8lptmnHEftDMQ&#10;HLhq1SJhq3QIjVV21aYiqBwWW3W7ocrNk7DHFUx52VrCO7FDWAbvosJ8P7SYVFJJ/dnLBuQB75yM&#10;tJ6A98H9DYC39XjW6bFHZXenrluIVadtq4S3LGKw5O2Ut7jVIGfnrDfF5ejSt1rHTnhTBmOXptGr&#10;xRwCvAl1529FzEGvc7GHxGQUswRvDZtD4DcQVluTpdnmxcUr8vIWZGTMSU2d8fHHows3pXzdeUSz&#10;1Xou7Iau07A5fsnJ43vt4qVAsrGILQ6KHn4in866AU/CyWbCnz9S1jeCmMyBAa6KCJAenLQgYblo&#10;QLTYhhxQ9Rp9XUbAgujZ9kqrXl0vMpQQvFE22CPip8Nk9FncGSZsf5qbOGGttnaTwTthf0uCd1bW&#10;xsgduKSSSurPXQ8N6Ad4Z6dv7Bl4M/K2G4Juuq662dBpG5hDv600+0PPY5IVaSsFBxQJIGfCjES1&#10;AjCDN58xhgUMRkI1ODz7e9ie0z4th1Z+XswshHrwQSkSWrPKCW/amTaWm1ya8LbZ5lWVX5aXrd+6&#10;5aP8vAWZGXMy0t/ZmDqjsS7rwvffOnLf+PDmnLXz3/8ekasmmQPedvNgM0kZwR4SwCESOFU6tZa4&#10;uKwRUF0tvMmNNOs03FraJVCntqWl34QBNaLo/ngjPX2adsrmr2EVNceM/ifAn/BGOzbAS27HrBI0&#10;FFy11ddtivtLuHZ1njmbmZGahHdSSSUVRHi/9HRWWiqv7xM8SbZz/95awNtue7seTx1jkACshDrt&#10;0L1bAE0jSKwOWZA2o72Gxbgu9DqEa4CdFHfPeTs34Zkkdsy2tKHah+NWrdxMEerTLfq+NiuFKEvM&#10;tsibXxgDxRrqsqt3pFdWfIEAbOuWTwo2Lc7Keg/wzsiYvbe9rEcD7qDrAW+AGz8GOnSomfBuKmyo&#10;z8MSlzZ2GtwrWZgwjgbU2ennudQp15m2NBVW4yTQBmSqNaAq1Yy0D8qxRY2ix3KViMrnukrkgwYa&#10;VdhW1EhnZ+fmsESaW/fOuIjBia+rzY97tDohSkv7Iu5PN6mkkvpz1oMe3uwiEg3vA/vq9+6p0py1&#10;MGYuqVv2HTizfAe+nbPViGcxlSxgEYO3AyqHuw2lDLiFWLux7Rgc3JTlMUyhIC2exI7N5ubTJjhQ&#10;isu9j0JtY7bF4raq8XPjd2FDXa69HtWGzbd9tik/JStzTnr67LS0mfvaK3sNvBl268d8ffZEq91C&#10;aLLvr3FoonUbMGa4xTkWKR0jaTdsy2hnnY3gyuRuuqiswBlrUki4Sz/YuVHvSUhr00FmZPtTAv62&#10;7OIjwU5st3OoHAlbVrZGs77BAAD/9ElEQVS3VexpxzK4sQal0Shx4mt7IPKGNm5cH/enm1RSSf05&#10;i/B+8enMjV+yi+iRyLsq3Ci0HjXaIUPOYuQuEb/VwyvIBguwNAcXZJPTbjKaUA0J24q8Le0CdF+D&#10;zV1n2RBPmxiIE+du6YkO2U1uk+zM4qblBmbHpp2DWc38pDc/CVpfm11bk7GjamN52fpt2z7jhLWs&#10;99LSZqVvnNmxe7vGm3ta1wPeJvyYCz+c/25fRzUPgX0e1cObkxpwznTWtaSMprDb97vYGnS+YbmY&#10;HICZxuVb5DogyHEXMbFl+VKldoebG8KqfOSsVbOwZmDYVj2kFVtH9hlLMtuar5OlzVnvHlJaqxVo&#10;DYB3HeGd2D8kjomlpq6L+9NNKqmk/nxlT5wnHN761irqQsfe0U54oyek0LW6vpqdp/XbWorclKW1&#10;apOInV33s0lcA7O7pR1Eu8HbIE1nX2eplbIs5roA3eoxhAPGFl5HhtZJbsXT9rpP4dwib5HbzT93&#10;dIfcmDngzXveWYB32fa1JcUr8/MXZmbMSds4MyN9dtvObb0n8g764cL5rw41NzXkh+Abx9efYMIS&#10;ElaNuzzZSihL5/5icg4Q2g1OJJa2qtg6Rk2lJXOmP3CurOCMhLbLBN1YDwJoezdLZcQHW3FFIG4C&#10;Ybe74e2uErAVZdHiS+EiAK0cF3048TXV2dE/hoQI8P7yyyS8k0oqKS+D96svPNUz8D7Hl7Twnre9&#10;ZM13v0Ee0kSsF1eVyyK7tht35RNk9G0BTS3INipbIuajUs7o3FjQ+K3iRvEWPkImMJtRnCaYfdqH&#10;3Uzz+W/dNY/CGyznx6wb8m3JL3RUVaZWlK/fuuWT/PxFmTZsnpX5bvuukl4WeVO4HjlyeFdjQ16T&#10;PTCHwxEOt0658GxLI7GRz4LgWCOwk21YjdnpHORrQ5pZSBOW5K6LiQVyK05/WtphsWtG8zc53LIG&#10;c+N1ZXtFhx8DR/22NEhbEazK4uN+q38nE7o4CBtlWUbeReXb11ZX5yR68gh0bsMXa+L/epNKKqk/&#10;WwV4p37BLiLR8NZz3u7DoNb3+s68BPIdtSwS7abYO1u8unyPxBIEaoBxcLOlPPm0GBNAr4zMVZqT&#10;0p0/cp3DNoSODtW2CjHUdvAWxR3jkSa5qcJmfVLMIu+GupzKig1lZWsB79zc+ZmZ72ZmvJuV9V5H&#10;W1nvhPe+jh11tVnNTYWcuWZ3FwQzg59jXuAc08BeBLRy0Ko1EUnNwtLWUIhbh3mRWAPgrBZLa16y&#10;u6q8HWk6G615iaDd0I4h8uZ0DN7SJoxZ1hWMYNsLq8zyd4Dg2d7mS1lMjx+FBlG2/fMdO7L4jYFE&#10;83v9htXxf71JJZXUn60cvJ/sIXjbu82r9W0xRTsRSDM4NpaHkXPIgmPLBQUsEeU3FSsbC8rlHCso&#10;Ny4VgrcAxoy5bcQbsbKt0h4+O8bisAPeYnOQyI0lClqFgreicMLbBowZeSPmBr8BsqrKLxF5b9v6&#10;WV7eAsA7I+OdzIx39rZV/uGHHnw3S9D1HTb/4XzHngr8bI6ZN262o7nNHugizwA2nWCcfo5RK1A2&#10;rHoiSlyFm2OzPQ+G4mYR0VkJPP2jYq5y+rtQnvG08CzJaPUYiW2j7rEHWRidc+oZls7H/M2BPq5+&#10;u0qQg6/WVg3bztk+Vg87mkJ52bra2tzOK/5y4pVr3fpY5M13LFORv+Skkkrqz0kP8vXs/UY9/4SD&#10;d4Lm2UQibz0qVqVXTKpfta44BNnsls3IwVEvkNUxmGJUTV5qVVneR8C2O9xCtQJxlWqxALpF8Tfc&#10;7OKAaauBw+Ye0la/8VioplFp1WCr7iFvIxQ9BW+9sMXeDbqpsT6vtiZzR1Uq+vBtWz/Jz1+Ykf5O&#10;Wtos8Ltj9/YefbFa0PWG9/69NSI33zln9xuEOsDMA5WQAzgtzHV3keFAoiNhk8uscbB9II3TY02E&#10;eA7NRfVI3sKqsKqq1IwkVCIjlipi++P3Icw1M3LDomsCGK0lsS3a5qw2u2iw4mI5dylUqHrwE5AF&#10;h5amQpz4urpN+lBmYrV23crwdzvymUfGzXx53KxRSSWV1J+hXpvy3EOP3ImL+FHPPZ7x5fq4vuJa&#10;FLnnXW3ddaW6O/R7vuNVnB0UN4Qu1mJptPa4Zdoxu8s7zE2cmOZzQ3wsKgPYynLOrIpZ3ufSste9&#10;OcaT0/ZsN2ht2I7B2/jNR70b6viGNcDbnvP+OD9vAci9cePb6emz9uwq+a9eGXkf2F/PZ975qrlC&#10;O2S8Pw2qQUKdOCfBKHwqjWU469Y4zJkFiUwU1xtPUScckGUV6prACGohr7Yi4gaxnq7b1ZL83sNb&#10;3SgVjKwqkoCsTm0LwT2N3KLjeuwXqYZgbG3ZWlnxRW2PPOd97vO1Kxy8B9zx1MvDpqdMmrFkclJJ&#10;JfVnqDfmjnl4EL/T+vJzj6d9sS6BQ30xeO+tCfC2npAdbOgD1c0aUGO9bjAiqiZfyd0S8TvI26NG&#10;ey7cSazd4uNy0NfXQzHtZZDGMi7hZOS275QgFheqI18VC/B2I+eac64Pi5VtXwt45+Z+gJh7Y+qM&#10;9LSZ7Tt7I7z/AHjvq6uvzW5qzNdscxwvf3YpYNXE06+AO8iTL5x152bkdgi3E+au5pTlqjK+qh7G&#10;zSSrcoNcroubDcx20YBVKlSi3Yg5Y9WGiYLReRLhIRGzK8Gd37UdFzHl5eurq7M7e+B73ms+F7w5&#10;YP70qOHTu/09J5VUUj814e/0av9Up6fEW7rrjfdff3jQXYD3S889tnH92p6A9/69dR3tVTZhjf2h&#10;5NLWGarfM1qz9w4U9502EW5LoRpGqDu8g10ip4NPxJMsAJ79qvitkXbB2+PcKVwKaCzd0doSTjZn&#10;jbktTZs1Z62mOgPwtnven/Ked8YcwDtt49t7dpX2wnvenLC2d0dTwyaouXETjg6Oxe5dAK27NLME&#10;03biwTmXNuKqQRDVHrfBwrRxlFkRB5IyKAy5w+6z6CZL1B63DIkouWFxsh2Lyw2ST7jUgAVuSKBt&#10;oTVsL+WEtTMJna3WefbrM2fOrlkXgfcrI+L+mJNKKqmflKaleGwTxpOuBMkkPUfUJv0o7y3y7k94&#10;P/tY6ro1cT1GInTuwL6GfR3Ve/dU+4FSPt0TukQZrQMUwoMUa0nkN3AQ8EyjD8Q9mJUr5GNVI+28&#10;GrCqZI86GLCBZBQXvFu6MttTP7BchDYR4f6eN+QCccDbpq3l1dXyDakV5eu2bf1sU/6irMx3U1Pf&#10;RuTdsbs3zjbHT+por2hs4N1+wFtXRoGgkVPL8RbYkYieEq16fzpoWMawXYGa1VZ8wVi1mv7G2+fO&#10;ok0QpViNWyoRhFJWkEZxF+ruBiE3NNZgsbS7F06LPbGGhLWYrYB3fX1BwuF9+kznpq05Dw28Kwnv&#10;pJL66QsMHjdr1JjpL5pemjDn1Xh4a7WL24sT57xK+xXcEZs810fezz76xdrVcT1GIgR41+/fW7uv&#10;o2ZPm93oZJ/MbtD64ZjQH8KCzlxdt3Xvns2O0+zqHURJVnT7sMTBW4qussM3UhAWBn6f1VoM7hLG&#10;FqBTSEdXvSVg20XqMXgjy4XjuhfezOC7oL6Ww+blZetKilcUFCxJT5+FsDsjffae3dt74Uta/vCH&#10;H/Z1VPGefyM/rIYDhCNrJ9XxL0pEO7UUToCYbWfa8dvSJQHGLEtSqgaWwtLnqjbDuavNtSQZUYQF&#10;I2DG0mGY895j149Wj23LrWor3JyvJ+bZ1Y1p+HicI3e7PSq2tra2Bz4J2nkuf2u2wZvB9zNJeCeV&#10;1E9YQPW9D9x688039bn5JiyHPvZA92AaPlMXjL/3gdvgIw17/EGDN3LfiHOOU4D3i88+uuHzVYma&#10;ah4RX9JiqrZZSq4D9H0su1kJRr+kHR2vQ2xM4LTdunZhMS1d4U3eE66WS9Yaqu1JcefmC1rZGLwZ&#10;K6og42yXMDHXpW3+eUgz5hbRIU6yFrwbNzfW5+rDYhXlG4q3rSgsXIbIOz1tVnr67Padxb0R3j9c&#10;AA75++0Shg/htWzdvbPUg5MnVeeVhNOdknDz2DUF8hIOFpobHa0smotTOy0oolU62Ei1Wgw34RuQ&#10;Wo+2pVxtRUUkXEL6Cef2Chcv5XI37FlwpKMFgzNDdu6eNq2CWOqqohzNoqJ8fS2/55342eb5WwDv&#10;Ox28Xx0Z98ecVFJJ/XQEMN91Tx+RGxr+1IB4B1tOmT+u/7195WNuD3PkvKvnRUV4DyS8X3hm5Po1&#10;K9E/2FdBEyZEC8B2eMlaCHh8v2edrY+7KB9EwUexsonchQ+JC8oyAtZdamFb5JYi8PZB9m6mZXRL&#10;lQWJHYMjwHY1tHgLEv5ywdwIJhskd+RGwgLuAos8+UnMpsb8+tqsqqrUiooNfD1q7gfZWXOzs9/P&#10;yprb1rqtF97ztmHzShyIZn1hzd3zBv9i5xgJLSXDoUvTbsErElCkcVig7OHN1qO0h3dwg4R2X6fb&#10;YpCHuuHWxtVJbj4hxpHzIO/PhkgLt0XAQ1Y/HWxnAvVjpbTn2AQOAiLvurqChF8I4y8zryjjwUcc&#10;vJ99LQnvpJL66eqtRRPu7H8zeKyQ+rHnBsY5aBT9jXlj5SY99sLgqM9lNNlPWAO8161ekfjIu5PP&#10;eds97x38PIl/vtd3egZs6/rY3/rASZ2wBlMhT3HPciA2Ovod4zcdHHQjI+3+ZrkTKvRUJobjQ+0o&#10;vyXZiXCDd6uVsvlrkrGcMWczv82hOWt5dTWZ5WXrS0tWFRQsUeSdlTmHr0ftjfD+AVdn+P24bMH1&#10;S2sLX2RDUtrptLPrzjGWgl9gXrCLr2wNNlNMRRhwC6L+aew99pb8QHFIjSlUGBKq1hKsynjscuVP&#10;BkfgjaosKxbcK+HFjaoq+dsOY5XVIgsJLVuaivScdw+MYn2dU5j24ADC+8EkvJNK6qetN+eN7Xfn&#10;b4VkwPupUcPiHCQE0MEN8nNZfmTMHJr8/hjA+wHCe8TaVZ9Zh/NNIrsdwpuvR7XI2339QbIeVf0t&#10;xX7blqGzRfcriaYe0hAtIrHGwyWPZ+evyNvXoECco+5MO+6Sx5GqVE+E5XLjJgTpEG13ibwZfFvY&#10;GYN3A4Lv7MqKDaUlKwsKUrKz52VkzMnOer+jrbx3zjbfu6daIw8N9bmIvHFM7aDz0Nt55UnFNZSA&#10;55nnGgFXzWIKrKX4iCE4agK/w1i30dRJFao258xqYSS80bBChfJxboK3zZZ0isAbq3H+2mjYSUht&#10;C6tyQEIFcWlpz3nn9cQb1rI2peJCOwnvpJL66ehSQ9yT3h19+x2/CfDufp9LBc3tPwK8nx/7eNTn&#10;MiK8Bxq8nwa8P/XYTiy89YY13vAO/aG6SvWEWMVSnbB6WvOUhdwVjI2ySjijrYKgPgg2ftuHrMhv&#10;8zHPCODNp1gfC4fcqqUjbp7fqNNunAdIy8IXrEq6ydtcqDQkeNfbJ73Rh5eWri7YlJKT/X562uzM&#10;zDmEd+97wxquR0BWvaSmsT4XB85OgLvystNcJjzLgmMt5unEQ3btFoOl7CqLtKGRA+NiLVYllbJq&#10;BVRuwmRlYYwE8Vqq8lBD1BKWIYFcidv1FquZO6zfItjLLoddO7dVlm9oqN8c/5eQCGXkfYG/VRs2&#10;v+O50Y9eyY2xpJJK6tqlIW79xU3D0laDBblIxL00aeI7r952+3/onjeWz499LJoLsWzK5IlzXrvl&#10;1l8FeL808ak4t0vpDbvn/cDD/Z4XvM99k+CPKbhhc93zrmyPzRBil6se3oOcHaz6Q+sGXVdv082A&#10;0mL7MCj46lnriWv0tRvhLtTmXXOfJsUZbbtSxQIwEqrcQdrk6hGzsUqWR6gf4bdfuhnmxu8IvOvz&#10;GupydlSlVlWmFm/7bFP+wuysuWkbZ/INa7t753PegHcFwm7Au6lhEw6inUsXc/vzLeDppHIJS0Bm&#10;JAh2NLUacCLZSnxxGkOuqUuWzqhdr3ET3By/PWqe/qpQxbnFCJ7NYgG97YZygw9zIzd7nIVNlr8O&#10;aVUSfhFaBq7a6nnPu9sfw7Xq3MactUl4J5XUdRXAnDIpCmYHcr/sjm1p/KxRgrc0atLTcQ4G70kT&#10;Zr/at+8vRe4+fX7xyhvPxLldSlF4f77yE3QRCYY3X9JS72ab76kCv32HiaV6P9fr+l7a94eMmhy/&#10;Davu5VpicAy0hlWmPXGt9+Z0NnOAEbGyB7BbDZ4RNpsIbOSagxtmR0IWU1d4k+US51nbJ731evO6&#10;Wr4eFX044J2dPS89fTaUkf5O285t/9UrZ5sDb3zIu4lvaGlt2WInSfA2QrdVkG0GVE870lQUpCJ3&#10;wWHXWfdurmXAIVzlBdHoC0Iqi7PoGxNUbp8Uc54Q9yea9qvyD1cPlGXZHsZ2D4nY/kQK0ogN7eK7&#10;zav0etRE3/NGhV9krg7wfn5MEt5JJdXjmrZ44hMvDXn0uYEjnx345MtDp34wfsbiic+PfeL+h+/o&#10;2/cXt9zyy4cH9x8z7YXpi7sAHnp9xku3WkgteI9+64VobtDYt18WuaG+t/zytanPw3glf9oe3nc8&#10;/9TwNZ99DHInPPLet5ePigHbXSNv9bToBp3YbfqBTMtlp61unB2y7p9asG6Tz0uMvmAEA2tDaZFN&#10;ZFPE7Njsp7bJkxG8WEsHF5dr5Jy5QjVzHeyN9Mz1RKdcCB6xxGT85nta6moz7SUtesMaIu/3+XrU&#10;9Nm9E94//PA9zl9TQ5590rtgZ8sWPifmT7MNmLvZ4HZ2vd1OuVCqJYxqEP6UM2GNQ8VjjcPKIkFj&#10;sKs9qayrCtcHnPHu2paTbU5FZEc67IDqcRabAI8l4A2LBuGtVCguOWybfXtzY0FlxYa62k18Uizu&#10;j+HadKbz3Po0/25zwvuxJLyTSqqn9ea8sXfc+VsB+K67b5707uhhTz6EdKAydMstv3r+9cfA71jB&#10;lMmgtUJq+vT9BSAdyzVZyD4ZtA7wRj2vT3+JWX5Y/jLS61EReT/35LDVnyxP5N1uyd3zrrY3pHJI&#10;MtJ7i9Cup2U/6XtF9ISCq4lZDt7WsRtosXRIJq0dvAVs0doSlvZ4VhoSlRGvs7hyFWdDNvqNXJYl&#10;kuWMhKnVyB3gbU9+KwHLlpamzfa0WAEoVlOdUV62bsuWj/PzF+Xm8JPe2dlz23dt74VvWLtw4Ttc&#10;lOEQ4MrFDh+ORbFQJ5GRkZDXn2+Dq/MxQsflRoqHsnKQ5IOsYIGizUvYdvCOFIwWEbwFdVc/J02w&#10;HgibCAWRQMHonoRqlbCqtuP0l2+3T4KePZvYxy4B78+//Bh/qwbvfs+Pefyig3VJJZVUAqUJZYJ0&#10;/3v6Dn38wT59fiEkR5e33f4fY6a9qCK6qn7lzWedZ5+bbr3lV+NmjYpDMkfjl0x+eeJT8JFuvfXX&#10;4+GGXI7Vd3HurgDvZ58cturjZYntbSiDt95t7oNv1+ua2EsL0iAoLFqandjGqvWfKkKZZ1CJyXgM&#10;iMZiaBltJNzSHvm6fe6EVbMb1C3atgSq8sE30l3hHSdDlUScA+0tzbwFjuC7pjq9vGytvR51cU72&#10;+5kZczIz5+zZ3Rvh/YcfzuOkgty4eMGBwOHAtY8/YQ57kJEvjD/HsmC3k81rN0LUxOKEqCi+3e5G&#10;x6iJgiqCLK0GRX2CbBKjQ3jIZcLVGdtDJZzEdduWfFRbxCea67alYfOeeFTsTOfZVeuXCd4PJuGd&#10;VFLXRRP8vDMwGJExgmkkBGxHbq32uenhwf3fWjQhjIe9NPGp4HDb7b8eP/sVhtpe4e3lz73+KHyk&#10;W2/7NTbnHX5EHt53GLw/7Bl4uze0WGfIHk+9rnpmSNOSfJqgtZ4wusquEh0j0pAwLOgq4WCscDmS&#10;AIODJxgsf/EYiUhtVg+Db6N7S4TQHt67bBNmcQlhW7S22eYKvnnbu7EB8M4oL19fUryqoGBpVtbc&#10;tLRZaWkz+Zx3b4T3hXYbLuax0IWMv+tsJ7UL8ES4aDoQHUsDOWkdijsfN5VMk9rorKEYNBQ/qY2e&#10;8fT1mwiK2pmwCwUnH1jbK9PhgKsHd31gbxGKXiVoc9wuhEYT7PDHRUxlxQY+Khb3l3DNArxXrF0a&#10;HhVLwjuppK6Dxs0cddttvyaDRWILsl8Y+/ib815/acKT/WxEXegF18fOeDlwFz6ys1SfX9x+x2+o&#10;fk53+ASAHdxQ8xtzx6Ds9CU//qcdgffQHoM339DCmJsdpu9gbSl8Wg/J3g8JQzujbVuWkgLWN3qc&#10;01m4FUQdp+1WtMOqMyIBH1HZh9QOz/QUpw3b4j1Jr+IxBXirhtZtgLQ2FMbPjVacpMXVlq1N9pA3&#10;4K3Xo/Ld5psWZ6Tzk6CpqTN2t27tnfDGMWpq3IwfD3ThAIGsds48KbsMoTtMapWe5J/oyBag0xyW&#10;oZJYKcdRx3W6mSVI9qhFwibMrj3hh0/sbfvIosW1S69QA+xBNNpSqyhoS/PnnZ5i7AmaQoV7SUuC&#10;J392dp79ZM1iwFv8vvLnQZNKKqk/Wq9PfwkBt8JrCOkx0zj1TJB+9c3nbrklFos//sLgMNz99Khh&#10;sAe0/6jgCaJPXTBexX9UhLfNNn/myaErPlqq73gmVPwwiU1YY+Stjk4J60Kp0Ferd1VakZWW5qBu&#10;k/28wdujNwZvx1dazMESZjHY+yWJLmMoQhmSpZjRsK0sGEVr8tticQd7UJxp3v+2QLzI7nnn11Rz&#10;wlppyapN+YszMt7hu83TZu5qKeqNE9YufI8rrBZ7TywOEI5UF6rZOfbIFPNislOO8x0jsYxY2qpw&#10;26UUPW0YPBQBMn3a+UfFLDebTFnaE10rcBk8objdk8Xkxu2tbIB3TDDutnaDRlC2fU19fUGiH9sg&#10;vD9atVDk5j3vJLyTSqrnNfqt58OjXNDQJx7iiJeeEzOH+x++I+QOGNx/2uJJjJtTJgPkwX55Adtk&#10;fJ+b7rjztyxuN7x/dOS8x+Hths2r2dfFejybIdTGt5ejF2W/p+7XhtADsCFDtRDObjY4ABAmG+WO&#10;ybFcnIbFL8V72XWfm4kYvEHfUIk9FK4scJoORmtLCNIKvsV1va3FDaFLxm8OmyPy3rrl44JNKRkZ&#10;727c+HZa2tv2YZJe95z3hfPf4ry2+A+j4vAZ3vTYNKgWI6tIGUBIKZwV/4BkTlOPh3fMmVJVALYY&#10;zDRX1aRc/UEaZqcbElru3lViae0VrxvMx+WGbcUlUJX5w4dL1S8HyLL4W7AnOA6VFRsaG7ecSfSH&#10;Sc50di5bMT8J76SSup565Y1n+voZaoikR0993uDqhrWReOyFwQqvsbznvlumLZwI7kIjn3nE2Pzv&#10;IvTlpRruursP62S1Vw7vO555YkgPRd4H9zd07OFHJdT7Sb7TE7xd6IWlR7Ujt1+CtaBp/NdCCWAf&#10;XpOvlhaYLcvxOGJkQRY3wAeHqBybLZRXGMlo24yEusXcWjU7aCVmWVBut8D5njGbbV5Vmbp16yeb&#10;N3+YnfV+WtpMRN7tu0p6IbwRefPd5s2bd/Kt5m42AUgmeNsJs49zG/lw1tUU1AIMgQ6HBj+HbRhV&#10;UGlziwn1w66Amz5ucrjbFiR/g7ey1OZ4SYHGZI+Vh4bIglqNbkX74xJmMWeXgFGSRfsAOxJoBJUV&#10;X9TV5if89ahnznQu/XRegPcLSXgnlVTPKzbv7Oab+t3528nvjdFrW4LDi+OeVC50Z/+bpy6cACPo&#10;O+yJhwTmK5E2cc/9t6pOFFfiMgrwfrrH4P3VweaOPXwptTo69X7o5YBSYFs0VZdrCScDrRKAroW/&#10;LXztptwEYw6Auze0MHpGwosOgccRu1ME+VIkbXPTLPgmp5EQqpXGUpxmQve5TSHsbOEbzgsbGzbV&#10;1+XYS1pWFBV9lJX1XmbGO/Zhkt75hjW+pMXGzC3y5ge5L4I6rZqMuI6ddIBgCQ5+NZYLjirhAm7C&#10;Ek3HzRSTp9XpcB4KqjExDcC3lXfYB04M3m4rcpOsHlbl5OGtnTeHrkT3dmXpOhQto2z72uambYmf&#10;sHa6M+XjuR7ed7w47om4P+akkkoq4XpuzGMBsYDrWwvGx8XEoyY9rVwAOHrTevDI+0V06N4Hb3tz&#10;/tgp0Afjumj+uAFD76aP3R2//+E7QrU/Kn1VTPD+bPmSxD/nffbcoQNNe/fsiPaKCrVFYvTAtmQf&#10;GwSj2btYiE/G38FSKmYbeqMkZowuf1sFp7sE2cZvODh+WxQeZblhu0sIrnoYiyPtyO2xbT5bA7ns&#10;PS0FDfU50I7KjaUlqzYXLHHvNs/gS1pAujj29YSuc+T9XdtuzrLG4cDvx+FQTKyTbWfarQYQ6lJO&#10;2EOuPEORkFBaq/LEiScj/T1v7xMDP+oPRby/K97OkXyDd+RCMg7AyPKJ2J5bWXpq5+Uge1S7dtIZ&#10;jaC8bN3OndvPJPhtR1+fPn1m0fI5SXgnldT11FMvDwvwfvCRftP9I15BoyY/EyB9553/+dYCRt7Q&#10;I0ZlQf3BQXdN4ztWbUg8ommLJz48uH+YDTdgSP9Q7Y/qOsD78KGd+zqqBW/13ujikIbQN4LBxvIY&#10;p83IR40sgNYSq8BtEFke/IVe8ViU5SpZq9vSiNdjWZZrIbtnfFi129hu9pljNuTsftXDO7pqIrkd&#10;v5s2I+yurcmsqvwSkfemTSkIu9PTZmVnzW3bWfzDhe/j2NcTut6Rd3tbGX52U0N+S3MhDgoON06M&#10;mKqTLbxBbAEW+wqTErjonyjDMkbiUNAgauy0N6aZXLVcRuavBSlX7ckcuBVs1HYgVj/r5LJyL9po&#10;pHXa7rlrBa1C9pohB365dZFlcbZ5+Ybm5q0Jh/ep06c/+PAdfRL0gQH9Xhr/5JWMrSWVVFJ/nABX&#10;LB97bpDIGuAqexAuo4PD3ff2fWvRRPk8OPBOGQHvR4beMz1lEvgdLQjLW4sm4G9ZjIcGDb836nB5&#10;XTd4q/cLHZ26RENvCWHc6uaRWWcbqGxZzA1zyLGU3W5dG3rN6OzGWimEyw7hlFng7BPO4mU85r1z&#10;rgr/5uzgLWxH4R3SYHb4JGgzX4+aXVOdUVnxRUnxygLAO5NvaIEA714YeRPeu7e3thThwodPzvGo&#10;lbQJe5ErNUqxL5dRBHaBLmRAtYFu7xNTJJgWsOWgdECvyWWF+lUEu6S9gkRuaf++eg6qt/GztcqS&#10;DxR8YFSRqNHkVrFvaBPlZeubmrbZbPNE/jmdPnNm/tKZ4Z73SxOejOtEkkoqqcQKf2Ijnh4gskKI&#10;kmExcT65lk+9MjyEzvc9dPu0RTZhbfFEpGUEm4c8ev9FLrVTJr+1cMK9D9wKB/F78KP3x/tcWvac&#10;d38H72U9Au+vDrbac97st9nLoVe0SMn6OhfbqE82EpPWZhS/9Zw3e2Y5y0iWmwRd0p38RnGILEe0&#10;7QJuwNWD3Fb5YnOlvbOWsvABbvmjE6ZRo+gRxYBtzOaEcz4kxVeaNzbwqySN9bl1tVmQRd6fFRUu&#10;A7ZTU6dztnmvfEnLDxe+x0HEjwe5OWzOT4LihFnA6j/CzbTIzUYQw15XQGLpVq1NOCL6XMnn+lmO&#10;NDpmd4GxZM68DpAzloJ3nBsUqtJqgLQUjFF72Blrl9wftF0ch+2la5qbi/mdgMTC+/SZeUveDsPm&#10;L014KgnvpJLqIemPC8uhjz8oBkP3P3zH9MWT3ha/bdoalvbCVEffgSPunWEvPZ26cMI999+qUsgd&#10;9uRDF/1rBbzvvqev4A23EU8NiHO4jK4LvFv2xvpwdoPd4O3ALHJHGMwBbcXc6CEFdXMzhxi8PYzN&#10;09TVMzJmbtKqK+59JMGbboQ0EhFaK22rHCfHMtzqtleak9ymgoa6HPue95foxrdu+SQray6f87ZP&#10;gvZCeH//3e/0elQIRwSH29OuzOBd4aaJWcAdjVzFYOOf3VT2OOQSrDUcmkBlK25lfaOJ0d3G0knu&#10;KFxdlgctSoUlRLeunlYwVkr1QPKPs8vo9wRp7owSOP1lpWt27iwzeMf9MVyTTp8+PXfR9ADvlyc+&#10;lRw2TyqpHhWIO2jEfWIwdNfdfd6cN9Zl6R52yqT7HrxNhMbyiReHWu4bU+aP629UZtbNNz367ECz&#10;dx02B+MXjL/zrv8Mbk+8OCTqcHn1PLy/PvzVLkTee+1pMXWPAd6+9waYAU6h1wMYWCVcuWokdn2v&#10;9+n2KW6DsStr8PaekbH0FmOwS0RD8JhoEd2JatE6xu+4hOUq8uaYeYB3fW1OLb8KurG0dPXmzUtz&#10;cvhVUHvD2pZeCO/vvv0aoMUhwI9vadqMg4hTJdbqjfb+JrdOP7PajH+OwR6ETMSe3oYnmgiX8Anw&#10;tiy2BqFUUnEk4AC3YAySRUaQnm62S87ukE+3UNwsMYXVrnZXObbu9n93md3zXt/WVpXwl7ScOn16&#10;zsK3IvB+OgnvpJLqUYGvDw/pD7JKt9zyy7EzXgp/d0iMm/WKvvtJ+vaJffcTZL2z/82Byo+/MKR7&#10;5E14fzDujjt+44rffNMzr42I87mMrgu8d+6zYfNocKVOT+Q20DpqGkFLIrJVviobPkIyiY6E0GtS&#10;kWhB8/RsdpyO3fO2gD7mr0SAPVflKU7HJq9JsSxF4UA4X28ufrvx8/rc+vqcqqrU0tI1BQUpuTnz&#10;N6ZO//KLt3a1FPXCR8W++/YbTrK3wQccAhyUCEoJOTd4brAM8FMLCBL8ZPdi44j6KBenFtKqr40F&#10;uTkiGRuKZjkx1++PVu2df/RHnS43dpHhME9nFfHFafe1yU3kpuylsK18w9ra3burEv23dO7UqVPv&#10;LJj64CPunveoSU937w6SSiqphCj8ceEvTnCVhj72QPj051uLJg557AHF3EDvXXffHOLyye+N6Xfn&#10;b2WHnn5lhIXprk6nlMlTPhh3S2D/zb+4qjcvGbzvQlfw1BODP/1wcbceIwH66hAib4Td7LrRuUm7&#10;fTwt0JK1hlJLc2k0DUDFkjF3xDPE2a6g8VhhtDMaZT1ruwkO2ortA2swWcwd1BJjtp6B0v11n8vB&#10;c0nkNnJZCM7Xo/IlLdu3rynkS1re27jxbaitdVtvjLx/fxaHxsO7AIcDhzJKOEtw8NzunRgLIzQN&#10;FggtQ1lY4sRw8Nyai8vF6XdXcDZYbcPmcGOWAVhLwFthOkgcC/39hnhNsKt0D+NvXE666wn6R+bQ&#10;yRniVvzWvZirtBLeh+9pxxJHYHvp521tOxJ7wxsCvGfPn/KAj7xfmfxMEt5JJdVzwt/XND8qHtT3&#10;ll8+NWo4oPvm/HGPPT+oT99fgM2G3ptGurFxauKc126/4z9CqYu/Uill8hvzxqIGFYdemvBUvM+l&#10;5SPvfk8+PvgTwjvxkfdXbrY5IxwTQ+3uEk2V283HxzbOEwKkIzKQwwFp8lUkFn0Da2mnc7D4Uqwt&#10;GCOysppA3axXmm/jEDqZTYojS2PmJkO4PScGNTbkVu9IR+Rdtv1zwNvd8+Yb1nrlPe9vv8YFF6DV&#10;0lzY1FiAw4RjKrYJbw6lELHqgIdlIJ+MYRWJOAtWZcfStwA2heCAc8+EvwsubGOJy8Y4eGvkR26K&#10;qpXlc51UrRLRVXqyNlM0TPdLXLuVl63bu7c+4fA+eerUrHlvitz4i331jSS8k0qqB4W/r7cWjL/n&#10;vlsCg4XYPn1+gaj6jjt/i5gbq8q6487fTHjn1VB2wuxXbr3t18rFctTkZzg7vWvk/TYY/+5rwQd6&#10;5c1now6XVwTegz5Zuqgn4H30cBs6SfWu6NzQeSqNvlcSa3061jMH6e0XPi0Jugy4ZRdxDcMOybJQ&#10;/jkx0DpmNBm/rYiJlhB/+2F2cVosB6fdqhszd/A2wFNCWGNDHuANlZevLypanpszP23jzKzMOR1t&#10;Zb0W3rhm0QWOnQ9EwyF+deD0kTdXcTrFP+KzKzjtTLuAOwi1hVx/ZceLNcsSNWmnG6uikePn5Kvb&#10;YthESKhmX9bVD/lqqeiOSawKlyAU958/QVn+8qKlqbBs+5q9exvi/gyuXSdOnpz5/mTd837w4X5X&#10;9XeeVFJJ/RGaMm/sXXf3EZ4h/OmF95zLokTfvr989rWRMTan8EOi4XMmiK1fnfKcZqGHmuU2dsZL&#10;oR5I3yu7Qvlh8zs8vON7jGvX0a/a3SfFrAu17o69HPo69JPsKm3w3DHbxrHROYOgYnCIwg2rMXmy&#10;0s2l+TURKFaD96G0Klqrhki1zuITbpWxNXhkEbYLxFuLOR2dFsbZBmyG3aK4Rs5t5lYBh82rNgLe&#10;mwuWZGe/n5X5boa9Ya0XflXs29+fxaFptk+K4cfj8OEE2Jk2wjHwZexr8K4S/9ySDpXtkZeaqVng&#10;lNuyi1Ancr0D5HzMyIRvWMrVqvlbOK7Kg7PSsT1xWZTV7C4LbNUlJDgL3lxlQVc5BE80GhwBRt4d&#10;gncir4VPnDwx471JGjZPwjuppK6D3pj7emw2eJ+bXpr49OCR9wm0Ii6Wffv+4rHnB/EFajaFbbq9&#10;ieX1GS+FuPyWW3455q0XODu9a+VYfe3N54IblmB51OHywr4J3k88PrCn4H24fV9HtR+/5Dyh0Fui&#10;u1PfKEITmQZjSXD1fWngsRyYtgSXMJo9ZoFU3D3tHUG4F32QsGqV5kWAlvL0s823KCgnqoltRd7i&#10;OtEevfkNIfJuqMutrckSvLdu+TgnZ15m5rvp6bN2tWz5w4VeN2Ht97/rxCFoauAN7132kDeOKSd1&#10;A9g463uqcPoVdsfBG3zli3Mj7AwNIqS9JQbvi4khsicuFQpiE1iqrDeyMWEVWWFPfD2UfFRnMPq0&#10;7Zuh2or7yw7OxtSlaGlT4+ay0s879tTyObGETjg/ceLE9PcmGrz7Ad6vJuGdVFI9rDDvzCD9y9em&#10;PP/WgvEjn3nkjn6cIg7LPfff+tyYR/Udz2hBRN4PPnKn9PDg/hNmvyqoB/E1qymTR0978YGB/R58&#10;BLrzwYF3TnpvdNTn8jJ4c9j8icd6EN77O2oAb3TUFrRoIJM9Z6R7ZL/qOSroBlnHG3tILIpeE7DN&#10;wXM/74yg1e1trKJC1elKCcxiM+VG3dHrsuO1LJHe3fB2srQPso3cNs/cC7nit5tzXl+bXVebQ3iX&#10;rdsCeGfPy8h4JzV1OuHd+2ab//6bM/jxzY0FOBbuhOG8hnHy9kp7R4/deLabxNYCkGvPf4f42FqA&#10;kOmcHSOdXEOJpOEf0sbR2AQ3k8E+5uCKQDrfEbsh2UsOWJpd9YQNeU/shhs25yqW3LpF3g31eXbP&#10;uyHhb1g7ceL49HcnANtSEt5JJdWjQmQ88Z3YvLNbbv3VmOkvKoAGZcfNfHn8rFemfjBOljh4BzGL&#10;ud3Dbv9RcL3sxXyiDj+qN+aO6Wl4H/mqbV9HDTo6fhjUpvSio3P9no01BgVam5hGZ8iEA3AQ8Qyg&#10;GoCRK2OANBIOzLtag11Z3eDt7C5hGO4CZhdnu/vcW1uaNns7I3IDNpz5ahcE3JSNnDfW59XVZu/Y&#10;kYZufNvWTwFv9z3vXvlVsW++PoWAu6WpCL/cH1miEZAWhhFwc7xF8Kb4kjXBG1Ij8LxkOoJGE9ME&#10;ZJzkL2EVS0OyM4bNaRNOns3ksduE1cAKfdpNdLcXxXhs+9zIFt2zj9HdILybmwpw1g8eaIn7M7h2&#10;nTh54q13xvGe94B+WPIuWre/56SSSiohEmuB51tv+zXI3afPTbfe+isAO+rzpxXvedsnQR9/dOBH&#10;KR9YqJDIaAE68hUi71p24Bw5d30gOkN27OiB7Y6k6wA1r81e4WITktgZWloUdwnh1sJrot0H5Ux7&#10;VCshJNPiga0veUtukNykaJt3zVtbOEgexsbJaZ+AAwJrD+zAb4gz0nmruyG/uZHPeSP6qq3JqKr8&#10;0uD9mb0edUZG+uyOtvJeCO+vz53EUcOVC+Dd2ly4aydHzg3bPMFcGsI56mKrpKmdbDQCLKMMhmy1&#10;i4VPYxutrXiM5cjSUomQDqtGXEqUjcu1HfBGc0YCW7d25iJ4OdvSNsprT2fXngc3CO0PTQQHoWz7&#10;mv37ms6e/SbuL+EadfzE8Tdnvo6/VQ6bJ+GdVFI9KcF77Nsvh3lnCMEnRuaT/8kVgfcjPQTvrw7t&#10;RuTd0b6Do6d7LAry/Sf6PfR46iqtA3TRDkJzcdf4KgbzDake3iZiWJG63Gjp4kBZ/G1stoSA7dDu&#10;K/fk9vw2MOPKQGniXKi2XCQI766KoR1qbMiHGupyONu8bC0i77zcDzIz3snMmN2+q7gXzjY/e/Y4&#10;iKUfj8Nhsw9KSTsDNlBtIPfQVcKNmTs06vSH1ahkjMnVIzmj3LBES4qWUrq7JRSPZHWpzZqgDQBE&#10;jPCxfa5AIzOEO8Br5+2Sk62qhY+KrT10cFfC/5COHT82+e3RILfB+87Xpj4f98ecVFJJJUocx14y&#10;+fVpLyLm9vD+zaR3r+KedE/rOsD7yOH2/XtrQe59HYA3p52jl7NOjzBGfwumymIxj8jqqGw8diT2&#10;WUhr6RKyW3FYRGsZReWttJiRYkJpx+yQcDJ4Q/aYuD3Yzae6lRWNtiXNOecka0SedufXvSRVrzcv&#10;L1+3bduneXkLsjLfy8qYs3vn1l4YeXd2Hmlq2GTwRuRdpMg7ENrGzMVvj3DaEQ0bPolGolQcbfND&#10;33RjxOzsAaIqEqSyJuM6l12cIdUg3GJpW+HID/xdVszH+Vtj8qP3fuBdYwZYxQUm980z3mpDmpXv&#10;3lmKc7+9dPVXh9oT+2Jz6NixoxOnveoj7yS8k0qqB6XI+7U3nxO5oTvu/C14GfX50yrA+7GRjyxf&#10;3CPwPnqk48DeOvZ77I3ZNwY2A7c26O1wazg3BXgzAQcluDTuaulkA+x8XYd5OjzrRrhB1+BtETbF&#10;u+BSFN6WBraN0G5JMeYGnm2Inp8XA6dtblqQG0W3mFOJoqbGAkTe9j3vVA2bb8pbmJ42e+PGGb3z&#10;9aidZw431Oc2NxbgKOAw8aTu3r53D1GnmyWRaYpuMpredE8J5w6foqCicNj5Wh+z2yr93aozsqy2&#10;ErssUG2xmv2qVeWKC7feaLXZDrhSgeW26ur3FcKIX2f749lvQlVqqU0N+aUlqw9/tSfhL2k5euzI&#10;hLdeCcPmo5PwTiqpnpO9U+Wl8U+GR7nu7H/z1AXj493+dCK87VGxR0c+smzR/LP2JaTExgzHjuw5&#10;YN9K5qQl+1wyejlx2tDrSCxaQ5alNDtDJHxuzNmEtKRcV2FM7vkxJRyYyW/mCuTeHlWL4O3S5hPF&#10;uZM4DWArHW57w4L4s5H3vDN3VG2s4EtaPsrJmZe2cWZ62sy21q298DlvRN4NDXmay8eTZHc4xDwb&#10;b6m2uWk894ZkR0ekBUXCz565IiADOM0BS9iDzB4SoCmErXi+itOe1mJtbNVJG71IzbZvvhLbDdhD&#10;JQS5AVv+lnb7iVW0P1fhru24jinetuKrQ20Jn21+5OhX46a+bPC+IwnvpJLqUdkk8MnPjB4ZHsK+&#10;6+4+4a3mPwVF4D0A8O7sPJtweB89vGdfh4bNa6wPVwcYCC057mo1JGBXaO6N9PFED5IRubGrAQbT&#10;BmCUtSWjcFBWluBvbsEoT0bYgdAkN9IXg3dEjLmb3evNEX9ubqjPq6nOqLbZ5psLPuQb1tIM3r3y&#10;e95nO481NuThN+PihUentRiow/nWo/0WeZPi3mIgN+IGUpKOACETFuOawhB3iJhNjvGUI6tLoLiv&#10;xOxxbpYOVYVca4sMmm1DcHb2sC35y01pGYNFTRkJttedJQ11udu2fnbwwM6ER96Hjxx8/Y0XPbzv&#10;TMI7qaR6Tnr069nRj/a767d6GepDA++MOvzJFYP3iIeXLZwneMd1GteoY0c6gG1TNTpn9Z/WW8aC&#10;b9f12Z1vWeQAZw9aWNycNXNjWRvuBnQdwpUV/DlarkFyoNdCcHc/2z8Fzq0T3sZmL7vJbTPUYA/L&#10;yOTzoCi8W5o1YctueDfwq2KA944daWXb1xYVfpSdPTcrc25uzryOtrI/9K7Imz/m5Mn9dbVZ+M2c&#10;tsZ7DNt0V5iyCWtgJ5b2ph69rYVQt1zYtXTDMj7NgsAwTrM1AofMQE0sYwF3BMNqW95iwI6R2+Oc&#10;eOa+sVpZUNZmW8jCpROvMbU51Sx/pLn0ZWG3RyY056KksT7PIu/2hEfehw4fGDP5ecH7oUfuHOM/&#10;PphUUkn1hLo/nP2TUrjnPXLEwx8unGe9RIIDBkTeeztq9nZoANXd6xSGbUnQsgO00Udnd2gnwklf&#10;r/DAN7KwBCaM0IZwihE2ExwSV9htXPdRuIc33bjqxIA7SPE3AG8I3xJ7Toxi7O7sMXJDHD+3sLuw&#10;mTe8Hbx1z3tLEeGdnjYrM+Odnc2FvOf9w3kse/RVa9cv8v7hwvljR9sRdttzcptamhl8G7yNbUZK&#10;0Rqn31oACO1jbgMwlv71ewZaE9gcgXcUycKqK8tSwS5ZSwpGV2FYNYtqE5VlRNo25CoPskvIgG3j&#10;vclK+SsA2yKfC7cm22j3vI8e2Z/w73kf+mr/6InPxeB9Na9BTiqppHqZovBeCnif+6ZH4G3f8/Yd&#10;KftS9Iom0prdo/WferG5+kCLhQLCjcExine3UGY0oltgbQmw3K3a0nHaJUR0b6ExMJ5LA7YNtoPN&#10;Pt1lwFw+crBh88KmxnwE33W12TXVmXpUrKhwWV7ugoz0d8DvmqovLnz/LXiHkPWHnpy5dl3hffxo&#10;B8iNo9Bs3wPF4cOZE3FDfAwJ3q4ReJG+7Rxjd0SH0D7MbiRmRGtBrYNopBk5fCINu23Rc1Tw1nC6&#10;sTmWoGIMvhJpKz7tiqsqI3osbftZgmu3kuKVhHei/5AOHNr3yoRnY/Ce/mLcH3NSSSX156PrAO/j&#10;R/fxbjdfj8o+XJwWswFgLM3iOG0fENuur32Lx1IE1SHNBIDKcLxVAbc8DdUWTyOhpS8CMRdusEfh&#10;bW4hLseqH0snm93ENFmEak1EN8V8NGzeUJdbX5dTX5dbvSNtu30SFPDOynw3bePM/Nz535w9hrCb&#10;/L7x4X1BOnJ4Z2N9bosNPvgZBKUgGZBmbBaVQWi+IDfQV1xXlt0FD2mLp5G2MNqJn98mj32uAm4H&#10;bwdXXQDadQMS5u+ZHRImtjm7FIAs7bO4A7HtyqidMTYHN5eQBVnYAbVjtK3GhoLi4hVHDnckPPLe&#10;f7DjlXFP68MkDw28KwnvpJL6c9Z1hLfrk9HFKY4SlT2zRWupBLmyK0t2n3ZcD+KtRsKbwDaLZrcx&#10;3cZ3tCFhN7/BFA947xBCbRdke2nVRdUu15GeFk3MMoozV2iHEZFnU2NBc2MBAtH6OgbfZWVrtxR9&#10;nJ+3MDf7/Y1fzvhiw5s7mzb/cP67Hy5836PPjF0HeF+wa5Bvjx/dg+OIn22/n8954zDh5BnYjIVR&#10;glIhEYJyzWITvOns7dZiSGhHU9UJfz/xzd04x1IcDaJz2KgxXmVtae93c/x2A+x0dnuiXAd4y+UW&#10;bWdsh+0dv5FSVj+fauNP5nPejLxXHP6qI+7P4Nq198Cel8c+FSLvsTNe+infkEsqqZ+ING88zvhT&#10;E98Jc5W32Ce7CWv9Rgx/cMkHc62XSDC8NWEt9M/o8YzNjJGEYfR4kZvcUFyixAiN9HZRPOLJVS1N&#10;8MSS8DajSmnmmrheYt0ytgUjYRyibbeU7IkySwvbUYTTTWG9PCWG3fbMt0f4pob6nOpqDptv2fJx&#10;QUFKdtbctLRZq1ePz8iYffr43gvnv7fB8zggJkzXCd7ffH2ybVcpYm5es/Alay7yNuw5QhOZhjqd&#10;fkXPZqdRFrfkKhlpWb44JYobLxnghsoD7y3ytlaFhDxhN6OJDszykCb1Y7nGddXjtxKxhz1hFhux&#10;jR9YDZYbdd7NT4JuLt624vCR/faHlMg3pO490P7S60/aG9YQeSfhnVRSVyb3mc5J7vsfP0HZ5QUS&#10;8Xt+WYXZ5sN7EN6MvNFn7t0TD2+hV2CGNOfXuOvsRlwNgAcA027Fnad31mrwj05Js+IWsrsN7d4e&#10;jDYRPVIEMHZZRmhF2H6Q3FGcdglGjqLDgUv7qhgEeCPy3qGvihV9tCl/cXrazA3rp6xY8foXX0wt&#10;L1397Tenwe9uQEyYrge8f7jw/eFDrTiUzY2bGvk9UE41t6PM0yN8inld4Q12KniVmIVVMttyjeJd&#10;snwRrhojzYEXAe56UP7IEryN0KxNTDVLDN4WRrvo2fmb3diPxhG9ArCarSpsyKS5dbH9D8XNn5E3&#10;Tj8i7yPunnci/5Y69u1+cfTjYdj8qj79m1RSf7ZyaLRvdnVB5k9KuLDo9l3Ry+s6wPvI4XZ0d+j0&#10;rLtz3anRl6hGbx+lr1kkF21Doqwkh67BN+xy8BbPbIXOfs4aCyKXkXeYxB4hN6ImozJCR3e5YKsi&#10;tJMNlRPYpmARvCl7Vcvmxob8utoswLuy4ottWz/dlL8wI312aur0tWsnZWa+l5U556v9DYi8e+6x&#10;sesB79//7qxxq8Je5r6Jb1hrLrTZCrzrLEYCeMZFjzdS0ODHENa4aG1CaHRGc7MsFmFxB34BUkUE&#10;VDIVCTUpyeyEPcRV88RSaeyt5brK0QrRGlyWryFKdJalRG538SGjfpEfMuJPxiqaUVNjQUnxymPH&#10;DuIPqbMz/o/hWrRn7+4XRj+WhHdSSV2VwMWnRg2/6+4+d919809L9/S56x4m+jPRZ9SkpwXyuP2/&#10;lK4DvI8e2auBRvWZrof0T9Y46BqV/apZDNKwh0FvAtV9ekQfCYWP6zkDbo3TDvCsp9XF36EGOAcR&#10;zwCww7yEejRmjiX3BEYPbEM1aR2Dt4BNGbwBL5AboVdXeH8GeGdlvrdhw9QPl76cn7cgO+vdjt1l&#10;iLz/EA/EhOl6wPts51EcAqCOD4k1+WFzjpmTeXbK7d2ohk+ddYdStgP3tnBaDKhmjDrE2ooVNDl7&#10;F0+WjRn9dYBlCcxhcBu5XFqWr9YYbJcFBnJiGy0DCW3CalOo7er04qtb7RoweiHJVZx7Rt6H98f9&#10;GVy72vfufP7VR/G36uD99k/o64RJJfVHCrFmCjk0Zf64+KwECTic8sG4+x++42b7xEgfk15X/qdV&#10;2A0kHn124DSLvDW2H/cTLqoYvIc9uGT+e3y9WqInyR490rEvdpfQdcUIVHyPZ5Q1Wrt0a7HGz5H2&#10;uSYDsLmpt2RXqYLEdnBzYkithAbGLSG0u8pliQpGnwbUUcTtkuc036SmNJYKyv2AuX2bxOZsAWSN&#10;9Xn1tdk7qviGtS1bPinYlJKZ+e6G9VM+/XRMUeHyvNwFgPcPF27kYfM//AB4H8OPxwHSDW97tzng&#10;vZXYc/Am+QyrBJ5btXYA4BkgXUAs3JpDhJEGY09ZkzfGVlkq5oy0zWlnxA+jYBwVfLT0e+W3aHb5&#10;I+0Kuk343Xabk3+Fb0ahCbLZwdjYkMdHxY4eTPijYm17Wp8dNTLAexzg/ZOfhpNUUj+qKR+MHzDk&#10;7vGzXomzJ0pg4bSUSeNmvnx7v9/EUfNPq7Abg0feP3XhBJD7zXljR7/1whUOngd4Dxv2QM/BW18V&#10;Y19tn5aw7tF1faHfMzGNqBpGsdl3j87B7JQC7kiWOB38JWeM+ngHZQVUO0VwrsjblXXGFhDdheCW&#10;dkbB2yLPQhs25z3vutpse857XVHR8vz8RZmZc774Yurq1eNzcz8oyF989GDzjQ1vDpv//lxLM+C9&#10;Hb9WI+dgOY4Izh9o5+FtYbEnH1tAN5Qy4bior5ggbePkIrTkiiNBQougzkdZlDOyHuLWFdGGQkJL&#10;1RCL/lmQu0cjyG0bUikntwlXJzwFbzRE39qsrbSW4FCUlqwyeMf/JVyjdu9pfWbUCA2b44923MxR&#10;SXgndaNr2qKJI54e0KfPL3ou8qZSJk1LmfzC2MexoZ8IuSHtyYMD73qTv30SDgUo/uRLQ69w8NzP&#10;Nu9xeKM7RZeIHs+iGo5QGn2JxiCRVb3ibj7l5VCtjrFrWuwHg4XhsHQO3gLJX2W1iViuxtuDYpPP&#10;mYanC9YVu5ud2A7xt4/FmQhhd1NjfkNdbm1NliLvrVvsUbGc+amp01eufD1t49vl21f//tzJHy70&#10;4HtSrwe8z3//e4TaAHZDfS5+cGN9Hg6EbmyAbZzjYCgNcbCx1kgZGaP2YhQeg67RESJoAdEAbIOr&#10;qpLg6dMRYIvEXO7wq+4BMMnX3OVKQor3ZCgfuVDQDhjL+RPcbRs2FLWtnS3bcChKilcdPcLIO7HB&#10;9672lmdeHm7w7oc/2vGzRsX9MSeV1A0kIipl0jOvjrjlll/2veWXUz7oSXibsDnQEcj80/PbvlQG&#10;9b+376R3R+tQPPniUFheGPeEwXvSj16aRyPvlPnvcZINH29JZJ9z9DDveSvC0Uik+m17MSp7PIte&#10;iFKkrScUZW3yeYTflgjRtnyU5VYFDsiPk8Ouu91KQz7hPhMuHtuyhcymhdGjpT2wzd/R3RT4zfvc&#10;bsy8md/zbm7aBHIj9EIHDqLVVGdUlK8r3vpZXt4HOdlzN6bO+Pjj19I2zty7u+yH89/b61Fv4Alr&#10;P/xw4ft2ztrf2lCfV1+XjZ9tx4ITznFGgVLDNsntlo7igm4XcKJBwIJWQuS74NjBW9j2tTlIh7Ae&#10;UtrCbkdZ+UCGWzQ4WlRnqJlNULkmvw+CN68uVRCetLi0K8vNWQKygmy+ruW1bKuvy9m29VPBO+4v&#10;4Rq1q63pmZeG26NiSXgndWMLrEI0/PKkp2+55VeA2e13/OY6fG0TG31z/ljw8k8Lb20dy9tu/49x&#10;M0dxkDxlEpjdt+8v+/a56eWJT8Xt9qV0veCNjtT3eDZaiU6PPV4XAENM26p727m3082nxVqC1ozi&#10;a5TQHOX2q3HE5bs7o0XcfWubdCZ+c2meHAM2Cz0D4LsqwNs+7L0FgagF35vtJWvZtTWZlRUbSopX&#10;5ucvys7i680/XzMxN3ve2dOHbar5Df6GNfyA48f2gNwG7xxcttglDA6c/zAJIRcBaoS+xr8YOxUo&#10;u/YRQWyMl/Z2Nr1g1RhPqR4kWFbFlXBbpEIlvk5ePGq1q3g5SX+WRbWujepi0yWYJsjteoL38lUW&#10;zRQN0SavcXIErtpKilccO3Y44fBu3d301AtD8beqYfMJs3vqHmFSSV0HgVu33/4fYFifPvza5tSF&#10;E+IcekLTF08cM/3FW2/7dZSm11/41bfc+qtX33zWJqlNGj31+dtu/zWOQ9++v4DRpq3F73l3XQd4&#10;23Pe7GnVbVofyM7Qc7oEsoTDNoT+UHPWujo40uu1LcKwcjW5bNdO6z+ZhlEFlTb06na1sdxZfA0M&#10;vpHlc01IO0JryroF37KI4pyFjoSRWwkLwQ3ejQ2csFa9I71s++fF2z7jhLWMOXxa7MvpZcUrv//u&#10;mx9+OG/vNr/BI+9vvjmNK5S6WpCbL5azsLuYs7t5pkk7g6uYHRs/t1DYyGqghYzrahzMBRFdQ2Fb&#10;8exvr4qSW/DWiLp8VDY4m4PfigctKhSV2cIi0hbljCUvNo3fyEKizZelg7vU4E6iLcLBbuFw/Jwt&#10;qWWbh/dXCb//1Lq78ckkvJPqFZr03ui77+3rSNbnpnvuu+Wt6wJvCLx8+pXhffr+IqD0OqtPn1/c&#10;cssvnx39KHYGkB7/zqu4dlE4fsstvxoz7QUbRf/x297XA95HD/Cet0Y3XQhEobuDNHIekZiNpb5T&#10;UgIcwBJBOyxR2NNBDHbLVlehPCE3MG7ohQ9JDE8NpwvbyMVSuWKzs/jXszh4k/c+y8EbsgQRbvwu&#10;AsUQiNZxtnlqWdnakpKVmwuWZGW+l54+OyNjTn11ur1eTcPm8UBMlK4PvL+7cP73OED4tY32MW8c&#10;ApwVi7ZBTQddgDCCWwfsaMIYrLRzDrl2wxtLMhh2XAOGqrq4BcbTSHJbtarTfKzBoeWx8bkiRvTI&#10;vHcHb14BxBxYKhQUvF2dlWqpKK4ZHFYPcQ54b9v66bHjiYd3C+D9/BDBe8Cg/hNmv5qcsJbUjaVp&#10;KQw0p3ww/qFBd4X7vtADj/SbtmhinHNPiPeSl0xGlD9w2D3i5fUXrhsee36wYu43543lM2w+C+H4&#10;uLdf/lFsS1F4L573bmfn2bge49p14tgB+5qUbh2iY0Q3aL2iu13o0KueEFKvKItPh1WXVpHAciV8&#10;zE3R06124bFo7e+Fm3NkSNylGXYHSHeVsxP/jusUsY2Eg3fTZnuxeYbebV68bcWm/EWZGfyqWFbW&#10;e0112X/g90Av9OiHvXsc3jboz6H/rw611NVkNjVu4o9vAbxLADPgTXC1hFDKpcE4yMHV7EZK/3Q4&#10;clUkNBekPbBVm2SUdWW9v3HaKTjIx6SyqsoeAUdDZORtAGYiKst1czRiFbq2y7vmjM7tpWxoqagH&#10;Px9XbcU9BO9djU8EeA/uP/GdV+P+mJNK6qcssAoB5dRFE4Y+/iCi7UBu6OEh/QGzOP+EyyaCuYj2&#10;jbmj77r75kDN6yb88MGP3v/WIj4YNn3xxEeG3RPNve32/5j47mju7VUOm/cQvI8j8ua7zTUaGusV&#10;IXR64G6gshImIjzkoku0KDwGcqK3tcQjXAppJIzlipJjGGaCNRihPbxdIO59hOcYpN3SsvwmeDUQ&#10;LWLMJr814bzF3rCmCWulJavtDWuLMjLeSds4M/XL6XVVG3sDvP/LXo8KfX3uBHClR71xRHB8cdo8&#10;Ix1oATxLi9+iqfDsciG2CRod4yOeFOzErb8OQP3RZqTQ3JX1WVYhN2TFSVxLx7ZrzjEGw59pXzaI&#10;75NBQuR2bs4T23JpqwfCEaitySS8jx1O7OvVoOZdDU88NzgG7zmvxf0xJ5XUT1zg95MvDe3bV89r&#10;/TvJbS9OAc+uMNy8RhHeNiKN5eipz2nr11MPDLhDj3QDz48+OzAuF/AGkuP2+VK6DvA+dnS/PSpW&#10;uSe+V+RSbIZCQmmLZNglitlB3occJT41Bu4LyoglYG/oFaeFarrxlW0e2JIqoQTpsCoLl4K6y2KR&#10;2Kq75+3HzLfYV70LBO/a6ozKivXbS1fn5X6wceOMjakz1q+bXL8jrZfAGz8Av+T7775ptRu9rXzb&#10;Gk8PzpmnqQW4/p63wVUyMBsO4+yQuzUuWAZhleG18zRYsn1EKtFsdgXfJpVy8FZBVu5yKSCZidAW&#10;bSvCMFYJY6y6ym2f4WONEq2Wl5aIudUo6byLOMdBqN6RvqVw+fHjR+L+DK5RnWe/btpZ//izDt6P&#10;DLk7Ce+kbiCJzS9NeLJPny43mxV5D3/y4ahzj4rg9InHXxhyPfnd/95b3pw3VuR+ZvTI7vfd77jz&#10;t9PsHexXom7wTvBQH3TsyL79e2tszpqNnFs/aWJ3B8paoMwxc2MzFcgNGbwhQFeAD9IkcELUMEwH&#10;2c2CNBLyEXRV3D0kFnF2VDYZmCGklWDaW2i0u+C0BGZTnGSt+NuG0JsaNzfW2/e8S9ds2/ZZbu4H&#10;Gemz09Nmr1//Rv0Oi7wJvhsb3nzJGn4JHxhrK2+oz0Pk3dy4GYcV58zFqZ7NEXxG738zVze55WlF&#10;ZDHEWg0Kl/2qUMqJ61bKMTUsO9zMczHbYGx1+osJ7oZZIopE6mH8HHZdHyBhBd2GlBv8HcLdS1h5&#10;HYpmUV+XvbXo456Ad2NL7ePPDkrCO6kbSxwtt+Xot1641aaXxxELeuy5gdcn8g7i5lImvbVwwkMD&#10;79QFRM+qz0133nXzuFl8MAybHvXGs7d1nfEutzv73xy3n5fRdYD38WMHDuyr5W3vSJATqGwcZfTi&#10;LUyob1THaMQtEYx9AgpGiAF0WBVlaQmJmPgsD5a+TsFb2IaM00q3iN9hVpqMEaK36MWoTgi47cXm&#10;7g1rABlwtmNHWlXll8XbPsvLnZ+dNRf83rD+TRd59xp4IwFugVh6vTkOE8+fD1gFSCSM1ox9hXCj&#10;LB0Ecou2LZduLj4255hUlWozqUgkkiaJbcaZXSFGLhIpWVSPLenp7pp386eDa6xycJ6wqHXKGWkk&#10;fHtl80UTaajLwSk/kWh4Qw3NOx57ZmCA9yTdG0sqqZ+2iKvFkyZwTvXNQlQUWuLW06OG/wngbRPo&#10;3pj7+mtTn78OGu8fDxk/65V+d/3nRY/DfQ/cJp8r0fWIvI/uP7Cv3kbOXT9pfR07PSMomaoYxpYW&#10;xnjR6KgcZbCKRI2unhBnmwjgiI/Jxs9tOB0J1uw9bRabAnEDs8oyt0Ugj2GblwXy4Q1v8btIQTnS&#10;gHdTYwH68NqajErAu3jlpk2LszLfTU+b+cWGqb0H3nrQDT+jva0Cv1ZXLq0tW3dzwrmjrC1jsbUj&#10;tCVsDJzpCNeJbaVDDaK7cn0lSLBxuLRvT+QoGpANX3ujjQEg7X18JdwKEsiiDMyQChLV9qiYqAyL&#10;x7M85WMVtvHqkuJ2S7EVJBrqc4u39gi865qqHnsa8ObrUZPwTurGkJH7zXljHxhwhwaou0MLeva1&#10;kdcZ3hC2+DZHBa7HRDlE+dgQrmNwKO554Na4n69jguPzwIA748peRgHeQ4fe35ORt+Dt4iL1hAZv&#10;dycb4n1D6yTD0jwFeKE6RMxisE8wXWr0tRvehmf3ZJfJWZxYjytr4Xtwi6kFhNbwOFcdqm0+ufex&#10;sDsC79iweTMtWG1q2GQfFkst3raioGBJbs68rIx30za+XVfVe+DtZJF3LiPvxgIcHYM3OefgarAE&#10;8zyhHTiVELk9od1geAAkBMu+jmpVFWQtgzIfRsZKm5GD3t4nCnLzFKHd1ukjZ6YFZhGdWbGWGorD&#10;zRLe2IbrTTVfDhDpMrOxPr9466fHjx+O+zO4dtU0VDz61CMu8h56z6R3x8T9MSeV1E9QIBYC6yir&#10;umvU5Gd4J7hb2d4kXZ0MGNwfvzfuCsbB++abHhl6d7TI5QV4PzTQwXvR+3N6CN7WM1cqKPK9n7+f&#10;bT2eIm9hW12uzRkiwm2euZPe3AIYgxHIMvpKgjGr8rKg2YulbCuum7XH0pCO+Zsb4kbjsS0Jb0Xe&#10;sNvguY/jzWjxN8N0wpu5AeQ2bN5oXwWtrPgC8N5csBTwTk+ftTF1RkNNhsGb/I6DYAJ1veGNcJOv&#10;h23cjLPlzrGDooAdEE7QmtEB21qG0hxLl6fgHa3HUGqyGmg3BywlOZslBOvciquwiwNk9Zhd9cPT&#10;LFj1AX3XUrwmcFuHQ5csC77ZFpFA02msz9u65WPAO+GzzXfUlY18aoDgPXDoPZPfS8I7qRtDjz8/&#10;OMqq7nr1zefiivQygdwWf0/u2/eX+snd+Q0NeeyBuIKXESPvGLzfSfgrHaETxw8h7EZ3arx0t7TV&#10;+xl3+Q4WjjjG+kkng6vDdkiEVc9dJQhUW8bkHahoWets3Z7YRQNHPa0exk6itUhsSDZOh/Fz/8AY&#10;ilvNZrcsH3zznre93jxH97xLilcWFX6Yl/tBWtrML798q7Ems7fBG8cR1ym4YGltKcJxAeTEv4BP&#10;sdARMXzq2w2JhyjcCCqykqnEapeEkyMoNoolWknEboy3TfiEIzE37ZHPrFAESw9v+tiehN2TfHN0&#10;rTZaQ8jCzlhjQoPgxPttWz45ceJYwp/cqKwuHfGkwXtAv4HD7nlj7pU+UpJUUn9CAVrDnnwojlVR&#10;9elz0/jZr/TiyJt3/U3Abd9Lv9kNhwhX53FlLyODd/8HHu7n4N0Dj4qdOnnkwL66fXtr0NGpl2PC&#10;Qm2LgwlCZYX+UG4evYZVxugxYBs7o3gGRLvdmbZ72JA2YduKwRs7gA1ZPS5Xo+ssazxWWVOXoXWz&#10;uB1wRhdzi9yb7QuZmxrrc2tqMioqNhRv+wyRd17egsyMOamp0xt7X+SNo1lfl4PIG78fF03tbXxJ&#10;iylGbjGSCRd5Ix1iXI6om4Og6OHKl+hqEMbRMYS/vIctfNLNVR7qJ+9l927aqC3pg2rNKDftp5vB&#10;Lqk2XFggzee89SETD2+10bCfyPINqxxtqKEOkTfgfSTho1jlO7YNf+JhD+97k/BO6kbRkEfvjwNV&#10;VAhGJ855VaPKvVYG74nvvHb517I+NWpYfMFLqwu85wLeiY+8T508ave869hzssdj32t9ncIVDl8z&#10;7QfVFcmQpjH0GncB71g8TaL7NBU4GpMs9qkxONgWOU7uB+oDgBlMtyGNyukf4M1c84S/OG3XBNoH&#10;jaj7KwaR2+Bd6Phdn1dTzQ+TlJauKdz8YW7O/MyMdzZufLuh90XeOD21NVn2bRa+2zwwMiaHSZ54&#10;kpXBt6N15ClwX8TTEcIZCg0CYtpy2YxUrRWJKx7sgK57kpsWu11t97xVlWHbjbEH6cJCtQULPMMO&#10;YP/t6k+N1TVZa0matbG9oS53SxGf807431JZ1dbhjwPe/QDvQYD3Fb/MIamk/lTScPGAoXdfJvK+&#10;9bZf9/rZlxpXeH3ai3GPucfpmddGREtdXgHeQ4bct3Du7LjuIiE6deoY4G3doMIe9sDWAbrgO3SG&#10;oUuExeBNJBs7mUb3GEgsfEYShmE90OXp66UiTkjbRpFA5SKxprxR8Fe1TNh4vmSVo1rA264PUK2W&#10;dOsSeZu2NDcVNBDeGZUVX2wvXVOwKSU7a25m+jupX85orM3qbfDG8cJPtch7Cw6WoIgzDTZ7SHuy&#10;mjFYsIQ8I90cMZNHtacjjErADjl4+6p8bdiWijt4K8vL/FWPFd/nvlGG8Do2VK40llj1O0Z4u2qt&#10;Zk4sj+1J2DfsahkaSlNDfuHmpcePHz2baHiXVBQOe/whzTYfNDwJ76RuBKXwQyAP2rPUcaCSYL+j&#10;328nz+39EzjA79emPHcZeONQvDj+ybhSl5GH9x2A94L3BO8E9zmnTx8/sK9OXTq6OwujSWsRmoox&#10;VRYhk1A33DKBcFmz1VTQM1vExVJsBnSJXtVgWV0YHJ37Zs6coM5KWIqe9PfIZz22db6HNdC6G7xR&#10;ie6Oi9925zs8KpZZVZVaUrxy8+aliLxzc+enpvZGeOOXE95NBTgKOGqBrIZMElGrweiWbeVhpNrc&#10;INgtUFZsTS76G9W+oOwiqyoPUv1WKgJvj2GktWRDtEfXjNzculCt2ljKr+7dQwckCG8OGPjdsKFy&#10;KCDcmhTbLlohIu/83AXHjh9ONLzPbd2+adhjDyHsdvCel4R3Uj95pfArIPc9eNtlIu87+98MDik2&#10;7ZUKdwRemvhk3G+PCodo1ORnQqkfFeE9SPC+d8F7s4zciYb3qWM2YY0vtbQujuyMdHqOqWJzkHhM&#10;++7t6C0Dks2CgoAuBXwqVu4qstkUY7m7CDBsWzfryorB8nQJGPn2ctYjf6IaMlS7hKM1FUnbyHlz&#10;YWPDpvpawhuRN+C9dcsn+fkLMzhsPqOXTVi7cOHC9/jB+KktTZtxjYPj5dhJynpaWxoJ0dFkxI2F&#10;vIIll1bW12Cj3BqrQRFzEEeR5rduVKFqDrL6nWjhVmKc5rKjmkaDt4+/xXUUYeVIm2d1bK90TeB3&#10;zEaHYoMBIrcuKutqsxl5nzia2D+kzs6vt5TmDX3sAd7zNni/OX9s3B9zUkn9BPXmB+P6+69/XlT3&#10;3H/rlA/G92J4S0D4c68/Fvfbo0JQPvqt5+NKXUYWed/1wMP9Bg+594N3AW++hzHaaVy7EHnv31uH&#10;7hFdH/o3yLo+9nhGR9fp8Za2fcnbekKDNLM4GIkeUhCVXNoxG8sw7u0cvN0tVZvkVznAKWx70dMS&#10;WxHly1PFyWZ+LktxfCTm9tF2SEh64BkBWF1tVnn5+u3bP99S9FFe7gfp6bNSU6f1KnjjN/xw4fyu&#10;XSV8tzkPxDbNA9RpEzs9REXTGFyJVWM2jGgZtuqkXNSjhBsMd6Gz8dvfVtdSCVLZh9Hc0B5G2N4Y&#10;4O2Cb6uNIIezHGLVcgnJriJ6j5vjt5jNn8l3m7M1+8tSqAQnvrAn3m3e+XVhae6QkTF4T5k/Lu6P&#10;OamkfoJ6Y95YxNaXibzve/D26/Yx7z+hAO9nXh0R99uj6tPnpnEzR8WVuoyuC7xPIPLW7UUXRLk+&#10;EF2fmOpo7YnrcMve22I26ycBeOTCR/4Ev6VJWdE04NYnJJG4i8LotytraZMzUgzKOQwMC5//NjdU&#10;6MpSfHmq4A21uDHzLU2NBZqwBlVVfllasrqocFluzvvpabO+/ALw7i2zzfEDJFx8NdRl24vNeYvC&#10;zi5PG0BopCSzhVgP2kiWoNheLug6UtpEdJtuxoQVgb+CYFehucXqhCKsjTkj4ZeufquT/lplbiC0&#10;bQj7oz1EDWi1sqvJxsnesOauQyFroyW1NZk438ePH03sc96obXNxdhLeSd1wmjR3zO23/0ccqKJ6&#10;aNBdCLvD2HIv1qPPDYr77ZKubBB5T7qalzcEeA8afI/gnXBF4M2u0npm43EE3r4PJFmxilykLUwP&#10;fWMp8Bk8vV3wZhahG8bAXRgdQB7DtvwJdXMWmx2MIzPdPPjNwX0AVMCmmzF7i4e30jF4I/IWvCMv&#10;aVmSlfVeBiesTWus7XWzzXG86mqycM1iAxQl7bzPYVT20LUlh69j6Si5vactHYlNDIJ9lIzWo/es&#10;WVRNdfG0Cz2IJA4Ylr8kTzRBuBHJ3BkR2pFb/qKyr9a9J5Vyu0phW5JviI7cTO/ajrOen7fQPgma&#10;yMcuAe9NWzMN3rrnfd+UD5LwTuoG0KT3Rt9226/1btSL6pFh9+hJqriCvUbhumTE0wPifrvk4N33&#10;F9MWTwylflRd4T1T9+nOdes6rkVnTp88uK9BMUzoRdUZ2pC4MKzRVkJaS09ZoBehM7tHZYXeUhY5&#10;7GqN3Ja2ZUC16lFCac944VkI99Q35Lt64OCvBih7SGwnX7tGeLvNuQFz8ZuyYXM+KlZfl11dnV5V&#10;mVpRvmFL0fLMjDnp6bM3bpzR1JsmrNlvuICYu3pHGpa4eMERxBki9jw7o2mF1zQ6YGspN8bfbBmk&#10;NROwh7LG14DYKg6JW64HrWpwzrJ0jbzDhpg2H6vTZq75qwrWYBcBdKZCgnLkFrzxG52ne86b7VL2&#10;+rqcnOz3jx47fO7sucSOYuUVpQ8ecZ8i78Ej7jd4vxH395xUUj81TZzzWhRU3TX0sQfjivRC2aXJ&#10;I8PujfvtQeB331t+2aXIj8kmrPENa4D3vHfePnvu67PnvonrNK5RnWdOCd7sltnZup4ZUnenfs93&#10;iS6edqD1A+PeSGBD4ncs14JpUVZI5hRxB/5YKUn2ILOgrEDOwNrXI5brasCH3ZYmqmWxpcEbCb4L&#10;3d5tXoQoFH14TXVGVdXG8rJ17lGxzPfS02c112VrsLmXRN64DGlu4oS15kZ+VQyHTFQLt5y7gtOB&#10;2doB7QGxWoW8mxLCqivr05xrZhE2mUqLn31mPOZrVm27oQgU2Qcfaps/K8TSlXURfFds26o2bWnH&#10;byqknYUzKXDW82y2+Tn8LSV0zlpuUdrg4Ul4J3UjCUHn62+/FAeqOI185pG4Ur1PGld42F5sflEB&#10;3nf0+60Yf4UK8B44+O4eg/fp/R217G8t4LH+0HXd6PEE74hs8pqjLCXcwm4xulsGB5cbAzMYXCJF&#10;fYJ8wC0fOSARM/KWtkJt8Nsib4dqz28LsgOwnd2Ks4iNnDP4bqzPq63JArzLtq8tLFyWlfleRsY7&#10;Gemzewu8LeZG4sL57/Bra6rTW5o2E96t2/j+Mhcri7UEtk84iFoLcBdxMjqox5hNe7QSCKs29bF6&#10;bwchHavB4VYbZXF/TSC52rxoVEHvr436MXP3XdEunLb6u5I7IhhxhYgElnW12Xl5CwnvRD+2kb15&#10;46Bh9wreQ0beP/WD8XF/zEkl9VMT4P3qm89eZrYa9PgLg+HWu+958wemTL7/odvjfntUd93T5+rg&#10;PXeM3m0+cBDgPYOhAgOGRIrw3lvn73mjI41N3e1Gbg5AgqBYGsVFVgpZwrbIbUsfedtwtz08FoM0&#10;7cbvqCcUA7ODN2tD2oyG8OhQOZnNUF7YlsRyLGn3pbB0RWzkXK8353PelallZWu3FH1kkfe7mRnv&#10;NPGed6+At34D4I3fb29Y47A5DgSOOM40JFgaKQVv8U+YdHTESVVT8IK/mC14s7mwoLET9oP7G/Z1&#10;8Pt0pKafeqYI2ODtmG2EZkFbpZGbdjvA6wYV8c5WiRsJh5EbDW004FlLiG3R9hy/1HIjzZcT1rIQ&#10;eR899lXCn7nMLvgyAu/7pi4Y37v7u6R6gdBEXxz3BOB9GX4/O/pP8D3QP4nuvsQjczo49z54+1VG&#10;3mP0VTHA+/2egfeZ06fY5dqctY72HeqH1RkakhmuoBt0vZ+B1uwuLSnXSEwe2/QgpikLnZU2JCuM&#10;lsX7+FwHY1savJ2PjJ7EIreQXIz6LUGQY+no3rLVP2vOsixFtLspbIQ3J6xlA97bS1dvKVqOmDsr&#10;a2529vv2VbFeAG8bMAfCf7jwfWvL1rpaTljDlQuOCMAm+gKl+zqEcPLSEsQqWoAxDwQFXD2byUWR&#10;3i1pifFbDHbD4wi7XQ0AqpEYCea6y0O1sFidzuJlFsO2y2Xl8rd6GJFjuxCMqtyqcluEIm3RId9y&#10;y9AyaqrTc3LmHzt2+EyivxOQuemLR4beQ3gPYOSdnLCW1A2h58aMjIKqu55//bFeP9ucPzBl0p39&#10;/zPutweB3w8OvIqPeUN+wtodjwDes6bb+5gTPM8G8OaHSXzkjS5OfV2kM9yuHhI9oVAqu62S3EZZ&#10;11Ua5l06sFnQ9QE0wExOX1z2HpHWFr6E26TKKe/DerqJuUZrEd3PbOdjYwH5gDfDboN3UVPjpob6&#10;vB1VGyvK1xduXpaZ8W5GxjtpG9+ur07XbLVeAe8/XPjh/HeAd/WOdP1yHA6cOZxaj0CAVuz0/G5j&#10;0CzQGjuNkbRThKiw6oow2jYH8pVFXC7f1adW4mpuo+e+jhrXzoy71sgcsAVj4zSrMnWFt0toi7bn&#10;3se2YvX4ZqqmCYWwmz5tFWgHNdUZm/IX2aNiCYZ3ev76R4bc7SPv+6csGD9jafKed1I/dT3x4tDL&#10;D5u/OvW5Xg9vaMr8cXf0+23cbw/q0+emgcPv1a3xK1S45x2Fd1yncY3qPHPGIu8a9IfWdTOqtr7O&#10;94T+dqG6QfWEkjFVZGUkbbluDBxp5YqskiOrWQyu7jsi3k4jNgTc+Njd4V+CQ3Q1IhfrwwEV8m63&#10;VW60wlLPfyNh5G4u4lfFGvIa6nKqd6SVlqwqKFiSnfleWtqstI0z6qvTeg288QPcsDmI1dSwCYdm&#10;987SPfbNLoOloyDSuDojSg3SOK8IoA8daDTQkrWyi9ABojBiVTVwGprloqwh2bDt2WxZlagNF4l6&#10;KpH1dIP3vg7y2FZZlcDMsm5XuVRaFapm+vtKtGm1QjYL+4a3a7LYJd75Lqmtzigq/PDEiaO8BE7o&#10;o95peeti8H70galJeCd1I2jkswMv85xY376/GP3WCzNSJsWV6m1K4S3q2+/4TdzPD8IhGvH0gKu6&#10;golF3gP7z+0peJ8+uK9hv4c3OzpS2UFaXR+6QcbfEWz7XIdqUtOTVQmzB/QSw+xRXYisF2ZYcOyF&#10;VasEFwH8+icckEBXrOKWpaouLhZ0VwmANyeWBwnhHt6cat7UkN/YkF9Xm72jKq1s++dbtnyck/V+&#10;Rvo76Wmz6nYA3r1h2Nz9gAvnv8ehROTd1LgJBwJHxyasOe6CoxYNE4fin7houQx/jZoEp88SpCUX&#10;dgvwynVIjlTla6Bsc+5qQDVgqbRjs4O3k+VykEDbBdTNzmqDNABgCaO4f5maGq5rvmhJdhseP79m&#10;R1rR5mWAd8L/kFJzPh8wWPDuN+Qxg3e3v+ekkvqpaegT/Jj3pfh9yy2/GjvjZbj1+sh7/KxXbr3t&#10;13E/PwiH6NHnB101vBF5D+g34JH+782c1hPf8z4DeO9HlFULfrMPtKgpQmgInSHnkysQ8g7Msn6S&#10;nDZqOoGXAqqPnh1fzd/s7FHJ4516vwqWFn8zbfG3rbJaIRzOvh5eKwSptmDnztDu4B12RiG41NJc&#10;2NLEZ6aA8LrarJrq9O2lqwsLl+XkzEPknfrlNBs2B/hu/Oe89QP+cOE8jjsi78aGvFYb6MChFCmF&#10;UtHU6MgXlrnVGHGFcHuO0EM0SAXpY/C2auXPskgIqyZnNMEeA7zFzXQwfz8AHnK7wFtGjbEr3LfL&#10;Bb8VwTswWy0YghG5aB9oDQ31ucXbPjt16pTBO5H8Ts1e87CH99DHHkzCO6kbQoNG3kd4d8OVdNtt&#10;vwbV4HZVI8Y3nEDlsW+/fCl46/g8/cqInyC8Dx1oQgC2fy+nCav3iyJcgAQCrAdGB8tuXPwmL6OQ&#10;drwkic0SuCvo0k5/Fw7p+98e2HQga+lmNbBCOrvHzwRs8wxy8+Cs/jAnzuam4QLCHLiK4LtlC0V+&#10;8z1rfFSsIb96R9qOqtTSklVbij7KyprL97SkzWqqyzJ43/CRtxN+Bk5PfW12S9NmvUUWRzNgW6gm&#10;CANxDa4GS8k9eG1nXYz0dmsHSqOeYPGI5SrE2lzgroJEb7csV7kvS0+lZXerFtNbQe1zbEO2quJs&#10;sqH5Gs4r0NpwBdq2uwJHANdrRYXLT5060ZnoyHtD5ird4oKGPZ6Ed1I3gKanTHpo0F2Xgfftd/xm&#10;wpzX4kr1QqVMfm3q8337/jLu5wfh+Dw3+tH4UpdVgPfDj9zVY/A+c2g/h80Bb+v92N35ntCtstsM&#10;Nyi7hjfGb8nA6cJuDoy7hHFad7U5G9yeK5NR8DYJxhYom5BlFRLhdpUgbKMSx2PnRiOylMvrBgqh&#10;dot7imw3vwvOl5/7yJvD5gAZh81r+HrU8rJ1RYXLsrPnpafNzsx8t7c8KuYj7//6wwWcSwfv5i24&#10;omnXI1hdgm/CWzIKOsQiHWE2uejTjr5YjZBYQHV2JTr2dAetatbmnHOkWtXAXNkti57W7CikWaHb&#10;T7fDWrraXGPV82a8hY/Wwx/Ol7SUVFenlxSvOn068ZH3+oyVEXg/9FYS3kn95DVt0cT7Hry9T59L&#10;Dpv36/+fgFBcqV4mxdOjJj9zmXv/0EsTn46W+lFdF3ifBrYP7Ks/sK9uL9+zVoV+z7pQdZ5uMFLx&#10;jI1icjXcFBe523aLoIRogK4nrmMqeGzEDSEy7eZgxGUauXygizhXlpXyYbeKM1cJpcPL2pBGYK3b&#10;25Kffx7gXdTaXIiwm/CuzwO8qyq/LC9bX1S0PDf3A5AbkXd9da94VOwPLsGfgcsovdscPxvHAqcN&#10;Z1Q3qn3kTeyZHP982uNQcuAMzjE5GNvSOAoj3axyg7dF2GhM8EQCFn9ZoCJS2B/x3t1BtzSrsvje&#10;VQt426o2zc1Ff4vbYduiHyDisrVlCyLvivL1p0+fscg7kfBel/YZghh9z3vYEw9NXdD7P8SU1I0u&#10;wPvu+26Jo1RUd93TZ+oCPvTYu+95T0/hx7wvNfwAgeuvvslZ93EFL6M35rp3mwPe7749lb0N56zF&#10;9xvXos7OM5wFzKfFOGeta9dn8je5RWtRXIG1RsVhQVYIf03Cs39Rub0WDRwVswO8LQEw01/OhDHf&#10;e+rpzru0RugIsCNiHL/b3/zmFUBLjNwsq4IkN+eZi98tzYX2YZL82pqsHVUbEXxv3fJJbs58fs87&#10;dUZ4zjuKwoTr+g2b/3DhfNuustqaTPxgoEuPiuH6SydbRMQ5NuaJgg7eBlfXFCzLSaVCVjcH0dS5&#10;6RIBUs3yQVl5RuTtRmVZLGi2xxYN9thP30C5CgdV6yuPrSrhLzW4q/4CswxNoXpHemXFl2fOCN7x&#10;fwzXorUbP7XIOwnvpG4YvbVwwh13/vYy0Lrn/ltFrF4O7yWTn31txKWOg+yvz3jpKuGtN6z1e2hA&#10;j8PbXrDhYhvXLds7MERoUwTedpM72MFyA7AwjKXi7wBvDWIL1Y61klG/S5huxHVLV1YYDlVJJLcm&#10;paMgIQ2J6Ba+A9iMtmkMRSz+1lfF9G0SwbuocHle7gdZme8h+G7297zjIJhYXTd4X7hw/vtdrXyt&#10;GH5wMyPvrThh4JkgJxl9RVCiVKuuBTg2026AhMjjrg4CNofiQVZfD5dwDg+AyejJjTDdJ5xFDLZK&#10;JL3JnBjmQJDgbdG22wQ2imq1M7D4hGpzu8cErz3RcHntiSYFeFdVbgS77cmN+D+GP1q4FFjz5cdR&#10;eP85fAI5qRtdUxdOuM2+B3opbt330O3TUyaBbb1+wtqTLw2N++1xuqrvgULh9agPDbizh+Ftrzf3&#10;PTkDHt03RFRtcYtAG4O3TUYTdGEXlT25yV1jqgXTrWSwjKFIkMCv+qFQUFF14LFLWOhoFkqlgo+z&#10;i9PGb0s4i4XdtCP+1IS1hrocwLu8bN3mgiV5uQuyMudkZ70X3m3ejYOJVM8Pm7uh//MXvv8OJ6yu&#10;Ngs/WN9mweEW5ERuQx1p55cUycfIlVlgpEHU6GuD297TLJQDp/OxmkVfZSlXgFe1WAZnE41wo91C&#10;bdsBNTXuib201U2GDwX5UgK2UWZh1bYSrgm4M5brZP7laI5VVRt3VKYR3gmNvFHb6g0f4W/1QRs2&#10;H/7kw+gWe3d/l1Qv0NQF44Hty0Te/Ji3yN17G7MGFUY8dfHvgUp9+tx0te9MfOP91+0+GuE9Z8aU&#10;xL5bTeo8c+bA3tr9ewVvxUjWhZoYedvtbSxF7jB+HoiORFg1AcAhEC/RYDgp22pT1Yz6yEXNQrWH&#10;d4klfClXtsRPGrd6eBHgsux+NotbEfLbf94bqBbdDfkO27rh7V7S0tJUiPi7vi6nuppjqNu2fpqX&#10;Oz8r892c7Peb63M8+G7oe976DRfOn//+29aWrfV12S3NhXZE9HpUkJIghERWA55wa1x0YauMnAQh&#10;ixmdD+woa5UwIFZVisu16sWZkMpVGM16PFCDXP0GdeXGEu5LJLQo2o4VcQ6Mv6PyU/BYEL/XN1zO&#10;Nsf12o6qDKA7sX9LgPeqDcs0SpaEd1I3igAYkqkbq4IGjbgPzZj87la2l2no4w/F/faobrv9P672&#10;+ZHrBO999dbB1ljfq05PvaLBm0948662+kBL6z63g3eU5QHhBm+Drr+BDfparnPARQDAjITVA5zH&#10;JrJBYvOunbH4XlVJZmGFfvqbnHmVYBS3WN/PVyfyEf3zVakuHG/RJ71rc+wG6IZtWz/Jz1uYnjZr&#10;Y+qMRn7Pu9fAmx8V+z1+eUN9TjNnmxft5hvWNAoN4jroBkgbFJnwgGTCMVIJs4ehb38REIO3Am4j&#10;qFhOReFtBcMyJqscW4kw275q56RV2rUD2hNfRLsnwJuDfLC05usaLhK4vqurzaquSge64/4MrlGA&#10;94p1H+o7BNCIJwe8tWhCr+/vkrrRNW7my3GUitPQxx/8M7kGfWToPXG/PQgXN3fc+dupVx95a7b5&#10;gwP69Ry89++tVySmztYFSF7o97BE18dVywJrsWpoJHqtb9SUXnCUGPagtcjYJwKG5WYTzWhhdGS1&#10;yW5lJdXjwmvIY5sJLzcUj4ThmTG3S1uCPh7nfLc5B95t2lpTYUN9bk11ZmXFF4Wbl+XmzE9P5ydB&#10;m3rL97zxA84j8f13v8MlEiJv/Fr8ZhwO8AxUCyc7xt0IvMU/JAyNxkXHSz867QgNsXisEkbGylWd&#10;dBPdbZXBuhnDJpxUvxpcl7RtXQCmpy4t3c6YTxdniu01YtGq9hkXdDuqUndUpnXyH1p/wkbOOzvP&#10;fbZ2SQzeTwHeE5PwTuonrtemPn/zzf9+mcj7secGacC81zdmRMlxvz2q/vf0eesqvxN4veBd12FD&#10;j9G+0ZDsyB3rEilbBc5tbBz9qslicYOxoBuhrDBMT0BanCZx3QvUEIKXhxnjVsRIbxQXy8V4y4r5&#10;eGGVu4G0om1jtqO+EqA1Erzb7Wabg9z6nncGevKqytQtWz7OzZ2vR8UaetFz3ueh77/9prmpsK42&#10;u7kJv5z3vHHmQlgspnr6OsRGhqYDYpEw7UHjUFDLsBtZKmsIZyhvPqxB/tpKkLewIKSt+G25ZgcH&#10;JtDmtLQ3sYcLCN0dd7lSNB0sXYUWhvrb2ypw7VZetr6yciPbfaJfNfzp5ykPDbzzgQH8qhjhvTAZ&#10;eSf1U9crk54GmbrDWxYsn3xpKNzQkqf38tebT7rvsh/zvvfB23A53q3U5RTgDc2Z/qbvKBI61aaz&#10;89CBphApgc22dH0pEuj6JHWDsS7RD0l6fvO+eCxtsbgg6umrGB3+HAxXxAyjEtFSstvSZMy2ehy2&#10;lWvpYNEcNz4whlWkA8UZc9sUdAfvpkIOmzfk1/Pd5hsrK9a773lnvJOeNtO/Ya23vB71u9+fq6/L&#10;aazPxS9vbizA4cAJMIgK2PHwDkZJaZFYfHUtIBJ5q+mguK06YMM5WgqydAUuDy3X0vBxVwOKxZ1z&#10;KOILmqdVaJXz8W6koz6hUV5U2me0LTSFmmpcstk9b972TuQf0sdrFj/0yJ0+8n5kWjLyTuonr+df&#10;fyxwOsoqCcbnxz0BN4N3fNnepLcWTLjn0s+74zg8+Mid0xZf3eXLdYH3mYP7GtSZ26gnu8pID8xx&#10;ckE3dIMmxkIBt1gqVxYlDLGB34y2vU8EzB7esEuRLIA5ljY5ZmsZ5CsRwjVa7sVpbgzHNXOtpblQ&#10;FGviJ0Fzq3ekVZSv37Llo5zs9+1RsTl+2Ly3wPvb352trkoDvFvs/TVtdpcCpzZw2hPRKdhNDKaV&#10;UC7bh4uAHU21dK3HqtrX4eqJRthWxFY9pBVDqwhW46hvCQbxWFqFoRQ83U16X20X0lMRbEtsWG1s&#10;lztbtuB6rbYmN+ET1qDlqxZ1gffiJLyT+qnrmVdH3Nzn4uSGYH954lOISgnvbmV7k6bMH9f/nj6X&#10;Og7QwOH36JG5uIKX0XWCN1+P6iasqfOEXP/JvtEeuO3aH6LvxVJwBTgFbFiwFL9lwdLgysAa3T57&#10;0QjXhW3Ex1ZDjNw+nmZCFsic5Y9Vd00gn107NXJOGbxdWm6apObHzAuR9s955yAM46Nimz9E5J2e&#10;Pjtyz/vGh/cPF/g9b8AbFymNDXzIG78fhx749EiOEZcn2/CpLFnMoQu80T6wVPswjrq0oddd94nu&#10;5kwfe3ZL8bTz9Kuu+F6xOQZvunEfeC2JvTKjqvL1hKXqUSKmaEvlakU7rzR5UweNY0dVal0t4J3g&#10;r+JDy1cu9PDuN/LpJLyTugH0+IuD4yglCWN9+/7i1SnPWTN+o3c35slzx/S79MtqYB/y2AOadR9X&#10;8DK6DvA+c+bMVwebD9qE8xi8OZxZocinnd2gdYm+Y9ScJ4gw7hJwB4RjVTPSHcVVyuwO6kK+wRjw&#10;pj1AGvJgdnS3wXAkBOxiP708KufQyjvcfCbNP2NmI+eCt32bJMC7weBdUbGhqHC5DZvPyUgPHybp&#10;FZE39PtvztTVZuOn4gfjl+PQe0iL0AHejo6RrJibX9bs38tYHGm1DCtF0UKaktx2soVqVuirZW7w&#10;N6NeaKqtI8FN+FwZsarioQjr92ka2UZdrmQgt0EhA3aU5ZVtu0pxBKp3pNXW5iX+bQlnz3342Qe8&#10;5w14D+j36DMcNo/7Y04qqZ+OhKKRzzwSB6ogEOuWW345ZtqLcQV7n3AcJs557fZ+v407AlGNeOaR&#10;uFI/Kg9vdghzpk9hL3Euvt+4RhHeB5oUeaM7RQeoXhSBCpboAIFS9oFe6JzZP7uYh5IFvBSbLYFV&#10;MtirjF+R9pj3uXJ2DlgKw0J4UACwXwYku6fCnN1PVdvJV6NzIF0s54C5e+EayS1+c85ac1FDXe6O&#10;qo2Ad+HmpYB3bs68/PyFzfW5IndvgffvOutqs+rrclrtOW+BDQI1HaQt/hYsdeKxKosSJj6rbXIh&#10;e/C3IkKswdXefe/TaiLkq9jslxBBG1a1CQntybLkwxqQxgWHWg8EIy1WLcN6C/rN4nywRZa1TbC9&#10;uiclKgzeWyorvqipzkns9S+EUH7pp/PCsPmjzw5E5P12t7/npJL6iUj3sAeNvC+OUhLIDd1666/G&#10;zRwVLdUrBXiPmzUKP/ZSkTf02POD40r9qKLwfkeR97kEdzunT58+sE9fFWPPrG4QvR/DFR9bW+gS&#10;lUIaA7lHMqRhbUgwtoSRW7z3w+aS92eAroI20E3iWiXMgoVI5qdHaPdL3sbWO8/haXj2z3AzQRm2&#10;Y7e6xW8vx++G+rzqHemMvIs+2pS/OD9vYU72vJaG/F4G77P1dbmcbd5YgEOGg64LLpxgkBL49Gyu&#10;xunXuReeDaVMmI8jq1doJVyKkYK0lmb33DVIo0iHLWGJKGYJldsq6qSQDnulRqOWZ1lgPB2M3C7B&#10;PUFo7la5aTirgaLV4rfvbCnC+a7ekWVNP6HjV52dKR+/r9erEd7PDZyeMikJ76R+mgKuBO+HBvWP&#10;o1RUt93260nv9v7vgeJojH375Vsu/T1Q6JlXR8xYGl/w8roO8LZPgjaiF0XPqT4z9MYWBaGrDEOP&#10;8fLD4Bzx1tLgaqPWfgAcUtgdKeWWgrQo7sEci7yN2UHIDZE3hLTF2TYfja8xbwnTy31EHojupeBb&#10;ieamwsb63NqazIry9du2fgp4g9z2hrVeGHlnNzbktdgnQdt2cRQlABWnXHS0dAzJwQKBhYGsEsrC&#10;za4A4Ml0kLUY3ucWUK1OB1fk+rSAjaXbKIyqVpeQkCapeRmGNWbgrwnC7qkG2yKM3HOTb8TWzkR9&#10;NFCc+6rK1B07smyeeULhfaZz0UdzH2TkTX4/9hwj77g/5qSS+umI069SJg8Y4uDdPeiE5bbb/+PN&#10;eWPjCvZKvT79xb59fhF3BKJ6fuzjYHxcqcsrCu/Z095I7LMtkt3zbjmwtw7doHo80to6SQZpxK2D&#10;t2IY3xkqIXgzdMZSADZsk8dYktwcM4+F6ShoRdzguYe3K4gaHLltxDsYfc0lWHqKB04rwnbkVkGG&#10;3QQ2US1a29NijNH5SdDmQgSiiLxrqjMqKzaUFK8o2LQ4M3NOVta7TfV5hDcne8XTMIG6rpE3fmd9&#10;XQ5+Mw4ljjXB5oioIJuXbFHmKW2cJiPRGuQm1np4s3GYhewXuWE0OdyKu0pbe1JczvqDG9MU0rwI&#10;2NfBkXm+at+/lE3V6pqAMLadsTcCuu1aJboCiInOoc1ZY1Ual3g431VVmT0A7zMLl79rw+aAd7/H&#10;nhs0/SofLEkqqeum6TaBfEbK5DHTX7zttl8BTnHwxip0e7/f9PbHuykciqkLJzw8qH/3K5igUZOf&#10;uSZ4vzU5sV9Ckjo7Ow8fat1v8Pahi4umArbVbXaBdzuXhmcHb2Nw/FC5IA25eqwXDaVUxJaB2ZSl&#10;xekg2gV7rHLJKWyiOIJsBN/umyVYFaSFbZHbcpHehnAc6ZamwqYGm7DGyHuDvdt8QXb23KzMdxv4&#10;etTeBW+7552N34xrGZwPY6pYS2SKkXGCEUC1G9jyFKeJavnLbqtReAc5ivsEgY22FXUQhsVdxc1M&#10;W+W6v24WCv68irQmiF3yDrzmsAsIFgx7ZUuS27c/1/hg39NehWZRUb6+km9YS/Af0unTpxcsm2OR&#10;N4fNH39+sCKbuL/npJL6KYgtU3OnUyY/OWoYX7LWpwurBO9+d/1nXMHeKftTnTjn1X53XnLO2php&#10;L14LvGc5eCe42wG8jxzaiWgn0i2z4yWtdzN68d1mF3izS+SLpc0ODO8yDBu8FY47QseY7WR2ANvN&#10;RTfes1RQ4LeBmYTWK9Ah1KwEivs4G5zeSnjbF7MM3haIXxzebhXBN8QPk+xILy9fv3Urv+ednjab&#10;b1iryew18D4P/e6bU/ZJsU0tTZt3thThwPEcW6QbYKwTDyFhIW+Y/qC4FqK/QBuctWrNhfG0ZJRl&#10;62GWXrSLXI6KqwhLKRd2W0VaW2H92LRy48Tm6BoiMWzb4nUl7dq0GdUcdclpbZRXiFaQT0dgtbWl&#10;CJG3DZt/ndgJ56dOnZq/dHYM3i8Q3nF/zEkl9dORyD1jyaS3Fk54ZOjdcayS7nng1rhSvVI4FLrU&#10;fnniU336XnzwfPysV+BwVZfjUXjPnDqpk99TSDS8z5w58lXrgX0N6pbVHxLMiF5C5G2y/tDJ9ZPW&#10;VdJiLzwXhp0P/FFKPSr7T859azPt4QszYvBGGksfcDtZAK3b2EC4wzm6X1nowIFxN1ouWtNiXxJz&#10;wbenNRWZsGZvaMlrqM/Vc95VlamlJSsLNqVkZ72XmTG7sTa790TeP/xw/vffnMHvbGoswC9vs3Oj&#10;MXMjZYA3o2dIq/v31qkdmMWh2twCtikjqOel57cSMR+XUMGwIQbfzPUROWqWJeTatmI7YI1SzYjI&#10;t61QYbv4UfBRhXGNVauCfWtz0Y6q1MrKDLb7hF4Inzx1ct7SmRF4D0nCO6kbRJMmvfvaXf1vVrQt&#10;VjHd56anXx3RzblnZUMCk96cP3b8rFHg5XXS7FfeWjSBQxEpk4Y/+TB+uH5+IPf9D93+5vxxYnzc&#10;Dl9GXeA9ZeKZM2cT/oTqmdOcsHZwf4N1knr0xoVMofdzYbTvD43K6rStx7bu0dxcSI204O0QbhcB&#10;nCxFH9Zgnq5CkBir/pFuynDu3pXm43IC3hz4kDct9s1vYTuqAG8Lyh3CHeBbtvJut93zbmkqbG7c&#10;VFebzQlr2zhsnpX5blbme0212T9cYMhq7ziJB2KidF3hbRPWNoXn3wW8gEaPZHf/G5H3gX38TI1o&#10;6tkpysqTirBWq0ZQL1Xe0R5zVuVu1cE7VhuEvfJpZFEe/LFtqXJrTMZsvYvAbRR1OpartaltqZE5&#10;//bKna3FFeUbystTge0Ew/vkyfeXxOD9xItDLKxJKqmftpYq6Jz08sSnb7mF060Dwoc/8dD06z7p&#10;cvqSSW/Oex1/R3HD+D2qvn1/8dTLwxRYT5k/9r4Hb7OD8Asdhzv736zn5a4q7Iai8H6b8EboHd9v&#10;XKPOnDlz+GCrvWQNvWvoJ9nBotOL9IF8Vjb0iqK7uk0YJRundEhGEUkWpv1TYd5uVdmVQfD3qHah&#10;tihuq+SxpUXx2Ox04lnkJqfBbPnboLqeFrOLAOTyDWv8kvdmWxYg+K6tyaqo2LC9dHVe7gfZWe/n&#10;5cxrrM364fx3ul8cR8ME6rrA+w+E9+++Pl1bk4mfCnjzwPGrYjht7jRLAYE68YGyUBTeUal9hHqU&#10;UCVecnB1Ymn8Rm1SqISeTJtFF4M2Bh7bQxj91QD90VbYEHXxqAtDMZt3cTQ8HpojZVmaZ7G9tXkL&#10;4F1RngpyJ/a294mTJ+YunhEeFXviRX7OIamkbgClTJq2eBI4PeIpBp3AFaA1YHD/qQv+BF/WwW4M&#10;Hnl/uIC4brr1tl/zXXJ2HTN2xku33fEf2oFbb/3Va28+Oy1l8rSrn8LSFd4Tegjehw40IdyKRlzq&#10;JwVvdYPR/tB6S/XMcLYRTZNIrKha0IXAbBstJ5shC6xjgHcV+spdEYvgfT2G6lbAu1h31lXE89vf&#10;4Xbw1ki7h3cAvM1o431xPuRdqDesNTbk1dRkoDMvKV6Vn7cQYXdO9rzqivXnv/vdDxcA7xs+8j4v&#10;eHPYvGETXwzbug0nw04bOerAzJPtiIvVYJecj+XuaZMPTrn80QKEWM5us3hadndZZ1kaAFfYrYQq&#10;7xKLS7CoQtgt1zmT6O6iklu0tiJssx341sNwXAlvCWnabTrG9ubGgsrKLyoqNp49+01i7z8B3u8u&#10;moa/0gDvq/1TTyqpP6HQXKcudB/nuPeBW9+YOybOoWfl/1hGPvvI9Se3dNfdfSbPHYPQH5x+5tUR&#10;CMdv7nPTM6+NALlxcPjnfO3w7ok3rB1ssadv+HiOOkz1wOoD1UOGLtElfK6wHWT8vgi80XPCjijc&#10;Vv3Qul9SluB3yVxs7Yvb1YBZFLjTIocAaXswLHKT20JtE2sQwvluNQ9v9OGNDfmN9bl1tTkV5eu3&#10;bvmYz3lzztrMwoLF35w9fuH89z9c+D6OhglUz8Pbxv1/OP/92c7jdTWcsIbfvLN1K8dPjLt2pgM7&#10;Db1EI8euPTsdU52DXcoJhHa/mRQ3fhPSZKpFvVacq5GyTn6jnBO3nw9z1xnO3fWB93HfGJUxJLQD&#10;ptiMDN+A1PJc2K1rka5G7C33HM2ouXEzLtZ2VKUnfObn8RPHZ38wlfA2futDijOWvBH9Y04qqZ+4&#10;xs0cBX5PeOdVh6tuDj0hxPdvL3kDIe8zr438k2Ab4nb73PTQ4P76DP+0hRMGDr93xFMPT9MzdX+U&#10;PLzZJ8x4c/zp04i8E9nnQLggOPLVrsMHm7tNOEcfGIGrY3ZMzh4DOXtIBd/irpcLoAV1KdQZBGyH&#10;bcEZobbKatXX4EBuSxdVm4Rw8JsI56q9vIWyXDevzaaa27KoqbHAZptvrKzYUFqyMj9vQUb6bMA7&#10;M+Od/e1Vf7gAeH8XD8TE6XpE3rj6+OH8d0cP76mpTselSnPTZhwggzeoBsoSovZREN6EdrPG9oid&#10;ipIdUEO47NqE4dBqsLKeqUzbFYDDLWuTgxqTW1opbhqtTbkRMFPmQNmeSLzIQJZ4jLTjt03KMLvb&#10;K9TGSwcbCwq1mQNbJ1pMS9Pm8rJ1dbX59leUyD+kY8ePzZr3ppGb8H7q5WH2B5yEd1I3jDQhC8iZ&#10;sYTTsq4fvO1C4eVJT+sFpX+SyDts8Ql9v9xufvOT/CkTcUyie3vlisJ7eg/Bu5PwDu+9UN+ors96&#10;SGO2xM7TS4FyhMRKexGuoGzgrhK6/x2r0BSKI42w21b5LTKL0emvWNzY72rDMsJvjZC78XPi2VHc&#10;pOH0MKjOyJsvNkcgWlebtaMqrbLii9KSVZs423xuetqs9esmF2368Oypr8Dv//pDT932vj7wPv/N&#10;uZM4lPV12fZJ0EIcIxw4T9CYZMFJBUeJXs/LIEM7Kcg2Ye0AiagDFFct6jF/gtn8mRss5oMEw2i7&#10;FIBYuY/m6RzgbQVlZ1WqJySAapfwPsqVRWVVP1oMTnxZ2br6uk2Jh/exozPfn+zgPaCfzX9JzjZP&#10;6gYTGu2foN2mTB497cU7+v1W07wDUP8kuuXWX+lDan60HJF3IuD9xriegHdn59ljR9r8V8Vcr+vJ&#10;qpA6JoG2i8yILAJ1F8mN1QBa+RhriVtnsQBdpVRnqHmX3REPsAeeYURBDYB7o8vSeDjArCBbk88N&#10;3oithWrdDueD4HSz4LulSVPNCxrqcu0Na19s2/pJQcGSnOx5G1PfXrN63KqVEyrL1n1z9vgNDe8L&#10;57//9vDBVvzgxvq8pka7593CKX84x2CkLXmyLdGF1j4NH8dC2UlBO3MejW5+OCpREG+srVEEHDAs&#10;yTMqq8TGwH2de9qQ5ua0RWuIbs651cB6WMq9e1XSRvEr3CqLWJ0G7HBZgD1nm25t2VpRtq65eas1&#10;/UTyG/Ce8d5EB29E3qOGX7fAJamkEiOwSnFwnL1npK1wXDpl8uBH7wc4+1z2BaU9quhFw+CR9+NQ&#10;AN7Rvf0jFIX3W5PHnjp1Oq7TuHad6Tx7+FA08q5GjyeUSlHEmpDrqOxXmXBgjvhDMHrcQheJ3eME&#10;uFg9lAgto3C+2781nW6csIawm/A2MLsoXLQ2C+epQQ7w5ozem0Lk3VTY2JBXX5u9oyq1tGQ1Iu+s&#10;rLkbU2esWT1+w4YpGWmzOnaV9lzwfT0i76/PnTywrw4/tb6Wz3kj6MTvx1FTjGvAI/nslMckFhos&#10;uapThYQLcIVwfwpFSlATzEZoHkJ22eFstaEecjdsUQnz4TC72pCaEXbPrgkclbGMCKuurI0EuFxV&#10;6HbALKC74zcRzuEjbEi/mpH39s93tW5PeOR99NiRaXMmGLw5YS0J76RuOFmLnTTjekXevErgtnhT&#10;efysV+648zcBn38Sid/33H/L5LmvW7R9rcfhusC788ih3Yi8dRcSYndqcBV6Q8Ts7cyCnAUJW8oS&#10;5MuyOLgbnIPCFYCctRS8VcrieG7aJzhOLjEQ14C5hdSOzeS0yd3qNgfKp43lcLanxTYjHK2rzare&#10;kb69dM2m/MVZWe99+cVbn37yqj3w/W5tZeqF7353o8L7Dz+cP3a4DQExfm1tTSaCb4u8bcKavZiM&#10;kPOENvJJMbIqy0M6DEQzJjaji7+xFGtNnHYe0GsOrjgsiqFt+N2w7TZh8Faraq/CScLZlV0Otgls&#10;lxcQNjSkiwAhXNgWuaPj/Jp8h1LRDbEqwLu0dHX77h18VCyx8D56+K13xnFmqcH7aYP39Ylgkkoq&#10;IZpmw+bTrtc7+aeB3AhwbXP4S3lp/FN60Pz6C9im+tx0Z///tMl6nHB+7X+8XeH9+qmTiYd3Z+fZ&#10;o4fbDd711jEGeDtIR+jLrtjsMcGusBhRU5THu20I3WHYkBEVeA9jcA5CPchlbf6KgTX4p7qR9uPn&#10;WO0OZnd7O2aMOcBoM9I5hM6hdU4452zzrMrKL7eXri4qXJaTMy81dfqKFa8XbFq8uWBJRemq735/&#10;No6JiVKPw/v899/u31eHGBQ/taE+t7FhE46LPepdiuMbwCaqRcktyc6mYPRFwvwJUeNx7KayKrGl&#10;aqtS/G2VsB64wd+yVInqoZQro9VZ1W7v3mOaX/bU5mAvV+V+37R7pLjf7Rqjte2Jv3oIGzJnbb0C&#10;8MbJ3tNeY895x/8lXIuOHD08ZdbYEHk//UoS3kndeHpuzKNPvjz0+gTfYORLE558dvSjTIPliycO&#10;f/LhOKxeNwHed/T7zZhpL9iOcd8SC++pk8ac7AF4Q8eOdBzc7+DNnlAjowZmiKw1iCrBfpW9q8uC&#10;3eBNoGq4O/hLSssZy6DYaiA6PN1b2FiPspCwyrUJd/M7ROF+tJxhd4C343cs/i4hs20UnV8ObbFv&#10;kzQXNjXk11ZnVlWmlhSvKir6KDtrbtrGmatWjcvnt70XbN/22Xe/OxPHxESpR+F94b9+uPDdt1/v&#10;M8jpd0L4zTgiOGQ4vsa5GOQ8a0k4tQDEuBASDKY94wXygENLMCuMV8sIf/vKjY2fm4PcsGSuSzsF&#10;ACOtZoelKpG/2Svthrq7vAhlXYW2Gz7UZkGv6CrTaLjNTZtLS1a1t1Un9g0t0JGjX7359pgA72de&#10;HZEkd1I/fbGV2lUmcPXalOduveVXt972azBMdmXFFbkmkYtMYHOvT+cktdtu//XYGS9pK1M+GH/f&#10;A3y7WRxZe05hitytt/7qpYlPa98SJQ9vPuc9dSLgfTLhz3lDjLz5hjV2ueohRW631Jxz67qFWLE2&#10;gNlksbJ/iYregSoFcoeysquGkCtjVxm/WYMbMweAtVRCLAfvLV1qt7cJbOM3aR2VfaYMATrRDn4j&#10;BmsEvGsyqiq/LN62YlP+4syMd9PTAO+xebkLcrLnlZes/v73Z3voPWs9Du/vv/sdziJ+MAcZmgoA&#10;LU2yx4HABRFIFkEgqSm8IW2nPwZvwdInAhElctFqcDPLYPR0dzTl/ebIViyhSrrEzdqK+bBskKvK&#10;HgAzTyrUZvUT9rKouBUJDhwkCJ5Qc1NhZcUX+/c2J/wlw4ePHJo0/bUA72cB7+Q976R+8nrb+I22&#10;On7WqH53/Sd5dvNN9z5425T545CbYHLbUDmD2pRJk94bffd9fW+++d+xRW7ug3EwwmHszJdx9cBB&#10;7J6X+A317fvLZ14bidC/5+A9BfA+kXh4Iwg5engPIm/r9GK9qKFaEnoVi/MOtCwRykJdgmwp6hMt&#10;EqqN5oa0ibXZdQC/S2bwZvxtGPbxNMNIR2WLy93QOofHSWjnpkBcXFeCb2uxr4I2Nmyqr8vmh0lK&#10;1+iToOnpsz79dDQ/L5Y+u25Hht3zNhp2gWMC1OPwPv/97w8fbMHv5++sz8N1CuCNn42DyDNhc7iE&#10;OjvTHEjBKfFTzEBTyfFSspYhplpZPk6teWGVvCCI4VMBdCVqMDfaoUg9xO2+Dl0caCsuoRq0FW3I&#10;L11xVeXlsiC3S7Z1L/frIDYvtN228v8/e+/hH8WRrX//V+/dePfu767tXdub1wGcs73OOeewXq9t&#10;MDk4R2zAJiprlHOWJikhkhICJCFsgiTv+5zzVFXXtATXXkaARPN56E/1qVPVM9Ol+vaprq7uaC+o&#10;qf5i357U+PiR7N7zHhjc/+yrj7jlUe9+9OYI3pHmi55f8vgf/3Lxb/5XJnsTbDfddTVgduYzrmfq&#10;tTXPIcK+cvHvJer9DcPfn19/+xWyRCsc1j537xO3/vZ3vwLC51q/5fZ3/33rvdfopUMWhsp9+fB+&#10;8ZnHDh48mH14H5kYGZZhc+0GOUqK7lceC9Iu3QBVqWyiZOW6GN0WznTTNBKG5U6029yMdEjkNISQ&#10;2lTSI1vFM+HNAXPCWJ5+YlwuxjThLc+GdbsRdct7A3Iz27wYPXlz0/aG+s1VlZ8VFa7OyVm6Y/u/&#10;vvji6S+/fPbrzS/v3908dyukzvk97+nJk4dH9nR3VibisoY7tmlZHrUSv5T87gJvUA3BKBI8zRrC&#10;2se9KLQGh1UrTiaXsqAy2gFODIrDwlwNuAWcZCocmIBcJRrTA8OmQshF+WrnlDQz5M40syhtoKZC&#10;t9Vb5nLFgFz9gsEIP7Zy90XvpuPE19Z8tX9fF9u9/2dwhuof3P/Myw/phDXw+zKF91ma+BMp0o8V&#10;McnEyyufuvKa3/uRKHTRRT9/5IW7sx55448CkL7+9iv9Y+HQF1/0i/uful3+ZOyn8kvNtczwQ7aP&#10;68P7hacfEXjP6DfOVONHDgzv2r8vzgUr2QGyByZcuYWAUoq7zu7SzJLO08vyjVKngYUppTLrsvHi&#10;QMNoITFFu4Ic8BZyY6tZEmqDRxbqQRGFtx021xDcBOJyX1ye/xZ4K9Sam7bV122qrPikJPZeft7y&#10;nJwlmze9BH4X5K7Q57zDTMyW5hzeCL6/PXIYP7dcpLTJW8US8aJ0slzgrSfYYQ+nXFEnnCMdocwx&#10;c9oDimspkTYRg0y1mCzd1bF0S3Fn9w5tGAxP4txWbg4hZfVuOnbd+kFql2p5COvJWJ+fBC0M8Nbh&#10;BLnCoLN8Tnz3ZCIGePfv7836agmA99MvPajD5hG8I80DkVWvrn72+luvYAQcAupfr7rszB+XCmvt&#10;84+9cm/oeW5eN1x6+a+f1Zner8mN9oXwt3MW4C2LtCDyFnjLIi2mh2SXaONpyMHVF4yUSyNBMDvR&#10;LpC2i7Wpj4nZVJIGg+FGJCuzeZNbEmoP2EwjE8S52gOEC7DDw+acgi7BOsfM0Y0nOorkrWJ1m6oq&#10;P43F1ssTYjlLdu58+6svn29t3D49Oc+XRz15/LuBfQkwW1ZY6yjAF+6SF5PgTAjS7BQwRL06uG2Y&#10;avCMpoBLOc0yrEWaWfCR9iFUNoilD7ZMMI1csJOE9rNsLmLlWs504+FYrdaPrSS46/yZYFoT+ADO&#10;LnhmrjoIy7Ut6pclvIXfdYl4cU31BhN5Z/W29/6BfU++cL8dNr/s7sduiYbNI523YogJUt5+/3UX&#10;/ca8+zIkgAcQzW4w+ura5+994taZh6PlykWX42JC+D2j4HyUD+/nn3744MihUKeRFY0M794nE9Y4&#10;nCmdIXtFDclkDJK9oow+ZvDbBMSexUh7ziANsqIs6sGuhXeGQs4C8uA2NkUwMwtXAz68OXnNuDHt&#10;01qmoEPemHlK3+etE9YE3tVVnwu8c5bm5i4Fvzd88Vz/nriu0BIGYrZ0NuA9PTU5dmh/V7pcX6BW&#10;1JmW5WnwG+FMyNm14OQppzQteFaoMxrOGNMmwuHpEjr2LoDUdIMufyb2PX3yTLZNs1qTZpZSNvgM&#10;qFB2NU0hbcvCjVv/cyJBhItFGii2msYH9hurfCqFN3aTiWJcqQ30S+SdZXj3733i+fscvO8ReCN6&#10;iILvSOejJOxe+/wDT99x0UW/ADhFM4Lvq6//U9ZHj3Dcu2d7+wgt2N52n7wIP+vHPSfKgPdTgDcj&#10;7yyP+Qm89wi82dG5jlHhbUIXiWd0iclM6JrIW2gtliBS11yRZNkHuOGDXRZ0Ds6HnS1rEynCLafN&#10;2mqgD7MU1WLHlg5M2DQjbw/eVoC38DshLwZta81pbPi6tmZDScm7+XkrEHxv2vTypq9eHR8dnOdv&#10;FdMXk3w7cagzWdbemmdeTCKLtABmJjwNMGkJShA6fiu52/i+GsKVCUt0V8RUCEBqW3E1iycakJYy&#10;F4ZUqG1lFjGfx100uFIzKpEIG23OHVc/hpclkgEfHqW7syoZV3gP9Gm7z+Zf0b7+vY89e6+OmcuE&#10;NYQXC6MDirQgBXI/86+Hf3fpKRc1A0dvuuvqrEfAOO5t918XOpavSy75xVP/fGjhwfu5Jx8+cGAk&#10;60+oHhmfGJbnvOPS05p54LyV6TpAI+JZ0h53NcIxxNWsjFwHbE1noD0Eb0WyCeVdNE9yk8dw0Fi8&#10;Ep0wLBqay+KpvT31luW8/42E+GtB8FtHzuUlJTb4lhCUE85L29vyGhu+qanZEIsB3st27Hjryw3P&#10;5u5cduK78Tl6SIw6C/Ce0tXNvx3sTycl8ga8iwlvg7rglrNIwWkSnp1ANWi3EiQTq5C6GWrK0LSN&#10;wpmr14OSZTEsl4SwYMsmpbtiYRFsnT/KasCNesznsZWYXdaGSrjLqlinVM4LTHMIBOL13Z3V+BGq&#10;q77ol8gbTT+78N7z6LN36z1vwvu2aNg80nkrUPnRl+9F2B1ipxPgfcs9i7PehlHhjXeeciUWHPSi&#10;i39hnjKf//Lh/eyTD80RvA8M7ya8tV81zNY+UHq/QES7uXUdQJr9pMA7QDIjaYNtJnqwlfhbMW+L&#10;IIsJSIfETahNNs9QjbmfLS8MhQOIXo0+WZ0F0jbghkzkrdtqhbe8DFQlLJfnn+NFrS07Bd7VG4qL&#10;1im839y06cXigtUnjx+du6nm0NmIvHH1cfLEd8ODPR3yqJi8zzudKsePiDNHnqkkgRNvx6WFzUpN&#10;QaPSF7w0JKaQRYiqdKxbIYotGw0S6mMcbBHBMH3oBtmEfBKtxzBY/VGQMh+MPqyWnpQXdps62baM&#10;7LHYIjXy/oyRd3Znm+/dv/uRp/9u4H31ZRG8I53PQmj70PN/D7HTFziqr7XN/jttr7vlb6Fj+br4&#10;4l8i8g4VmafKgPcTDx4YPqDwzma3Mz5+ZOTAnv37BN7sJLW7k05Pez/tD22Xa0bOabHdo8OzhuaE&#10;txGpzNF1YbMdLWdZ6yZZdFZPBt8ySO5jG5BGQhc6BY8F3tiaIprmw9zMRQK7inMJxL3IO7j5nUqU&#10;AN4NDV9XV38RK16Xk7MkN2fppk0vxArXTp44Nr8j7+8V3lOTJ4YGutrb8pKJWDIuw+bdnVUKb4CQ&#10;vCQRDYOZ1qcO0AhkuJv4VCMTwku7K2JBbTTCUcU/S9E/EFoPPG1LMky14ocRqZuBtzVKLn1QD43y&#10;SUza5KpQuWlbRmyp2ljROuMdBVWVn+tsczT9rMJ73+6Hn4rgHWl+CPC+/+k7QOgQO52QJU9MzCh4&#10;5rrq2j+EjuXrkkt++fySxxde5P3M4w/MIbz3drC/1T6QwPY4rTJZGrm5vrFP73USwxxvt+kA6k6m&#10;lEbtUKaDTjjXgFvZLES3FsrAmxE2H+NGQWW/pPmQty/1hFHhzfnn5mkxqQREa23JaWrcUqPwzs9f&#10;sXPHW5s2vlCQt2bq5PF5H3lPT08h9j4w1NveltvRlh9vLwS88WsqBWUFNEtBGdzWsFiERuBF3obB&#10;sPCeN0kJcOquIJmVUJa7htZ+GtJWhRYjoiek14Y+vKWFcZc1eFnm44lRj2W/gowQwM02U9OqgnZG&#10;uwwZNSTjRZUVvOed5b8igfeTd3HMHLrvScA7uucd6TwVrizvevimEDh9Ad4PPH179u95r3v+b4su&#10;Z/3+4Zwu+e0vX17x9MKCt6xt/jTgfeBAdkf7VBMHR/b270vu29OGXhrdo+kJCVrTJUqApH2p7CKh&#10;HaOktbO1zmpBAkBFmrRmMK00rfL6VRF3hdDdMh1d8UxIM/g2goVb3symuBQrwQ+74bcexTKb0iz7&#10;5JgSXUbdATLAWyesCbxLYu8W5K/Ysf1fGzY8Uxb7ENT7fmqewxvC1xjqT7e35na0y5w1XvUw6iXz&#10;VMBzxtQwAtKTvGuE/rt3yYppFq6Si7THVxEbkLKWuzyEvHCMbYW5ajc+cghNsJGZNK4K2cKCjxoq&#10;EhxXa6bYFrV1ImEaqByxt6c+0VFUWvq+nbCWTe3Z1/fQk3fyIW9IV5wI/zFHinSeCHS87b5rQ+D0&#10;Bbg+8mL2F2mB/vDni04T8f/2d7+Cz8KD91OP3y+Rd/bhffTgAcA7sW8P+nDpCQlgQ2KVdtHSB2LL&#10;PtPt+hhm2rcQrhAXMaUxJHWQCBtwJbk9CbBphI91EBjTgWU9qBPSDtUQiwfUhwX8lglrydK21rzm&#10;pm3VgHfJe4D3li3/2LTpxbqqL6cnT87vyBufHpqePDG0PxVvL0jGi6EuXY5O7m3IkHgQ2hKuDo3Y&#10;yqn1gOo8jcXQ1IDTZbEGVVChpoMrg5AnjSqTplGbl7lhI9T3OO2X0rS2QvU3pUwTVH5bePf1NuGL&#10;J+LFgLedsJZNheE9B1FLpEhZ1I13XnUaiEJP/OP+uWjDl//hf09zXOSG/OevMuD9mMI76xPWjhwd&#10;ObCnf6+ssKadoQ5wOnJrV49+UjtA6U51a/pJ2tVNBsltt4kislUwA9iQGzA3dmY5tFMgCymOLYnr&#10;ZAJohTc93a4mglVZPJAb0dPdEee98M6UDJu3NO9sbNxaXfU5Iu/8vOWIvL/66rnm+q3TU5PzPPKe&#10;nvp++uT05PHBfcl4R0EiXpSSt4oJvHHyIEs+klj4ylEX2uVkCxT14Wl9jotnGls6UI641ugS8kwX&#10;ma01B/BmEezq4ehDN3cIHkUS7ogcJ6cDjoKt85TmKI2VzVE+qljEKHYOM9hdgXd52YcD/XMSeT/4&#10;xO1Kbhk2f+DpO/6xUNaaiLQgde3Nfz09vOXe8xyMHv32d/8dOpCvP/7l4gXzV+PD+8nH7hseGp4D&#10;eE/oPe84lzdHXydDjyp5m4MimYOdNGpnSIsYtY+VIhnwNoQWJKtdnKWPhd3OLVd4mwgbu8hyuxbJ&#10;RK+4cWEWkph3u/kYWEia5cPbBOJCazuWruSWaecSebfkNDdtr67aQHhv2/pPgXedwnt+3/MGvKcm&#10;p04eG9jbEe8o7GjP11eKyc+hqJPLMeWlw6eDt6yOou/SDuQoy3lq+vB3eyaSUZuWNfA2MNbmoojd&#10;xfCd9RgHSO+mZ7x+VI+oW1uzFnfwllxXLWpAAk2Kwwm2rBRna7PtVRpfT1c14F1Z8Ym95x36Mzgj&#10;Ad4PPAZ4m3veAu+FMvoXaUFq0Q1/Ci1T6uuii37+wrInsg7vl1c+fYm+NCx0OCdwbmHC+9H7hgbn&#10;At4yYa1/X1zf5x10oejxHLxdN0hp2vhYu3aVsykEdUhDZ0NoprGFm1rELqBlfKzEtXYZHkeaeFYj&#10;OW0SnEk+M/K29ejdbuym+MCYrNbS1pon97xlkZb3c3PfkUfFNr7QWPuNwnteP+ctkfeURN5744l4&#10;rL0tN5Uo6eqswBUQOUcoWpQachOoHKa2I9XcwhMO7j2hlDjbXMLYxMRsHLDv0rTUKbsBm5XiTu7o&#10;xL+p05PiX2ntPo9KPGFn2E3ZLDtrwxJdrxZrAe+qyk/7+3fN+Bs4UwHe9z92m5Abf6tXXfrgM3ei&#10;D4rgHem8FRpqCJy+fvvbX72obwXNrp5f8tgll/wydCxfV1/7hwUz0zMT3vcC3ll/EzFnmw/sT+6T&#10;1azbdPFK6WzR72Vw14M3czUhvTHT2AbOp5T4KLDJYF0uzQbo2HaluRiLTB334C10d/AmyFUW3gbY&#10;kqXVStoKabkOcFcDOtUc5C5LJmIdbfJukuqqz4uL1ubmLs3LW7Z1yz8Ab7llPK9XWAO5Ce/hfQl8&#10;T4G3vswbvyPOAfDGkW0bSbfqMmqSgJhrKSggJGLVTn/xdAB2uO3rlcjYslZaiSR0ZAZnnT4Qa9OC&#10;ziLVOrufFdQTwNvw27npceUqgT5qFzcZLTftVXbx3dvb8irKPxk0E9a+9f8MzlCA932PKrxVDz57&#10;J/56I3hHOk+19vm/XPm7mUuiOl16+a8B76w34Kf++dBFF59yZRjo+tuu0AXVF9IKawbew3MAbw6b&#10;C7z3yGiodsUSfRHeDL4ZramCYAbS7tGNpWfAW0rNiLkpzTL8Bm59T460WzBLoCxj5pl3x8lvksh4&#10;mofEBO2ktW5F4LRu7XPeukILI+9UskReLNa8A8FYSezd3Jx3tm9/c/Pml+qqN34/7yNvnbM2PXni&#10;wEBnZ6os3lGQTpbi18FPRhYScgx5d9sEt2JRB/Uhs8lpyYIPxV1fwksdk+chPLia6zvuMou5dovi&#10;7hDmQM7ZFnfMDmqmtC2aFsl6vCx3UFndF5F3RflH+3XCms78zNrf0u69u+595FZ3zxvwjsgd6bzV&#10;Syue/sOfLwqB09cf/nTRyyufhmd2m/ETr93P1dRDh3O68c6rs/42lHMlH96PP3rP8NBQqNM4c01M&#10;fHtwZO/A/oTex5QADL2fgtmAVpEp+CRfRY7WVuw5xchbjepjkWwssquAJ60tlWt6e/hEmTmW4lyX&#10;XpGZbsbu5IDdbbhuQnbFNl8Vaq4JHL818pYZbRp5g+sSf4NlyXgxItLGhi21NV/FYu8WFqwEvzdv&#10;frGmYsMCgDci78npqcmRwS5cpMgKazJsXqnPeYNnBpyMvDVOJUHl3Ptg1rRzNthWBaT3PXGy0Q7I&#10;S+w6yREzseplGYtnlAp1FwlxYPNSH+SKGz8zjUpuE2GzBns/Hu24Xr+s3MVHI4u3F1RUfDIwuHf8&#10;CP5l8ypY4P3wLS7yfui5u0J/yZEinT96cdmTv//jb0Lg9PXnK3778qpnQqXOXI+8cPdvTvESM+r2&#10;B66HWwTvH6yJgyP7BvsRefOet/SNOhLpQEuOCiYppTXgjYThtM7npVE6SfEx9iAcZ0Em1MGkXS4F&#10;EquU65qLXesgWZbQ8rSYLSX+tGuWAFsTdtfCW0Eu22QiFm8vbGvLa2rcWlP9ZSy2viB/Rc7Ot77+&#10;+pWayi/m/4Q1jpxPnRw9sCeVjHXIImsl+Ob4OXr1teo8zRTfMKYi+RhYy70TZaQAUj0dsFkwg9/k&#10;pVBWnMWf9YQEuz2WkUDXYtiWkktIhT0ZLLkqhtEO2EzoNSObmq3KHUXhjYTwGw64iKmu/mJgcDfC&#10;7vHwn8EZqW/vrnseutnA++rLHn7+76G/5EiRzh899/Zjl17269MMm/9t0WWvrBZ4Z5ejDzx75+nh&#10;/fdHbgoVmb86K/A+OnJg72B/ShdZC+51og8kMjUB0MqLSUhTdIPaeSq/LaQ1i10oFNiDhN0lcQ28&#10;g10R8YxdB29Nu+sGQhpRtdzbpoPmishv2EFrPg+GhFg4T035DWx3ybro1fJWsY7CNllhbWtNzZel&#10;pe8V5K/Mz1uxZctr9WbYfP7De3rq5KHhvkS8uK01J5mQ57zxMykCBXsQIAepRc43jTZs1ef9VfS0&#10;9JVcdZAtY3cakdblXASWsNCfRZDFNB3sbDjTztzEcltKXiXOo+iBkAVCZ3wYflqbq5UoxfV+j34d&#10;c69dW6r6oGy8o7C+btPwgf7xccA7m5F3397eCN6R5oueffOR3/7uV6eB6OIbsv8+UOjeJ29F5ac6&#10;Luz3PblwFkiYBd7j4X7jzEV4exPO2R9KGN3brfG0wpu4la2Bt9wX5y625KukqcCfnA4sAmxjh7/J&#10;JYYpPx3a1ahaRsUhzZJ3kSm5mWXudhPeTjQqvDlhTR7yTnQUtLXubGraWlu7saz0Ax02X7pp04vN&#10;9VsWwj1vPi0GePPevgybpyvwQ/PsOjTyfDNgVaYK8+gggawlumLVrMDHgvQhkgldvjzUOhtya664&#10;aUERHHAIGN2BWMpWyKMYC43YokkRz86Oj8osV6cKbviOdjqGtDBTEAlE3o31X4+M4K8oyzNHdu3u&#10;ufuBGxXel10BeL8QwTvS+aun33j49LO+r7v5r6EiWdDa5+988MbTXDFADz8vy7otwGHzR+4ZHpwD&#10;eI8fPTSyb2Bfgh0stoyptDNv4g1pxaSyWcdctQtlPw8Z9BoH+/ZkZDH+tpx2dLeAtywnlSXLRN5C&#10;Zb1uMEck7GHUmJtj4/LkN3JZVou4m9wm8laQV3amysEstQi2NWGeE5PZ5u35zU3b6+o2lZd9mJ+/&#10;Ii/3nS1bXu1ozZUh5/k/YU1uex8e7gO2E/GizlQZvjx+R5wYAs+JFuGfntE9MoouXKTdclcwbyXt&#10;g2nkunbjPJl2oqcnliV3Da2ZVqM0LH4eCs467m2uLfzimisJfFQ2SrY8WAy89TKTnj1d1R3tBQ11&#10;m0dGBgHvrA2bT4h6+rr+fj/gLRPWAO9HXrg79JccKdL5oyf+8QCHr0+F0pvuWiQQzfZz3rfec81p&#10;xuqhR1++FweN4P3DNTK8R5dHRdiNntZ0y+wSCVQb5pKm0iWyPxQHD97MYoepWYJeyjrYUFsB75dl&#10;/bLVd4b26tLoUiTDRyAN+6yyY+YQ42/dymi5PieWEmarXR71TifL4h2F7W15Lc3ba2u+lEVa8pfn&#10;7Fzy9dcvtzXv0CHnBQLvXclEMb5qOmnueZN/OHnuTGtCwWmImMFOyDlk+jNtlIlqcXCRuttCiM6V&#10;xESy1Kx2M0/SiahWo4iXk97nobP5bNgS2CiF5kIftjDaxaeP8M5vatxycESe2cgWvMcnJgDv7t70&#10;XffdYOC96LJHX4zgHen81WOv3Edynwret9177WtzsETg9bf+7VRHpJ5+42EE6KFS81RnL/KWR8Vk&#10;zBwdnbvhaNhsnhljxEz0uhFWpTsJrZ6ai+jOENfwWzitN87FR0JqMVpJYG35DbGgBNYm4ldLD2Jx&#10;dVZP35/SywuJy4ltjc51tpqG4Bw8h8yugjwuw+a5gHdNzZfFxetydr6dm7N065bXm+q/5kztEA2z&#10;qLMybP69TFiTe94dRYmOwlSiJJ0qwy+lkSgZ6Ygrw91IKCZBPnlSkAikkGuJy4KmuKeZuwJvPj6O&#10;rVYuPpbo9KelZY82OH4ANTrJJ9SnIPjBgs/DXKaxdR9Yv520SyW3iblVjWgfuIhpatx68NCI3vDO&#10;5nPend2Ju+67nve8EXk/+tI9+OtdGAFEpIWnB565M0TNkO56+Ka5WBv1mpv+cnp4P7/k8QUK77uH&#10;AO+szrOBJvTFJIP9aV3eHD0twyfpHl1/aGW6REKaWYJeYTDJbfjKhAjEVWCjNtYAT0bPLEhCO/ls&#10;Vk9rUTdWTjGLpVAh4K2RN8jt4m+mJdQm0S3ChdyQLF7SmtvUuE1XWHs3P2/Zju1vbt70UlXZ599P&#10;IfJeALPNEXkf2J2IF+E6Bd+2W17rVqsRreGiwpIJslBOkiS800/xgg4J9XS5Qdqvxxd83MUgi/C4&#10;WhZNzWTBYu3BQb3aMj6MlVw/agK5vEOvHz7DR8SG291VBXi3NO88fPigrFOY1avgVGfHHfdeZ+C9&#10;6LLHXr439JccKdL5o3sevyVEzZDue+LW7F96rn3+isXyPlDoVAh/Zc2zC+aSNwTvwcGhrL9VDPAe&#10;Gd47sD+1f2/c7yq1G5SEdn3ENhMMx80tRQGwYa2Rn1bJhCHUQ39xoBTPUg+2EluDxBlVIUE2i9FE&#10;4YHRXAHIoqrySlAf0tgGkbdY/LQ4cIW1dLK0o72gpXlHXe1XpSXv5ect3779jU2bXqws+3T+L49q&#10;4X1oeLc+FSfwxk8m87kU3h41CUiecsLbQN0JWLXRszO6sk4wBreuIaQpprlFU2ANMz6AgTe23oFM&#10;PdyGpFUhIV/HUlyMzsFYbKKnqxrwbm3JGRsdZdPPzt/ShGwTqbbb775W/lAF3pdH8I50PuuOB64/&#10;/b3nh567ay7uPf/t6ktPE3lfcskvX13z3KsLcXnUxwTeg1mHt66wZh4V481H9nXsMBXVEtKoeDMb&#10;2JZZaQCnUFZ4TAXQ9dO6q0Po1kiEA726q0Qn1C28qV128RaL7TC8dXabzDafEWcT1W4U3bGcuWYg&#10;HfwGvJubttdUbygv+7CwcOWOHW9t3vyyLNKib9QM0TCLOmvD5pMHh3Yl4oWAVipZKiu02GiVXLSM&#10;FCkLAW8E2e4ONLcyZ02BCrkiEkB7lDXQ9cfb4eMSngykNeFam7E70cFKCrIqK+7iM7QhwYsGSOfM&#10;yzUmd8XS6+DdiOYSb89vatg6F/DuSLY6eF8JeL8i8I6GzSOdn7rlnsUhcPoCXx9/9f65gDeXdTsV&#10;v3932f+8tua5uRiuPyfKgPfDcwPv8YlDI/uG+tOAN+9RZs4EIpWBbUpCcIdbkaTNQDotyt1MHveY&#10;6BliETLY5KoC5wDPGQ4K78CikbeZvKZj5iJhs7zqG8wOgdyJE9HFDZE3ItLWlp11dZvKyj4sKFgp&#10;y6NuerG28ssFcc8bkffUydGRfRJ5dxR2piq6O6txYixEhZeUz0skGGR7xmZY0Dj67QMJKiQccY2/&#10;V7PIIta0JDWKv63BjJ/T2eUyIvfcKOPDCh28nYO1GzlPW1Ac0FA62vNbW3LHxsayN2bOv8aJ9kSz&#10;wFuHzQHvx1+5LyJ3pPNWN955FXk5K0dhfOqfD2Udoq+seub0y7oB7YT3wvjb8eH96EN/HxwYzOw6&#10;sqDxcVlhbWB/cv/edr9r3W0mrLn5ZYyehcqG30piTXPoW5jqY5sOOkIemn2mFsNghbT6a64WsYSG&#10;/KpYA3aRcMB2glFpLYG1Jbe/YKos6kLewxm5aVnzu7AN8K7dVFS4eseON7dt+6cs0lK7USLv+T7b&#10;HPCenjo5dnCfLo8qkTffKoYTZpHmZPgNSHvkRsJRGQ6y8D1bhueALbKkOOjI2J1ScJqWZHdNFg/H&#10;xGwOAloO3duhdeNDIdeXb5wtV8oyjUvI9ra8tta8sbHxrD7nLVW1xRtv+/s1EbwjzQtdc9NfAEtA&#10;elZ4X3zJL59565FQkTPXi8uevOz3/y90LF9/+uslBt4LYuTch/cjgHd/9uGNzkfXNjezzdmv2tiG&#10;cTbDa4Eu0MvBc422ZYQSaYnOZSAdacG2WjKmlAuVtQbdre/Wl3MriesEusFzaAbMLqSm3UsA0sCw&#10;olqnlzswW1obeMvEct1V/0CmlLoB3sl4rK01p652oz4qhsj7X5s2vVhXrcPm8/qtYiA3ttOTJ0YP&#10;9PGpuGS8GD8HAIZzI6dWVzC1XORZR1p2kbacNoLFikClhJq0Y1dJyQqZRXaGsWodTHErZ3RZ5vPY&#10;UrLVUNvUExIan0vQx9Yc+KMN4Tqmva1wfPxINuGtVbW019965+K/XXXZXwHvxb+XUccZf8yRIp0P&#10;Ahqvvv6PIXD6+u3vfvXsW4+GSp25nnv7sd9d+qvQsXxdfd0fie2F91axRx66a6B/IKPfyI5k2Hyw&#10;P+UiK9vdye1RJTG2IjM8rmzmnVO1C7yR0F3JUk8Tl0OwKPUlgCY70YtiF2nZCpXlqW6G74pwgbSC&#10;WTxVAbOR4Oj3DDC7RVrEboluEqzBGN36LekKwLsd8K7bVFb6fmHBqp0730bw3dK4VSaszfNhc1ll&#10;Znry5NjIHl2Pplgi73QlzgROD1jo2GZhSWqK0A50+kMGzq2Mj+aasjjxuuUu7JLFNuQdiJ4mzarY&#10;aJDWcN8E+sh14+E8ilZFNrO4yVWZA0GazthFcWuRRxtx7tvb8jvaC8fHjsz4GzgTTUxMfNvUVnfz&#10;HYvwV0p4P/Hq/aG/5EiRzhO9uvpZNNRThd0Q4uMX3nk868PXT7/xMC4LQsfytfiGP7265tlQqfkr&#10;H94PP3hnf3//RLjrOFNx2Hz/3jh7bNf7WTCT3EJlGRK3PKYy6W7mjUuCcbYiXONyUxDABmWV0LVI&#10;B/fCdatwJbAN4534xm7Hb0dimw5AbuFNZ3ULcl3Zqi77YrG21tyG+s3l5R8VF60FvLdsea2u+qsF&#10;MNtcPv33MmxOeMf4kLeeITlhDoHkpS9YwG/PLp7c1cjbtzuUugR9kEAbChxscWx5KUBOM0uw7UJt&#10;GF0TtBSnxdSGNAu6LCR4UPqzLH2YdvBua81pa83POryPHPm2qaX25juuDuD9WgTvSOepXln1zJ+v&#10;+K3A+xQTzn//p9+8uOxJeGYX3k/844GLLz7dmqw33HnVq+sW5j3vhx+4A/DmLbYsSuG9f2B/ihOS&#10;tOM1nSQ6efR7jsQaYRPDBt5q91Gtu4pwaxFmM8GoGgTFVneF3EFCZrHZCeR2kNxS2UTVTGuusN+l&#10;QWiP5QJ+JoyFEXla3ocZ1CnrrJUBavqo2Mbyso8K8lcC3lu3vl5TuUFmq83r2ea89NAJa3tSyRJE&#10;3kC4jm+ITg/v00rib29XKrEYdhWKtAE5o5SCeE2gCYG3L5aliF5y16vWHYU8dlk0irS9MtdY7K4s&#10;uIYW0N6W195WkNUb3pDU1tBSfdPtV12hf6hXXvN79FOhv+RIkc4TvbTiKTNx7BTw/tNfL3l55dMg&#10;aHYh+tgr91180S9Qfyjid5cRt95zDdxeXSiPaZwFeKNCfSWomW3udZLs/Sy8tecnsNFJarAkr282&#10;8JYEOe09QiZ2pE0CdkWyYbavwCIIlwllsACx6G8NgEVCayRYD0TMoxQdiHAaLbll64GfkjTveSfi&#10;sebm7Y0NWyrKPy4sWLlj+7+2bX29ukKf857Xw+b6kPfU9OSJsYN7E/EiiM954/cFyfwTrKz1OUqC&#10;MtdQE3IJt0sLE1aulCT0QO5YcJYpby6m9/nN4t6uKy4fbzdwbioxVZHHfpytzu4zBB9M7VIKX7wz&#10;XaET1vJ1qnkW/4qkqvqWqptuu+qKq+QPFX+xT0bwjnS+SiaOXf5rH58h/fXqS19d81zWVzp75MW7&#10;TzVWT/sdD94AN7loWBBPi/nwfuj+2/v3A96hruNMhch7ZHjP8GD3wH4+CiRPBjF0wRa9H1DtD4kj&#10;+AbRORKJLBrRNzofEck9G7whpolqOoSyCG8XQLtczQK8Df41TCfmhesO3izFXU0jzhZmA9g6/K5L&#10;nct7Sso72gubmrbW120uL/uwIH/Fzp1vbd3yj4rSj6anTs7zCWsi8z5vkBvfs6MtD18ep40woxzb&#10;bMIQ1FJQLM6YqTYAFQmNquU6DjWQpkgzAnZGe0FAYBtmE+QW4TycORYTkK2QuazNxdbmk9uCxoFb&#10;K+cg8MbXb2vNiXfEsklufcgb29rGihtvvZKzza9a/Pun/vngglnlMdJCErj4/DtPnOreMyJgQPSK&#10;xZeHSp2RdBgcuv/p20OHcyLR73nslnDZ+Swf3g/ed9v+ffszuo4saeTAvqGBTvaldmTU9ITa74HN&#10;ALPMGFd48w63xN/gtzWKXWBMiruEITe2SDNWlnlqdDAS3ivL1a63wCV6hifD6AzZaW4QcS4Ji3yF&#10;tEjBD1qbsNtKmS3YFqWTpeBaU+O2+rqNVZWfyoS1HW9t2fJ6eckHAu+FsMLa1InDB3anErFkvLgz&#10;pYu06FRzS0TDPG83DG+9fJOrOYVuCL3+c2Xiz5qxtfA2iPXYbI6lRUxttLgsTfiiUeRqZrUhN2dn&#10;wu2qRZbg70xXtrXmdnQUzwG8J2obym+49Qr5Q43gHel8FYejn1vy+EU6fD1TEgH/5mfX3PRnv9SZ&#10;i/C++5GbQoejeMWAxP1P3R4qOK/lw/sBgfe+jK4jS7IrrMXRnWo3KJ2hk3Ja0OsTV/mt8TfjcmGw&#10;ODhyy64pwohchtOpDLcMT7NLJKsk+HYJjn5rrjLbwVu3Nv7mDXIJu63MmDlf8q0Ir0zLi8VKk4mS&#10;1padhHdx8TrA+5uvX62q+AQh60KA9/Tk8cPDuwDvREdRKlmCHxFnC2fUIdNi1Z1v/8QHduJZt3K7&#10;2gXNnqfzdxO8IVcDoNuAInphKAeFkMsKMysJxCPaamk0NXtGJkQuiwl/F0dHI8ZZx8nOMryNJmrq&#10;S2+45W8Z8J7xxxwp0jkUCQo989ajhpoeQX1df+sVobJnKBwU29vuvTZ0oJAefWlBLSqcCe9b5wje&#10;B0fkxSQD+5N7d0u3bHtU00My2gFWtQ+0UbXBNqJtWiSLLFdUe0iWsFscNE14q+ggsszWmJtGS2WO&#10;gYtc9AwGEdt0A7CV7gJvxJYO2L5cDbq8mlI8VZZOlgHe7W15DfXfVFV+Foutz81Zum3r6/U1Xy4A&#10;eMs976mTxw8O9YDcHe0FqQTgLbPNcVLBRZ5a70wboOrdZR+KSFNMS8ScCW/HV3HwcevBW7Z8mIGH&#10;JlmJZ2dUT5FaTFivdpflanNGk2aFqgx4q8yIENpHa0tulofNVeNHJqrrS66/+W98JSjg/fQ/Hwr9&#10;JUeKdG5Fgr627rnHXrkvRE0nibz/92e3/H2RX/DMxUPffNei0OEoN+l9gU3z9OF9/71zB+/9QwOd&#10;CL5t5G3W8GDvh36vb5djszBYcc7xS+0Y9eExOgfw1g5T/M2SagpplxWQ2zxLBrIoaKvdsLkSmjF3&#10;IMIbkKab9RHM005Oa8KkFdsuISzXwfNybBMd8qhYY8M3lRWfFBWuyZN3k/yrvmbjghg2n5qcPHHs&#10;QH+nrm1e0JkqJ7xxzizzHLxx1mVXyWdwqLnGSE9SFlsNvjlgjl0kHFYlgUZAf02YsuS9fXwcRmbx&#10;rjkLukM4+YPqUrOVpG3lJoFtpqSBws6WylbYla5ol2FzwDv8B3BmkkuBqrrYdTf/1dzzviaCd6Tz&#10;Vw+/eLcDZ0iE9+33XxcqkhVde/NfQ4dz4hjAc28/Fioyr5UJ71v27d0rLzMM9x5npPFxwFvueQPe&#10;/fviukiqGRCV1zpov0fiktwZQbbBsBjljd3GIXDGFvLgbYCtu36ivqerlg9kw4K0yLBZQnDI8rtK&#10;dgXeMi8duUrlYNoaPVmKWbwmcGkiXMPuWEdbfkvzjoaGbyrKPy4qXJ2b+8727W/UVn8xPQl4z+9F&#10;WqanJwHv7w70p5OJ4kS8CJcqOA34oZVn5Ksw2PKPuEXaSC1iZFOgg7dL7hKlsmsT4VLW6FPZryfI&#10;8nc1LWymxdsNpB+SH95ZzE1xbF0CdmzxxfEL4EpNZpvP+Bs4c1XWFl97018CeP/r4dBfcqRI51xc&#10;v+zeJ271wRkSOHr3ozf7pbKhFxB8L77xz6FjOeGgF1/8C9BuRsF5LB/e995z897de+YA3vKo2NBA&#10;GuTW/hzRkQbfDKMFz2Y2uIOxSzDNXHHw8GxylRcKdaZF1tmkJWErcblu11kAYwmvu2QLOU4L742b&#10;0JqeLovk9sRdCb5TukhLe1teU+NWRt75ecsRfFdXfj49dUIe9Z4BxGzp7ETeU5Mnvh3en+hoL4i3&#10;a+Qtk/3kzOHUKg6BSYluuevOusas5gXe6kYFt6jpZqNnk2sTjrUhGbIizXpUQWydWcrA2FVrj+hy&#10;ZevB2xShm158yLfAlgiHdvU04NoQF2sd7UWhP4Azlc5Zq6wtuvbGAN7PRPCOdP6Jj2DddaqJY3b7&#10;4LN3+qXOXLLuytrnr1hkXuY9Uzjo7373qxeXLVx43w147846vCGB92AXlzeHtCM1PaEPb0W1ITe3&#10;0j3qAhj0UU4HkTcDHiGrfwWgMFYSm13eAg92LbDJYKa5K1uNyJXcJtoGjGXAXJ1BZU0w2ubrSeQm&#10;t1JcpNPRJRfwluA7XtzRng9411R/UVy0Nj9vWc7OJTVVXyyEYfN/I/Q+8d1wfyLeDmLlJxMl3V1V&#10;PGckpW4NQR07Ne0YKZjUSFpk73OzZWBrInjPUypUSyBbs5TC0X0LDk0fJz06P0wAY02YNHfVWSxM&#10;W7u0RbXInXsandAWO9OVbS05He3FodZ/RhJyyx9keXXhNTf82cH72TcfkQ5rxt9zpEjnSmiNBt4P&#10;3xhipxMgCj3y0j1+QSfzvpBTN2w4zMyi5dXVz/71qktDh3P6zW9+/pcrf/fKyqfFX0nvimdX+iOc&#10;pYXTfXjf8/eb9vT1ZXQdWdLBA3LPWyesIfJ2PSeHHnnHUGaTkce6dQkOlTOwJrNFgLE6sKyQ20cy&#10;tg7JSJC73OVIOHdlIF0jaYjFWYpb+njhdSWp7KMau0hDSnfxdM4IRNPJ0nhHISLvxoYtNdUbYrH1&#10;+fKo99sNdZsWxHPeCu+hffF4ByLv/ES8qKeruk+JS0DyvjUv1pSXAT6Z9i3ujrWy0ISzTr6/EwtC&#10;TJPr9soAkkam7czxmGIRk2VzZwrMlq2mMz6Mk5+FL46v39qS09qSF2r9ZyQL77KqCN6RzmuxNWIL&#10;qPzpLxeH8En95jcyfP34qRb3tWw+VcO2rxUJ26GXVzz1p79eEjqc02W//398QEOxPYcrpPKyYNaL&#10;jKxrNnh/m9F7ZEOcsDawP6WdLbtQ6TkNgDVkEnbaqFohLQiHjwUq8eyyHOMN1DU3oK+/K1iVN01L&#10;mrmKcwbWbkg8Q+Q93YhkCGkFswE25KetRYwgN5SUR6gK21tzBN41X+qw+bKdO96qr/lS1zaf9/CW&#10;YXPAu6MtH/xOJWL4/uAueGaxnQFv79yTtS5tMAx/jbylcdhctBKkg10vHchWbo5II5nq5JV1k+FP&#10;J1ZIfwg1MOz263TxNyrE1SW+fmvzjtaWObnnXVqZv/j6PwXwfutR9A5zF0BEivSfSILa58Dgx165&#10;95Lf/neIoBDC7ksu+eWpZn0TeI7Qs+pVcFHllZL0i8uePNXLvPFJXKwvlax9DpWYdNallSPBw82p&#10;fHjffdeNuwlvrgyRPR062D8kK6wh8s7oEi2DGUNrAC0hNfBMi8KbdslyUbg4iN08EiY4d6gOiahG&#10;0MzcYFRc7m0L1+lDZ8dsb9fA25GbkbcKWSJWqFJ+2+XVkgl5z3Vry476uk2IvAFvWWRtx1t1VRt0&#10;2Hye3/NWeH83vD8FcuMiBT9Nb3etwrvZj7YJVCvBKsQsT2gNZLCxWKIzDWfDVOZaH1MtD6cQxa45&#10;HJxh4Zayxf1tqPJAOkbESwHsyqUA2pwXizsJ1JGL1olz39K8o6U5N9T6z0gTR/mmoBLC++pLoauu&#10;/UME70jnm0gss137/B0P3nDRb34e4qjce770V8+8OfvLvIFhFLz/6TtuuOPKU+n626+USeNey5c/&#10;hHXPP7/k8VnXZL3ool/c9+RtEtMDq6ufvfWea264XSoJVZs1oebbr7zxjiuffmPOZ6X48P77HMF7&#10;AvAeGDb3vNklmg5QO1XBttBXtpLgoCmhrr2igbf1ka2ynHZBr6YV1ZrwRQYTxpDjLu2EN8fSaWGW&#10;23WT1JCwcbbDuSG9lYW3Mp73vMG19jZ5VKy66vOiwtU5O5ds3/6v6opPgb2FsLb5yePfHhiQR8X4&#10;VjG98yHnzEXASBOl3PUT/q62Bre4qZS12JZ05g1psVtPFm/dv7eDIsWxZQKerqxlrRQ/rYwPK9fa&#10;5FjWKAe1PhkXB2iLOOW4UsvysLlO+MQ2Vp4bRN4K73+se0EV/pOOFOmcCzR9eeXTaKjAp3vMGuTG&#10;9neX/c9pHtlCwWtO/cQXBWjxEiEotfa5Z9569HeZa7LK/fXf/Oy2+66TMB3kXvPcLXcv5mfgdu6E&#10;+v969WUvLX8S1yJz9+5wH9533XXD7l27sh52o/M5fHBgsD+p9zQBb3mrN7tWoppI1lAbCcbcymBs&#10;iWqV+rhdDrObYXOHW5Or2KYzti5XHHrqujvlGW4SFwl5FZbFPLZitM5Mc6tUJvhJbrnJzUooL/jW&#10;57xT5SlZHlVnmzdtq6r6vLhoTU7OEn2r2GcC7/kdeSu8J49/d3CoV98qFpO3qnXX4uS5swsp3jJY&#10;6KQInDk6LVwEL+VessxIN+Gv4jPwlzakRpJVUS0JirtaifkAthJzLJdwcruhRF+vFKc/KnE1awKV&#10;yzCDfmyJy7s7KwHv9qzONp8w97wnistyFhl4X3b1tX947m3AO/zHHCnS+SK9qYxWeullv/5fuzop&#10;t5f9/v/xfaAzRSQvuuFPp4ErImlAyy8FoeDTbz5yySUZ7wNFJdfd8tdXVj0jPmue+/ujN190kYwE&#10;nKbybAmH+M1vfn7L3xfJ+1cyP2oWdRbgjZ5n9PDQ8GCnvhIUParpP7VvFFQTsUgwhrGEBomdMuCt&#10;aDd0F4s3z5yehDHTcHCopr1b12lxUTvLuhpcmkU0beANOTtkaU1gS4IxN8NuKCXD5gVtrTsb6r+W&#10;FdaK1+XlLtVFWvR93vN9wpou0vLdyGB3vEMibwg/BM6fxWcAQsc/XzOzLAiF32oBcZ2Di33FUyc9&#10;ml1OQCNQGXzr0VmhwBuCv34ekauENXBXi8j1gW/3c1k/LwIy4U03+eS4mmtt2ZlKVcz4AzgD6V8j&#10;rn8LS3defd0fDbyvM/AOxR+RIp0v0vu+CHkfePbOixTeDpl/+NNvDFBn1drn/7boMkfBmfqtPPEV&#10;Zj8O9NQ/H3IhPnXFostfXP4UHR587u+/1Xvw/Bhzym9X+cUX/+LB5+6auz/SDHjfef3uXb1zEXkf&#10;OjQ42C/wRqeHvk57PxNK6bA5w24OmMvLSIhwATNhHIjAZhHQVxwAVGJYRDeTNsF3EGcbMJsXjbiC&#10;Lou7TEPWLlvG2TRSFtuBHLz1+TF5MUm8Pa+tZUdD/WZdHvXd/PzlBQUr25q3A3wL4FExWdv80IE+&#10;mZgnLyYp75JpgfV6gkk7UYi7SkeXcOQLcr0s2MVZc01zQVrpLglsfbrzWPagpgbCW32Mp/WnJK1F&#10;CG/xmeFAH3Fw9dtDuM8jIO9KV7Y0be9MV4X+AM5UMmw+kR/btkjgLcujIrHA1oqKtMBEYpHfN95x&#10;FeFNqv3xLxf7nr7g/+rqZ/9y5e8Iv1l1+e//30srDJJdKejxVzPWZP3jXy9+bsnj+gGef/y1+y+9&#10;9H/83LOk3/zs0sv/5xn9U+Un8T/2mcuH9513Xt/X28snU7IoGTY/NDQ0QHhLp6eLrLlbmYy8Zahc&#10;sU2KyzBkJrzNlDQiWXOtg0dc3SW/RXBwnCZ31VmXU1W7K8hcZ2GdVKgGMFvh7ZZKBaqBbdBaxAFz&#10;lSTi7Yi8dbZ59YaSEnlULC9vWUvjFsB7ep5H3rj0kPd5j47skReTxIvTFt4KMyGfnmxy0eFQTn+m&#10;YPFhSehSAkVY2Gg4L4wtQxNmCJ2ip5aSXfLVVaJGqRNZrERLiYMmjD/TNNogXoyaIN0lzS9l6zeH&#10;QMPFxVpL847urvrQH8CZaWJcE3nFWy28L1t0/Z8ieEeaL3pp+VN/vuK3DmkgTcjBF5xBd+c8U3/4&#10;80Uv6+PaTuAi4vUHn71TLw5+iu2ll//6ydcfJC+fffux3//xf0OVnB1xJOCKxZe/svpZfhi5++59&#10;8jNUBrzvuH7XHMH78PDQQFf/PlmkhT0k+lLXD/ftMrTmVu9zm1ic2CatCV0XfEvYTQzPQlzCXvgd&#10;Qi8sWpvI8w986OaXCuXqLhwgBP0mBLfRtkW48lvueetz3k2N2xB5l8TeKyxclZe3vLnha4m85/kK&#10;awbeh0d26739IqAL3xw/K86ig6KSD/wLxF2LvVnkClK0AJBsH0joVqQVwoc1uyJyCHtQU4OG7yZM&#10;VwG3ZoScPoSxljL1uBlwfpbCW2rOhLdU2NfT2Jkub27avqunKfQHcGYSeEO5hVuuvvYPHDZ38JZu&#10;K1Kk81uA1hOvPfC7S/+HkTd4E3IItPb555c+cfkfTsla4FDWWlkdHnXHIdyarPJg2At36xNluBR4&#10;8q9XSRzv4v6zKTnib+Tm9233XcvPk90/2Ex4Xzcn8D5ydHT0wPBgN+Ht93johwlsxNzALS1IC1mV&#10;3OyxA6O9US1UtlhVJBusUt1u3XLD+yAWJ7w5OO/8KfFXmbKnFgJuPWgwUY5D6BqCC8UZfwNnyURx&#10;hy6PWle7sbT0fUTeO+SeN98qtgDgPXXy8IG+ZLw40VEgrwTtqia8XViM06wJB0Ufey4mDiDqBIvv&#10;xkagu64gDyEF4Wkp664Nw+JH0lL4MDwunE0R3WbAW2uTamHH4Xggl8VvpNcEYke1aE/dnZWAd2+2&#10;4a38nsgp+MbC+1KB95LH8dcbwTvSPJBGnHc9fCMwBqRde9Nfwg5OgPcpnviigMMrrr7s1dXPhguu&#10;e/7Oh25A7kUX/fyex28BJmF5ZeXTi2/8E8Nfkvvs8xvwxlauJ168O+t/rbPBO9R7nKkA77HRgweG&#10;elzk7bpl9smQHRNFfMUoXENtgbeAlmPpajHhMpHJhA9vpFUyfYz3qkP+IrJccB5Uwiy6nR7eyMXF&#10;ARKZ8K62/OZUc3lOzIP3ttqaL2PF6/Nyl+XmvtNYt0ngPa+HzXHpoU+LnTx0oC/eUZiIF6blrWI1&#10;9pxJiEywqUyQqoCUFkD4eTKeyktxJke1lPGhUas1QTMPAdGBUug6uCLL5GrQLHY6qOAjsmnWKf50&#10;0KyQXSyaRaPJwidBa0inylqbd/T1tob+AM5IZrHiiZ15mx28F1//p+eXCrwjRZovem3Nc1dd+wfg&#10;84bbrzwNxp558xHOLJtVKA4eh4pAuDi45e5r4HDrPde8uuZZ7L6y5rmb7roa5D4HwJ5Nf/jzRS8s&#10;lXvw5jNn4/53GN49PbzFlkUhbDh8SCLvgf0p2ytKT4hOD7Qms3UrYucPTjNXHx7jKDf4TfE+dxB5&#10;uwTsJCgnl6lRQ3DPzZOrQTw1QR+LZGsxCTevDbsq58lrBeU3p63x5nelPudd2Nays7FxS23tVyWx&#10;9fl5y3Nzl7Y0btXlUed55M1HvUcP7tUJa0WdqXJ8eU5JUKzKCcZpVmVA0TYC38FQkCglU2lxsIQU&#10;pUJKthV1YPxtEIsWs3+vqZzSOsWNtSGhlaDy4OhEMp2tUQ7KYXNrDy4UYKTgoFXJ50Hj60pXtrfm&#10;7e5rD/0BnLnwJ7Qjd9PV11h43xDBO9L80/PLnrjs97++9d5rTwVv2AHvizOf+PIFEl9/6xXhUjoc&#10;DVTLg2Grn30d5Eagb5eIOU/gDS2+8c+v6oA/Pu2pfoEfpdngnfVh84nDhw9wwho7RhcOUdoxogOU&#10;u9qQotrEb6C1IhzMhsWDt/eqMV/gq0GsZ3FgtrsNHE7HLrGdCW+hj0M1s1gJLe7iwEkttXbMXITg&#10;Gz05EC6Rt3kxyQbAu6hwdU7O0vaWnTLVfN6/z1uD79GDe/AlwW98Z/wuevIyHvV2goWYJPnowBaQ&#10;mSVwtbvCVAWkKY4t0hbespQbq7KejqymEmaxOLaOwRSLODkjanD3vJ1d26gUZ+VWJhefpzNV0dqS&#10;s3dPIvQHcCaSS+kJ2W7P3SR/qHrPe/ENf8ZVvPwBrw//PUeKdN4KAfEjL9x992Onex/ok/944DS4&#10;RRYgHSKfsHDt8/c+edtLK57S9HMPPHMHrgAYdp8n8OaH+fsjN70q66fOCbx7e7qzDm9I4d2l8GbX&#10;Z7pN1ytqxwhUC5Udnm0XbfpqdZCxdOPjkJxJX8rtAqtME7RIaCUoHtxBpyfTEOHtjJJQu9Qg7zIJ&#10;nhljLiNvN+dc558z+JblzeMdBU2NW2qqvygpeQ+Rd07O223NOwi+EA2zqLMF76nJQwd2IexOJUv5&#10;PlA9kXLB5Q8pa+xrTjlOP/lK+JGvTupGu0GycTC8dI1GIKq7bRaxEkzTAbL1c5dZsmvLuuJGajfS&#10;OgFvvwZTUJujlFU32OVzIi1Nc1cjTnl7W96+PclQ6z8TcRxsfPzotpyNEbwjzXfJgHbmXPFMPffY&#10;K/edHt633Xctb2k7oU5J2BlhT7x2v7+s+nkCbwof7PFX75crDO/z/8fy4X3HnMGb97x12Dzortkf&#10;2s6Q8OZ9bk5S4/w1CrsyxcyDt96xtoh1gbIZJ8+wGJG1u3qUuEhIPeE76CbLyI6rswgrkeFxt7Sq&#10;qVZHy03M3YWYWyPvVKIklSxJJWLozxvqv66u+iJWvA7w3rH9zeaGLQRfiIZZ1FmB9+SJ49+N7etr&#10;Brx1hRaBN88iOUrC4Sy6tJVhM6StgZExJbm0k7hKRw6Gs92IXf2lIB1UJlctQf1O2sgIXTmKfioW&#10;cXZxYz2sAVvY8Y3grG2RA0GyS2eV8cF370pXdrQX7NubDrX+M9W4TFjbuuNLC+9LrwG8ZywyFSnS&#10;fBfoe//TdwByIO6pdNfDN4rnjLLUs289cvkf/xdup6/kHOrPf71Elo7JRvDtw/v2O67t7e4Odx3Z&#10;0NjoIX2fd0rvEkqnxw6TvaLfMYKp2j1KFt3YW2qW3Py2W9LXMJUQdYgV9ArdA8BrVq3QWqlvEkx7&#10;YnEVajMVMksvBSTs1sg7CL7V6AbMK/l4t041L+PiJa2ySMvXNdVf6vu8l2/b+kZV+afTsrb5PF9h&#10;bfL4d/v7mlLxkkRHYTpZKje8Fd6QBdtpJJTd0ydb7OI0uyyX1kaAtKEp7WSqhSsIzfhYYmUtxXvk&#10;UsSJ9Tg5owU8jDI2QLs9kIM3Lx7NBaZtlGy1QVVw6JMJa+Vtrbn793aGWv+ZSuG9ZfsGH94vRvCO&#10;tOAEnj31xkO33L34VLr57kUIrEOlfD3w9B233AM3Uajs+aJ7rnns1fuyHnnffvs1cwrvwX6ZsMZO&#10;TztD0x9COp/cvBtUKS59Ix0Ib0iJy1yAnKPf5s63ZaoJtcFa1qOYtxSHncD2lQFsK3nYrIYBNx1Q&#10;c7e+/NsXo3y3Kze5VZnwLmpt2dnctE3eKla0Jjd36bZtbxTkLz/27ejU5Ml/T4eBmC3NOby/nzw5&#10;0p9Mxgvj7fI+UHxbXLzgl+KpIlAJUV6vKSkzmKp0DCaFcasyN5XZAmDRCqXF0O0UCipnQYvhwEgk&#10;O4um5UP6ZdUuQ/H6wQzI3YA8PolrjvxUrixagyzS0rR9355UqPWfoXQobOLrrZ9fudjC+8a/yAqR&#10;2V6wKVKkc6v/8x0eZJ4ZJ59NfC9ZaFz9vBLH9kPG/0w+vG+77ZqerrmCN98qph2gobJK0kSsklvA&#10;jF3bQ0ou0+7VycJv3Sp9TVgcMNjuAtgO3gbhQnqZeW4KGq47fxFq0ATtQn1TrQdpF23bXZlnrje8&#10;nWSeuaokmSgG2sBveauYeTHJPzZ88Uy8Jef4t2MhIGZRcwVvzjD/9/TUd6NDfTJJr0KXVytMyQot&#10;Vfhp9GwRkwJggpB4s+demKci9uBjblpbBUSE2AicBQnS2jlrrrEgV49uymaWMgUh/UimOORx2jgr&#10;vONqd7AXf34YJ3U21w27ehpSybLmpu3792U58h7Xp8U2B/C+7Job/wx4Z6sLiBRpvuj/bPMX1B9F&#10;JrwX93R1+f1GtjQ+dnh4wLwS1HZ9hs0QH+NGt6+4NXcVPQcOW3KJrWDlc/LYAFi29T1dtYEF6LXY&#10;Zv0o7obQlfq6fovhtFGP5IpFsxh5a83e+0CRdgE3UA14W2bDwS61pi8mAb8ReQNtrc07a6q/iMXW&#10;5eW+s33bP7/88tmcHW/u7W3U295zMm1tTuE9OXXy+MH+TvyU6VRZMl6USpTI8mr6VjF78kg7gz0F&#10;pxMpa5iHE0w3l2VLiWwLEDkjPVmDVoIslkVu4MkEfdTNlNWtKy5HtJCWXdodvFXmQFrWMN7fZWNF&#10;u8Sv0diwdV+2h80J701bPrtyUQTvSJEiGc2Ad7Zv2Kk8eJthc95qhNjbk9zYUpolMTfTuuUiaxxa&#10;NzBWNgu5NaGzx0NQV/pyNB5pneam0oSCXN14B10tAJDdukF4sXNkniKwCW9L8aqutIM3JeusaeRd&#10;2KLwLom9m5+3DPzetvWNnTvebG3cNnXy2LyD9+T05MmTx44O7Gnfvault7sGXy+VjMmweboCP5M9&#10;eYI3nmlsiTonNwrNXPUPhqDVYgq6XCs2HfFUpsqccMddbHm7BQm6qadxcAWdEWJxylVimc3IWwit&#10;Wzm0OgSfEEa2UQgtDL9AY+OW7E9Y0xmkG7/55MpFlwfwXi7wPp+HByNFijSn8uF9662Lujuz3vOI&#10;xsdG7SIt/hiqGQnnkLgPbwi5tFg3BfYuMlsE3MLCm+VKX8bTwtrdsli6rH7K2Brw5q4i3MLbyLBf&#10;soTfQmuQu6tTFmjT2qQGXBPASCm8uRWQS5wtqCbF3RA64V2ejMfaW2V5VD7nnZ+/IidnaV7usqKi&#10;NQ3VG04eOxKCY7Y0h5G3vMX76Oh+eVNIIy5PEh2Fes+7FOlevVdBfJJzjpqaMLKwDIzEIYlouSjt&#10;wzURpq1diK5pwaprUqhTy7qjmwOp6Ol2OXJuShHSTED9+xIQ0zDqJ3TAlmEiTne3kssFbNF6cNYb&#10;6r/ek+173rI86vjRrzZ/HME7UqRITiF4d6XnAt4TgPeBoZ6hgU7EM15naHpmZbDwVXtpE8woUDPg&#10;7dJkrXPQiFzpa8Gsa7AQ7aZyrvoCT0tupbIm6CClNM52hGbkbfmtsbhL2EAcPvQHyK1REC78Tlem&#10;dIVUoK2leUd19RelJe8VFa7Oy1uWs3NJYcGq2spPT3w3V7e952zCmjyfPnnsyOE9OgbSmSoHvJOJ&#10;4lSiBFcr+BVw/hSKBpYuQRBSpCY9kevvUjQ6LuL0QNylg9rD/jYdEFqbmvkYXpb7bPCXBEVazxRz&#10;9WM0skLIzajkZ5MG1FOHy5emhm/2ZjvyHtfZ5hs2fXSFgfel1970l5fsi4ojRYp0YcqH9y23Xt2Z&#10;Smb9fd6QRt6EtwQ86Dy16zPdMpTZRSMtuw7eEBBLH2GwvY3NIkgHo+WWtSK1oBJ4CpvVosXDC6g5&#10;ZkOkL3Odg6uZRnUjp2X+mi0labVLOI5dRN7pVFlHWz7gXV+3qbT0A3nOe8ebO3e8jURt5Wcnj43P&#10;0VItcxZ5T51E5D15/Lu+HgSalfh6qURM73mXKbzlnjdPsIMiAemBUODH028BHDizZcDotmgKOnKC&#10;dpBBbt0VJKtMKcge2myZ69VvLh0o3pt3hOaHDEmLZNTJrd744Zx2tt3GVLIUp3nfvqxPG0HkfeTz&#10;jR9ccbXC++oI3pEiRcqE9y0W3uOh3uNMNT52eLC/03slqHSq2gNLv7enjwymGEb7bCbaEfZIZ6sO&#10;hsGaxSJicYg1MvB2d8GRMNG2MFgc7G1ynZKmofYp4G3l4G05HYZ3V6eG3TqWnk7JCmuAd2vLTvTq&#10;vOe9c+fb27b9c8f2N1sbt06d+E6ZmH1+z+E9b7ntPTXZv7ujK10V70DMLSu0AN74/vhpyDMCj4Dk&#10;+bbAwymUEW+47TaBtUDXI6L42wQZH4gFNQF/HsX3l/ahu6hKuKuj38StH/fzYwS1sSrKxzbFIsxS&#10;HzqjElNWK5F2nIzH6us2zwG8jwDen3313hX4KxV4XybwXhHBO1KkC1o+vG+++ap0ci7gPTE+Jo+K&#10;Dfan0J3aJ4PYc0pUza7PktiIYTdFB/gzIj+NdOQ8RFwzMQ2Al4S9L078k+6SUDcn+mCbaREjdx28&#10;KQW2m3keTFhLxIs72vOam3bU1X4VU3jn5ryzedOLX29+eU933RyF3dCcwntqenrqyOHBXd31Mp++&#10;owhf0i7SIvDWu87m7JJwahQYq10e+6MRwhm1WaCgYSqlgMzgtxpJWRCUEHVUFovy1YBW09x1CgBs&#10;65cj2lyx2IIu4So3ZbG1X4QfyXzI3btaUokSnOaszzZn5P3JhvURvCNFiuQ0A976VgXzHsJsaUKf&#10;8+7Wd5PE0Umi66PYAaqIZ/bqBuc+v10agFcHQ/Q+8+SYBN9IkLghOfRKQuAt0XbfLgBbp7BZeIuD&#10;Qt0E6MJpE39rDQzfaQ/grQumGnhbkCPs5rZSIu/2vKambXW1G0ti7xUVrc7JWSKPiu1ceuTwQIiM&#10;WdSc3fO2mp48uRu/QlcN4B3XFdbwbfHzWVrjDPln1xjtxZecZpx+QFHbAbeSsBZDcX9X0wJRXxax&#10;LCi5WoqIzaiZCedAI+t3R4GFhNYK3TYQi2iaZSWtw0HypTpTpYD33ixPWJM/xbGx8Y8+W2vgfdWl&#10;19781wjekSJd4PLhfdPNV6YS8cyuIxuaOIrIe0QmrKX3742D3+gnbX9uenWVCbpo0f6QCtJEuOR6&#10;/KadWTo2bilrB8lJbmc0oTbSAm8pGDgIwsUOedjWIualZ34W+S3T1hBqG3LLCms6/1wSFalkiT4q&#10;tqNO7nm/zxeTbPzqhYaaTZMnjoWAmEXNObwRfx85NNTbVZtUeHemyvGd8TPpWZTz585x6KTCR09h&#10;MLquW7LTiAVZ1mJSEsCkK6JighD1Mcw6kTZHh1ihVoKtOWJmKWNRsTh3DbZpgewVAz+DTHHfvasR&#10;jQBXajXVX2Z/wppG3h9+uvqKqwjvyyJ4R4oUyYf3jTddmYx3hLqOLMjAu3e25VEpB2/TQzoqqyRX&#10;u/1GJBC4w5MI6CPIPa5nwhsipBW6xmKibcWwcRAS6y4SCKnJZiaw1YS8Twy7WlsGvDnP3MK7qjMt&#10;a6PKVmerJRMliXhRW2tubY28z1sWadn+r02bXtrb2zQ9eSIExCzqbMB78uTxoX3JlLw3rRBfFVcr&#10;Cm+DbXeOkZgp2mey0/m7GrBVdopbCN5MOKZmHkuybCXmwlBbj7QwLcXjCsttkQzhWF5u8AldDSqx&#10;w0daXk+dwntD9hdpOTIxNn7kvY9WOHhfd/NfX47gHSnSha0QvBNzBu/hwR694c0eVYDNzhC7VtLH&#10;2gSQ7PNbIK1RMpjNcXIznY3D5mrRGNqDN/0pQtdJqVwjCQBbJCQWHpssw2+K/KbR1eCMrM0OmPNu&#10;t9zwhtLe8ua1tRuLi9cV5K/Ytu2Nrze/PHZw33x/q5g88H1s4lB3Z2VS7nnL2uY4GXpeHQ6Fc0hk&#10;As9wVy0Gfmo0pLS5JKXY1cI10pmWgprl6mG1QSlGxrprDuG2mhA7i1ixhuDQECu0WX468NT2KvBG&#10;M8LJrq76Ym924a13sMbGxtd/uFz+SnXY/Lpb/hbBO1KkC1w+vG+48YpER/vExLcZvccZSyKH0UPD&#10;AzJhza6IxY7U9KikNYHNBCgg0DVI5jhrwHJHZSW03KXWCecaeZu3dIvUCDfJMkQHdzXOBnTBWsdj&#10;DbsV1XSwbLa01tCcnpbftED05A1vO1tNpqoh/k4lS5PxWDJe1NK8o7ZG3iqWm7sUkXdB3oqTxyam&#10;5je8dZHzE8eO7uqujXcU8Dlv/Nw8r7oV+PFkO+DZ3QCWhCIHohWHLCJGV5AXfXbeeFAhnZ3gwFLq&#10;IFVpWrb8PG4XUv9g6NtJ66QyHFjQ7oqDV7889o2rP/wItTVfZX3YHAK817z3TgTvSJEiOfnwvv7G&#10;v80dvA/Ic95dOmGNdwkB6SDOVmXs6gQ04a6y2WJbZdImSxEuK6+JW2bkTbpnwlvjbOCW8LakJ5I1&#10;LXfKAzaLXQs6C0J2ct3uEt72nreLvNOVaeG3vJuktSUHvXqseB3hXRZbf+K7MQSuYSBmT2cJ3pPH&#10;v8NP09Gen0rEJPLulef5LNscIM3MbcoaDRS562ehINqBctHAkvBWu7E4f3oyzYM62UoEw0j4K6FC&#10;rMHJz0I92hBNWV9+5Vq/tFfbHBvSybL6us3ZnrCmfz9j46vXL3Hwvj6Cd6RIF7xmwpvzW7MomXAz&#10;NnpweJcdOZe+0cGbXR932Ssy4IaRFNeOkUPlynK1w1Msttu08BZI080lJNcRnUEz4K1PciPNLNki&#10;ZJe0dTZj6QG8paDuKrzlPjexzV2G3R6/Zc6aTlhD8A1476yv21hW+kGBLI/6dmPdppPHv53f8Aa5&#10;Bd7HJnZ11wDefFQMJwA8szh05DPwxoUbTr9bM9wRkblqRNoBEiTmzLLAE42DCRg1bWhtjUzzugFb&#10;FGRa/G39htNul6KPOxZKaXOUQ9Di7L7go27yYdBucAVTW/Pl7t3J0B/AGWpsXOC9av3bmfB+OvSX&#10;HClSpAtKGfC+4a9zA29ZYQ3wPjDUg67b6xulawV90eeT0+wMIRp1SzwH8EZC4W2ov6ePdg6PGxJr&#10;gvH6THjXy+wzNyQudhplCxlnpbWRtwuic5Iat3oRYHYzHxVj5C33vLk8an3dJsA7P295Xt6ylsYt&#10;07JS2ckQELOos3DPW/h98vjR3b2NiXhRKlmC788TCeApoQWNpOYMSSPwBHaKGxsERGRqwvBVsUpg&#10;i3/I0/mrQpVIQfVhmkd0clnCaR5Ld1EJLPIBrEy12kDZWPnMg2m1+O64gikv+yi78MaVL7ajY2Mr&#10;1r4ZwPvWv728MoJ3pEgXtHx4X3f9Xzra27TTyDK/x/TFJIP9aa9vdD1h0Bm6XQTiZLPi2byhhBjW&#10;fjIguuaS3AGnnYVpJbSVAlg4bZAcYFstarSVaJq5Emcz2gaeGWoD2N0CbANvJjhsLgiXR8XKEHnH&#10;22WFtbq6jRXln+TlvoPgu7Vxq8J7fk9YkwVbThw7umdXUyJeDHjjO/N8gHMaZJv3YbutSrDNYXAn&#10;OlihZQhutYkIWVlQExkkptiMPItpWPQM1Yyt1ia7Wj/c5GrAVhLAe6bojG1me/WbbBPgXVO9oX9/&#10;T6j1n4nkfaATgPf4stVvRPCOFCmSkw/vawXerVknNyTwHsiAt3aJbvx8pqQ/BH19I5mNhBd2m44U&#10;aQJbE7JFtQF9FduW6JkshwThZkjcC8fNfDckaAzB28xOp78WZFZnugLYljHzdIXc806UdAi8c+rr&#10;NpeXfyzD5jvfbqzbDHgjcA3RMIs6G/D+9/dTk8e/xc+EyDudLOvpquFZwXkluVUMspk2lv59SS/4&#10;Noi1bcKIu64U05oVdlOsGqNDLNJ+wRk1OMZTIczPclxUq02N/A4apdrZWOWVoNVVnw8O9IVa/xlL&#10;hs2Xrnzdg/cVEbwjRbrAlQnvP3e0tfLd/9mVRt7mxSTaEwb9pwMwxM4f4q4PbxqZi1IW+YbikLLZ&#10;BNzK70ZdVsWHt0G7igi3IA/BW0Uf6ykIpwBpgtx37u3h/e/abgm7Tfzd1VmB4DsZj0nkXbupvOxD&#10;vee9pK72q6mpExJ5z7vlUX3psPm3+PJcpAU/B88QTo8jn97kNiBUBShVSTuwNA0IygQ9KbUzYdqN&#10;Oogz2xAp7lXI+o28qmihA48r8PY8TUIln4o1c+VebaxBe2UTZKKvtz6dLKmr2zQ4uDvU+s9co6Nj&#10;by//h4P3DRG8I0W64JUB7+v+3NHaMheR9/jY4QPDPYi8Xa9ou03y27BZEtwKj03C7iIhzNaEdJg0&#10;UsJjSQizM+0NglgDb4N2DamZEAeOnHMNFnW2SDZF+OwZLAbzTEsRQbgLx/1hc7nzLZF3skwnnJfx&#10;xSQV5Z8UFa4uLFjVULtxevL4/L/nLcu0SOSN74lvi8hbIerI6ng5u1w7sE1BMAkjtiFPajZ4m0po&#10;YSXWHlSiPkbO4uwoxY/NXf08tJsP5lobtvRkwtnZUtEOkvGi2pqvBgf3hlr/GWtibHTsrWWvRfCO&#10;FCmS0wx4N8/NsPlhe89bxlP9jtF1jxSha7tK0zcqa80ENDt+mSFXhD4shS0KKo8RPesSp0ZCZXXT&#10;EFxJDAwTzGIREdVWDttMmEDc8N7CW549s/e/ZdpaOlmKiDSdKmtvy21s+AaRd3HR2oL8lS2NW6cn&#10;T3w/Pe/veUvkvXtXA75kd5fc59dFWiQIJiNPL0vKkEhNwNWA1jn7WzQautHTtiRjUcln8D8JjG5X&#10;S5lZby4W565WImmvabLBSUIdjEIWfPdUIlZXu3F4aF+o9Z+xJsbGxv71zisBvG+78pVVEbwjRbqg&#10;dXbgLZH3UM+Bwe6B/Ul2m16XG/SQxK3y1QTQhs1mSrkY0bXCWXMDZjvprtxH10pEQK/y2ITRcLBp&#10;DbuV0ApdMxjOXINqJw/eYD93+SyZ4Tcj7y47eK7Tzjtlzlp5KlHa0ZYHeFdVfsZF1uKtuQvhnjeu&#10;PgBv/FjJRIy3+vHT4HQSjZ7c/e8MKapJSoEfkWnZKbuZzgG8yXWdoy7c1bRgW7PQthhDG4vnQ0gb&#10;qScPbQ6HrTZHg21KWxVbp2mjvKfuC3a0KpxvwLuh/uuRA4Oh1n/Gknvebyx5OYJ3pEiRnM5a5A1y&#10;Dw8B3rK8+czeTxPSB4axrWmV2NlPcsvRSl/01D6WVZHfQn3IOViLC68NgLsVvQr7Rgm+zWi5ZBHb&#10;dHb+GfDWJ79hUXJz/rkG3/pK7/ZWRN5bKis+LSpcVViwMtle8P2UvBc7RMMs6mxF3ie+ww+aTskI&#10;Q1dnFX6yPX2tdqp5wOwZd76NyNHMdhAQPRR8zyo9EGuQ60FYkGZxrUEOoXXy7rscDkfhceFGB7QM&#10;1qBZ2KIxsUWG4m+Bt0vzEMzFj4DGkYgX4zSPjGQT3joDZeLw6NgbS14y8L76MsD75ZXPhP6SI0WK&#10;dEHJh/c11/25DfCeiwlrozJsDiHyRm/JXhR9o+v9KMvjoHvU3QDhAl2blsjblDJ4Jq2RxSLOQiPL&#10;6q4ltxkVB48lQQZz1zp48PZEiz5yZoJyRu29PSbmBr/NnLV0VSpREm8vRORdWfFJYcGq/Lzl8dY8&#10;gff8f1RMhs3xS+nC5pXy2/UC3gaEhKuTBsoZFidy1BHXpX8wvIMBcOxq85Jj8TOwnbEqV7Me0cFb&#10;CK2tDVnmM3jtLwPSzujbWeeunoZ4e35D/TeHDo2EWv8ZaXxiQh8Ve/2tFxy8b7z9ypdXPfPauueh&#10;0N9zpEiRLhCF4N3a0iQLomU7+BZ4D3TqbHPTu6KfZKfni72ilTMS3uS6Hz3Lazo1zWFwkc4tFzzz&#10;vrU1WhgbtwDqCmMNqT1UGzZbZiNBNjsjtiLDfjd5DcZaTjsHtu0zY5XJRHFHW15D/eaqys9A7p07&#10;32pvyfl+6uT8h7dOWMMlDC5POtPl+CFwMnDCyEs7v8xgUi2ShtEp00fk8Emynl5aRLa2CBOmIHZ5&#10;kagJdxSp39sNjshPqPWIZSaefQt32SJZA859vKOwtvrLLMNbNTY2/o83nw/gfcdVr0TwjhTpwlYG&#10;vK/9U0tzo8A728E34D3UL/BmpAR5fab0jZTtEn0ZZquMRYEtDEbMvadPBiwz5AJiw2zC2yzYYpjd&#10;K/e5ESKLm3WmCOaA0DNAzjSK06JGITcsOniONONvBt+VqWRpe1tufd2mqspPiwpX5+a+096yc0FE&#10;3lOySAu+LSfm4fvjfNiTGix+4qTn2KCUYppGpl2zgLNzmyGhMhLqadqNRS/SkqCPq1adM2pmljNC&#10;7mpxpuwhgkRm65QErl062hB5fz16+HCo9Z+xZMLaa/96zsH7pgjekSJd8PLhvdjCO+u3vcdGDw32&#10;pyHe/dQOULpB9Hs27WQ6RobaMjaecW/bwRvRs8CbIEcC3DWoJlOFxAJ4DY75gjLZ1a1yGtAVNwKY&#10;5DZcN7kevH0Lsc2tydUakAawCfKuTpmtlk6Vg2uEd2PDNzXVXxTkrygsXJ3sKJheGPe8vz06hq+K&#10;L5lOleEXwemxUDScw1YtBKpBJmnqy9k1IQW1LCy81pOb6PShAyukzwwx1/igOMr270PNYrHVOnjj&#10;QNLauKV4dMoWcWXNZwu5oVGibcXbCxrrt4yOZhneuJQeHR171cH7qksJ73+sfV404086UqRIF4JC&#10;8G5uatAeI8vwHh09NDTQhch7YH8KPaf2eIJh7QNNf+jkulCbMGlrMSAHtrkFcWGXwXN5PQnwrMG0&#10;8FhgrDzmBDQaDWshi2qwmdPTWNCIqLZ4zoA3t7SYUnLQer7vhFPVZMxcZ5vri0l21Ndtrqz4pLho&#10;TUHBqmRHocJ7ns82x3eYGD8oYwuJEnxP/Ba4zmJMzKgXJ8ySEudYUOqkxgDeussipjWQly56Dsn6&#10;OIurIeMoEK4W9YLRsB+l0Fbc52E9lLYtaWTuElLHD9zkcyniSYpoPaYgrtpSidL62s2jo6Oh1n+G&#10;wtU06nz1jWd9eL+66tmI3JEiXcgKwbuxoS7UdWRFY6PyqNjwULe+0rtDuztDX4g9IbtBJtgJ081l&#10;cVcLygu/GXYT3jaktrQGUIXKxKohqzLY7qq0lHAdRQjmwG02yfRyBbbwmxZTREoZu4G3DJhznZZk&#10;oqSleUdjw9bq6i9isXX5eStSHcVzSm7o7ETek+Ojw13pCsAbW3xz/JpKYkS6Cd6NdkzlSXWQtlki&#10;LWLoq7Q2aNTWIKR0RUhNuzvLuLrzdJoti9gOtpowLYxpt6uHg4/5GHbrnMXOq0s0CFym1VRtGBsb&#10;C7X+M9S4XPyOvvL6MwG877z61dURvCNFuqDlw3vRtX9srK9FXxHqPc5ciLyHB7v1fd4JdHeWwQJv&#10;7f3k3WJqNB0mxV06I+HGzwXYCm9BdTByjq3AWHlsbm8bihu+imjXGtSBnruamNvdVeVQTR4rnjOQ&#10;7+wu123BL/Ab5OaaJYi8U8lSoA2Rt842/7Qk9m5e3jJE3grv+Rx54wtAY6PD6VRZOlnalZYvjF8Q&#10;pw2k5N0Rh8xMdppdOlB+LmFJilsxLexky0DaL+5Eu/qbBHHLBORynd3tZjY+OS63vpu9tmCua6PS&#10;Onu6qxPxWE31l+PjR0Kt/0wkr+STyHvs5defdvC++S6F97rnX5/x9xwpUqQLRCF4N9TXssfwO5Az&#10;Fx8Vc7PNhcQBvE0HyARvcmdm+TL8RprMNiS2W5sAwkFlsFYsKvecmKaV2QJshbGSG3hGlkxkM7vg&#10;sW6thO4Qg29HbnGzu7zhjW5c3zZWrSu0xADv9tbcpsat1VWfFxevy81ZmooXkX0hIGZRZwneo4cH&#10;UslYZ6qsq7Ma3xy/LKimgAxoqsxjwrDQt3sD7MSk+NBBt6aIlSBTZ5aZekJynnRQkbVi0aOIBZ52&#10;N6hcLdLIYPeKB5+Waa8eKcJpbtiiWSQ6imprNmYX3pTA+x+zwDsKviNFumCVAe9r/lhfX6PX+uHe&#10;4wwls831njdDMnaAkOMueYwt0qSvGgNm2126kdwmwtYQnC8Bk9U5XXFNGFpzjB1huovUIbnV7eJp&#10;Fdyw7e2RJ76MMYPfkJmOTjm7W5hFR85lwppG3vpiEn2xWEP9N9VVX8SK1xcWrEonYt9Pz/MJawG8&#10;9Tkxht24PiLYcI4pDp5b4ayHoGuMaicvjYNzy/THrvOXOv0szTWH831sAhYDXQptxfOR60TnSSOl&#10;1ZoEPrDWLNTnLu0woq3E2wvqajfNxSJHgPdLr/nwXvTqmufkDziCd6RIF6oy4f2H+tqq8fFw13HG&#10;mmDkPTzYhcgbUYp2pAGVKQWzTNp1FhoZiDOtkoJwU/qaQW/dJbzFwRVRiSerRYJGi3BTiaO4BOsS&#10;Wwu8NXC3IbhFNRNOQDVp7eCtE86xWw1+82lvWWFNlkfdAngXFa0pKFiZjhdPC7zn+YQ1fIHDB/fH&#10;O+R9oF2dlfrjymgJ4adscyg1Rtqx5SODzuKkFngCjeaZQj/Lbk2CsrnGx7MHDtrg5GrR7oodDcX7&#10;VG4rR6dRLUG1rEerMvzWhDijTaNJxdsl8s4uvPU6WobNX3ztKQPvqy+7+e8W3pEiRbpQ5cP76mv+&#10;UAd4Zz9yALwPDfWbyJu9KKRgNoh1VNZdwbDLCksRjoTvo3g2FHcD7yriWeBNVMvW+sswuOJZ42wd&#10;Nt8lxt19jb18jNvCm+qVJ8S4BJu1WISD2QS28lte+C2rnXdWcXnUttachvrNlZWflZa8V1iweiFE&#10;3tD01CQi73hHAb4hvi1+WT2FMosBPNNzbAbA3SlnFkGYCUXsGqMOzoDcMutNn/ISMev/FCt01WZm&#10;zXJowtimJYufcOa1hU2IxX0LGlEDGhzaDYfNsx55j49PHB4dfeGVJxh2S+QNeHPYPFKkSBeqQvCu&#10;rak8kv3Im4+KdSLy7t+XRNen5JZxyj19wDYk2Hb81kQodBYkMwsWbP1o2yDZjJwjLaU4H425GlLT&#10;UwQ3OAitAWCDZ6E4MKyYl1KaVrRTvOGtRRhqO2wT4Qy7AW8+LcYswjveUdjasrOh/mtE3qUl7xcX&#10;rY2352vYPb8j7ymB96F+eR9oqqJHh8155ngW+ZwV2UbOzYS35pKCZhfA5rtrYOQtFhr9IqeXrTDj&#10;KLPK96RoxIdEQvktRiScA78Lvojd8gvK4xNoNPGOorrazVlf4QjB9+HDo8+/8riD9y1/XxxF3pEi&#10;XeAKwbumpiLrkQMks83Nc96ytjk6PQtvvsDbMFtR7WPb7ALV1o2vBw1ibpVYLHdFxLMaSV8xIiFl&#10;/XveGkwrvIlq8ZHaDPjFwcs1d7stvGXA3HEaWwTfOlQOfoudIXinvA80D/BuatxSUy3wLixYxeVR&#10;5/ts80nAe+zwoLyVJF2Br41fBL+s5TfDbhOYWgn/YCEjM9MZTGXCh3fmKDrTs4fjrJlyu5rlgunA&#10;hwB2u6wBRiacBSLC7cWH2wq8Idh1bfPCmpqvsj5hBDp06NBzLz0WwPvuCN6RIl3o8uF91eLfV1WV&#10;h/qNrIjwHh7o1EXWpBfVMIzANlT2JOH4DIozQKdRomdSXMU5a5Igg/0sZ3dp1GCMGjTLVmXcTPhu&#10;HHwpsw2qhdxdMlouCWfpljvf5LoG4pWAdyJe1N6ay7XNEXbn5y1va9kx7+H9b5mwJsPmnfrG8q7O&#10;Knxn/HZ6/hhhC7yVf8JIiz3DQsJP02gNhpF01q1xszJD6KcCtjqYLDJV65dDMGGzJKHwDj0YZu6F&#10;u+K+P4TK3XiA+7T+Lors6qlPJkpqq+cI3gefffGRCN6RIkVyyoD3ot9XVc4RvM2jYlykBb0lb117&#10;2Ja+1O0qoc2WRk0Ykd9cT02p7MCs8beCnBSHp/rTTf31UW/lt4u863tlDrlML1cfufOtCTuibnwM&#10;vOFJVOt9bg6SG4tzkCg8XZVKlqaTZfo+b5ltXln5WWHBCre2+QKA99TooX5cniDyxhfGz4ef1ZGP&#10;VAOziUaCEBSEHBRpwZYOKOs7zypksYiLy53d25oKeTgf7ZrLiWbCbLY5/cymONJaSfABWKeXNh+V&#10;W3tR0o72gdOc9ee8j+hrgg4ePPj08w85eN8q8H42Wtg8UqQLWSF4V1SWZn/CjZlt3jU00IXIm+GT&#10;9num/yRiLZWNAFqX1lw/LZ5Kaw21Oe9M0CvYdlmEOgtaMDuKg9xKZS2okshb7NZi0optmxY2K8sJ&#10;6VlEhAu8zStBK/ioWGPDN1VVn0vknb8i3pYn97zn92xzC+9UogRXKN1d1bjkwbm0MDMIJyaZdiLt&#10;IG9XSrFB+FlOrNYmTFoh7WqgxYxsI63BugN8BrzpzyZo4c3aTCVMhKjvZItnCE2koy2vvu7rI0e+&#10;Df0BnKHw9zMyMvLUsw8E8L7nGkTeEbwjRbqQ5cP7ykWXl1eUZH22uYV3j/I7PbDf3MHUvhr9JwPu&#10;VjdOTgBDaieqA66rRXjvKKvwBoaFxApgQl1IDOmIuqGyvwVifXjvtguuWSmwFfA9bvKaYtvKj8UD&#10;heDdmZLFQ+Pt+S3N28tKPywsWF1QsLK1afv01MkFAO/Jwwf3JzqK08lSmbAmv6x5n7cS0aHOxeIB&#10;9gh1ghZilt3F1hRhri8WREIjYMNp5+yKaMwtA902K+ypu6wQtQXHZSnnPBPeLsurAR+pDa2hrTW3&#10;rnZT1ofNUeHIyIEnnrlvFnhHz3lHinShKgTvsnKBd9b7H8D7wFDvgaFuwBvhkHaV7Da5gDllCE1g&#10;u13Iw7mQG1sbWytuLby98XODYedjt5KlFdr72aSyL8tmSJ31vWQZWaagD28w2xs2N5PXuLZ5KlmC&#10;kKypcVt11eex4nXgd0vj1vkPb52zJvCOF6eSZXq3X2be4/ey8CYRRR75BJBMOAa7XMoRnc4ubXOD&#10;tHd9YIwaagtubdhtQmc4hA7Eal0CH8Z+HuPPylHcHsXYcZlpP5h8Nv208l16u2vaW/NkhbUZrf8M&#10;NTFx9MCBA48/HcD7tnuveS265x0p0oWtGfCOhbqOrGhsbHRkeBci78F+80pvdpjaSZo7jwpmQ2ii&#10;WplNOXILvMFUJ2LVt6jR2FU0Bj4OzFJQboersxqRAJLBIADY+ksNpipLbuQ6Tz4kRngR5wS5TFgz&#10;8C5tb8trbtpWV/tVSWw9Iu/mhi3Tkyf0abEwELOlswPvqdFDA52pinRKVliDcJIUdXKCZxWZZxPy&#10;MJgiNsMnBG+3G3KjnJ0JFyj7NcPoIVy2odqwu1dfLuLbnRsTFD4MPdVZPpttxG3dndU4zXW1m0NN&#10;PysaHh567Ml7InhHihTJKQzvsuJQv5EVjY+PIfLWCWvunrcMmyOBDtCS24XaiI8NsCmXRXhLNEya&#10;BiJfsRUpdKUS5wCLrU2eFjOyA+ziI/CWUg7etEsCFtYjWXoUJmSam8Bb+S3wVmZLAttuvlhMlkeN&#10;6aNi26oqJfLOzVnaULdxevL4AoD35NjoUDJenE4KvPG18eMyTgXPsJ2pTLtjqrMY9e+TLXlJoZUw&#10;yzdyl/ZTSA5hQ3CxKG7dxYEpqwlTm2+3WcbuEoS3k9rbertrO9ry6+fgOe8j40eHDww//uS9Dt63&#10;33fta2sjeEeKdEHLh/cVV19eUlqc9XveEOA9MtyHyFvf580nZtHvSU/IB74dm7G1oEW6UWPxDJBT&#10;8CHvKVrUU5wtlQW6SMOIXU3wTrnzdPPXDOMhD97YtWk1Wh8Lb0U7mKUBt4wZk99gudzt1vd5p+VR&#10;seKO9ny+mCRWvD4/f3l97VcLIPKWe96ANyesdaYr8LVxJoAxYm9WEYFWAGrS3pnOCNYtvLk1vMws&#10;a7JClpBAbjQ4hbfxZLisCbkgYOUqifJZIbeayNjyU2mazoy8pTZsCe+G+q3ZnzMyfvTAyMhTT+mE&#10;Nf1DjeAdKVKkTHhfFosVaOeT9f4HkbcMm+tsNenrAE50kvpIsA9vSYCyDsnc0mgTBu308T1V5t45&#10;/MlaYbOBt0bYimTPiC3prv46DY3AloTCmxG2IpwBuhrVGVuBt+TK1i3PojG3vJUEXEvEixB5NzZ8&#10;XVX5aUnJe3l5y2urP586eQzsmwHErOlsTFibnpocHx1MyotJKvCFu7sAb/Oo2MzBcMrnImNi3WaQ&#10;2/l4MqAN2WGBlOtSISxalYnm9cpA0n79WkSq0otHKiOmR0KPRcBTYnS5qsCiQpFWnPj2tvyW5pwj&#10;E+HWfyaSOH7i6IHhkaefeuhvVyq8rwK8r5Nh87XPA+GvyVaUMXntx01ke2GGJUOvr3v+/JnZLt90&#10;hvEHCN+RCu2eXq54pNNojn6uLFY7SyVo0jMV8smW5qhygffi36NDwGX9lYsuK4rlj41PZH+Fx/Ej&#10;Cu9uDYTQl5remP2nEle0d7dPcYNtFXksEbODtJcroh2exLwZDFdlkNtE0kgLrVlWnU08DaiD2fBB&#10;9CzxtBbXIqJeU1D9tUIlt5Elt4TdnalywDuVLAG829wiLcXrc3OW1FRvmDxxTB/1nsHELGnO4Y1L&#10;D2h8dCjRUYSv2t1ZJb+UXJH9H/AmO5FGO1CFb3uTiJomhh0jnTj0bcbAtd0Y3GpVKCWyaRj9zyMT&#10;0LSGIJTXhKlcd1knb2YHPjbtl5IEBGdc67W35rQ078xu5D02Jk+NHxg+8MJzj18BeOsf6u33X8/I&#10;+5Q9Agl3as69vu4FCukf2q2crraw5czF/o6amRWy/EdybDi19Cvrr+QrKP76eiNrDLJmyHfIEH49&#10;+QFxLKdMhwtVwU83s4GdpnmcWuaE/sf6Qcfyz2NYZzBa5tdjjc8vfVwib+0TGHmPjc1F5D1OeLsV&#10;1tj1aU/O0ccMilseIyHxMXcZIjPtZEPnWYzKbMlScttBbw2jGTTTQbdyCENliarh0KCRt/O3klKN&#10;fYb3sktmh+CtD4mVIxzVtc2LEJLV1W0qK/2gqGhdrHh9TdUXkyePTU+dCAExizpLw+bffTsWby/A&#10;FYpG3rW4evIgasDm087Jt6ukTfgCYnVL/4yybCvMRWPSNiR2WOzVAGJu+QCapmRwXlseZJydXHGX&#10;1kOYal17ddJPzizWIJeiuKxra81pbtp+JKtXvriUxvbQocM5279Z8taLz7zwwBPP3fPSG48v++Af&#10;Sz94TfThP6h3QvroH0s/em3Fx/9c9em/TqPVn725bsPSd798Z/2Gd979ctks+mrZe18t/2jzqk++&#10;WfvJN2s8YVf0se5++s26L7d/8NXODz19ZGUsG3d+9E3+Z05b8j8/jbZm6Aujgi9yijcVlm0tKNtS&#10;gG25UaGVn87Utv9EFVtLqndWNxTXNJbMriarkN2qtsmpdFaV1eQVV2wvrtxRXOEJuzMUq9z5A1Xi&#10;q8pXDhWr2plb+vXO2Kackh+izTOVe0p9TeUF+sZpR9HGHUVfbS/6UoUExd0ZKvQEt8IvcfY35XxM&#10;bf5R2ontR1/u+PCLre9+vnX9aQSHmdqgW7Twj79egz8Ep483r6Y+EoWNIX24aeX7Xy1/76tl729c&#10;4fTBxpUzBU+nDzatMvJ9xC5a88nbDz58+/0P3frgQ7c9/ujf6+uqx8d1rG5GN3ImkmFzec67e2ig&#10;S/vboJNUeBPbHPSWBFBq047HQKwJlMlmphXnEo7bXWd0q6ALngXDFt6BlN82S6NnxtbktxoDbGfI&#10;FIfIbErSumaqjb8rgHB9yHtHbc2G0tL3iwrXFBasbGrYMnVy3k9Yk0Vajn13JBGXV4JK8N0lL1zT&#10;M0oQypanmUTnLhNemjg0ntwlOK0RZYNSkJ9LsoZEhGsauQHLKZZ1lwt6CFM/06ifu/RR9gdNVh2k&#10;1TKLVwOw9HbXNjdta2vJDTX9LGpsfHx0dPQQ/h0+NHJw5MCBocHhgaHT6MDAgZHhWTVihfTBgwdR&#10;pfw/9b/R0cOjY2Ojo6eTPiPHC/9TauLIUSr01S5YZf3Bwh8oWQdwXBbvQ19/eoXO4I9X6NCnsv8Q&#10;hUr9B1X9Z8c9Y03Iwk1zca79cT7Un+3lHaEJdDsHhnoF3oPdjILYB6KfVAUx9wwMQxwJ11Fuy3Jf&#10;WgQ+DKAJddmqhbPKDaGZoCctblcsRDLYLHax8P638eSNcHPn29r1Hrm54W3jb51wbvidTpV1tBe0&#10;tgDeX0rkXbi2IH9Ffe1Ggfe8HjYnvCdPHuvpqkmnStPJUkTe+DlwCh3keJpdOiTf6NycXBblQ9qH&#10;Ny1aRJoRd33Rx86Ay6jWVeJE+4x65NDIZTPVVivw9otgt6erur01N94xJ49aRooUKdI5kcJ715A8&#10;550e2J/kQhfsA9kZeiLLeWM7A+SgqbdLSBvZV3QHRhd2I23oqw5IGFQbI3b9AF0RrmG3TEGXtBol&#10;beDtZJzDdnkTqI6cC7xTydJ4e0Fj45b6us2lJe8XFa3Jy1tWV/Pl1OT8hzc0PXVy757WZLw4mSjh&#10;VQwur3BSLfYCaTRsKEgL+ce0L41xg10Gvj68lZqGnbz6U77GHdQz5SN2lrRuJe1nMQHp/XIcnfag&#10;sWpaxE8CCy7WWltykvHSUNOPFClSpPkrd897aKDTDWGy06MYdrNL1CnoEoKH4A0hjM7YtbQmub1d&#10;ITF4zFF3ZqlFPJ2D47fluo2qg/F5IbdwWkNt4lkibE1LroW3C7uRQAiKcBTw7u6qSicl8m5s+Kam&#10;+ouS2Pr8vBWFBavqa75EyDrfJ6xJ5D09PTk4kEbYjYuU7i55nxp+NZxFnmCrDO4qa03a2WeVz2xN&#10;MC0oZaPRXcNdvzZrIdelLHbR7LBFKZs7C6qd3R3XF3NVqNakFeEy0xInvqV5R2eqSkcaw38AkSJF&#10;ijQf5cG7S17pHXR9pi91/FZgBze/yW9sAVfHcrUbAGNLyjL4ZgCtWSL6U4GnyobXLkF4C4/pAABD&#10;gnYSPRgql3VYdUQ9yELX7QvY7kpXJOJFqWRJe1teQ/3XVZWflZS8l5uzFPyuqfpch81PhoCYRZ0V&#10;eE+d/H568uDInmQiBn536ex8/I4z4G1YiNMM5tGiZz1AoC86QChFEduuEpew/rJLi7NrTOxqQ1Au&#10;pFejbzfi/WxNIItGU6cTS9lq5QsijTaqLRj8bu3prmlq3NrdWZf157wjRYoU6dzpyMiB3cNDPbo8&#10;qlnb3OsSTfzts9bymzj37QbtNi25DsxMk740qpCQm9/CWhtww4HMtgnxhzRXh8TVjXiWqFrfLUZn&#10;T4boGnbLVDUlt9zw5tNiqUSJvq5iY2XFJ7HYeoTd+fnLG2s3yyIt8z/ynpyeOnn0yEGJvBMluGDB&#10;T4Dfq6+3CefSYY/imeZZdyKGnXwHl4WEazFW8HTOGXPWnN3BWyWUJWIhGl0RKzkKarM+UpxZqIpG&#10;iPV41xzGDXac+KaGrZ3p6nM2KSZSpEiRsq8jI8N9fCUoIm/bYUpPywDGyo+5nZG7vsJGMNXB28mH&#10;ZjjcXAAA//RJREFUt4G0wNsSl8ogsaJaEuQ0YA8Hz8cVoZsdSLej5XxIDFsz1ZwPebe27AS8q6u+&#10;iBW/m5+3PDd3aVvzDo46h4CYRZ2Fe97C7+nJk5MnvkPQCXjr02LVCm95N4k7x04EnqYFuoTfKRwg&#10;IHl2tDOheA4QO9PHWYhkzfKJniE0ysH+FNivqBa5LN0N4K1VBbk8Cuz47oi8E9E970iRIi0U6Qx5&#10;gTfCboV3ip2qdoxBlziDx/I4tULXMBhGvhVCPU0oxVIO2yzr0ppgPK0Rs2GzxbCDsWdRZ1gI6dng&#10;rcx2ae7qaLnOME9Xktz6kHdZMlHc2pJTV7cJkXdJbH1e7js5OUtS8RJd42T+w1v4PXUSPw0uUjpT&#10;ZpFU/OL46ZXQAVZnzPeWm9AzCZ0plxW4absxyNcGNAv+qRl2pqUe3TUARhuyaeSKxeZK87IJOpiE&#10;s9OZFwe93bU4053p2ijyjhQp0sKQg7eNvAlvdoMZUQ3RqwovoEYxi87al5pSwMdub/xcJQmd4KYx&#10;t4W3htQSghPAFsMCZk1bTjtmS5bFttmFZ3B7m+TmlgPmwDbhLQ95dxQ2N21D2F1W+mFx0drCwtU7&#10;d7zZk65ZCPB2Aoa5wnkX4N1V07dLfut9eyT4RpZCOjxCDpF8sCv/zK7vkClmZeB8Vv893vvBWKcT&#10;LDoIH3wSZ/cT2iiFzdrUHKGDQ9BCoyYkXkcLaGne0dvdFGr9kSJFijRPpfCekBeTDHC2uXnO2ykT&#10;3j7CjbxlU7HFLpyBasmiHTymxcEb+FBm1xPeYiGwSXGnAMmaDslzkxlqOvPccrpa7/Dqui7B4HlN&#10;jw6eIxdhdypR2tGe39aaU131eUnJu4WFq/Lzlm/f9sae3paF8D5vp8OH9iXiMVlSLl3Z26Mrynrr&#10;pCovGWQH8CMdfUsowbRKUKoW1CPLrUC4AOQbR0Iw1lJ+fBw0MmTRE3ZNm2cefNGTxRmFO7vzyZQ5&#10;NBxw1dLctLW3uznU+iNFihRp/mr8yARnm+u7SZJ+r2iFOIeoBrxFwK23K5AmnpHok7SZ3cZSmjAF&#10;rb+MfjPOVsnguQ3E7Si6htd0sLuZ2GY6QwpyM04u0mhb5qnBaIbNdaoaAtFkIiarmjd8U1nxSXHR&#10;moKCldu3/ysvZ8nBwR4+Jh2CYBZ1VuH93dHD6WSprLMGeHfLBH1cbfEEM0TmmLkvnnVNYDcDk0yD&#10;oB59SVMSlxUC2wbkjqAUSyFhyxo5B60NCoqoMfC08M5wOIXModHmcNXW1Lilt6flyBFZTSlSpEiR&#10;5ruCyHuwi5G310+aMXMIHaAiVp6xJpJnCujFFvAO+RDkvEdu0hbbimeQGME3sziKblBtfSCCnDe8&#10;SW7OITcis8XThul+zI0oHFsgXGaYJ0t1tlppoqOwtTWnvm5zRfkn+fkrcnOWbNv6z+KCVd8eGdH7&#10;xfN7kZZAk5PH8YXlnrcsklqN32VPn1xM8Rwraw3kvEDZtAB1MKS0u5JQggpEndRHyE3nU8vVhnid&#10;lRuLLSu1ocEh4X2ejKN7RSjuBs5OLIUm2NNd09jwDeAdPecdKVKkBSR5qxjI7RZpYfzjk1sZ7GJo&#10;SZPK2NoE7YbTmgjgza3iX6RpnYKu0baCWQfPHZsFzwLvzChcHyeDJNeXxNwKb5aVRCa8dVXUrhpQ&#10;LC3vExOExwHvlp0N9ZtLYuuLCtfk5b6zbevrVWUfnzx+9PspeSlXCIJZ1FmF9/TUJH5lRN7pVFlX&#10;Z6XOWfOfFpNAmWkf3oQoxVy36xudXdOsCjVQxuG0yvC0VclWV0+Tj+Tqd7nW3xjt7uzwhhu+L859&#10;Xe3Gnu7GCN6RIkVaQDoyPNRLePNRMUduJshg4Fl5LJC2uz68TRbScHOQJvIpjaRplwjbs3PXC6wt&#10;g0FlLWWNymmBuiJcEmpHDW5rZImukrvg4DfHzBXhZR1tBc3ySpIvY8XrCwrkhjeC79aG7VPykLcs&#10;cBKCYBZ1VuH9/fTJgf5ke1tBZxqRdxUuavAz4bz6qLND3D7zTGJWOU/fDYlQnf8XwoN6tKA4u0Ps&#10;3d2+R+J7aYuQy3JFnGYwO3xQNEGc/vq6zTpsHmr6kSJFijR/NTE82Ds02Dk8KE+LoffTzlMCbm4t&#10;mCWxV9ZGNRZwVxPAs2x9WWYj3cKp5o7TmQlhOcJrbDVh0atgVjYznrbPdluiE97WU6qyW7pJEVTr&#10;4O1GzrvNQ96x1pYdTU1bAe/SkvcK8lfs3PH29m1v9HXVM+xeOLPN8WWOjA0l4sWccC7w3tW4N/Mh&#10;Lgdv3lE+jVwRaxGyOri6XApYDV0WONmyoQrN3DdcQqKstYQPyjTicndoX7Q4osN/z+4WnPW6uk09&#10;0YS1SJEiLSgpvE3k7R4VM2IIjl5dkRwMj3sI95ntwAxhlxY/EDcOIKskAO9dAmk6OB6LLJ41V7ZM&#10;a5bc5GauGgNs6511E47jEIi2ZeC9p15nrnGFlurOVEUyLk94IxirrPi0uGhNft6K7dv/tX3bm4cP&#10;7BFsUzM4mC2dZXhPnfhuIt6el0qU4LIF1y8KbzNxzI9TFXg0zs5LJ6KR7UMTxk5PBbYZQtcEnV09&#10;9OGxuARb4KB1msNp2C0W7lpjxpiBNZoimdPZcGjz7IQZNu9piZZHjRQp0kLS0IBMNeewOTtM9qKQ&#10;YpshOAktATfk05p260BjgOqZ8IbUYpjt4dbiGXGzJbS6CaFtWnbpTDmj2DlzTcaGtYhUIi8PlTFz&#10;fZ8YEghBEYg2N21tqP+6olynmuev3LHjzfLY+yeOHQmxby50VuGNy5CpyROpZGlSl2rpkQnncosC&#10;Z5Rgs6gT2rn0rID0nf142rNzlplE25qAjENmWUN0Tc8Sl2cq9EmCp89Vksv6afTTtvL27s5qvecd&#10;wTtSpEgLSnrPWxZpQV/nhlS1DyTCeeebA+atjKc9Tjt4O64LyJlmrktDBLZNA9UgdBBGO3mEFpwT&#10;3sS5EeluJJG61GYt+pw3CorMgHlXVSdXWEuVJxOx5qZtDfWby8s+LC5eV1i4Kifn7famnOnJE2H2&#10;zYHO9rD59NRJnLNUEpE3vr9MOEfwjbPiTjMTs+7OEFGKbcBUr4gsZapsBryRMBMotA0Fss5gsBSB&#10;g7WExaoyjzWL84yaKWBe4I3m2JWuqK39Kp2uj1ZYixQp0kLSgaG+YYU3ulMP3mC2hODYAt52DFyI&#10;q7QO4mxNEO00BiBXBahWOXhnhN1+PO17ql0iact4y2/LaT7GzYDbk+Ac/GauwluWV5OFUZNlyXis&#10;pWUn+vPysg8KC1bm5y8vzF++v691TuepOZ1teE9Nnhwe6kbkDYbhEqani4uktgBvepqxdTLkcyPh&#10;kJI4iJV9N8oHqsKbkTclpRxc9VimKj4LjtpOA29InQN48+haj7OIbOV+lhwLCTS1rnRlbc1XXV3R&#10;bPNIkSItJOkiLQPBbDVKyS0z1xTefEOJxN/oDC2kRYC6TRu7c1BCk9mCYQTBAZXNhHOhONIENnCL&#10;sJAxtHEzBZXWgm1D+gxlMDtDnGfeIwub13SmEXNXIOxOp8oTHUWIvHW22vvFRWsL8peXFq8dO7hv&#10;TuepOZ3te97T05MTRw52tOXrnLVK/Cg28jacc6cc4i7tlE9uex8aEXYCcj4QaQ14c3k1n7iuOMTi&#10;GpQ7Y5DrNHPpGIhl4e9/JIdzzQqc3bdDC8ZXrqvd2B095x0pUqSFIl2k5ejwYK/e8+5ih8ye0CoI&#10;vhlSK5hdkB2kiWo/wbQCmA+G6SouymODbc1yW8Lbx7aNzsUBnNYskWIbeGZ4nQFs4lxicYU3yI2t&#10;UrymS/hdnogXxdsLWpq3V1d/HiteV1S4BsF3XdUXx78b/34uF1ZzOtuRN3T8+NGO9sJ0shTfHz8E&#10;fhqcCZ7XzJNtQEjsUbNyVNdANfAmtkluO1oOshrE+rJARRplpbi1Sz3+Z5gpZqEVskU6NocUKs6R&#10;eVyyVFd93t3dPD5+xG/9kSJFijRPBXiPjwPePUODXeC3jpybLlQl/SSZfSp4u1vgimcyO8hVu6CX&#10;aVTiuUkWkaxGgbdjs906eEslNAYKYTtTHEvnmDkkU83TleAX4J3oKGxq3FpV9VmxwHt1ft6y9sYd&#10;UyePzekkc6dzEHlPTR7HTyATzmWR86qebsDbnFHFoTnfBB4tjn+ZcqwVPFMO3rArjJEWNya8soas&#10;NFqHDB84uOsJazF2WnTrKsmo3CrjuKgNDVSHzb/s6QG8o8g7UqRIC0EBvOVRMXmft+s2XbTNrZcA&#10;d314g7u0ZExY8x2AXpdlE8bOkXAakVBCk9PCdfownQlvE2GfWmbAXO92y7A5XwYKeMc7CtvMwqgf&#10;FxauLihYWViwqjdV+f3U5Jwuae509uEt/AbV7LtBKxl543TyNa4MwXnWZxVYqOPhwf1sL9cw2KHU&#10;T0O2PQlrCWYtggrTvO2NtEpmtxG6HJy3pQy5VeS6hN30ZBFVxmeg4CwTLPuace7rajdF97wjRYq0&#10;YITeDPweUngPD3ZrB2i6Pt7hVgALmL00uOvYTCMTLu3LGAHg0E1xApvM5ii6JbTQGruaEGCT2S7B&#10;tCTCwHZEFx9gW8LuLhk5B8ghhXcJENbctK2udmN52Ycgd37e8oL8Ff197TrVfCHCmxoZ7kvp60l0&#10;qbUanAAP3iauDckHpI6Tg7WGlM5Hc0lNLq4yC0TVR0rZo0iujrpLKVecPth68IYcuWEJfUj5VDzi&#10;zA+mRXj52YxLlurqL+PxygjekSJFWhgaP2Lh3Z8GvDXy5p1Q/01iAXF9SGvnb4JyWij1FAsSLOW5&#10;0S71aK6kEUYDxsHtbQG5TRvJXDYC299mYFvFW91w5hYWg3Dht66tlijpaM9vbNhSU71BX+O9Jjd3&#10;aaxo7aHhPdOTJxcqvGXFuCPjB5KJWFJGzsvw6+jJC+6IcHTaIpDoJUrJRSYCNPqycEVxic4hhXGG&#10;j1Zi7HoT3R1Fsqw9OCKzIGW2Sc/4AA7eflW+g9wCwAUKrleqq79Ip+uie96RIkVaMCK8B/enBvs5&#10;TdgMmGtUxqHyAMywZHLddP6O05C+mMTB3pAbDFYLiwRT1fRWt0TMhsc2sA7JwhvpDAfxt+QOJD6S&#10;RXKjLOAtYXeqLBHn+0i+rqr8rKz0A8TcebnvVJV//N3EYYH3QrznLRPWpqenjh+b6Oqs0tveZT1d&#10;Nfjt8NPryZMrNQUnQ+eAf2gNXmibwVRfHrzFh84hH6U1jFKDhbepVo2U0Nfa5fPYI5ot8M+LDE/G&#10;x3OGHO/FiM/Wla6or9vc3d0URd6RIkVaGJJ73keODspD3gJvdn2Etx10JG6JasJb3rJoJTxWeAe0&#10;BpJhgacjOrbKXeE37LRoEbG4R7cdklUacFu7FpdtyFN2LbOF01KVSWvAXQtO9XTJbW/e8EbY3dy0&#10;vaFe3gRaUvJuYeGqvLxlzfVbTh7/bnqO30fidFbh7TQ1eQK/RaKjCD8EKI7gW09GGwnH2eMc90Yj&#10;0HhX7CqilKAVKGou6Rjs0ocJlHW5FKsKWRim2/FzqQc1YGtj91A9Uj+LqN2U0oLcmk9lAc8vJW1a&#10;3+e9bffuxPh4+A8gUqRIkeajZBxxfKJ/f8q+z1s6T0Uv1aaUdVG1gJyoJqdpoawPKc6QnZx2qGY9&#10;spVFyOWutplnrqhmLB5QWbcSH5LxkIyEmwF2H96G3wS2INzbRczd1VnZ3VWFsFtnqxW0NO+or9tY&#10;UfFxrHhdfv6KgoIV3YkyhN36SpIFF3k74bvhlMQ7CpOJGH4R/GrYBdiIVW/umGzRCIBAXL4pUGEk&#10;DgOpQwbCKfpnQnd2qVtGwknDfcfvwK6fRK4hrMynZS4/D8vy6yi8k/iaOP046/39PVHkHSlSpIWj&#10;8aMD+9OD/SL0degDLXfNeLhg1YM3keztCpU1nnZhushW4tywK6UcdyFgWCCt8PbjaYi7ZLZK7oU7&#10;HwW2hOAi++pPn98Q55nL3W55H4k84S2Rd1t+a8uO6qrPZVXUglV5ucsL8pcN7E3I6PLChjd0YLg3&#10;GY/hKqZbIm+Zyg88k3zKOYIw4CVOoYX0TE7DAnZmwBXSqDejEmt3sOfWOCiAw872Y1CO2UwT20bq&#10;YMYD6KnwZq7cAmCDxvdtbtw2PLR3PNT0I0WKFGneanz86NBAz1B/52B/JzpD3gNFv02Bu46gpK+P&#10;ZGU25ewui2XNrrMz4KZQJyJpewtcnvO2VJYsWBima1r8dawXnvSxd8qlyOyRt/K7ukfGzCtltprA&#10;O6+pcWtN9YZY8frCgpW5ue/k5y4bO9TPW8MLHN5Hjowk48WpZEzfDSqXPPv2SPAN6YUbsYeQ17BQ&#10;I29OXzQWyuco+QplMt4YaWcEb+FtYAwfJjSdUUrtSDs3s1UxwVyWyhBy8UU0V8gNC47b213b2pIz&#10;cmAgejFJpEiRFoYYiuj7vLv4nDf6PciHt0WviAh3udbBDIwjrbe66WyArQPmLMtVUUMPcIPKSMhW&#10;I2nE3LrImnoqqplrHITWAm+SW/zpwFvdALlDOGer8SFvzlYDuRB5N9R/U1EuY+YF+QLv8pIPjn07&#10;fhZe4+10zuB97LvxVKIUwTd+DvwoQBpOD8BMzikjkTbj5xaHQlxFpohGmxCOIuGo7BivduOsuQ7q&#10;zGVB1inHcrfbfcHijOrMXX5OFgzqpPS7wI1zN5xR4N3SvP3QwWG/6UeKFCnS/FUAb1nbXG4Rssfj&#10;nDWy2RHaE4lOGaKT0JynZt3oSbRTjsSEbgBm5Cq8JaSGhZy2YCbUJZe7fBJM0yL1VAeZWC7MJrxV&#10;fMi7Smer5bW35TbUby4r+7Aktj4v9x3Au6Vh6+TJ4xcEvKcmT+AHxQ/RKSPn1fi9cG4QFntUFkBq&#10;CO7g7RRY/Fyg0cGbMKaR/n6uk7pJLsEM2YOaXSW0+RjO2RZELtK0z1pnAG9a0Hy7OqsQeR86dMBv&#10;+pEiRYo0f0V4Dw302HFTA290uYS3UpzTzh2PiWShspW5I05sg9BelpHjdwjYFMFsRU5bJMsIuTEa&#10;Qlt4M612uQ6QdCa8uchat7zJWxZGRdjd0rxT3kdS+n5R4ercnKXbtv6jJ1UFrAm8F/w97++nTuLU&#10;ppMl6VQ5fhf5ic0bShwCEwxeHapnohdSKAax9UyxFLckqO7KFofgLtNWGYRGQ2RbVKgz1DZZ3NpS&#10;ph5rZK4ZNve/Qle6EvAeHT0YvRI0UqRIC0MK74mhgW7AW4fN5ZXertMjuTVBeDMKl4RDtQfmAN5M&#10;8KmwTB9JkNyEtyYMy5m2DobTOkLu3lYCowyYa9jtcllc/fX+t8BbtrKeuYTdsjCqwluWZ9laU/2F&#10;PuG9srBg5Tdfv7avr13XZpn6ty5EFuLdXOjcwXt66tDBvfghUhJ8V+Bnwm+Hc4Pg29FOSWmwdxoR&#10;lsrLwNkR9DSCA4d3gF4SmiTeH6x4SjYbbFtJFuuH3c6u5L1t+cB0c/UjjVbLqxAk0ALaWnNHDx+K&#10;ZptHihRpYcjAexCRd+fwYJfritHj+dOMkCawLbaJZO4GeOZWyQoGI01UG5bbsmIBaGl3aQWwIJkk&#10;NjC2Ugt8XMJDuwCbCaYV3hwzlxve8j4ShXdZe1uuvI+k8rNY8dqCgpV5ucu2b3tzdGRviHFzrXMJ&#10;76MTB/nMXCeC764a/F4cJ+HJ5rn3ZYHqy3HUMNXZrRHgNJPYXQNy4kpA5CvXFmA9CnJXIbamKk9S&#10;P3KV6xKaQzpOwLjc+UtZHgtHgXC9mU6Va+Q9Gq2wFilSpIUhB++hAT7nLT0k+lv0eOzPGXkzoegl&#10;ZcHmjLFxYFjlJpnbkPoUQ+iIjHlPmtCFM+N1TcgbvgM8B/CWoFw+gEW+YbY6SBiJXTGaMXMOm0Pg&#10;VCpZAnh3tMkKLRUVn9jnxJaVxd4/eWwixLi51rmD9/dTJ08c6+muSSVi+Dnw0/Anw2+K00bgZQqt&#10;wdxHsbsGriSllyVi65lp92TCYm5VjtPBWD1lHYLA2h1dLeZAnt2AnLualgTacVdnZX3txrHR0SNR&#10;5B0pUqQFIT/ytiusccDcTCZXeBuK666E3QSthbEff5vY2iYk+GZa5RiP6LyutwfkBmsbFN7CZotn&#10;kWG/FQmtaUN3AluHfh28OaIuYTezwCkIYXcqWZrokIVRGxu2VJR/UlS4Wp4Ty1naUL3p++kTIcbN&#10;tc7hPe/J6alJnIakwLtc4K2/KU4STi3OsZ57w06VMJIIpIhM3Rp8kpcsS6xacdcUdLleDaaspmXd&#10;Uxev05luNu3vGumuuRpwFogPrLvK0fK60pVtLTm6IFEUeUeKFGkhyIu8Ae+09pBcZI2T1BBJE96G&#10;3JTHYxNqgwj+HW5anA/EUkplfQyMsbUEfm4AnHiGPYRtlWCeD5g5uwmymUVaa1UKbxN/13R1VqdT&#10;ZalESby9oL0tr7Hhm7LSD/iEd87Ot2S22tQFA2+Qe3rqJGin97zLse3prsVPqfDGOXYMdiBk8Bog&#10;k3TUhAGkclcu7jzEypQxJrQU6zGVuxqsvymibc6P/lnKHZq7LtcIRnwdSHdZlYzA8wPgS6lPHNeJ&#10;rc07xsfGQq0/UqRIkeap5JWg4xPDg72cA6T8Nh0mu1PdyrQ1Uly3YrcSqIOpDttI+7sqYbZFO+gr&#10;AEYaRp1rRloLiZXKCnXFue5K2iVkzFxH7I2bN7fcSeJvi3OOnOs97/J4R1F7a25tzVelJe8XF60p&#10;yF+Zn/vOyED392dlPXNf5xLe30+fPHxwH65l5LZ3ugKXOTwH7nluINCOacutZaUjnyAksw1rXSux&#10;CRYntuFDBbjlLgt6uc5oON2/z1UotVkf40a7lRiV3PIhnREWrykjN7G7r7m7E5F3royZR5F3pEiR&#10;FoQMvId2DQ92833eHDcFoa2CuUdENflNIa2BtY9qERE+K8WdHVsTVQuqCekwuX3pnHOTRR/ltBFR&#10;zS2y9FkyG3knZXmWttac1padOtVc4J2ft6KkcN23E4dBtBDj5lrnEN7yetDjxyaSiZJ4RyF+F8Ib&#10;J4OnmYxUFjpeMpB18IbR3bR2WDUJdWCaAGZCsjQXCXer2yV8GWzbskGWHs4RWgRn+6n8UvwApjY6&#10;oJniMqVFIm+gO/wHEClSpEjzUePjwm9dpKULYp+MPlDBLJz2O0bCW8fAXeRtxsxnSIwevLkbQB0S&#10;BpthcxG4C3g7bBs8B0SXIXFmmVy5a84g28FbFg0TeAPbXQryLlnYHHFmMhFrbclpatxSWfFpSexd&#10;WaElZ2lz3ZbJk8cQi4YYN9c6h/A+yZHzrs5KXM4AafjJ8Gvi3OBE6jkOyKew9AlKDMsYNVHqZ+nW&#10;2FEPWo9rNApXcWDbUgfBqq0EFgKYlciuSpzpo1cPHIeXpglZH3do1mCO6HZ5FHyYrnRle1v++DgC&#10;7/AfQKRIkSLNUwHeOmEtPTTQaccgEa7IILl2wiIkVAbepLLCm7F4wG9mOaLvNrPNsSuv9AYplNzi&#10;5mAMAOstcJ1A7snG2SYc79vFAXNu1SdYDNWspKb81l19JQm2wqlESSJe1Ny0rb5uc3nZh0VFa4oK&#10;1+zc+WZvqkpeJnZWnu32de7gbRZwn9y3pyOdKsdPg0sb/F74TS28QT7CktQkXynBIbZKRKJ0VhGc&#10;wlS/QuZqzZJGa7NGcWbzQppuWgqHlgMhrZ78JPIZOETPQ2iRoBRFi/sYaLU9XdWtLbkRvCNFirSQ&#10;ZOA90MlXgrLfQ1+K/twyW4bHldyCaiQ8eIfjb2ZZ6Ipg4cNdSlyBN5mtQq7wWEicKTgjC5cFemWg&#10;kbpWgiwtIvLgbRCOrRSXQNw8KtbVWQVyQy3N22trNpaWvi8PieW9k5f7zuDeFFdFDTFurnXO4K3X&#10;KbKY3MiB3alkLJ0q0eC7FpdOOMfAHrY4/QxYISI2BMWZ0iwmBK4eTQ0+mdb7McSqxMSMrSHsspF5&#10;9UgCh9ajm/hbRcxzOMiUnVX8DOoj89hxEdfctD16K0mkSJEWmIYNvLt0hTXTnSqVze3tPX2S1phb&#10;mI2EY7ZLEN4UIA0kE+SMs5XTwmDNJZ4tgxlYz0C45grgIQtvs8uEGzNXmUBcyS3w7kbYna5EhJmM&#10;F+uY+daami9LSwDv1QX5K0tj648cHgTOLqB73v/Gt9UF3MfHhtrb8vC7dOkbSvBr8kyTfKQjkLl/&#10;L3iJrU9Ew9dMCVz9KW9eEZPrQKuekvaNXhZrMCPelHr6zkxklPXFWRscL0ICDa67q6qxYSvgHfE7&#10;UqRIC0OcsHYgY8KadHoaZwuVbVoibyW0EXOdPHibWWnKV7mdCuhia42kNdhMDBtsa2JG/N0jdi1l&#10;ysKIsFvLSmhOTjt+c5KaGmt7uri8WlU6Ja/RamneUV/3tcxWK/sgP29Fbu7S6vJP5WViYNkFBG+r&#10;E8ePppNlqWRJKhHDz4QfEVdnNqKVCzcmQrJQBF9Ja8TEbkD7dLI1BPTVUojsZeRc7RJGW09JQIy8&#10;3SpsyFJ++8yWtDobo7vYdIIRjQ/XKDJh7ciRc7VIi1404NLh6MQEn848emQiw2GhCd/OKSNLf3+1&#10;89fIzI0UKdKPkMK7T5/z7kSPyi5RUS0knkHoAN6hXWsxwTfZDNaCu9i1Y90uyCa8rWUX7QCzWXRF&#10;Imn1JLYt+GVXq1LSm2HzWg6YE95IcMCc6kyVJ+LF7W259XWbKso/Li5al5f7zvbtbzTVbZk8ceys&#10;vYzE17mH99TUyT27W0Bu8Jvw3r2rGRYi0GFvVoGUjtnKV2kxxC2MNovNSKTclS2duUvZwJqSGnhc&#10;BXl8aMAsYI6tJqRyFqQz3dRCrptPrm3RDCSgZjTlrnQl4C3kOOePiimu+nYP5VckCiqT+ZWJQBUL&#10;SJX4doFgwbY9tXfc4FwihoyfJVKkSD9eFt7yYhINcqQbRAfIEXJ0g1xfJRPPAdSZ1ugcaXMjnLSG&#10;6Ky7hr4qiaF1lximRUhPYOsCaopnCbUNvClNk+Uy043MpkBu1gZ4K78l8u5MVyQ6Cjva82qqN8gT&#10;3oVr8vOXb9v6z1R7jJOvL0R4T09PDQ1166PelfK0dw8ib5w5AzwiEIlZpcg0rEXC0pq7cr9cdylj&#10;VLswWPltEE4YO0JDKOIf2vnQn7sEtr7/GxcB8uoRTRjes6BW4p58E3jj4q61OUfb+jmDN4LvtsSe&#10;9V9VLn7ko8vuXPvTRUt+snjJTz1hd0FKvtoi2V50y8q/PfjBOx/Gyus7cR6E31AUfEeK9J/KRd76&#10;VjEJmfbtce/zJpIJbxk8dxPL7VQyI8LbiZSF6Cy7NvImibndvcuw3FmIcOsp/NYsIT0SrIpiLh/+&#10;ds7mzrcunK6z1SrTqbJERxHiLnkTaIm8CbSgYOWO7W/u3dUCeHPB0BDa5lrnHt64YDl8aH8iXpRM&#10;xLo7q2TOmpwqOcfk32ySGJc41PeBEqWEa8DXTAlrXaAMHwiXh2xktOhuoNAR/Up018xLd9K78ozs&#10;5QPYzyn8tmkUaevprmtpkmHzsx7wIcSURM+uoX+uL/zl9csIs/9avOQX177z6xuX/8+sumn+y/s6&#10;8jVvWvGr65aZa5RFS3557TuPv7GlsW3XkSPf4sfRnwiJKBaPFOlHife8Ce+u/n0SeevNTdM96lQ1&#10;keI5Y0kWhaiJrR22Kc0ybjpXnHhGSM1xb8mFHJJZrfgoxTUWF6irg7GzCItraG7G1ZkgtplQeOuT&#10;Y101nalyEKqpaRsi75LYu4UFq4sK1xTmrRg9uJdh9/TUhRd5//v7qaMTh+Wed7K0K12JX2pXTwPh&#10;bbFn5O0a3BKT+kJP7ApxAWA7aGMIbT2JVeGry1I7awiy1EKjk5/r0gJmfir3wWwuLggkTaPNonMb&#10;LlDMPe+zSwje3m7u2H3D458ItxYvufjWVbc89dmnW2srG7ovFFyBzeNHE537PtvRcP+rmy67a+1/&#10;LZLLl8vuXFtQkRw/MoHoW26BT5gLnUiRIv1A4U9meGgX+t5BXVDS9YraQ5p4Ggns+vCGkbgludUe&#10;CJSlG33UTWauKYMheTOYMNhA2nBaZWFs4mnymzJVaUEDb1EwT82Mn0vY3SkPiXWmK1KJGCLM1pYd&#10;hDci7+KitRWlHx6bOHz2B8yp8wLeJ09819tTq+/2LsEvhUse/L489zzxrhEwoRgmfWV8GxZS02YR&#10;riISnc708ZhtEtYirNWtga4tjqwA1arAB9JPaNI8hH6k4KPaBCzyXXAF19K0/RzAcuJoRV3XX+97&#10;D9j+1fXLnnxzS7JzvxBdx4ovHFbpgMcEJ+vt2T/y+pqCi29bjauZS25d9dWOBuSOH/lWED6jYKRI&#10;kU6vkWGJvIcHgxeLQQpsEfntRDzbNMfPw/BWkdwBvIPHtXXGGRls4Q2BxHa2mpd2Dq4eLSgW42nh&#10;bfitCOc9b5mt1lHU1iKv8a6s/DRWvA7kzstd2li7eerEsRlEO0s6L4bNpydPAIH4gdL6Yu9eWShH&#10;Hhhz5x5bEhRuCkgIxDW3rpmGg7qRtSKCXAEsETkvCblr3YSs9FEL0Wtwq3YYOa4u/rTPKr8UPfFR&#10;0RY1gYYrDVQtMmGtqWFrqNGfBXX1DFxx/wc/WbTkf29a9XVukxq/lShTYXaB3e7lc3r41vILVDd0&#10;//med/HL/ObmlZV1nRfYTxEpUrY0MTK8e3iQy6P68JaxyZn8ngFpB+8g2vZzXRbpq2I8TQbLXW2b&#10;9uW4zphbirNmFDfYdlJsO3iD3OARemydao6wO6eudmNF+cclsfVFhWtyd77dk6z69zkKu6HzAt7f&#10;T08eGO5NJWTkvLuzCr8aLqnw+wJ1A/vdrG+HTyJZsKrQlbQKVBb0WreAytgS29gC4Zow/Na2JSM5&#10;6iw+tixgzCnoPIQjPeqXezn8VFpchIR+JH4AcUBDhA8HiHghgqpwLLSDxoZv0NZ15DzU+udG40c7&#10;e/rvev5LxNy/vn55fkncPCEWiZo42pHcd9kda8Hvv93/fnVTd9ghUqRI/5cQBgzrPe/hoW70ruwe&#10;tYd08A7ufCs7hcQ+sIlV2pkgj7mrbvSUBJEM4rppaJykpgkDY4ttITcida0TFco9cqadgy2SEXkD&#10;3l2dVV2dlZ3pykS8uLlpO+BdVvZhcfG6kuL1BfnLh/u7/v39BQ/v8bGheHtBKiGvB+3urNbzJ8xT&#10;ZJKaEtHqriGoUtxsba4vQa+i2sDbibPK4cOatXkFwb1aWC125RIBgj/qsXYDbydWYuHtrgn4nJiI&#10;PnBAoqerqrV5p4R9M1p/9qUzqBFlPvb6FpDpv69b9tmW2uhublgSan9bUp265JZVP1m89C93rjs8&#10;es4eBIgUaZ5K4S33vBF86zxi00miG1dyC7yZZq/oYOzwbBPo+UVIKGuDXJfWLFpAaxd/myDbwdsX&#10;A0ItAni7+W5Sio+TacHMsFtU05muSMaLO9rzEXTVVG8AvGPF6wvzV5YUrft2/FAIZ2dT58E9b4X3&#10;se+OpJMluLrBL4XgGxdTOD042TrPy6FUtiSlylBTJUy17ESCY93yFDjnrzl+M4GtVitl4YYtjmV3&#10;zSGIba0zoLhWbuCtDZHw5rFkAMD6s05xsHWyoLyYRCes6bDtjD+A7GviaGF54hc6v/rFd3aOne0p&#10;7vNBeolzZPzop1/X/fyapT9dtGTNZxXRJU6kSD9KFt5pRN6ud4UsvE2Hia2Dt3tITBOksrn5belu&#10;jJQlLhLYNbkEMJ8WU0778NaYW4kOt6AGm5AiPXwpGWXgTWzL8iw6Wy2dLO1oy2ts+Lq8/KOS2HvF&#10;RWtydi6pr/5q8sR3YZydRZ0nkffU5Mnj+L2SiRgi767Oyt7uWpweko/wA251PVSGv2JkLrZMKFYF&#10;nJoLH4GlFuSIOhWkWUmmWMoN1BsMK4lZuQ9v8wEgpGFk5bpLe8Zn0EqQ1SYrrJ3Ftc3j6f1/vudd&#10;AOnK+9/v6RuKpmKdRgdGRh/+x+afLFryPzcuj1WmYInuL0SK9APFYfNBmbDWha4SnZ72gdIfUi7s&#10;JrAhBapJe/zmroO3bK0nocshdzPwrpE3gC2cBoC5dWIWElqDOGsN5L0W1HFyhIu9SNhhc4bdCu/q&#10;VLJU3wS6s75uU1nph8VFawvyV+zc8WaqPTY1eSKEs7Op8wLe//5eVnXft7cDP1M6VdaZrsRVD35W&#10;nGxSUPnnqCy8JAtVBuEWnwaTlAWw2DWLA+Byz9s2LClrD0TBLlm2rJHWQOrTgTgXsRTvi7OZesWd&#10;Gw/XhtbQ2iKLtMypQJ0J3a78uAw0+vWNy6sauiRLZ1n7npF89fQN/uXed/9r0ZIHXtl88NB4KDdS&#10;pEinkb7PG/Dutuu0SI+qXeIsU9WQUI4aWqsExszy3chsbJW4knCemkV4O2D7adlFLqXkDuCtUnir&#10;p4yWC7nNG8YE3p2yMCqolJA3gW6vrfmyrPQDwLuwYOXWLa/v6Wn+fupsv8Pb1/kCb2wPHNiViBfr&#10;UmsV+Mnwy5KpPoxPI7iRrz5csavgdKPoBt5ewxK5SiDLWkGyUp8T1gTbKAvBqLnyqQb7zWWBq1Bp&#10;HeI6xK8AtEvkLfCW+6xzFQQLnhXS3bsGLrt97U8XL7nr2Q2wR8t3/xAtfa8Yv9gvr32npLbzyDhn&#10;44d9IkWKFBL+UoYGehAXgdzo+nQr/Z4fbftUhshRH8bMzXSTLAtdQ3EbpksNJDq2wmBZYoXRs4V3&#10;D4NvSTMhIFfeo5T10SICch1CN7e9ZbaaGTNvL2hp2Ql4x2Se+Wp5JUnO0rGD+8/JkuZO58E9b+G3&#10;/ATfThzu1FVsOtPl8rR3EHlniA2CCQWkbLkLgpKsFqgcIReLUyjyDsnWCWWUshVK/XYlNRZBJUJr&#10;3cINWayBH8Mc3dWP1taZKjNrm88ZSsc07B4dPfLKyjxdQG1pXVPvEVmCBLnySpKQfySKvwx+t/+9&#10;aSWC71uf+nxweNR3iBQp0ml0YLgP3Z2G3XIDUcfJ3Zi58Bggp0BfEpcMVh4bYDtsa0JoDSFBSDON&#10;XKYpkltWVtGgmXEztiSxMlvCa0fxIE3Yq8X5a0JqsPAua2/LbW7aWlnxqayqVrB65463i/LXHDs6&#10;Pi2RdwRv/AzHv+vpqkmlyvCT6btBcV7l/OnJNneXSUoLy4ytwpW0ZrQNo1g0TZo6oIrRq0qeE7P1&#10;ZDgzTQBbuxTEJ7EfSUrp1ErzAayns6CIVMvPv2d3azpV1ty4VeEt63HOkcYnvj0wMnbTE5/+dNGS&#10;Z97aNjqmxhlukWbVRxur8btdetuadHf/WZpXGCnSvNfEwZF9/fuTGnPLSKQlN1DtD5ubO9+Qkpic&#10;NtE2pUZuJeymGC4LwoXoMmMcaW41aPbI3SXTzYTBhtOydaPrWorSLL3hzbvd9FR413fLkuZcW60k&#10;3lHQ2LAF8C4uXldYsGrHjjcbqjdMnTgGcl3g8JYxc2hq6iR+3HSqvCtdAYrjx8UZ5WUaGwFag0Uj&#10;aUr6GgxbePusnV10sG5Sg6ZlaH1mWVhYrbUYcvPzUM5Z5fx5NcCtZMETzRHwbm3RR8XmdBB7fKK+&#10;qfeX173zs2uWfrq5dlwX7o70fwmclvNSVd/1y+tk7ffPt9XP8IkUKdKsEnij69MJayZcQT8JWiNo&#10;ccB2IIdFsR1E27TbhJBb6S7k5oC5BtnmKS+PwRww9+Ctc8V9eMOHpYhwq0Z7QWCmrdFfKwneR5JM&#10;xNpacxvqN5eXfVha8l5J7N38/OXpjpLpyZMRvA28kR7oT+EyJ50sBbzxI+K3xmnj2Isy0lBQgSqM&#10;VOIaeHvUFILS87SS2rSIlOIMi8yCJs3DqT/jbMLbjQeYT5XpHBSnv+7G8V265VGx7TPafTY1rmPj&#10;n26qBX5+e9vqZOe+kEOkU2l8fGJCBi1Gr3v0Y/x6zy7fET0zFinSD5MPbzMHSAlteKx9ZhtXiXZG&#10;t7XMNhY7k9wMkjNN+qpFdpXcwmCkw8G3DptrLvkNH4ndmdat4bed0eaNn/fUdcvCagi7y1PJ0nhH&#10;IXrsmmp5mRjXVisqXDW4N6XvI7nQ4W0Efo8e7k90FCm8a/FT4gfFWVRSmjCXOKT8uWOEN+T4TWcF&#10;fAZcIQWwEXLVB/aAtfZYfkGZRm5LsVEGkTeNcNOqJILX3cAIi36qJC4nO1Plrc07Adc5fVoMEHpl&#10;ec5PFy+57pGPh4dHowHzHyRweuLo2LjM7Htm2fafLF763PIdcztAEinSwpEbNu9Cd4ceUntvcFro&#10;SzCT3xKL61Jr9IEIbyfL6Qxy7+kLFjN38FY3Db5591pFfsMCZ4GxUtwNmztya8KE5qYs4S3sl1VR&#10;EXmnkiUd7fnNTVurKj8tLX0fkXdh4eqy2HvfThwUeMtrQCN4q747OhZvL0jGY53pClw64VTpmZZz&#10;DBDycWqilMhUNJo1WEhHbElQzQqPhMOTWSyucMVuXGexmSJ6iKB+9cEuLYEcvNU/OISV8c80JtEQ&#10;cWnSIu/z5vLaodafNY2NT9z0GG94bz98eFzWIZnhk13h+mACCaDOTItzR9SxaGZxxjtj2RkPrXEy&#10;PJ9wk2nembmQ1KkLxul0gbn9Rs+8s+Mni5Y8u2xnyB4pUqTZJH+Phw7288Uk7rlZN0juBO7qkDhx&#10;bnLJbKYhO6tcsE0pqoW45q0kdhgc3EVaA+gAyUpiwbBG1bLLLFcJQG7d3NB6A5GPmBvoAYBkVdRU&#10;eTJe1Naa09jwTVXlZyUl7/Ih76a6byZPHJOp5mf9NaC+zi94T548nkqWpRKxLn1arLenDifSYpKs&#10;NSBUshLeZu1STQvCLchJYmJV6OvSamdtJk1n1o+ExsqS1uPyfaOO4obcaHZMa3HWHBbcfMZrwbbO&#10;lDwqBjLNhFNWJPAbPwJ4L3pAXkOy8qPSI/KarLDbHEkOpGzGt+vtG8wp6VjxUemTb297csn2Z9/Z&#10;8fHG6rrWvgMH7BTuTH537xpoTuxu7Ohriu8ePnA4oL7V0PBhZDXBoWP34DAuScwFwVwognekSD9C&#10;+EucOHr40IDCu8ebs0Y8MwaTW42aNkb2kJ6FEpAT2D68nRDUgb72LrhBMrOIYSBZIu+A6yZXPYX6&#10;audTYUS4DPRqqXoZb1f2d3dWgUTJeHFba2593dflZR8B3oUFq0tj73WnKr+fkhveerc3irxVuJbZ&#10;3dcsLwZVeONH5+UYY25LSoElEetEWKpROOrZxQ0Wfb6LRdxC5ajN+cvWA7yRPaI4MI0tRSrrVhxm&#10;iJ/T4J8+9E8ny1oE3sDS3Ewi07Hf0bEjYA8i74831wgCz87Dykdx3SBH39c/suS94svvWPuTxUt+&#10;ulhemG0Ssr76O3c+u6Gyrmt8xmT7x9/Y8pNFb8PzZ9csXf1xmcboGR+7sCz+82uW/tfipT9dvLSk&#10;Os3+Yo6uSyJ4R4r0YyR/qgLvfllhbbA/xfWv2AEqodGTQxw2F5BbZsuum1u+exfJLZ7YArS0k9/y&#10;GlDlMWSJLjDWEXIxMnrGroW3xNmwaz1SCXdpZ8xNbKskUu+1RAeA0FcnOgplbbX6rysr5GVigHdJ&#10;0bqh/el/T0+qInhbTU9NDg12JROxdKqsu6sKV0D4ifG740xbcBLDkIE0t4CrbiVhIS3PGjLdv0+y&#10;rN1wGrXxmW9Y7O1zd/+bN9TFjbvI1aPLOm72k8juDHgzHTAe0l2WkpfqoEHU120CvL2B5axrYgzw&#10;VmRWNp69d2SRo/Hk3pue/JRHh8Dan0CLlsjFhCIc+t+bVn69s8mfCzY2NvH3l75ypX5/17rOngGX&#10;S20paGHxX1y7tLG9z9rn5BoognekSD9c7M1k2BzwHupGp6pxthmeRMIiWUZSNbwOImxmQTpJLTDu&#10;NongjribxdanATfIrbvyCLjeDkeQLTe/BcxCYoGxib+liDDbI7rjtxtprwO5e+37SOQ5sVRZvKOw&#10;rTVHF0b9oKhwdWHBqtLYu7I8C8kdTVhz+n56anxsEL+XrJOaBL9rGHxrOxBMkrXKQtkirRYRSQx2&#10;0kfT5DHSwa4PV9gtv0XqIGjXSkwCUgBLAp9BP4ZcSLq0rdNcEDh5FtnyoGhnuC5papLZ5nM0bE6N&#10;jU+QghVnEd74A+7dNbjowQ8Z9OPov7j2nZse//StD4qXfVzy4Cubf33jCqAXgThC8P+9cUWJrB+u&#10;VzAT346MjN301Gf8zBDc3lhbEHqNyidb6mBH7v+7YXl7cq+flXVF8I4U6YfLwns/elSdsMbgR3pC&#10;9JOk9R694Q2hP9cQ3NrV6N0IZ1wuzOaukyJc4a1xtgJYwGwtQnTeFBckm2DaUBwOCmnhtIO3m8Um&#10;ITv8dYwdCfBbIm+Fd1PjtuqqL2IadhcUrKwo/fDbI+fyZWJO5xe8oePHjibjxclEMeGNX1ZPobvB&#10;7GhK0Lpg2iWEu7QomOlmYKxZvJ/NUFjesY2EdTPOavGP4vBswOxh22RpbgBv2j140zOOlpdOljQ2&#10;bBkflxXP/NafXZ0TeB8aHX/sn9/8dNHbIDcou+jBDyrrOnXQXh0mjibT+299+nP5YEp3pA8M673t&#10;iaP7+w9dBepbeMPh4ptXtiUyCL38w5KfKft/d9vqzm7E5XO4WlwE70iRfozQm02MHNjD5VF1CUvp&#10;BrG1kJY+nADGFka1S2CmuQyyTYRtOX0qccA8GEKHaHRZGoLLELpOWDPAtvBG8O1DXeygNWGPIj1d&#10;8ox4d1dVKlHS3ppXX7e5suKT4uL1JbH1saK1tZUbTh4/GsLWOdF5F3lPnjyBXzCViAHeXZ0yZ41j&#10;KXqm5fRrgwAIwWYTLtstuQtJAp7WIlnqLFuITYqVwAF21mCLE7RM0CLicL1+ALNFKT0EFaDaFXcW&#10;iCuoo23J9MW2/LleMfvswxscLa/r1HvSctzL71jb3TswzgllZlrZxMTE0c6e/j/+fb3E5Ytk/fBY&#10;VQpGlN27f+TPd79ryK3wxva5JdtHvVdrv7I8l/Y/3LW+d9eQGudq8ZkI3pEi/XC5YXOETHrPW14D&#10;QUJrH+hGKw3Lec/RQlrWRiWYFcCO6CZXRWwbH3KaQhrw9ozBrh1LD8Hb3I0l9a2DgJy5inCZcJ5M&#10;lHS05zXUf11e9nFR4ZpiqGhtvCVfV0UNw+vs6zy75y3z9yb798e5VIvMWevhUi1yzrQdCAjJY2Wn&#10;kcLShdfCVGLVps07RSy8SWL6SEG1CHHVEtDXljWVqBujan/EXg7ESmDXT0gf1mmq0ixZYQ1fra0l&#10;F7iaw8h7fEImrJ1deE8cOfrgq5twRMTc0JfbGmaGxfzKS94rks+mwfeSd4vUbQIwvuy21a64QHrR&#10;kl9dt6yhZRcv6nEF8PS/tkmpxUv+et/7+/YdULuUdfVnURG8I0X6MZI/w4Mj+wf7ZZGW0AqpSLBX&#10;VAvvhZPl8hS4TmRzqPbD7gxmE9WQspnYRkI4rRahtaR1V3Oxa3KV4kgIv7FVmSxahN8aiEvkLW/y&#10;rlF4x5qbt9fWbCgv+7CoCORek5+3fHd3oz7eHYbX2df5FnnL5PuDI7tlzlqylC/25pnQMy0nHkS0&#10;QHXsNHRUoBokk6lKa3NXmwk3eS3EWsKbWxXq4XVAhtj+9DO4m+6O3E7yYaywCwezi8+fTpa1NO+c&#10;28j7XMB7+MDo/7thOY6IyPvS29bs2z8idhNzZ6ikMvXzazS8Xrzk/lc3jR6WN6akewZQXMbbFy25&#10;6OZVyBKEL15y34sb0S+Q+ve/tInGxY98jMPBMnePwEXwjhTpx0guryXyHkgPDXQO7Gc/SVQLvB3C&#10;yem9Zp65IJlboNRm/R/wRppF5G63HSfnfDQk9J53425d0YW3ummEv7iZaJsIZ9htWK4y0bmssNZZ&#10;Fe8obG7aVle7KVYsLxND2F0aW39oeHcUec8iwBu/y5HxkXh7oc45L+/urNKfnnPWpB0Ah+ClRbKj&#10;NemItMTHxLbLtSKAhbVsRhRbFYqTzeog/oP9nbx+pJHFkeYAuPWh0TFbKmfavw5gWu+jt0vk3YrI&#10;ey5nm58LeNfUdwtxF70N5t338qbD3nB3piaaW/u4cjhIfONjn4wcHMOlTEfnvp9ds5TD6Ss+jP1O&#10;o3DoZ4uXFlckWfa2pz4Th8VLbnnmc17pzwzus6UI3pEi/QghGhF4D6LbROTNXlF7V4E0+lhumVAJ&#10;vwlUwbCyU6n8A+ENH4NtTYhddyWtRjNmjrRuJaESQiOLu/SR4FvSJhDv1efEEHnrbLUt1VWfl8TW&#10;85UkVWUffzdxeDqKvGfR9JS8XezYkVSyVG57p8q6Oyv1ekpOmEWmNAtFqeATCRCUmFQj04SoODDL&#10;GgW3SKubuTakYLShuSmlbJbBdluJbOFp4c06HbBNbT7CvaMbI9pcMh5rb8sDruYOPOcE3l/nNDMs&#10;BvOWvlekxvAN6XFdN62tY88vrnsHbv+1aMm1D380NDyKyLumqQcWCJXkFLWv+7zyp/I8t+ze9MSn&#10;IyNjuNa58kFZdgaHeOjVzabO2SL7rCiCd6RIP0ay7uGhgwPoQvVRsZSiWiCtK6EacjtZSBsAM/Yl&#10;ldXuaB0aRQ9JyiLh2MywW29d81Hv4N62Ogi5d/XWCbPNiDpCcAE23yoGoVRXZ3VPV00iXtzRnt8g&#10;T3h/ytd4F+Qva67fevL4d+d2YTWn827CGi5qJidP9MqctVKOnPO2N5BpQeiI6CcMyLHLhIoWcaOF&#10;CR3ulrQylZJ61F+AbQNlVutfEMhdHCdbyuXKqDvsXkGpkOTWRAJXIclErKlx69xG3kd0kZazA29d&#10;KQWJdRsqucQKkPzBhiq7vmnmd5z4FsaG5l2/vPYduCGMvv3pLwBm1JBb3IGyMmy+eEl5Vapv74Er&#10;7ntfLPq82Za85uHhw3+8R2e0galvbcuodg4UwTtSpB8j+UsHvBEdAd7oRdHv2eHSgNwMuzXt1mAJ&#10;YOxufmtQHgY2Ok+A1tKd1Dfsh0hovQgQYCvObXiteCa5eZWgae7KVqaqWXjv6mlAxNiZqkAACXjr&#10;m0A/iRWvKypaU5C/oitePnnypC6sFobX2dd5B28dOZ/s35/U4LsE8JYHxnSRc5xypaZhrZMi0+DW&#10;UZkRM7fWGDhg60pZuxCX0HVGdXCHowMtflnxd0T34C1VadrVn0CbSyZK2hB5z+WQL3T24G0WWplY&#10;9lEpQMup5p99Xcel1jI8IR1bKyyL/+yapYrht598E9cxEqB/ta2BHxg1NDbvwpXNhq0NP4eb4vza&#10;Rz9q79h7mS7ZBv1rTUFGtXOgCN6RIv0YGXgP7E8PD3Zq32gGI4lqi20Dct2VkBpbNWJXaE02K7wD&#10;bENkMLa6K55qAadJaBN8K4ydRZx11wzLC6SBZ97YtjPU7GNjwLYG63rDO50qS8SLZG21uk1lZR8U&#10;F61l5D20Pw08RfA+laamp6dGR/sRdqeSJfgR9fWgDTgNaAceSglOA0W7a2BpdwlRGpmWXXo6N1et&#10;ejJcDnJVrJOVZJTlrjuoVkVPc3QIDrga1csIgTcuStrbCjTyDrX+bOrsD5u/+1WVBNOC5CVrPiml&#10;MfM7CrmRWP1ZuXw2HSRf9XGZXMeMT3y8qQZlJfJetCSZ7p84cnRg8NCNj33CbwHY/3NF3iW3rqbP&#10;svdLvGrnRBG8I0X6MSK8B9HXualCDt7ksQWzwbPjN5mtPCaqJddC2pBb2SwzlyEG6JbfMJrwmvxW&#10;f/KbaYdwgb33hDfnrBlsa8ytD3nLVHO54d3RXtDUuLW25qtSWdJ8ZUHByvKS974bH5Gp5hG8Z+p7&#10;E3xPffftWCpZlkwUd6bLAe++XpmIqFwEZUlEGcEmMglIyrETnrrLLMdREXJ1K22LNXAtVc2VShS0&#10;UpWzqBsrEX+XthWKG7OYQFxua5DaCG9s8S3SqdKW5h1zOmYOnX14by9o/dliiafB10f/+c34GP6c&#10;zYvCIBBanucenzh8ePz6Rz8GgEH6X1zzTkVdFxdjX4XAXXEODQ0eZpGcWMd/691x1Pmr65YxEMch&#10;PtpYw2rnThG8I0X64ZJoBH/dh4bQ4wHe2CJW0SDbwTukEMuNyHJPxLlDuDwRrgociG2myWxPwnuU&#10;0gi7YXdfY98uM1QuUpz36n1ujbllK+ROlacSsUSHwLuu9quS2LvFxetixetbG7ZN6cvEInifTpMn&#10;j3d1VqcSpV3pil5Z+6Ye5wCNoH+fCW1JX91yVxDriWSdaXHKqEHHwKUSRSxbnkGvS6t4uFnEelQy&#10;Jw6yNciBIFSLNo0mm+goam/LX3jw7ojv/dk1EhaDeRffsqqrd1Ds47K82viRbyfkbvcEtlsLWmWq&#10;uUTYb1/76McIr0FucPr1tQWE9C+ufQe9AMoC9mNjR/7+3Ab5Ilotclnw6/wWd9w5UgTvSJF+uGbC&#10;G72fwpsSVHN7KhHGLmEFbMMoacBY04G/JugjbipJk82alrCbsiAXqAf8loF0ht0G3j3dtV2dlclE&#10;LN5RUFe7saz0w+KitcVFa0pi63s7a0FumWoewfs0QvDdvz+RTMjIOa6M9EzIiUE70KDWoRdNRKAL&#10;kbtkpL30g4SpTFv0sjhzjbwb2H6WSdPuOThOzyK/BuzqwFFwgxxfoaMtv729AA19Tvl99uGNQPuG&#10;Rz82iEXw/Y9vDshrPcXOITUQuq6p+09/X68AXvJzvTWOrAlkjU88+fY2FrzsttWuThSpbez+2TXv&#10;8JpAtoulYFGleXhs7hTBO1KkHy4Hb/TA3oQ1B28Jvv8jeDujoS8dMv3JZiczhK4OyDJbZT9ypZTC&#10;W/jNwXOf3FzVHNxpa8tF2F1W+oE8J1a0rjT27oGB7u+/l4Hh6J736YRf5+DBPfJ6klS5TDjXuYL4&#10;0clCghBp5WiYxMQnfTJRakA+NNCpywjQCAvamUGv7gqeraQ2NTJhDq0Su34YMdoPI8U1l0Zz1wcJ&#10;FkfzlUVamnbo2ubhP4As6lzA+2hOcftPdeRcEb70vpe+qmnsPiiPcR9Nd/W/u6Hy8jvWIEu0eMk9&#10;L3zJhVag0cNH7nvZrM529X3vmwo1Ih87cvSJN7bwu1C/uv6dmoY5/1IRvCNF+uEKwRsdpu36OGHN&#10;pzgQbqRkNQx2VPalucJj9P8awrlhcwNvOqgP3SCTdlmepH5koSoHb6MePt4ta6t1pSvb2/Kam7bX&#10;120qL/+oqHB1UeGa8tIPj44fnJ5SeEePip1G+IEmxkeS8eJ0orQzxdvectmFpqBchISs3Fo0kruI&#10;uQ10bcLIwptT0Ong7CSuIFktgl44YAvcWqPzoQyzyW/9YGInsJnLXR6Lu6itM1UBeDMYnTudE3gf&#10;PjT+7NKdMuHcjnL/8oZlv7tjzaV3rv3fm1b+zNIX9ivuf7/XLE4uhD54aPymxz4l1JEAtl2dUEvH&#10;bhRHKQnN9XVkzW3ufaBzpQjekSL9GEmHBngPDQDePYPyYhITulhsm8eFFNugbxCFk6nKcmwdkole&#10;SShuJVYmnrVIQHo66LQ1Q2hs1SJpJHBoTZhdJORR72DM3Ewy7+2R15N0d8pstfa2/CZZW21jeRki&#10;73cLC1bVVnw+deI7xdN5QW7o/IX35MljXemqVFzeUCKLnOvTezgNikYhpQJVthbD2EKEt/DY2sVN&#10;ZXCrpVyWJBTnhq9eQgrCf7Ysk1Bsi+xuSGy+DudJNLV0qqyjvcANJs+Rzgm8oQPDo6+vyv/V9csA&#10;Wj7JTZCbieiLZZLaQ69s2rPvwJGJb+UXAKcnJkZGxq556CM4w+fu57/y3/MNjY5N/GtdIan/k0VL&#10;f3PzqkRyn+8wF4rgHSnSj1EI3jK0iX6PE9bsSuYG3hbkwUQ2YNUlZkqJy0gaMkRXf6Eyb3urDwI8&#10;Itw5sEKTiy1jbgdv4beE3QpvHTDvkoe8yxF5NzVurar8tCS2vlAeElvR3rzze7Mq6lR0z/v0msIv&#10;hV8zFS9OJUoU3nX46XHWFYpCRBBUARxAGgm910JwCl+VsuLA9GC/2bViKSfJDZWyu1Kh70yLIhls&#10;Nm6+WFbhzehc/NGY0skSXNZltvvs6xzBW25gj41PlNakH3n9m9/fufa/leL4GP993bLL71z7wCsb&#10;c2Lthw+P26fAzeXLyMHRB17eeM1jH13z2MdL3y8Or1g+PtHdO3j7s19c+9jHcLjzhS/37D2Q4TAH&#10;iuAdKdKPkYN3p8JbnhYjsCFQVkEu7yMhvNET2lyza0FrRIsaiV6JpH0fzeXAO2gtspG34bd1luno&#10;misPhcuDYfp4mAdvc88b0iXNK1PJktaWnY0N35SXfShTzYvWFOav3LurZQakzrHOW3jLG8b27+vQ&#10;p71L8ZviF8cpsfCGTLBrYWmAqlsBpwOqQtek0aR0OhtveEspG3OzBqnKvyxghU72iS8z6o5cT1KK&#10;88zpQLtim6G5OKAx4VqkpXn7+Jy+mOTcRd5uxHv8yNFdfUN1rb2ldZ1l9Z11zb09u4YyxsOZ1hvb&#10;spCqzkv3LJ4kRmdafrS5/umoCN6RIv0YGXij9xse5IQ19H7mDjcgTXhblgtWLbyNjyVxmM0ktwWz&#10;yfJ8hO6QHW+XtIM9xSF3EMTE2SZhx8z5qBi2XNI8VR5vl/eR1NdtLC//WJdnWVNR+v74of7zZ8Cc&#10;Oo/hPXVy9PB+oC4ZL8YPKq8X2yVr46ERKA45EG3wzEezkFaR4hlwpRuyAG8C2JFYc6U43ZjWWWxS&#10;Py4C7HUA7U4Z9VvkJ3lxwGq1BiepGc0rGY81NW4bHz/i4s650DmD90JRBO9IkX6sBN6IvAe70Q2i&#10;S0QvTSo7Tltag7gSeSPBrS9HZWSBwbzVrRg2dl8KbMNsiJ4+vJnmS0dUim1LbkTbPd21Am+dao4o&#10;UeDdUQR419ZsrKj4uLBgFfjdWLPp+HfjIUKdc53X8D5xfCKdKudSLfihcQJweeWw7URyu+jZgtPJ&#10;8Vikuc6TUbJAF7L+wLBJYOuyvISAnBZsiXbrYA6BtqtZHDMXDfZLLtpZSobN53x1zwjeZ6gI3pEi&#10;/UhNHJYV1mS2OTpA9Ifo9xBto9NjzK275LcZJ58p5hLJTIC4ymB52mimUEQTBt5MI0y3kTrhbWa6&#10;CcURghPbFuE+vHv0Nd7x9vzmpu011V+Wln6AsLu4aE28JW/q5PEQoc65zuN73tNTU5Mn9va1JDqK&#10;ALye7hr8uDy7aAQhfispaREkayJwcExFe1LSC4bpj4T1ySA0pFeOpk7dmgqt3ax8rjWLQHF7IB5C&#10;tizIDwx/tB6ZQp8sW7DD5gtFEbwjRfqxGj00jN6PQ4/oANH7OVSz37b85jg5aG04rWnHb4N2j8pM&#10;mBnj1khlFGfZzFwP2/apMHuTW9KO3F2dVTJbLV3e3prbUP91ddUX8j6SwjVFBat6UpV2ttp5pPMU&#10;3t9/L68X+35qcniwO5mIQV3pSvzEiLxxvrURkKACUTIVUlhK5E2IksTkqLqJ2KSIVVaiFjPorXbI&#10;4FmrlaN4lwvCbG1/0hY1Rhc3NFmtPLg44GfQo5jge9+eDjSgeEdhvKMIV6nhO7tZVQTvM1QE70iR&#10;fqxGDx/Q+4ZdQ4Nd7Cq163O0Du55qwJI+7s2LbseqgXS3CWMafTTXvGA3wy7kZBlzC2zgRKb1hve&#10;5DdnqyVirS07Ae+qyk8B78KCVYX5qwb2dETw/qH6XiesfT89OXq4P5UsBbw7UxW4MsJpwIlxOFSg&#10;ErEmaCYy7XWfkJgWX/R3UgvhzVxCmmj3Q3yhuNrN4A8aJXbtcXksU4kXfEuFeikgBft6GwTe7YWy&#10;SEvmA1HZVQTvM1QE70iRfqwOHxxCN4jIG/xGj6f9ZHDDmz2nBXOAah/MnsRic31jBrzdLtGAankg&#10;ZHHk3OX6ryQx5PZ2Ae/ururuzqpER2FL8/a62k2VFZ+UxN4rLlwTK1p7eHi3LGk+g1PnVufvPW95&#10;N+j05LFjR9IpfUOJwlvnrJnTQyI6fHpp4tNMC2eCaefmOYu/X9DmGrseCAhHQYE3d/kB1M0QHdLK&#10;WaGIN7ldhWoxLyZJxGPj47IgUajpZ1ERvM9QEbwjRfqxGjVrm3PGbpyQVn47YJtdpbiLj4XTDrQ0&#10;2gSzJDfTHuyqhQ4yLsv6kfZve9sJa2a2eSa5JRCXtdU6q7vSlR1yw3tbbe3GyspPy0rfB7krSz/8&#10;7shBWdJ8BqTOrc5reH8/PXXi+Lc93TWpRElnshzw3tXbgFOOE++QqVycSWUTfPsJCFkO+SE3JS63&#10;ktBcqVP93fiPXDFwS05rQtLWnwlUayqk3V06oBnhu8TjxdE97/NcEbwjRfqxGj08jI5O4d2p3aMJ&#10;dWYinN044UrQCob1/rQjrstVzAvCxceDNx8PA5XVjiLGHvLZbRkPGX7LhDURwvFemXBe0wVyd1al&#10;kiUd7QU61XyDPuS9vrhobUv91skT30Xw/uGSVWw4Z23f3vZUMpZOlPZ21+yS8+S/XgxoNLPNFZYG&#10;orprQl69BgzwSaMnn74oIgC2tRH2bH8kN0fRIRQUT3UAzqUqW8QMkusulRrQ+edIoKkl4sWpZJks&#10;BTyj6WdREbzPUBG8I0X64RqXlwdOHD40jK5vaKAL/S26QXTUDLIzFcDbPpwd8NVBd09fK4muAJbR&#10;dbsLN6GAKSilCG9uxZ8Jx3Kle2OfrI5uFDwqFkTesipqOlmWiBe1NG+vrfmyrPSDWGx9Qf6KdEfJ&#10;91MnAaMZkDrHOn8jb8fvocGuZLw4GY/1dFXjh8alE088GodDrFPAS8tpoF23wk4kSFZulb4SSRPD&#10;EMuqs2TRqAcy6+z7pWBXkegO3qYeV6cvtDadfFd9ZCKC93mtCN6RIv1ITRySe96J4cFubHVhVCE3&#10;e05LbhHhbfmNBDAcwNtPkL7ktBV2aZ/ldjjFGlTYxVa4bt7kbRGuzJZ3iMmS5l0y1VwfS461t+XV&#10;1W6srPg0VvxuSezdosLV+/tadRg4irx/hPRKZ3rqyNhQOilLtfR01chSLb0NaBM6WYwYNuzs3yfR&#10;tuUuYRngk+PYSHjwNkINyKJdixiRzSzO9se0tcilAw/BmrFlwlpMGgmXhZYktwBSFbOsI5ZVRfA+&#10;Q0XwjhTpR0reKta/PzEyvAv9MLo7dpsgNLceuf3gm3PWiGpDawbWLnS22BY8OzA7C7YugoecAyXD&#10;5vaGN7c6Wo6tLKkGeDPy7umuSafKEh1FTQ1bJeyW95GsB7xLitcePrBXJmBFs81/uGSYQiLvyWPf&#10;jnWlywHvrnQVfmv87rt3yV0Q0pSIZSvBLvhNTFpeCoNpUYgS26ZVaREi3NiVuHALLgJC/raUOxD9&#10;jfwarFEuKSjkohnJF+msBrmjCWvnsyJ4R4r0w6XD5kcPHzqATu+Avs/b9oemc7bwZszt+C0zyxTe&#10;glif0zRaGYqTx7w1DhJrEZNrskRSidt1WTbmFmzbAXN9VMxONU8lSxF2NzZ8U1X5WWnsPV3VfG11&#10;xScAUATv/1BTJ4/jR090FHbrQ/T43XF60Aj09SRoE5QZnIHIWsvOQAi+OYRuLUyQspJFEbRsfEwj&#10;YRlPwAu5WZUqcMPWOdCCeobsgqzYRUvCF0kly/n629AfQBZl4L1oSWVTt0b5dnnwiW+9pcIjnVIR&#10;vCNF+uHig6/2OW/zdA/6RtctW3gLv113TZZ7kKaEvsr4IMvuGhKT+moPOK1s5kJsUoOfUAcZM+c8&#10;tV09En+D2RRiws5URTIRa2vNqa/bVFn5WawYYbc85J1ozZuaPCGLjkT3vP8D4YdDO0DAmpCYVZZq&#10;4RliC9ArO3Nxp60BRtklaBWocgHIrQPtYL88zKBk7RzYj4RZEoi4pc+sQiWoX8t2aoUG1Y7QlDrz&#10;uKYgjWhMqURJWuHtN/2sy0XeAm+x2Nd+QP8xvFHDTIV85qNm+y4RvCNF+uGaCW8dgzTrWXm0DuBN&#10;u8Owp1ngrRbJIqeRhXpoRywHi8uiWAnT4AVQrfE6X1Ii4+eMvBXetVBnugJ8aW/Lr6/bXF72EWJu&#10;8Lu4aHV/XxvCR5A7mm3+nwg/3OGRfcl4SUrXWevuquntqceJsQ3CxMQc32baZkkUrgR1CCeAhdCU&#10;u0jULQEPGcZr+zNpK9lFKWyRpcsRuOsAU6dKQnM6U8zds7slnSpLpyr0Oe+M1p9dEd4/Xbzk4y21&#10;lY3dQHiVCgnZjXQq8Sdq6r775Y0RvCNF+oE6ReTNdVrCYucMbHOXITVJrPLTQnFrFBkez77U+Ux+&#10;W3+52Spx+S5z55vwNvxG5N3dVZWIFyHy1hveH8aK1gHeFaXvjx3cr2F3NGHtPxLgPXFkJJ0sk5g1&#10;pU9799TxysviWbBtKS67bBzEucOnKiOwBneHB+WpBk+BJ7Gt/JZKWHBQF9zXMXNeAQDeUpAOvlwj&#10;hrQqqQctLJUsBby1uc/5sDngrVr6E5EE4iEh9/+zbqGsWfXTRUv+a4ZxwSqCd6RIP0yE9+FDw+jo&#10;2PV5XTEI7Ufbcqub2Ca5rUygTOiiq1SjjKtDxHMQZIc5LVk6sdzUwC0Tere7AWmNud20NeBcshB2&#10;m5eJtee3NO+oq90oL/AuWFVYsLq6/OMTxyYUQ+fdmDk0P+B9/LuJTpmzFksnZao2rpXwu7M1WGAT&#10;0gBkBrmd3dGXEMVWg+O0g7djrVdVBry1SHp4qEdDbbmohFjJqeTq5DUBPhsamT4qViXj2HP/SlCh&#10;8iLZnoq4sP900dug1P+JZPWU7c8WhbMWrCJ4R4r0w+Tg3W/hzZ4WXTEBTFRbfpvgm2mP0GAtye3g&#10;baTwdlmG3BbngQVg5oNhnrMhOiSD5xqFk9809vbUdnVWppOlHe35TU0y1bwk9l6seF1B/vLG2o2T&#10;J0+EeHT+aH7Ae/LEsd7umqS+j4uLpOKs4JTj9Cu8KaIaiO0kca1FAOzB2LjR7rOWQi62dKC0iAzL&#10;a+VslCJ/bRbWpjIHdRVS6pZEa4t3FHZ31c7pmDnk7nmX13eOjk1gd3aNYjuxv//Q4cPj4awZ6h84&#10;dOjw+BjSUmqB6+l3tkfwjhTpB4rjiKOHD6Cv481E9IFks0O1QjqIuSH24RqXk9+G0MpjA2/FthkS&#10;Z65L00F9jBHSqJoPg9XrILkY1UEie2x39dTpaqnqoM+JdaYrU4mSlubt9XWbKyo+Li39oLBgRW7O&#10;kmRrPugT4tH5o/kB7+mpEzjHyXgR4u9uXaoFpwFnmsy2NBVkahrGEHoFnNZBKKsJKYUtg2NmMQH8&#10;c9dK3FSmLLasVl8DKhZIw2uxKOZpMdWqJNbf09fa0V7Q3Vmt8J7zyBuqbOz+P6aVjU9MyHaGfTbJ&#10;s+lzfNlxniiasBYp0g9XJry7huWtYu6Gt2E2KMvxc7tLe5uHYfKVJDZGklstJoC2j4ML1K2PODg3&#10;ANuOjQvFbSlTOWqWFdYU7bzhTXhzVfOK8o8A71jx+vy8ZX1dDefngDk1P+D9/fTkwZE9gHc6WdqZ&#10;qpBLp95GnDONvCXSpQBIl6BsFjktEJ3VgVlodk5qka3NleJaj4BZSzmLSRPe3FWLGHX4yFQFy57d&#10;LYl4rLurzm/3cyEH7+g57/9MEbwjRfoxIrxH0HkOD3YOD/WgD9SoWuC9f6+QG1J4U4y8hc1gNhPk&#10;KxHr/G1WAG/ngK2VlHVuALYVh8dlIN2ss8Zb3bLCmnlOrKuzWt99JW8CbWz4prT0/ZLY+sLC1QX5&#10;Kw4O7QrB6LzSPIA3BHh/O3EwmShJxItwidTTXcMzsdfMWeOYOXkpAa6FqIhGlfDV3YzBLrZaXHKx&#10;9eFtRWybquyx3BC9ATYEZ5fQtFwKcKRd6ze7fbsa21tzO9PVme0++4rgfYaK4B0p0o8V4I3uTofN&#10;u3hX0fJbEE4Sc8uwW7FNPAPGjtDCY/Whs3FAFrY2ARH5Bt70J5jJbMI70+J2G2R5tS7zkJisrRYv&#10;amrcWle7UdZm0dd4///s/YV7HFe29g3/M9/1vs97+JyZiVEMLWq1mhnFZIYwTHgyiR0y22FGx04M&#10;Yskko5jRsmTJKFnOTHCe715rVZVabSexJ3Zi+fTl+yrv2rWrutW9e//2vfFA3et/m778j2tgdOdo&#10;rjSbf/f9d1/30FS8yo72qp6uA9weIuZ7ZocxwadIYlRpxCWOqlLSqGHlRo3HmiIeIrwXydAM3CLA&#10;hrRGeKE1p5dXoScMDZ5EFa+v9yjn9d+i2TwK739OUXhHFdXN6vKlcygVJ8Z7J872iOcRePORGAyp&#10;nltOFehCsla5dor02ikCgC4zWwE8w1sjtwJv7apIIM0BAbm0otNsMe7t1pz3wU4arbYX8D548B0V&#10;3q8ePfThd9/+LQrvXyVemo5WpxvoO9ravI/gR93eNPSfv2PkDGWSdxiSFejyJbLLOHKA0jB3FdJL&#10;OOxUCbCkeVwkl2aeDzZrwGbeS4AiOTEl4JSEfO3Vkb1aW/bz8qgg921c6SwK71+pKLyjiupmpcD7&#10;bC+PGlbKPYhpDQxLazkdhcpceivt5zJITTDMKcVzK8gPuwqQk02XSxKp3gXN8FtGpTG/FdvNE7up&#10;q1uFN00SA7w72muaT3154sTOAw1v19bsqKrcvH//qx0tVXfgkqjhmgPw/pFXtwHCgUNaW7S9Bha8&#10;r/cIvh58W2r+IHiLhLsQwiq8JYA0guQISGundIvYaJFc4qsKniUZpCbQ4hUhUuCNMG7kV5f3QO8Q&#10;b7ileV9P9+HfbIW1KLz/OUXhHVVUNyuGd7usn4GiUi2chd8ajJUOb45UjqCvhmcWqEww5jBgTM3d&#10;cokjFautJlDi1Rix5khDUkAuq7KQaD1zIFxwDo50dda1tVY0nfry2NFPebTa6+B3ZcXGkcGmKLx/&#10;rWTAGj7HyxdOt7dVdbRXdXfW9/c2Dg4cQz1Lvn4NlipucaqwnK8qYZXQM7QW8alGX5J2VUgsEpzP&#10;pruSRgLaKcfQkd+e1BvoFZG3Wpr39nQfmbpyJbqr2J2sKLyjiupmRAsw84A16jqUqWJc6s6skCr8&#10;lrAwW1M4hlUJfSksAFbZPIPt8Lu0SBbdyy6chGqBwFuMOALAh7C8t+cIrCCvar4H8D7Q8FZtzXaa&#10;51255fL501F4/1oJvHH8+9VJYLudx5z39Rwe7KdFUpEbNDSG4ZOsNmcdEFQCkfAOV/i9DF26HQHB&#10;M5OYnilQ5/TEbzW98kB+CEkScCBiodYOZMGWpj29PUenpqLwvqMVhXdUUd2MCN6Tl84LuSG1tAyH&#10;t4Zqmd6tIJyJLm3pwt0ZAHMJL0hWhrBJmc8BLSVJjZyJUZ9AyTT/rfEb4kliDV2dvDzL8Z1HGz8S&#10;eEONhz749m/TUXjfMuGj7Os+1N5KA85le7HBgeP4ypmLCjsFuoxbOqqiSAEqx0t6QqwwVeLVq1oC&#10;hc1QGKpxiWaLhcNbCyPAWZaEJ+DNMLalboEYWmGttWV/X88x2lXsdracT05NR+H9axSFd1RR3bjE&#10;ikxeviht5uM0z7sTBSDKZ1Vam7liviVSJGCOADCHZYAb4nGqgPx6nKZLWoKhmYngShM6sM3+W8LE&#10;byJ3ZwPcII9W23/q5K7GIx/V171RXb2tumprZ2v1D99+8487cjMxTXMJ3v/3xx9GBpvbuNubFklV&#10;9gaV0eaK+Z4NbwXAckmlspJSbf1WfDOEe9UEJKSR21naAzWuK75cS8DxCv4lwA+nZ2opke1am/f3&#10;9x1HRfW2LrIWhfevVBTeUUV1swK8UdYJvLkkJPeioVqgy0KgWXq1RWH8Bn3JLnNk+F1EYhXSkmxW&#10;mE9VeLPJZret9HkLwrlb/SQPZCPb3dN9kJZnAbyb9x3jbbzral+rqd5aX7tjbLgNXvFOJjc0p+D9&#10;jx8vnR+mbu+26q7O+t6ewwP9x8OneqvgBCYJliplNXgTd1lILGRFWNLTVYE3niaSe8MlmGcq4/kz&#10;8Ga3rVySZBygBHxJagk0kA0Zq72tenDgFME76rzvYEXhHVVUNyMqzSYvX0Bxx+a7l0s8Kk7DGDxD&#10;aFVKzGx4C4lnDHp4PGNYgbS4dvVeej4TWmw3jhJQYsKPA30EbxCEZnjTaLWvGo98TG3mtTRUrb7m&#10;tcsXRv4Rhfet1d+uXpKNvbtnthcjeLMIyUxQDbR0qsaApoJqpTWb00OUWNAr4qsyxIyeINwFg3Hk&#10;xyrD0flRcu+Mg5cwR8qrKwhHDDI0Xg5Vv+ZTXw70naAtQSNz/61UFN6/UlF4RxXVjUusCOA9Pgbn&#10;3Quh9JOSlgFMfOXjDKTD8CwAlkunhtUEEhkBb5ac4jjztLCrmmjzMe2UW8tl2BrNGWN4H+ruagBQ&#10;mk592Xjkw/q6N2qrt1VVbjly8L2/TV/+8fvv//HjHc3vOQbvb7+52tt9EHWlro7a3u5DgPfIMH3H&#10;KowJrio7FRhzDEGUaYpTJKMY9UjElWTXSmAs665oVJYYDs9IEoj4qoJ2eQgkkUODx9taKwYHmrjZ&#10;/DY67+iAtV+pKLyjiupmhNJsGvCeONvD8O5B0ToyTLZKgzeHFdwigHgut5UEcgmUldZvEQDM8col&#10;vop4iVHi1ZQKpNVkOCq2W1rLERB4K6PVegje3Ga+9+SJL44cfr+mamt11dbamu0tJ7/67tu/qdt4&#10;R+F9i/TDt9+gAtXeJvA+2N97BN8TvnswkuGtcBoS+or3FXyGC4jlNBpiKcyaITckKTmxQnFJHyG+&#10;1C0p1WT0KHknnIb8+vhYDzJQS9Oe/r5jt9t5R+H9KxWFd1RR3axotLn0eVNDo9IFyWxW8CyEhjg8&#10;a8IYx8/iMUsB+WwwyyV6QthVIrQmZrammUjwe5DnjPX10vIsgDcK5GNHPz186D2eJLatsmJjT3sd&#10;D1W7o8kNzTF4/+OH70ZPt8mAc9SbAG9pGJH2GeG3KgWcGlPDpGwahjQ4lbCqGX6r3FWkptQa0pUb&#10;JXxuvP/CuaGzY1Tf1B4iT0AAbwxEJ3gPnmw69dVA/8kovO9wReEdVVQ3q8uXzsGonBvvmxjv5Z5E&#10;rdlc47cSEE6HXZphvMrmWdKYHQFvSc/wniXNbfOpEmBy81SxPloVlYaat9c0N+1pbPz48KH3a2to&#10;S5Kqys0jg03ANpM7Cu9bJ9SGpi6PtbVWgt/dXQ39vYdpb2+qx1ElTkaiiTSyhgeYoNdBb5gIzyp6&#10;EVaALYkjHi5p5EbUNMd5jIbczkclGd8O5NPtyEOtzfu42VzpJbpN+u3hHVYXob9LPeU6yrR2aUY3&#10;UneZnla2GoRupq5zCz7YKLyjiupmNXmZnDfgDTODwlDgfS2/NWxzQFN4GpJcxTGc2VpAlVwlCycx&#10;TGuRMHvGhRO2yXYfhe2mDu/O+o62quamrxqPfNTQ8GZNFZG7pmrLxYmhOxzbojkH7x/+/vVkR3tN&#10;W0tFd1d9Hy2UcwzfE5MbxCV4q8gkWKrcJb4iLPDW+B0uuUUCuFF9GlEcp1oCuSopwWOWPAGXKJ7v&#10;lfQE7LC76DnIW6h2DMJ5T9/Ghc2h3xTeQCx4yaBVEAtaq8BGDO0XLpESuGHhoVemQeKvQfEbQjK9&#10;BwTwNn7txxuFd1RR3ax4wBrtBwp+cwMnbAw1nst0bV7GXGBMqBaoq3RXgC381tKoYYXKEtDEhEaA&#10;OC3JhNl8lIDmv08ODoDc8Ny8vFqfbOMNeFefOrn7yOEP6+per67aUluzvaHu9a+nLkZw587UHIP3&#10;//3x+x+++3t/76HWlr2d7TV9PYf6eW9vzgRg7QxuwU61FxzsJL4iLKy9Ft4CXRzVU4G3eOhwAEtV&#10;gCR3hUl5ObkFL4Gj9nB5JoTs1dK0d3ioBbS7y5w3gROknaa/i4AtqOYjaiqE4dmJrzDplWTXlXoJ&#10;adiC45awq9fVlJoyIv7mFYV3VFHduLjiPi1bgk6c7eVFWqj8RKmoUVlozdydOdUkwMZV9ZT6xTlx&#10;OKqJ3/JAjhE2U2O4BmxGtYQVie0eHqQjjzM/3N97BEcZan7q5C7Au77udR6wtvlIw3vff/v3SO7c&#10;kZp7zeY/fv8dvrm21v1dnfX9fcdklVp8kVyDm4G35BuAU2KEx0xZkoZVjcdioyXMQnpIqRCExc/c&#10;Io/V4lVRDB7OVQR5IYqXU7zPlua9Q4PNnOPvEniDwRcvTVU3dDz28lfeVW/G+l6C4nwv5d37zvPb&#10;q042D0xeVnx5+F3Vhzpeeqvmp/TiW7XQS2/VnmodIic9Nd3dP/ry24jBpcjEmpDgi0rqkvj1isI7&#10;qqhuRlQXB7zPjLSB3DzaHAWv0ud9WrXUYrJnw5tIrJ0Km9VkkdjWhKtCZeG3ymxazxwB7RYWrlKk&#10;uG0IyMCRR6tVtzbvPc7Ls1RVbYHzrq7a2tVac4eviqppzjlv2mHs4vkh3qGkuquzjhc5p2oXvniZ&#10;w82ZhtALZHI4Et5CbhHHaO3bAuxZPBboCsVxys9XXkLSI1IehZRhwJYYGoLOz6HEyNDIW81Newb7&#10;T0l2n537b6VuP7yJxwigut3UOlT04HsLXevpFZ30ovOc6xbwEeE470tPbtg7evai5qQl8PTmfQuQ&#10;gNMgsXavaB5HIsGXFVTRwatUHupY4KaXkIdrKcO10LXu4Rd28/N/7WcbhXdUUd24QG786C5fukDF&#10;KU/15uJR4C1sVvq/BdLqUWgNif8W562Qnhk/y3xzJAXCwExsZjzLzmNaDOFcWtSZ3LQZKLAtZq+f&#10;B6x1ddQ2N3117NhnBxreruElzeG8zwy13OGDzDXNPecNfl+9coG6vXm2Nw04HziObwvftJBbSCno&#10;lbDwW4g7m82zLgnCOQ1OleVRmb7yEEogicMuyUPkVIlhbEuApCUeH+sZ5i1B744Ba9ISXnOw01C8&#10;hUAr+FQBTIiVMBN6yWMfjY9f5F84CU76vud3arRWYMwpFfEpnlB9oItf6+pn+07Nc74QfvW6enbj&#10;Prb4UXhHFdVvJ/lpX7p4DlRmGyPN5orzFmaLhMoigTQTWuG0epUQrh0FzxqnI+ANNqucDr8qFJe9&#10;xRR+S283W/DDPV0HOtpoM7HGI9ThXVGxsaZ6W13N9smLo//44fsI7tyZmmvw5ul33/79a2C7rWV/&#10;Z0cNO2+BN7Wcq3BVMCzUFB4zZQnSQlNVgl5JQDFqeqkHUILw9LiqiX228HsmXgsjIC+qJcBxcOB4&#10;W2vl8GAL8vochjc3gONPaGkbyi7arLlkY+m2jW/XHTzWe6J1aHdVy4onP1nkWU9M5QTPb61UnzCN&#10;t1f26IcLYNbJRr+w5rnP71v3RbjuX7frXjp+0dk9Kne9/tEhTkxPCz3wbkR6Tbsqmn6uH/2GFYV3&#10;VFHdlFCgXbp0HoUwF4DdUqgKv8MlwFb5DRsteFb8tIAc0rDNaaBwZs8QGoEweCvp5ZIwG0cGBC2J&#10;yvCGBW/s7T7U1VHX2rLv5IkveKj5W3W1r9XWbDty4INv/n6VLOI16LkDNefg/R0+2R++/26g9wjg&#10;Df/d09Ugzeb48iRzqNAFg2c4ypoFb+0SB4j07JI1CXQVqEtikTCbhXhS2F0zNQaRFi/h08PN7W1V&#10;p4dbOa9H5v5bqNsLb26Xxm+14MF35zGA8UJL/vzR4OlzkkDweeHi1I73Dy72vEgJnOt0uRvaOk9L&#10;gguXpkJr35Jm80Xu9Rcv4WH85AhRLYHGjU9NX335tRqQWyoKe+voA7yeqOPtmsh/RlF4RxXVzYgq&#10;9HDeI0NNKOsmxqXZ/Cfhren0EIE8IlKkcl1ITB2jEJ+KFGMt8EZMWHpFKrwBCGUzMVpbTenwroXt&#10;Pn7s8wMNbx888DbgXVW5ue3UPnjDH6PO+3YI5BaNj3a3tVTQOqmddahPoW7Fla+mkWHAWyEuBxTj&#10;ywGRQtYwBiNMu88iIIlZYDmd4lFavCQWqclmRXJ8+CuGX6VnInu1Nu8bGpABa7dRtxXe0mawv7Zt&#10;MXdCQ84Vb5wZPT8rzdQ0EH7x4tTqZz5DAoKuc92Gt+qJxxzvXPoawA8Sp4U2XL48FTGcLUJ41LMb&#10;94GmSB/jean+SHdEgluuKLyjiupmdfnS+bEz7RNne8+N96GAjQC2GpiF6uvhnDYcEwvOSBZOE7xn&#10;x1AkS3HY4Z5bpGwjxnTAEfDuh+3uoTbzzvaa9rbKE8d38n4kr9XU0Npq/d2NwpcI7tyZmnPwppXi&#10;oalLY7w3aG13JzlvqXnhe2J4k72WSl8YxYnBGkc1u6xFSlgiwy4p67qAu1o9IDyBHEVaDIsqCnKq&#10;1hsoEm+yvbXy9FDr9K+eiPzz+g36vFc8+Qk3Yq9f6Fr/+Z6Ts67y5C4Jf1XTCm9N3HWuK3/sI4b0&#10;1+cvTGYVbCLn7VpnKd2Gdztz73VEXH/or1/QX+Rcl+B/+dip/tkJbr2i8I4qqpuVwFtdsapTAzPb&#10;KgXM4dIWP+fwjJBe89BqWDPZAmmlq5tLfhBajproRlziBnOlXR1hGqrGm4n1dDV0tlfTaLWjnzbU&#10;v1ldta26eltN9baLE0PSuBvBnTtTcw7eRG7ou2+udrRVo+pEA857jwz0NQ4PnZLtQdUB5yQhqATC&#10;4KpYcxEiw6CrpOR4xT0L++VR6iW6hbmuLGmOSGY83RX+fLmESA4QvFtb9g8NtkRk+luu2wzv6ZGR&#10;81lFW4A3vERW4eb+wfHw9uqpKekUIOi2dY6k5G4Q7jpWvj4xcQmXJs5fTvC9hEjg37fyzclJaoTX&#10;br+Opq8ufeJjeUhy8NXWtuHIBLdaUXhHFdXNiuDNNmlCcd5toDIKvXB+81ItkMCb4jVpqA4PIyAK&#10;M9xE7kFleLkgXHbvFv8tyeiIGD4VeMvCqMp+YjBRJ09+cbTxk/r6N4DtqqrNtZXb/nb1MrWZR+F9&#10;W4XKUXdnfXtrVVcHNZsP9B3jKhs1wgCcYfxGQMaNz7LO4TAOj8eNzG8N5wqD+fbwWeNAdbcKb21L&#10;EgXq6r2zxFWBduShjvaa08PtEZn+lut2w/t402Ci/2V5iYKH3rsEIkemUdTTO5ZWsEm4ayjdNjw8&#10;ARKPjJ2X3mvEx/tfcq563bXqdcfqN5yaVr2+7b0DuF0qAZOTV/IefJfqCtxHblm6YyYlJX7DtfqN&#10;5Y9/PPmzbe83pSi8o4rqxiUrGzK8O8bHenh51A62UsRpKZylfBbJKQQ8C8hZCrlFKrOVsLBZkKxJ&#10;PY2Et4pw3HsKmJfebhqzxqPVwI62lgreTOyDutrXqqu2VlZsOH7ko++/+duPd/x+JJrmKrz/7z9+&#10;GD3d1tqsDDjnr41GKgq8ryfiN2vGSTOSZ9JoMeG4RQzDWBIgfuY5gvYwYFNKNSxPoIB6pKchD8F5&#10;D5PzvmWYua5uc5/31f0N7crEbte6x9bv5kVMI5OJenpH01V4m0q3Dg3ToLaOrjML1aHjiJf28wi9&#10;/FoNrZiGh0xNn5u47F79BtJLylnp6TnULO9d+ebPd5zflKLwjiqqG5dUsgFv+BmQm5dH7ZLRauKw&#10;w8kNRcBbDSv85r7qGXKrkRqqFVoznhWch4VpbLkWySkB7+PA9kBfY3/fke5OajNHOXz82GcqvLft&#10;3/dyR0u1jFaLwvv26h//+PHyxdH21oqONlqqpb/v6ODACXz9yBbS1a0J4OSAhurrk1vEiTU8Sxp6&#10;Gh6LsAB4tpCGwMyEnoG3CNY8IgZZsK21YnjwpwZL3zLdbnh/9NUJASeOL2yp4J/u9dXeeTo1dwNx&#10;mprN35g4dxmRB4/0LBT0kv9WxquHC3je8f5BPFZWKT89cs5cvh3JFN5HCLc71xU9+H4U3lFF9ftp&#10;+rKyn3fP+FkaAgx7g5JTg7eUzyItBkWiwFsLsBEXOx7eZi4N6eKnFYRzmGLkVJOMTZN4aV1HDCP8&#10;mOxH0t5W2dK899jRTxrq36qp3sqbiW0aO932jx+/mytDzaG567x//PvXl7nbu4rXWeNub96hRBSO&#10;cEEyB4i1Al0V0jOXwhPzpfYzjG1Jj/jwezleiRRsyzFc18Ib+YngPTTH4T119YPdx8n+sp7/WXg3&#10;NHbHeF8U6JY99oFEVta24xSR85zrVj/72RdVzapaRDurm7v6xtTHTvcPjWcXUxf7PNe6nLJtX1TP&#10;pMRdO1kHjvfJw2+JovCOKqobl9ZsDuct/EZxh9IS5aTGaZGUz9qpymxqNtditEhBuAiFpxqYATY8&#10;GweI4hwgQqtH6ueW4wDv4U3+u7eRljRvr2Z4f3qAZnjvqK7a0lD72tSlcRlQFQGaO1Zz1nn/8MN3&#10;3/69r+dgK8/27u+jde/wPeG7l8yhUpb6v4Wv4fTlgPBb6Evi3Eb2mk/pEocRmJUMp3yjRGrpZ4Tn&#10;yBFSR7EhTJuIDw+e6OyoYXjfvmZzejLBm5ujDwq8b8W6JeH6sraVrDPD+97ndtKLznoJPqWY6W3v&#10;HdDaul/YWikLvOzcc4rqFuykX3uf+rYlcdgTZjR1ZbqrdzQtb6PcUvTAexEJboei8I4qqpvU9OTl&#10;i0JudVexDgawwmlNwmD1koJnOVUXTFVYLqPbOMFME7pwmkePE5shwbngWWy3xEuY4E0rtBwGI/p6&#10;DncpO4HuaTzyUX3t67yN9/bmk7u//+bqnNgJVNOcdd4/gt7f4BuF+UY1Cl9ML/V8H8dXy+SmcWrM&#10;aZIwVZWG3hkkC24hhveMURaJgebhaTNmOozKs+IjTiUstVG8ImqI7a1VBO9b18AboWneAgTwBhfB&#10;y537m34Kiv+0YIgbT/TG+18i+jrXuVa8Njp2cXYawPtr6qs+dylw79vyThZ5X6o+2EnxV66+9ekR&#10;IjHrwy+O4T1rU8uu1dTkdEvn6Xjfy2LfVz35yS2vi1yrKLyjiuomRc3mPJK3B1LhPcNskQxh44Ka&#10;AsJsiUekXBJ4Q6AyTiWsSXPeYLNmwcNPr40f6CPzDXhTs3lXQ3tbVdOp3YcPvV9f9wavrbZjsLdx&#10;rqyKqmnOOm9q3/geYAa5O9trurvqYb5Rw8L3qsJbsA1CU4O2sFkNkCPXwsJgNYEy40uL14y1wFik&#10;XVLDsn/JjLRTuSph1AyQjdqpz/s3GLA2nVVIE6lffbNOFiG/tQKtDSUyVWz9Ivf6XftlqxVFU7I1&#10;55Wv3/3syEI3kRsp3SteP39hEhULXNr4br0G7y+raLHYn+Px9NfHmgcWqruSPLJu98+00t8qReEd&#10;VVQ3KQXe6iIt3ShmmcpKV6YIMcxjkpBbIvlICYDn8DScTOE9+29t2DmBWYV0+Ag1hdkyTk0C8Oig&#10;A6+tdoC28W6vOnF8Z0P9m9Lh3VD3xvmz/RGIufM1h533P37gpVpa9ne0VXZ11OOLGeRF1vD1a+QW&#10;aoZJITFrBt4iJJAA7lWJS+jVrkoCLZkWGSYlEkfht5YSLyTwxhse4j7vX5jZ/GvE5juw5i1Y1Re2&#10;VkzyztmRaX6lpq8+v7USVCYwu9ZlFG46cLSXDTf5ciS4dGnq069OxvtfBgLnAfCe9V+EAf4pdbk0&#10;3F53kLYe+RkB9tUHOvAqC7mb/C+b99/eqg+1DUxH4R1VVDerSW3AGplvwLtD2r1RJmviU4pkSGvO&#10;W5koBH7zJaG1AFtJwIabJJBmKTEykI05TUdhNjWYM7+1lvO+nsPdnfVdHbUtzXuPNn4MeNfWbK+t&#10;3XHq2M6/X52MRMwdr7nb5/099PevJ9tbK9ta9nV11PX1HMLXgy+SMwc1m2vg1OAaHmbQElDDLlEM&#10;AtxNrjhvMDg8DcI4yqXrSi7hqMFbPVIAWZAWaRlqA+Fur32cml722EcAnnf1m+MTl2497aavDg1P&#10;ZBZuAuHwKjgmBV55bmtF1cHOxuaBT/ecWvHUJ4vdL8qqqETBF3aFDwW/9y87tf3HmttpxZWf/TSm&#10;P9tzSnkh17ot7zVck+DWKKzp/usHXtyNisKDL+3WrkYVVVQ/L3begDc5bxR6KIQ1WmvwFjGhhcrC&#10;abLXEi+nYVIozpCeiZdTLRIBhjeRW8SD1MR5S8s5LYza232ws7266dSXRxs/qq97g+Bds72zteq7&#10;b76OQMydrznrvP/x448/fPf9t38b6DtCzruztrfnUF/vYdS8JEOE9XkTbnHUuBsmBd5yKgFOSTfi&#10;NOKSCnV5zgywI8Tp5fmKcDpxFpe6kTtbW/YN0q5iv7Sm2K/T9JWrb358GPgxlm8fHJ64QmNBb6WE&#10;tftr25KDr+JVwFQ5aogVR47jQtf61U9/NjY+q1O89JEPkRL8XuRe3zd0ltrMf3oQAP0tnxyR5+OW&#10;93Yfo/TXJLt1mr58eXrVs59RnSPqvKOK6oZ1+bKMNu/l/bypCRPlsPBYw7ZK6HAp8NZOIzgdrrBL&#10;CCj8hu3WWtRVYM/sRMKiSd6AdydvRwl4Hz78QU31tuqqrdXVWwd7j/7w3bcRfLnzNYf7vH/84Xt8&#10;4qjTwXx3tFf3dB3oo729T0gtj523gHYGzwirRCcxVpVLKtoF5xTQrmpIlsjwB8olmGytk1uwjSM/&#10;n14dAZzKJeQzvNuhoVbY0HAneovFbdf7alsXuKlD+qvK27EPCr15vMqBoz3uVW8Ip4mvAm8V4Smh&#10;V7e+1zB+DtZ/1u25975DaXit08HTE7QSy08Lr7L1nQZ6CWo5X7+r4tYPwdPElZLpM2Pnc0q24u09&#10;s6UiIkFUUUX1E5q+fOkcSkJuOae1zWWeN0sDs2Kv5Qj0AtUcUNrPmcpktflUi5FICgjaNSFGGsyZ&#10;3wrIGd4nmNk8To2XZ4Hg7ro761ub9504vvPQwfdqa3eQaraNDbfNlSVRwzWn+7y/B78vXRiB8+5o&#10;q+qm2d6HUO2SnMEt54RP9Sgc1U6FrAp9IYE3ZzhKyWxWWstZhGSJ5HvpRjny8qi0VGpYYrokr6im&#10;Ue5F9kI9Y3Cwmcl92+ANTV8dOXPevGQHmLp+e6UY5dukc+cn91S3rH32c9vSHYmhVxNCr2YVbSl9&#10;+IN3djbC9F+3jvLOzqMb32vY8G796x8fOnf+sgLvn2gewBPqDnci8Yb36nFXZ8+ZiAS3UjxcoL1r&#10;hCoK7vV7a2/7jPyoorprdPnyBRSGBG9eYQ3lnsAbZbJIg3TYKR2FygjLxt5qvNCaEshe3SqtZ+DN&#10;kv5vTadAgTCpC6PykuZdnfUtzfuOHf308KH3ZJw5ApPnz8yhtVk0zd1mc4I3/Pffv57sbK8CEVGl&#10;gvkeHIiA9wxxoTOnxXDTKTKWRlw12UxK5q4gXBEnVtLgiDA/gXLqODUT0aIEOI14mgQ4MeI7hgdP&#10;tLVWDPTPGpt9OzR1ZfrS5SsrnvoEhhXutqPrdgFPrKq0YyOM15UFTZV9uH+ydYHj6S4e48ZD0H+y&#10;hjH9NQ+Y/1p5OOmnHnsLhHcSvJ8aBpJDr3b1jkZcjSqqqH5KgDdKuXGe540AF7kKuTWKawFgWFpJ&#10;OQG5bZXWSkA9Veiucjoc2xIzg20c4bmlwVyTAu++RtrGu72muYmWZ2mopw7v+ro3mk7s+vZv03Nu&#10;nhg0h5vN//HDd/Df33/zNbWEtOzv6qBubxmzhgzBANaoqfhgcd6I5KNCbkkg0qw5i+iLU1Z42zs9&#10;U8S0pnmNE7Qc4EzjuXbvTCRtk9eDfEmjzQdbfppqt0AC1Knpq40n+pICr4BDL2yvjEhzq6T8ISp6&#10;Ca60zrn2113/zyQMT6u9/j87yZukflZKstvb4X218WR/jPdFVHq2vk8j436yShFVVFHNlrYlqDhv&#10;LjlpYzGUexqzJRAeKdKYjYCEJaDBW/gtAVXXwpu6vUFrRrgyZo0azxne3Z0N7a0VJ0/sPNr4cX3t&#10;azXVW8Hv7vbaH777dq5sAxquOTxgjfn9w48/fIfvCUTsbK9FxWqgr1EZs3Y6fMyaIhWo0iGtkDgc&#10;1bNPKcw4p7s4LFyfgTdXDsiUI7+q5A6vLkhKepQEZIW1M2e6wbzbToXpq+cvTN3/153zXC+k5W0Y&#10;HqEdQXgVw9utcGBfH94kMFgw/Mv1mNv/WakfC76XB9btQnVHX7y5owe2m+pAM8miiiqqn9blS5rz&#10;7h8f60UZKOjVMMwCqiVSbHd4QGO2kkALqwKwFZALvFH4C7nFcPN8bnWeGC/VosK7sa/nUFdHXXtb&#10;FcP7o3py3tvq614fG26l4VPffxfBlztfcxjemi6cG+psq+6klvMGfEP45vAFS20ufMw5n86AXOAq&#10;SIbU8Ew/N8coUhMLmJGsTZrl+cbwrnG6iiNAHpYeRxIegophS/OekdOdoIXiO2+nAJ7qg52xflqb&#10;bOVTn6obd972151jAp5RgWBIv//F0UVust1PbtzLV5X4qKKK6meFUoWWR5WexPMTAwigeGQAK/SV&#10;sMzkhhjYGtqVAMM7/KrGaYK6BMRhaz6bA+D3ibAlzam3GwEOU3w/Lc9ysLuzTvYjOXjgnZrq7XW1&#10;rx2of/PSuSHY7mif9++j6alz7a2VzU17ujrrtdne2phzjc0C2jAJmCNjGL3UBi4MFj+tJhYG45ka&#10;vJW7JBCWkuoE2hMgblfvRGY6dXI3zfO+nc3mYaKm6Q1v1y1yr1/oXr+NZkjffhc75wQ8Uxv+1dau&#10;kdSCjQuc64L3vn3pIj45gvrPj4SPKqqoNE3SgDUebU77edMoYGEwCmSBdxjCZ/FbQ3J4QJPEXFda&#10;Gp4bRu3kspiaiNEOU36yn+aJHWhr2X/q5K7GIx/W1b1eUbGhumrrgbrXv566AHj/Y+7sR6LpboD3&#10;d99cpSpV097urobe7oP4nvBdIltcD94zGBa+MrMlcsZAC7AFuhKjpidCywPVZ84wWzsC0vxYCvND&#10;ukVnR7vxxtpbK2iq2OQVGdL1G+jixcnc+9+d71yXXbKlsak/SqNI8a7hY2cv3vvc5wtcLyx0revo&#10;PgNyRxvMo4rqhqU4byr0ztJUbwRQ/AqkQVAUfeKw5SjY1iQABoxV893M7kuSKYuZa8COEN+otJyr&#10;bpvIrYEcAVoYtauhs6O6uemrIwxvnuS95cih97/92zTZ7ii8fxf98P23A71HAcX21ip8Q/iqhtVx&#10;jNqEMQaqJsI2c1fht4SRRrjLAeKuCmMK8CkhWXuChCWBmliuhgfC4d01NHiyva1qeLj9t+jzFrF9&#10;3F3ZnF64eb5rnWXJ9k7qysWl6RvobL57JWCmIxU6Fy9deYiXVFvsfvE5Gtz3G9WroorqbhEVJnDe&#10;UtYB3jii+GUYKxJsi1A4i+EWWouYxJKM+j0lIPHXojpCzGytqVyYjSONMx+gPSdpVfP21ko47yOH&#10;36+rfa2qcvP+/RtOHdv5w3ff8NipaLP57yF479HTrR1tleB3b/eh/t7Ggb5j8vWDyiq8ia8CWjWS&#10;4MoUJ5BLQKMyO2aF2XIj01fBMIfpKiTP1B4u8YC3PEcS8ENojx3kJN7Pu03y+m8gso/E7ys1h7oS&#10;Aq+AT/41b3X0wFlG+QRRl/alS1N/3rAXnwwqN+ter748idiIZFFFFdUv6xLv5w1NjBO8UQYyg8VH&#10;zVhtOdU4DR7LUSSRSDb7VFmbBTERzIYi4C1h5jdYQJuJAd5dnXWtLftpeZZD71ZXba3Y/+r+/a/0&#10;dtRLm3kU3r+Tfvz+0vnhlqa9qFihetXXexhfG5z3qLK8OdllFa6EUmGqSGU2NYCjnoiAAFjEy+uH&#10;n/L6A8rK+7PgHZYGR3rRcHhzPDvvgeMKvKd+Zg70rRQNi2N+T05Nb/vgwELX+vnOF0xlW7+obPrf&#10;3flNHws+geb24TV/+VzIXfjg+xOyGNwU7Wc6O31UUUX1MxLnfXGcPTeXkLArKF1peXPR6IgSEGks&#10;F18uqGY2E6GF8SrFaZEW7Wo4vMMl2EYAhlucN7Wc8/IsgALP8N5z8sQXBw+8XVO9raZmW2XFxonR&#10;bloyhPeojMTKHa+7Ad6oNH3z9WRz876O9ipUr2ipFoK31PhocFkER0U4ldZyvkqDyxjzOCVJYp7w&#10;0MMJ6JIGciG0hCF5lFzFEQp/LWRizs3dZ8e6kbeaTn15+nTHb8cGaR9W9fmeE4m5r86jJcfX5T7w&#10;7l93VM7otf9N4j/5wfVfLHSvn+eiJdYfpWXMo6P5oorqnxH/cKYvX7ogDeZSGKLkRAms0ZpPZ+At&#10;0uAtzFaFGOr/xlXWDN2vgXf4qRKWPUCF3Aj09Rym5Vk6CN4njn9WW7O9pmprddWWgw1vXp06B3gz&#10;R6J93r+HeKD/d92dDR1tVby92OG+3iPyrYcPWNNoKmHAWHrEVYNOYnIjRprZxWGj/qjcK2kkLKeC&#10;cBXbVN+US4JwNV5EzwG8kYFGTndMTV2RuupvJvp10SCs6aqGDvuK18VryvF/o8I2UEkv3PjCa9VR&#10;bEcV1T8t+vlMTV+6dF7tW6SiD0Urz+qmuTngNBe5BGy241Q+M7yJysxdEsISo0qwLWkIzBxAvKAd&#10;yA8nt8BbtidRbTfvR9LTpWwmduzoJzU122k/ksrNjQc/+PabqxE0mUO6S+D9jx++R85oa62A82Z4&#10;H8a3iK+W80qk85YA0jO2FSSrmoG3FgNCwzdzdqRmdhXYAnXtRklJz9eESMnEcgtOT9OWoBVnRjqZ&#10;3L91w6zGp3PnL2/74EDZkx+Vkz7+36myJ+hvf3Ljns5eGlv+238dUUV1F4l2Wrp08fzoCJWKwm+U&#10;loxqxWQzsymgYVsslnBaaxgXKkN8KtjWwEzwDpPEK8wOC0gXOA1VA8L7e2kn0NaWvSeO7zx8+IPq&#10;6i011dRm3nxi9/ff/T2CJnNIdw28v7t0friro7azvba760A/bS9G66wxiaXRW0GsQFSVAmlhsCBW&#10;hJzHMRTAUYX3DIZx1ECuSeIlIJK7OJ6EjIUaxshpGm1+Te6/zeIRauA39YJfRfh/O6ukKjOlDCyn&#10;sfdR8x1VVP+syI1cvnyRCz3p8ybnzd5JYbZGboG3FtYkqA6HtxopCFcILR3bYaiWSITpVK4q5ls2&#10;E+s51N3VAHgfP/b5EcC7amtV1eaqyk19HQ1zcZyaprsD3rTO+d+uXOjurO9oq2R4Nw4OHMMXKbkn&#10;HN6awlirheVUiZej0FcltyJ+ID0T8eol5ZaIlCJ5FDTYTwPWTg+3XZP1fxNp/d/R0VizheoMyB0d&#10;ZB5VVP+sqPoLePPon+5z4308WmgWvEFirbU8At7AM9OaIC38DgvMxENMaIXZzOkIeCvD1mS1NXbe&#10;1OcNXyebiR06+G41b+NdVbFpZODUXBynpunuGLD2HeD93Td/G+ht7GivokVSe4/ga8M3ivyBrMP+&#10;e2YkGqQFhKzXleAW0ggdBmZcnZVG03XhPT4m7Ui0SEvTqS8HB5ujxjeqqKK6q6TAu338bM+Fc8ry&#10;qAzpGUJrwNbgrQZkwNp14M03CrYJ0hI4PUSSU/XSDLxlnhgFBo739x2Dnetop+VZjh/7rL7+jcqK&#10;Dfv2vlxZsfHC+OBcXFhN090AbxooSCvLf3tmqKmtdX9ne3VPN/hN3d6SXa4Hb6U5XeAqkT8lpq8w&#10;WESTvuQuCWiSBBIIv1fIjfDp4WbA+7ec5x1VVFFFdbtFXU4Mb1hteO5zvDwqCkAUv6eHhNygrAxC&#10;UpiNo2qsCcAQYqTnW+At5NZukTSoCgyrIBd4q2GBN9lxnvDN25PQquaNPV0HAe9TJ3cD3rU1O6qq&#10;tuzf90pDzWtfT16Mwvt31o8/fP/j9zDf3186f7q9rZLGnPOwtaFB2qFkZFiBt9B0tudGOHKUmYjT&#10;yOA1pctcIsNvh4TWGrCvG+ZTZSA6sldL897h4XYlu0cVVVRR3R2amp6cvERGhVbCoAljKPHAcoE3&#10;05dgLAKPBcZMaI3fM4ZbjSGi4yicRjzoLmGOJFqr5KYjN5grznuQAtRy3gPn3VZ18uQXRxs/rqne&#10;CnjDdp86+vl3f78ahffvrh/+L6+SMz010dlR095W1d1Z39tzGNUufMHIJey5lZ5vwFiAqvGYI+nq&#10;Wd7cU4vkeKK7UJzbyeVUITfElroHmVUNa+PalIdIWJ1y1oHs1dZacWakK9q9GlVUUd1F+pqXfJ4C&#10;tidobXPwW1ooyXzDLocDWIU3YVtOhdARioiUZBKpXVLhHY7zkwO8SAuLVmjp6T4IU3fyxOeHDr5X&#10;WbmpunobEN7VVsPbeEfh/TtLlsj54Zu/XentalD2BuV11vB1MrzFec/CMI6CWD4qSJbaonAXkrvU&#10;25VIzpEzYoetTBuT26GIxOOUj6FOVAlbmveNnumKNptHFVVUd42meKoY4A0zgxJPRpujAEThqUJX&#10;c9UKg7VIQbiwXMMwK/xU2SiSUyr7l0Bh8CYp8OZB5iLekuRAc9NXx45+cqDhLWC7unpLVeWm0/0n&#10;qck2OmDt95WQG4Eff/gWwO5oqwK/e3sOof6Fb5frfTLVm0gsYT4VbCt8vfYU0uAtkZqrvlb8TKUF&#10;nnFOAdyrxpApxwOHB0+0t1WNjfbxIi2RP4CooooqqrkoZeLl1CS5FLWXECXeyLA4bKXrmhvGwyVg&#10;ViQID4uRNVgUPDOhZ1ntsBhitoibzWUzEt6PpOtAZ3vNqVO7jx37FPCurtoM1VRuuTgxpIFjjuou&#10;gTdt6Mbr05453Qxyd3XUhsObu70VZuNUQMusVfwxizjNUiguCrfp4RLDLZAWNiMg6bU0YWElgIzV&#10;3LTnzEhXdLJWVFFFdZdpavIySjneEpTgjTKWma00dKv8VsLhnBYMA964pMWLvRY2c4xAWsO2Ei8J&#10;hgZl8jfgfVz6vAf6jvb1HO7ubOjurG9q+qqx8eOamm00T6x6a0Pt61enzv+DJnlH4X3H6OL54e7O&#10;OlS1lL1B6TtuRu5hYIPfM2xGTBiwKV6uahLcijTPHR4QeOMoozP4rlmYx9WI5yBXtbdW/KZrm0cV&#10;VVRR/TaanDx7pou7vWkkkOaXIAE2jixyU3Kqolp6vmfBG6W38HuQ53NLpMSrmnHbMrx8mAYpn5LR&#10;5v3UZn64p1uZJ3b40AcN9W9WVGzcu+fFxoMffP+NjFaLwvtO0Q+XLpzuaK9qa60AvPEVSl5BLmGr&#10;TTlJCM3H66P62lPwmLtwyFtfC+/wtXzDb5Q0EiP1AzwH+ay1eV90qlhUUUV1F2pqiso9wHuc+M1l&#10;KQpehdNaaSxHkRYvnIY4IFIcNsfPcP0aeFN4aEAdas7LswDe0uHdC3i3VZ08sevw4ffr696oqabN&#10;QJuP76ZtvKPN5neSfrgydb6rs5b2BiXnTYus4SuXweQCb5XZM/AW0KqUJa5DEhbJKSSEZmxHBJRx&#10;ahHSkmmPGoDzbqs8PdzJeT3K76iiiuouEsEbTqYH8EaACz1qOeftSRROS4DJrWFbEZNb4frseJBb&#10;wXkEvNlti/lW4d1/fHCA2sz7e49wn3dDa0sFbeN98N3a2teqKjZ99eULXa21c32oOXS3wfvq9CVp&#10;Nu/qqEW1C98lvvLREXLeKrAjpHnlGdMskdolLVkEs39K2tVrknWiVtjSvHeInTetMR6R9W9UdOMU&#10;DQ+5evnyla7+sepDnU9s3PvnDXtEj0X1i3p1JjzHPrHf8p3jtTRFXLpVut3Pv7Xi9znrY58r7/wa&#10;SVkB7apu6egdvXjpypUp2gGBh57Rbvd0OqvY+XnR1gBTk5NjZ7omxvtoM2Vy3mKZZpZHhbSw5qfD&#10;8aylUY8UD04LtoXc7MVn4K2KmsoRI857sP9oX8+R3p7D3V0N8HInjn9+8MC7sh/J/n2vDved4nU5&#10;o877TtLfvr7S13Oog+BdB+c9SPDWBpwTrcV8M6o1KZzWWr9FAmmRbEwCaVcjhEt4SDjjtYAWj2N/&#10;39FTJ3Zzszll99m5/4bFS5RfuDj17hfHSv78YZzvpZn9PZ0zm13Ok/Bt04JrYm656CX4b1E0++qv&#10;VfiTNUWkuQMV8YZZt+u7CH+ViEs3KbzDcM1cukXP/42kvdtwRaS5wxX2zumLcK3HcZFrXdFjH2z7&#10;8OD4xOXp6a+5hJENe25cCrxRwKIgnTgL5022R8iNQlhgrFFZAhqtmdzEZvV0BuEsQbvC73Cptltp&#10;MBf/PTxI/hvmG/Du7Khpbd53/NhnB+rfouXVKjdX7tt4fmwA2P7xB1odJIIgc0h3Hbz/dqW/90hb&#10;y36YbzhvVMH4W28Ony2mioAaBldl+XGOpOFscpWljCQXfl8ruSoPDI+MuIRjf29ja8v+06c7f+WA&#10;tcPH+gL3vT3fuX6h+jvMLt6ydt0X976w694Xdt77vKoXEHMb9Dx0m1/iN/grVK2lPycyck5ojr3z&#10;632ha5/fKQqP/CelPf+WPO26wk/sef7Yw2O08NwQPhwSPvP71u2yL9sBokuNap5rvXPl6/tqW0Hu&#10;aW0ToxsWw3uKC09yRyhLUYpKwcv0nWG2BuYweM8CuaSfrXB4U5GuivitwJvXM2edHOiTlvPG7q76&#10;1ua9x45+Ul/3ek311n17X66t2j59+RztRclLe0UQZA7pboP33/9+dYB27qrEd9bbc4jHrFGrC/IT&#10;sguykSBcjhpTw6ALTku3tza3m4iu8VhLGXZJQf7s51xHY2fakaVOnfpSHW3+T/K7sqE9LX8T/eRc&#10;69yr39zwbl1Hz+iZsQt4Jjd5QfLwX1U/+Dnhh33zv+2oorpLdHPtyXesqOfu7MSl3oGzWz88WPDw&#10;+9IikhB85eOvjl+T+JdF8J6aGqMysId3FesGuVV4z9hoga6KZKIyH+kq0giPobAEuEXBtrSfcyQB&#10;Xo1Uhq2x56Zm8yGeLQZyAwFdHXVNp748euQj6vCu3LRnz7rGg+9/+/fpH6nNPArvO0nfffM3fH+A&#10;N76znu6D6oBzct4MbwI2U1bDthhuxSLLUbgOMcIVRy7JcIljlMSaJAbHcEkaBGREOp6GymBHe/XI&#10;SDetRnRz5pt6oaamrn781YnFnhdhtdPzN773RaM85Fd0n0cVVVRRUXH02f6T5iXb5znXLXStf/XN&#10;OtjoK0oT+g0ULyidKHAF5EYxe35iAEUfilwudXEUDItXJmmcFgbjqiSWq5x4htAS4E5uDd5SCVCI&#10;rvKbLDh1eNNQ86PSbI7ytrVl35EjH9bU7Kiu3rJ713MnG3f+8P03PElMFAmRuaK7EN5nhlvaWveD&#10;3709Bwf6GofUvcU4Gykt58hYQmjNYXNY6xGXFdMUmw7uTtBSvbTgn1CfAxTGXfJAiZE06lV6Zji/&#10;ERgaONnVWTdy+uYXaZmaBr1PNA0mh14Fue3LXjvWNEA/rSvy64oqqqii+rXq7D6T+8C78N8xnvXV&#10;Bzpp/NoNllQqvCfO9qGsg/NGcXfmNDWbo+AVBos4rBFaiWc8K0hWw3RJO0pATayQm1muQF0azAf6&#10;j8nC5rLCmkzyhvM+eOCd6qqtFfs37t79XMuJPT9+/20U3necvvv276Mjbe2tFarzpuXN1RXWZG8S&#10;RYxhxWQLa9mXz5K0+SAvavO8w3ksXlxQLUd1Lf5ZojTq7UMDx1EN5F3F8JO4GX5PX6071JlTvm2B&#10;c52+aNPxpkH6tVDzHT1k6qZHl0QVVVRRaZJB5ihnvu7uG7Mvf22ha11GwabP95/iqzdQUqnwBrYn&#10;zvbCeWuLtMB5M27B2pl2bz4SkiVGrqqRM1CXGC0MSXoBdlgYnpsWaSFsC7z7jwm8Ud4eP/55Ay2M&#10;urWiAvD+a9up/T/+8N1cJzd0t8H7+2+/GTvTDucNg9vddQBOl+t9LbzIGkgMJCt+GlIDhHCQlaks&#10;RFcILUdp9OaAYtBxZFpLPF0SeIeLmK0AXhLQcWS4qbVlP+B9c/XZqasXL19Z8dSnC5wv6PI21h7u&#10;QqSyL1nUdkcVVVS3TihbTjQN5JRuhf8OrnlrfOLSDTUTas57vA/YPkeLtPRxGSvOe2aEmnhusc5h&#10;YKZ4ieQEWrykmRWjzhMTzTSYa83m4DfU1yOTvPcdP/a5OO+qqq1w3u1NlbQwKvV2R+F9J+m7774Z&#10;PdPZ3lYJwXnju+Qvm7KLNJsLsDXEijhGoTKfzvBbE9OXMI9k4ZGaKRdaSzzTXfHlEim3D9KuYnt5&#10;tPnsrH99TSMZ7PXU9NX3Pm+M8by4wLXur1sqJiejm5pEFVVUt0mE6rc+PrzQvX6ha/0LO6o1h/Az&#10;Q9BBbob39MR4Ly/S0gehGAS8UfZq8BbBZEf4aSmihdOz40nqXXRJbtTILcyWU5SuOIUFp8Zz7vDu&#10;6qhDeXvyxBdHDn9YW7ujomLDFzuf7miq+r9zeTMxTXed8/7+m7HRrrbWyo62Snx56vLmTWy7QW46&#10;hoOZs9cslmuXwmFMO9TSsgPEY4mRZEJoMd+sGd6rzBZ1071ne/BmmmZGm8/K/deKvDXXZ4+eGkgK&#10;vTrf+ULe/e+cPw90az+VqKKKKqpbLpq3ct9zn3Pn94t7q1uZ3z9XZKnF0RWUchNne8/ROi3U7S3O&#10;WyQMVnUdSEOIF0XEi/mWwlzEwFawLacqyKkJfXDgBM8Ta2B47zx48L3amm3S593VUheF952oH77/&#10;DvCG7e5oq+7uOtDfdwRfKr515KGxM1ojuYxNU+y1YPhaMZg10WnYJcCbzLrGZomXRyGGj2G3c4ZG&#10;YGjgZHPTnhud500LHk1fvHTlmU378CtK9L/S1XMmMk1UUUUV1S0WlU7DI+ezi7bMd61b/tSn58Qz&#10;/GwnHfN7mgo6Wtucer5RDGrwDic3n16X0CS+pDSw41TwLISWq2GR14W3Mud7sP9od2d9W+v+Uyd3&#10;w3nz8mqb9u55sbu1PgrvO1E/fP8tfHBry/62lgp8cwN9R3m0OS2yxvAGXKV5HCLWMoZnQVeTUBnc&#10;RVijvnhrTjnrFgR4tBpFSkO6JlqjX6mHdiJLdbRXwXlPTV35ReuMBFBH9xldLo0wf/TFLy/L5I1r&#10;UkYVVVRR3RophJ6enJze/HbdAte6Be71h0/0hV26jlAwic6ND5DznuhHucedjG3C4DOnidkqxTV7&#10;HT4BjJKporCaRotUJJxWUS230xFFvcRzyzlt6d3VqTSbHz70Xm31jsrKjV/ueq67tWGu93aL7k54&#10;t7dVwXzTIms95LyRY8JaywFvpdtbOrkBbwHwtZJbNDHOFWDjFEftlMO0EL9610wkk7ufh2909vc1&#10;trVWDAw0SXYPz/3XEc/TeGTdbpA7wf/ykeN9d8vqEFFFFdUcUP/QeEbB5gXOFwrue5fY/NPthTPw&#10;nhgYP0tTxYDwM6epp5KNE83c4e1JwHIAmLy12GtGr8QQp1UYz6BaxCCX9AqwtWQc1iIRAMKVqWLd&#10;XQc6O+poS7FDH9RUbavYv+Grr9Z1tx6IoMYc1d3YbE4D1mhjEnHe+C7xxY+OUAbi1nJttDlRHFIp&#10;S0ehrybG8KzhaarkdEY88pzSyxFVBI7kZGdp+Aat1D8mU8VotPkVWg3tl1vOz1+cdK96c75z3WMv&#10;7sYpmfUov6OKKqrfRChwNr5ZO8+5Lj1/08johZ8dsKbA+/zEILCNEg9FH0pXttq0Rhb8jJSNYTAW&#10;V40jiU8VKot4AxJJDGwTpBne4WmuD29ZXo028+5qgIs7dvSzhoY3Kys27Nv78t49Lw72HI2gxhzV&#10;Xei8kV14hbUawHuQdgU9yeQmDAPeMnWbRY3nGryvFTNYmfytnkbCW1JKJDebK5cgmfON28Pb0pHV&#10;Tp7YOTjYeoNTxRpP9C12v7jQte6dzxrVASM3dGNUUUUV1a/RNMN7f11brJe2PtpV1cILS1xfQm4E&#10;GN498N84qvAm48QFI/wS/LcwW7BNYBbNZrCCYQS0lMJ4NYYkKTmspNeazXmSN62N2tK05/ixz+vr&#10;Xq+q3Fyxf+OeL1843d8UQY05qrsN3t+T8+7oaKvuaKvs7mxg503N5lz1U/qtIY3ckBYv0A1LI4xX&#10;2ti1BBAyYpg0ogu8NSlP41tomx3kZmRc3hKU5nnfCL937j0137Uus3BTR9eZXxzwGdVvoV8Ys6N9&#10;Qf/8N0WTAxGQwQ28RaP6WPWZWk6QLERTEihAd/1umr5CawDizeOdyPtEaR6eIKq5J3yD4+MXLct2&#10;AN7bPjr4M5mfv2uUaVdobXNy3v0o8VD6ifPmxnNlwjcDGNxV/DSkwZvDM/57Np6F0HKq4D+M7kqY&#10;+E1bih2jnby7D3S218iuJAca3qqs3ETw3rN+ZKA5ghpzVHcdvL/7dmyko721qr0V8K7HV4iKGDIE&#10;8s3YmZmVUIWpEQGheNjpLAmq5Qkqs8PhrcVop4pgwRHD3d49yGTNzXsHB1GHvaG52o+8QB3elvLt&#10;I2cu0M9DWQkhqt9N9PlPTff0jX6y9+Szm/bnP/x+3kPv5T383mMvfvnWp0dQx0ICfLn/xKZMIsLw&#10;9NVLl69UHOjYW9/W0nmaImnewdXRsQv7EVnX1tk/phSjU9O9A2f3NrTtqW87M3YxrOrwG0k+DcqW&#10;01fPnbvMmRN1Dnobp8+c39fQjnfbMzjO+fa3fm9R/Urh25xGhWxq2nfv2zcCb3zFU1NTZ0baz451&#10;n4fzVlZIpeXK2T7NjDkXAy0B7YhSmiOl/ZyOAmZJoBJa+E1jkJnWFKPGK7Z7sJ/28x7oP9bbfbCr&#10;s66tpeL4sc/q69+kRVoqN+/f9+qZgZZwZMxd3X3O+xswuL2torO9ivu8GzV4qzZagbFAmmE8Q2g1&#10;ZkbXjRcqh4dZ1E6uwpvCchVHbjOniRPIVU2nvhoe7rjBZvMlj36En80jL+yaooVZolbmd9b0last&#10;7UP3PbczNX/jQtf6+bSLIm/JKgHnOl3ehmc27B0DR2/s+71WXFxePT16fpH7RTzw+a0VXIaS/z58&#10;vDfW+xIi3/miUUk/ffWNjw/hDeDNHG0e4JjflJGoo+CNjZyZ2PRW3ZMb9lKVVG0VqD7YsZiXFfpM&#10;WWIzqrkmfJW8UaH33reQx34J3tJsfkVaH3mIj2wJSs6b2UwSfqswpniJUbk+kxJXBcySUggtp4zq&#10;6wjY5nlislTLid6eQ91dDW2tFSdP7Gqof7O2ZjvD++XT/aciqDFHdbfB+7tv/zY60tHasr+zo0bW&#10;Nse3iO8+DN5aI7lCZU2AqwQ0HguANSGGbTSFJf21uuZGSoZ8zOPPOwf6jrU275Nm84jcf125Vr4B&#10;Kjz1yt6ZyJ/+/UR1W4Wv7N3PjyYEXqHNj93r0ws2lT38wavv1L3yTt1ftlUGVr8Z46GuQSj//neG&#10;R85F3K7p5796QvWVq+1dZxY4189zrtv8dj1iuN42Xd/YlRR6NTH0yq6KUxxJmeGlN2tQsMb5Xmpp&#10;H9bAqR4VKYkhNfMoMZHvhE7pkiSLzGlaYiUgD7lwcTKrcPMC1/qHeEylYsSvTO+ta8FbxRuubGjj&#10;lBGvxaKXUFfVRoLIVxThxuvdG/53RXXbhA/Zd0Pwpi8d39TE2T4uJ5UZtih42SiDuzNgZgm/AWma&#10;x8uj0FFKC9cF0pReQzXHhJNbGsklIFIicbv47z5uOW9vrTh18ssDDW/XVG/bt/flPV+tH+49GUGN&#10;Oaq7Dd7ffgN4t7W17OvqqCPnrWxMIgubSx+20jauwZszmRIQab5ZIjUYS0COfEkZUh6eQDT7aZDY&#10;8S5UDFua942c7vip8ihcKMyS8zYABm98eiTiUlS/pVAqTV6+suXd+hgPueH0/E1vfnL43LlLDA+l&#10;lRhqPNFnX/aaGPG1z352CfZbBQwBmwo++Go6UqTaA8JF3szCk7Ia7sHGHtpc2bXuLXz1zELZe4b3&#10;lsO9M1vJPfHKV3i51NwNnd3UYi995EikvQolYzs+hbvCaS0963Qt7E1yDJ1SOCwxx0tA0tPb5r9l&#10;aOQc3gDqGc9t2qc9U3mg3EhvmAMzUj8B5VW0t0ovMWtUlHajGsCrazH/dN9EVDcufDU3Bm/lqxTP&#10;PTEu8KY+b5TAfBQYg83hIhirOCcxfRVOq0ackmliSM+IO8IJ3gA2SlfezPsE701yvL/3CDWbt8ra&#10;5u8C3rDde756Yaj3WAQ15qjuQueNHNPRXg3n3dlRi+8P3ytygAZvGX0Gjkre0iiLgHBXLoVf1eLl&#10;UkS8JJZ4LaxJufGssgQ63kxL894b35gkFfB2rvuytjUiPqrfUii/9ta2xvlfRhFmLN12slm2dONv&#10;cKY4IwJ19YxmFGwCzBa61zfw/jGUUinXEP6ae68pTJfU8m6Soc4xivbXtOG18NV/8uVJuRdXlTSz&#10;G8bXPP0ZXi6rcMvA4LiScpKrCGoy3DLzZHnPM3kPAJZhcRSjUVziuQYgp2GiJ/PfjgD+lqmrTa1D&#10;qF/i3W56qw4J6A9khF/33YqUF9I+On6gRmItoImqHfJkuRGvrgFe3n9Ut034wG8E3ix81zzPe6zn&#10;3Dj8NywQwRtCCczoFQyHt40ToXm3byUSPA6/JIn5rp+USm5BOODNfd59jdLn3d5WefLEriOHP+At&#10;QTfs2/tSFN53qL7/9u9AZldHLfjdxQPW8I2C3GpruTJxC7ouaxGJPMcp6aoWYN9MkkhJrMFbjhG3&#10;SEBuOTvWxev1d6NiCOd9+nTnDcI7hddW+7K2JSI+qt9SZycuuVa+AUTF+V6STY4Fk0pZFmYBAZhX&#10;36wFTfGtvTizowMlRiE4NDTxRUXTXzbuL3j4ff8D7wTuf6f40Q/WbauqPoj8gFQzD9zFswzwnIq6&#10;di2+ufP07poW1OQmJi7xYym+9JEPkdJctm3o9Ln2rpEXd9TkP/Ru4IF31j77+fu7jo6NXZxW3y15&#10;96nptq4RPKH6UOflyStfVbUsf/KT4APvPLp+d+NJXkKLqTx29uL+ura/bq4o/fOHuArlPfQeTvfU&#10;tF64iJqGwsuRsfNf1bVufKde/t6H1+3eVdOyr77t0mX8MVdPtA3h3e6pbzt37jK/Or9h1oULk/VH&#10;up7bUpn/0Ht4q/kPv/fMhn01hzoRTynDfhrjE5f2NbTjVfoGxi9fvtLQ2PPXLRW5D+IPfHv5kx9v&#10;/+Bg38BZLXFUt0M3Dm+ppE7Q8iw9sj0JzBKDmbq9NdZqnBYJuQXwWjJpP0ckUzncZ1MzavjTxHlL&#10;OzlhW3XegHdP98GeLhpwfuL454cPvc993lv27X25v7sxghpzVHef8/776OlWkLujrQpfHk0Vo+9b&#10;9vNWOryJpgprlXZvSAPwqLKQi9Y1LpBW4K1FXldIMHFWSSPCvZReg3f/8aZTXw4OtsxYh59VSt6G&#10;ea51u6Pw/l21q6IJhRfgvfrpz35xS7eh4Ymde0+1dZ+hvRTVSJSA739xLLt4Cxw5+VSmHY7z4NFd&#10;6xZ7Xlz17OfnJwhylHj66rufNeLqAtf6Yy0DBEvm2fNbKpA+xvtifz+N3xb5Vr+JBzpWvP7mx4fT&#10;8jfJY+XdLnKvdyx/7dipftwr1Qu8jXVbKnDVtfz1rW/XLfZSLwB14bvWrXnmM3716b01bbalr+Fe&#10;eQg9UORct9j9InA7cuY8p7za0NhNQ9LwcvKKfEzOfZU+oumrj7/4Jd5tSuhVVFmUN8AO+3jTQP79&#10;70oHhDwWr7LA+UKM96Wyxz7sGxwPx3xz23BSkOqvO/ecfGT9blSe5FXojTlfwBEfacORHi19VLdc&#10;Nw5vriNSnzctjzrej/KQC1JaWE1wy/QFuSPFDEaAWI5A+Cmugs3SCy71AE4gTeuSUriu8JuwLeo7&#10;2tt9qLvrAJz3ieM7Dx18p6Z6Gw9Ye6W/KwrvO1Lff/fN2JmuTnbePd0HBnmRFnzN3HpD/lsFreah&#10;icRCWcAV8Rwpl2aoDKkIn3Up/JSvKu4c8RKpXKINbvvPjfcihzXTPO82Lo5nHMZPKQrv31dADniz&#10;4olPwIx5rvV7a1rhrcPpcq3oamSzyvTbnx4B51ACAmYrnvj41XfqNr/f8PJbtbn3vrPIQ4vwLHSt&#10;/+CLo/xwyhgb361HYvCsrXtE6+V9ZN0uoC7G99LFC0hFMfjPUroVKeO8L8V7X4zxv7zqqU83f1D/&#10;wo5KU9k2fuy67NKtPb2jWrH76Eu78bckBF5Z5FmfU7r1+R2Vz2+vNJZuazzei6tfVbck+V+mBP6X&#10;4elffrsW73PTBw1FD34Qy+AEL6lFAW9y+uvKw52puRti/S/jVcDpxOCryXkbfGveks8H7wTpdQWb&#10;LtIUNsTQwgYw3PgE8IYXel50rnj9r9sr8fxHXvwyvWCTVBR8q94cHJ5QG/Cnj57qx5+GS5aybTga&#10;SrY++ereTe83PPYy3YL0kH3ZaxcvkdeP6nYIX8RNwpum1Yzzkc0SvJDM8AZrBckKszVx+SzxAmxC&#10;uKQEnrkAB6QVy65ZcGF22FHGqfFm3rQ26hGYN2o259Hmhw6+V1f7moxZizrvO1TfAd4j7R3t1OHd&#10;y6PN5bvnrDDjv4Wp4fY6XLI4mgZgxrYSwBHpI2K0o8bv8CdwvPC7b3iItgQdGrrRFdai8P49ReS+&#10;Ojk1nZ63EdRMDW3olynLP//d4SrKuLBiDnfpizaj+LMs2Q4rqcbTQ/AoMHsx29yHnt+FU3KoV79+&#10;dst+xKQGX+3uG8MDqQ4xfXXl05/y23hVnoBSFfFwuoI9MOyoNH3z0Lbxc5ceXv8l+Vrnur9s2o+/&#10;gi9Nr3z2M4AW8f41b42MXZia+np6+uuzZwHYqzh6eC1eXd7Gw8d6hcGkq19PTV6prG8H0fFCBfe9&#10;ixh6//w3vvHxIbwBiBoJ+C8i9E5fLXr4fTzKWLpVeciVq8Onz+HJ813rwW/UZi7DoE/xh0yTzc4t&#10;feITpIeeePmryUn+cK5M1zZ2y5Q8VDWe2bj/7PhFehS/blvniKV8G/4W1IpOnBrE+5l5w1HdOuFT&#10;vTl4U293j4w252bzWcuzCK3DpKFabLSITgXn4TFCaA3VTGsN3nDeZL6F34P9R/v7Gvt6Dnd31gPe&#10;KHJpY5KaHXDe3Od9PIIac1R3pfMGvKs62qq6uxr6eg8PD55A/mDnLbPFZtrPVVFHONcQ28WIR7hn&#10;oa8WlsB1pcFbnjA7UgasnWpq2jM8TH3ev8AAVhTev7OmgZzzKLmIjstfHxu7EJngpxRWzI2dvfja&#10;R4ceffHLfTWyL7KSgEw2nj88QWPcAO+/At50CTS977mdwKG+cPMAtzmjAAU+8x9+HySGB6UYTnlu&#10;4lKc/yXcm5a/8UTTgObRRRMTl40lW+mW8u1nRs+D9DDBxY98SAbauW5/XXt4YhS75y9MvrfzGKzt&#10;+zuPcrcO5U8iMaP07Dh1/IOj+YA3/gplcf5pmqvmXBfvf7mlg9eTYYji3brXUD3Av+pNiuR3+/Lr&#10;lDLGs/6dz45SZQIPkU+Dj6dHzueUbsPfgr96ZPS8XP2iohkx+CjyH3hXdrJHJEGaj89toioOqj71&#10;h7voUlS3QTcLbx5tTvBGcSflLeDNnBYSUyDsVPz0zCnEPKaULMVwQ+HYVlvLIYoUbMsM70FapGUW&#10;vE+e3HXwAMG7umrL/n2vjA5FF2m5E/UDwXu0E+Rub63s6T4gy6OGwVsbcz5juDWEX9PPLehVGKxG&#10;gsrIlER67QnqJU1Cay0AI8672451Ic8hJw3LPG8u0X5eyXkyYC062vw315SCnI7OEeFH3v3vnr9w&#10;A82zKOB4aYvwSD6dqavJVdB0bOxiRU1bErck//nFLyUex/JHPwTnzOXbT5/h+eLTX49PXPKsfhPJ&#10;AqvfokfxqLHevrNxPoL3n1/6Ut7tbE0/s2kfKn8x3hfbu0cQA5z74K1d65ICr4xeUxGZeZNcrcQp&#10;kZsz6rnzl+sPdRtKt+JdFT/0AaWkcpwA/MQre/BAXe6Gji5p4ad78XdZlu5AfOnDH8i7hc+WeXSe&#10;VW+gHiCvOEtTV5/dvF8x8adg4uk5b39yBK+Iu97+bNZsSTh7HF95g8YGwnkfaOyRjy6qWy58sDcD&#10;76uAN8jNOyBLszmtMy30lUJYhFNGtRBa4XQYvJVebbAZZabQXeKvEdluCM57sF9x3v29R/pY3V31&#10;7W1VJ45/cfDAO/X1b9TUbN8bXR71jtV3331zdqynraWiixZpOYDKF75g5BUx1hES+mrHn4L37EiC&#10;sTh1iY8QkolmyD3ed36CMjSuom7Y1LR3ZKRTy+s/ryi8f0cp8O46Q/xwAt7vyHDonxORWwZnKUOy&#10;VdF3PTp6oeZQ1+ufHn5hR9Wqpz51r3xDV7Ax1kd94dBft1Zq6UNr3kaMa8UbcO0C0ZEz560zOEQa&#10;en5Ty9Bi70uwnntq2+hF1ds1vfkRrb8GHTpOLeqgpnXJa7DdvtVv0bjxWYlpIUwJT5y7fLCx983P&#10;jrzyZu3qpz/zr30rvXBTgu9lYBVVgVVPf0rJ2PsC7aue/gzx+uItA0Pjcjve7eDQeHYJdcbjdk78&#10;NdCeEHgFH+OsFYdm6z0Zpudct6+a13WZ/nrDm3U4xYs2HqMu+XAhwfptVUgfQ83mka0OUd0q3SC8&#10;OTPQKpBc+nXylqBU4uEURSXDWxy2zNql0jiM4prDJjG2CczCclzl2ylZGLM1Cblpqpj4b+r27jvK&#10;u4rJPO/9x499dvDA23U1OyorNu3f/+rYUFsENeao7r5m82/PjnXDecs6Lfj+8F1yjgFrhd+K+WZ4&#10;KxVDzmEz6NUCkAbvcIqLIpLJMTwZkZvW6KdZEzhF5GD/cWSm0VGUpDfUbB6F9+8lgodKXLKDTupU&#10;Hj3Lfa4/q0uXr1AD72wf3NE9cu9fdsIjLgRKmU945nzXesTQkm3M19c+VgpHYNhRvgPJ8h989xIN&#10;xaK3MTg0YQAOnTwsnKsIiDx0tGexZz2ecKJ5kF8oMke99fFhPHmBa/3xlkH8RSNjF7ILN+MhZY9+&#10;GDFsHi+KBP1DZ594dU+cnzhN75PfGI6L3PQqC13r8c6f2riPPxzlrtKH3r/Htc5Uvm34NA00kzfW&#10;3Tsm890fe/FLebcHj/DQdNf61z46JPdeq/c/lzH262oPdPFd04Lnhc51HV2jEYkh1APw9mJ8L9G2&#10;PddcjeqWCN/1TTWbj4+huENpCd9C8EbpyoRWwIyimJk90xGuasZ5q5CWcWqaKUckDV6bTW5pPw/v&#10;7aZJ3jii5O/tOcTzvKtOnNh56OC7tbUE7317Xxkbao2gxhzVXQfv778dG+1sa63oaK/u7qzH98fw&#10;blaBDX7TmHMOUwVQwkJxHIXEIuFxhHiVUwkoicOxLeJ4Dd7U9yPxuAW5qunU7pGRG+2ii8L7d9fk&#10;5LSBh5ulhl7t6R8Tyxshpcl6GqZz+sNdx3Pve+e5bZUnTg2KGz52aiC7aMs8wtL6tLyNjpWvlzz2&#10;4ZMv73nt40M1Bzt372/ipu/1n+w5QYUj35JBA7vWlT3xkTwf6ukbS8/fiIc8+epejZ1V9e3AamLg&#10;lSaCNxWddImxhwDe1V+20sSwpMDLXX0Ev+GRc0mwv651D63fHQFvJO7uG3PICnGu9am5G2wrXit4&#10;6L3HX967+d2G/fXt9Ye6UoJUz3j1bVqMRbvLv+pNEN254vXx8Ut46Ul8FFPTrR2nU0Ib8G7X76iS&#10;lDUHaKlzkPitzxrlb+TGiZnaBuqy1CnO1YXWzhFqBpi++vhLX+EUzx8dm1Vtkk/gged24mq8/yVU&#10;sK77vUT163WD8JaxDvhCz40PiGlBiYcCFpBmfhOqodERIvfIMIUZ3sRvHptG/GaEK7RmMIPZGqSJ&#10;62EBMtzSoo5IbjNX5okN8jyxvt7D6trm+09Rn/dbtbWvVVVurqzYePZ0RwQ15qjuNnj/QFuCttPa&#10;5u3VPV0NIDdqZMglAmnmtIjMsWBbGKxKoDsTIyklLAzWLmmS+HCFXVIazyGcIsOdOrl7dPRGZ6ZG&#10;4X0n6LGXvmQPuv69z3lHEBlrNjsNBPyMj9OAbcAGTD18lFqqz527XPTQ+9Tx7Hlxy7sNHd2jly5d&#10;EbjSLVeufrb/FKCO9HtrWgj201cvX75CG5C41j34/BdqcTnd1jmS6H8Z8HvpjRqpE0Cf0700rYvH&#10;mU9LTzARkZ5Do74Dq9/CLW7qZr6IyN6BszKB+5lN++QJmvCiDzz/hbyTZzbuB30vXFQ6+Klcnr56&#10;5GQ/3etc9+bHh7W7IBoT51oXuP8dGj2uOvjjTQPxqJE4123/8CC926mrh472xnqpg+Cl16qRDJ8V&#10;rR4jbxi8n56+dGmq8KH35jtfyCzYyFPJ6a9Y9Rdqk1/sWX+9Zqrpssdp256E4CvqWPqobr1uEN6q&#10;psfP9qHAHOfR5sxpsFmOQmsKhJ9CYfaaGs/D4R1Bbi0MbGsBdt4Eb/bcZLtlnjdvCVrb0rz35Imd&#10;Bw+8XVuzvbp6W2XlxokznRHUmKO6G533mQ44b8C7q6O+v68R3zfyh5Bbc95CVgZzBw+v6OcN7JQh&#10;4qCvMDtcEs+93cqpJo3Z4Qq71I2sjCNeCxnr5MndZ8cGrlv6X6sovO8EHWjsWeSm1UjM5dtpyZHr&#10;LB3Kp9NXX9xRDZwAgUse++jCxUkka+85I0uLLH/yUxq2TcuFcu8y+87Ll66sfvZzOFSgve6gjIS4&#10;OnrmAq3l4lz39Kt7mdP08FPtw8LdNz85pLzclavvfHEUgMQrvv/FMaU2QBhTemSONQ8uZtv6NO/3&#10;hUedah1Cejxk45u1EZ3E4+cvp4Ro1llg7dvqsu1Xp2FnGb24/fmtlbgRT/vwi2NhN04n59IKvuWP&#10;zzQSwI4fONEr7/bjL4/Tu52aHhgYT2Ljnv/gexd5mbbwtwrffLJ5MMZLu5CtfuazS5dxx9XLl6aK&#10;Hv1goWudLrQBaWa94emrgH3w/nfwEtlFm2fio7rVuhl40xfKS2WgUCW7giJXc95AcjizwwOq51YI&#10;rVI5gtZKp7h2yg+E7Vb6vGWqGCP8+EDfkf7eRtjuro5aGLkTx784cIA2JqnYv6G6avP4SBTed6R4&#10;qlhna8u+jvYqmuc9cBzfMfIH8pPKb7LdoDgwLIYYOj8xcPH8MIFW5bEQWiCtBcIVjmc5ipB3tcfi&#10;Lo6kxnOpGbDz/vLs2X78JG6E31F43wm6cGFy5ZOfwHkDLbkPvDswexUwCASCw375tWru1l2Xlr/p&#10;VJvs8XW18WS/MG/1M5/SN05N61QgopgDfja/XQ9iAag4Hjwq7THTHV1nZHLzK6/XaMVl/ZFufs4L&#10;n315QmJwSYZbI96+bIe2UKg8vH9wnGZ2udal5G5oahsmduMhB7sI9s51b3x0KKIgHh45P8/1Aq7m&#10;3v/uubBxefjToA93HYe/x414A1/sndnic2LiUjxP/r7v2c9nPpOpq3tqWuXd7q/Wsu508UPv4cNZ&#10;7H3prU+P8Exu+jRwCe9tYGjczfPQYr0vVdS3i33HR+q7921E2sq3R3zg0LhMXXOt8yx//dqrUd0q&#10;4bO9MXhPUx6bvsoFIAo9mi2GUleDtEgLawFhcBiSNSnD08Ij1ZTKJTnlsPCbyI0yf6D/WB9vKQYL&#10;x7uK7Tp8+P2qyk2VFZtqqreOj3RFUGOO6u5rNv8GjGw6tQfwRs2rv/eINJtfO05NayEXviIcgerw&#10;gMAeYU3M5g7tXnmOpNeEU0nA/KblUYeHmppOfTV6ppfzekTuv47mFrzxF5GRQslLJf4VODAp+imS&#10;a+WIkT+cIiX9FWlDlnoM3YUSgI90VRKHv8Tvpe7eMdeK10EvfB1JgVcef3VPRV1739D4wOmJoyf7&#10;t753wLpkOy6BNOn5G6vqeUFyNou9/WezCjYR9lzr/rJxX3P7EG5p6xr5YOex4FoaUi5zveC8DzYC&#10;3vT3Hj85gIoCHoXH8nPoI921j2Y8QxXIDLx1GD7Dp17dhyeD9Is8L+INfLTrWP/Q2Y6e0e3vHcgu&#10;2oLEsZ4XX//wIP0J3Cv/ZWXLPH7Ix7uO8x7hM9XH8xcmLWXb8aLQ/c/txB81MDLR2Tv6+Z6TZY/S&#10;8umxvpfk3s+/OilwxV3jZy8m+GmPVOvS7bD1/cPj1ClwZfqDz48hJXSwsVveLd5A44neGN6PfKH7&#10;xQef/+JAY0//8ER718i2dxuUj8i9/tnNFZcvK53xI6MXZIB9cM1b8nmGa3j4nKlsG+4qeuB9PB+f&#10;UUSCWyV6uPLqs16Cczjnas7wk5SNr0xNUmYmqbmavynO8MrkQ/rr5NObE8JbvbE+bxzp0+B53jTF&#10;RgpGgTSOmsLhLTxWGaytpkXxEMw0G2vi9E9IEpAGw8esDTC8uw7AeQPecN60tjn3eVdVbhwbjvZ5&#10;35H6gZvN29uq2tsq8eUN9DWeHqKpYtJ6IyPUNCprAmIlEB7PYWWQecQliG9RYpjQM5c04Ra+JPCm&#10;CilyWHPTnjNnUExLs+GsH8C1mkvwppFK+EdLkknhdfHCxQvnL16CwaRSjUq3ycmpixcpsuXUqf6e&#10;7s62ljMjp0/3912+hDvlLrVcY2jJPpi/u6RgAmbKH/tQWoNBYjqyE6Uw21lcynvg3WNNPEeZizn8&#10;4bCY8Mc0VovT46jczhOUl/z5ox0fHgS0FrrX79x3EreA93UHOuX5H+4+Ts+hqszXb39KI7ER2XC4&#10;m94VxU8/8NxOPNO6bMczG/ZKh/Q8nli1wLUex4TAy699cODyZXkzlNk+/OKYPHlP5bXL/kx/8MWx&#10;GP/LNLCOX4gGxsvfyHPcP9h1TBoJNr9bj8TCM3wyliW0sor2px0+2otvbcs7DfJuTzbxMHhOjDf8&#10;0a7jKdzMTon5yXJEDJz9+h3Vykos/H5Oj5wzltDDSx/mmeVhQj7pHxxHBQU3Lvvzx3T1Bn5N/6zk&#10;ydPSiYDXEkkk5+orna3traeaRkfOXDh/4fw56rCn8Qd86cLE+dHTI0P9A2fHxpDzmeLI2HL7HBDe&#10;6s3Du4e3J+lFASiQFmyLBM8SEEgLvwFjPkUYCZpHR2gvUc1kC8URo9FarDYfFWzjyAPWwO+jvT2H&#10;leVRaVexL+C8a2t2VOzfULH/1bHT7RHUmKO6OwesdbRVdwDe3Qf6ew/jG5VMIw3m4QJ9VRdOrAVc&#10;tbCgNwLeEmAeK9ISh0dqQvrwUyQb6Dt66uSXZ85Q+XsjP+A5BG82HOQwxsfG+rq6DtVXv77pxU/f&#10;e+O9HZtOHDk4PNB/emi4as+X727f9tbWzc8+8ehf/vzYc48/9uLjj+94/pmqXZ9NXgbpuFwD8Kam&#10;Ll3COZUFrMjX+s1FrML7mTh3eXdV85q/fGZdskOai8EeMNhSvn31s599sf/UOG0uQn8F7qLmcS7s&#10;LtDKZUcDa98GTXELeKMv2lz++EdfVjWfP3+5p3dszV8/X/bMJ+9/cVT+2MPH+5Y+/cmypz85rCx3&#10;StpT3YoYqKtbW6h8GhxFynXbKyfOT258p85Utl1wqC/cjPdzAK43LJshsLeWHrL0qY9bOk5HZj8e&#10;KLdrf1PhQ+8lB5UlVzPyNxU+9P4Hu4+fHb94ZvT8wy/txstteLueGKbCsrKhw73y9cVu4nqc58Xa&#10;Ax2I/HzfKXm3g7ygLGIob0BT0yeaBh58YRc+QFRZcEuM50Xb0h0Pr/+y8VQ/V+Dk/dDD8YoPrduF&#10;T2bTuw30qSqXWFNXB4cn7n9hF/6W1z46SJd+miu/UqrtFslfTb34yKjdHR07P/qkZn/FpnXrn3n4&#10;4Vee+8v7b7z2wdtvnTp27Pjhw8cOH977+c79O7/48PU3Xt+08b3Xth+qqT4zfFod5698gHe48Nne&#10;JLxp8BBNkSV4/6TzvlZCcXZZNDQdR4nnGWKK1ZaO7XB4D7DVljD1divwPtbbQ2ubd3bUELy52RzO&#10;u6Z6K+A9Ep0qdmcK8EbWaW3ZLxuT9Pc2coZApkGeUOaDqTAWFy5SmB2OZ+2U7yKpPeWSgPy0llLz&#10;1ghrjhy3qIkpAd7Y4MBxOO/RUbiTG/rp3lnwRnmNXy+X2oJqjudTvjRxdnz3hx8+/8hDTz183/2r&#10;l7741yefe+Khh1eUPbp6xRP3rfjzvaseXrX8odUr7l2x7L6Vy+9dvuzBVavvX7r8wbLSh5YUbVv3&#10;14ovv2g+fqSl6fjbOzY1VO3f/fH7B6v393W0ywtd9xPjdsjb785lxRX8jfy3w2ydGb3Q3T/W3nOm&#10;o/dMZ98oTkE+pfzSBlGzlE8JH87EZdzS0XemvRcF+ARP4Jb0s1NS4ll/EcVTGuXPV5qsJUa5V7l0&#10;+sx5PBwaOn3u8iS9W1Qg5BKJW85/SurHOw3v2zt4tqN3tKPnzMDQhDbmXBWSKS+naGr67Pilzt4z&#10;SN/VN0aL0PFYPLk6690qgaugFz6xjp5RvFV8eqNjF/CRSno18U18pzf4U7ohUTaO+PCpKnbm9Mjh&#10;uvrezq5z4+cuX54c7O1rb2754sOPX3jyqbXLVzx8332P3f/gw6vXPLRq9SP33vfI2rX3r1j5wMqV&#10;961Y8cCKVc8/8eTTDz36yNp7H7137TOPPvzm5g17Pvukt7sHz+GGGZL6Wjjib7mJv/03EN7VTcF7&#10;4qzAuwfwRhkIy8Qk/gV4nxlBfDMKzHMTAziGJ+alUkkqvBXnrSGc4U1d3WK+caTNvHtoqhjg3da6&#10;n+B96L2amm01Ndv37XtldDi6SMsdqe+//waIbTr1ZWd7LeA90N+IL5UyB1flhNOQIFbCciqIFeLy&#10;KXXYSDItpcRoPBZaqxQn8cA0PEGpE0hiPnaf5SULBvoB772Ad0TW/yndUfAmFjCkUZzhtzo5deXs&#10;mdHWUyePHT7U3dZ+9EDDuscfBYnXFBU+sHz5Q/evWb60eMXS4mVF+UtDoSW5wZJcX37QWxDyl4YC&#10;+R6312opDuSuKl26JL+wxO9dlhu8b0nxI2uXPnzv0ofWLHn03pWPrlz62PIlT65d0dnShAKOrR7N&#10;L8JLU5GqKuJNRhXVzUmjNcikVDs0IatPdTQ3v/KXvz5x3wPbXnl188uvfPbBB08/9PADy1euKilf&#10;XVq+BnXQtfc+sHLVmrKyNeVlK8tKlxQWFYdyy3LzlhcX37d8xVMPPvLomgcQuH/lygdXrvjzfWuf&#10;eOC+dU89seXFFze/9NKWl15+Z8eOlqaTbS3N/T09NEtefl9qbeZ31w3Cm0UfGi+P2nvh3JDMFkOh&#10;xxhW5nlfIxmwhvIZCBeuy6lyFWEkEHgLv1lCbiXMtvsE93kTxdXl1Q5D3Z31bdTnvfPwoXdpP++q&#10;zXDeUXjfofrh+29GTuOHsI+nitX19x7BtytZgeFNi6mxZsgdLvWq4FmQrMRIZHhY1Qy2WQJ7grd2&#10;VWJwCnjjvZ0do/2XbkR3WrM5mYSp6YmJiabjjZ++//oTD6/a8NenXnrmyZeeeeqZRx64d2npssKC&#10;ZQUFy/ILigNer9VgSEt2Gg0hh93vsHlddo/L5rGaAxaLO0tvy8iwZel9Nke+L1ASAN1zy3OD5fmB&#10;goCrwO9cubR0dXnJquKCVXm5Dy0t//iN104PDsGqsE2hFktCONUhFDccVVS/RmwcSdRILjMCpqbh&#10;jWt273363gfXli1bu2zFQ2vWrlxavqy8dGlR4dLCwuWlJcvKSpcWA9Uhj9nkyclBPs/zuouDgeLc&#10;UFlu7orCopWFRUGrK9/pKc8NLckvWFJQUOB1l+UGVy8pu3flivvWrL5/9aoH1qz+80P3P7h21QvP&#10;Ptl0rPH8eVpznpuU7gjdLLzHx2C4Oy9dOD1OWzEJvGW2mPCYCK2FGcnUMsrYVlDNAWVUuQQA6dnk&#10;1gIUZjuutZwTuUXcbF7b0V7F8KYtQSsrNlZWbBiLwvvO1PfffXN6qIWmirVVdXXWDfTTxiScUSgD&#10;gaBq4/n1FcZmITf572uvcgJN1B4uKZncFMlHecJM4OxYV39fY3PTnrGxfs7oEVn/OrqT4E1u4PLl&#10;y0cb6jf85YlH1yxdvax4zYrSB9esvG/NSvbZJWUl+aX5uYVej8dotGdl6JMSLRlplswMU7rOkplu&#10;MWTZc7KdhmxXVpYrO9uVk2PVZ1sy9Y7sHFeOyW82B63WgMPqzMmyZOoCNnNRwFcS9JcHg8sK81cV&#10;Fjz3yENfffbR3s8/bzp2rPX48bOjY8ODgzI47pq3GlVUNyHu1Z6eorrhFWnKPjM80tXRsfvjT565&#10;/xE47LVLV65dsmxVafmq0pLlJcVLCguWliK3F5UU5ud5PabMjMyk+PT42OzUZJfR4DLl+CwWZ06O&#10;PTvbkpGZmZiUHhdnztR5LeZ8r7csRPl5RUnpqiVLH1xDLe33Llt238oV969e8dC9K5989MFdn348&#10;MX5Oq0z87rp5eMPGdJ4f74MFRzGodmDPwDtcQLKwnI8Kv8PgTb3gPw9vaUUXcjO8tYXND/d0H+ju&#10;auDR5p8fPvQ+w3vT/v2vjI9ER5vfkfruu78jo7S1VoDcPd0N+CLxvXLOkNHm2lQxbcE1heWM3hkJ&#10;jAXDqoTBjGEV3nIp7PaIGgA9B+IeIFqnZRDOu2nvmZEudo0RWf86+r3grbbacfPdFA28mrw8dX7i&#10;/K733n1ixYp7iwrWlhY/sHr5suL8Ir/HbTf73Xa/2+Fz2bxWsyPHYM3M0CcnZScnOQ0GJ0Cek21M&#10;15kzMxw5YLbBZza5zEanyeSxWIMOp9OQY8vM8uizfTk5HiNAbrBnZ1n1GR6LOWC3FfsDRbmB8qK8&#10;VWUlD65c9uf7733ywQeffeiBN15Z9+x9K7paWyYn6U3iw1Tfc1RR/bIihqFNTk51tLZ/9PbbOz/8&#10;6IM331r3zF8eWLlqWUHR6rLypWVlS0vLCnx+j8nkMGRbs7OQyX1Ou9dudVvNxjRdRkJ8VnJCTlqK&#10;JSvDiEqqPtOalWnL1uM0W5dqSNPlpOuyUhL0KUlWvd5vswbt9ly3O+ByB52ukkCoJBRaXlK0vKx4&#10;SVnRquVlD9+3+u3Xd7Q1NZ0+fXri7MSF8zwggNv2f5d66g3Cm0ozvjo6QgUglXjjZMEBbxSz4cDm&#10;0liDt/jsmUiN2YLtkWGiu8QIszmBhBVsIwyE8zg18t+yvNqAtiVoWyWcd+ORDw80vFldvbVy/6vj&#10;0RXW7kwB3viaW5v3dXbU9PYc5CEMJwXezG/Ffwu8JfBT8IY4cB1p8ZJYnqCKHij3SjLGNutsD/IW&#10;b0xCA9bubHjjCC9CjdJ4q+cnJgZ7ut7asvGx1avXlhSvKSxcUVRYnh8qcjns6br0uBhberojWw9m&#10;mzLSUWx5CM85LrPJa7W5jGa3yewyGoncJqPbbAS58zzOfI8bRqQgGPDabUGHI2ix5jndeW5vyO1y&#10;2yyWbIPHbEM9wGe1+J22oNteFHIXhTzlhbkrli5Zu3TpmtKiNYX5zz/2aEdLC3+YV6IWPKqbF0Fx&#10;YuLc5+9/sOXlVx5as+bx+x9cs3TZ6qXLlhWXlubmlhXllxUX5QX8tqyszIT4tPi4rJRkgy7VnJme&#10;rUtBfTQ7ORmXLBkZtuwshynHasp22swum9ljNXtsFsTYTAZTVoZel5SVkpQaF2NITTGn6QwpKVlJ&#10;yanx8br4OMA+4Lbnh/xFBblLSopXLC1dubzsofvXPv+Xp9c//+znn3zY29198eIlZVmbyPd/23Wz&#10;8Ebph3KP4S3OmzwSXDXALEhmWiuolrCccqCZ/bdGbklPt6DoxlFtSFfIrSGcKU4g52FrtMK5Au+u&#10;+o72asD7yOEPG+rfrKneVlW16WzUed+Z+u67v6Gyhi+sq7OWVlijZvMmZrZwWlb8UVpywog7C94M&#10;Zg3eitv+GYXfG9ZyrrBf4M2j23qGh5pamveeOdN9RztvvDcaOPP11NSVzvbWmoqv1j3z6MsvPPvM&#10;448+8chD969asYJbDou9XndWliklyaRLtWVmwDGb09MMaanWbH3I4/I5rW6LxWe1ey1WjwkBG6y2&#10;22z22awwLrluV1EwUJKXW5gbKsgL5fm8eW4PyF0UDBX4A7lev8/u8tvdXovFbUI9wOQwZ7utKATT&#10;UBrm+33l+ag9lC4tLFiSG1r35ONnhmXiUxTeUd2c8DO8fGmyYW/Fg8tWrVhSvmLJkpVlS1aUli0v&#10;LisO5eb5PAVBf4gGb2TnpKbqk5OydCmmzHQYaytqohYT8Oxz2HwWiyPbYDcYHBaj3WZyu2w+lz3o&#10;dsCag+WmnKzsDB34nZ2Wmp4Yp09OBLzxkzHr0jKTktIS4nWJsUZ9us/tKMjLXVVevnL5krX3rvjz&#10;4w89+sgD99278s+PPvDnhx+o+GrXuXPnZ80d+K10s/DmZnOUe7QmNAJS2GpsFiSDweK5JQBJAi2Z&#10;llLwzJeI8eHTxsKwrUwegwTeg/0n+vuoz7u7sw4u7uSJL44c/qCu9rWK/dTnPTHaE0GNOaq7sM8b&#10;X3l7a2VnOznv/t4j+DpVVCv8Bqo1ciN7yTEcwxwmZoO7EqPpZ1genmZ2SnlU97nxPuS/1pb9I9Rs&#10;juz+y7D5HZvNL5w7X7Nv75MP3f/QvcsfvHf1g/etfeTBB9euXlFWnJ8X8vmcdo/RZM1MN+hSrFlZ&#10;DoPBazGbM9LJZKSlui1mr80acNpDTmfQ4XKbqHncb3N6LFafzeaz2/wOR2EguKS4uDi/AI/L9XmD&#10;Lne+z49IHIsCufm+AChe4PcVeLwBpyMAa+50e212S5bengN+B0rzCotzC0pDeeV5wVf++uzoyMjk&#10;ZMSkpqii+knRtihXroLcJ440PrJizcqS8pLCwvLi0uJQPuU0M1U6Ufu05xhAbpM+y2LQm/VZ5uws&#10;QNppNBGznXa31eQwGZ05OY7sbPwEHOYcl8PidSPe4rFbnRajLSc7JyvdmqO3GvTGdF1mcoIhNdWW&#10;lenUZ9mzsqyZWcb0NH1qcnJ8jFGf6bPbQ25XSV7omacee/zxhzdveuX++1evWFK6enn5Ew/d/95r&#10;286f+x36wm8K3ijTuFxtl0Lv7KiyPKqgV9jM7d4yGE3BOeJxCzDPaRR4z5Zgnsg9pHIaCsf28CCN&#10;OSfz3X8M5KYtQbvhvA/AyAHejUc+rKvdvn/fq4D3hfH+CGrMUd1t8P7hO1oetb2tsqujFjWvvp7D&#10;2lQxyR8RFP8pMYwBdeVUozJ76FlEDye3QJqTKcye0Vlc6kXeonneZ3qR1+8weGtvhpZ+Oz049Pbm&#10;jQ8sXXLvsvJVS8uWLyldUlSQ7/WEvG6P02Y0ZJqpLNObgW2T0WU2e8zUNu4wZKO0QgHnNKN0s/rd&#10;jjyvO+SGgbYVeP0FvmBRMNdjtbjgyO32wkCoOFRQVlhSVlQEcxN0e0pCuRDiywsQlVcUCpbkBssK&#10;cgsCAbA8zxfM8/qBf2t2tttmzfMH8gOFZfmFS/PzVpUUbd/w8leff9Lf03vq+NHz51HGqR3hN9Y9&#10;EdX/BnGWkIxBx3MT5w5U1Tx+3wPFobzSwqLigqJcf8hptBrTMrKTdZZMfU56mjkz024y2cxmB0Bu&#10;NjqNhGrkYdQ+keddOUaXMceRYyB45xi8VovPaXPBfFtMLqvJbjLajQZTVnpOBnV7W8B+fabTmOMx&#10;mVwGgzsnx22yAPkWfWZmSlJORho8ParChnSdCcms5oKC0LLy0uVlxUtLi1YvKX38vrX7d+3Ee5Z6&#10;/xRqqvRH4Wd7Q2s1/tO6CXjzz+0MF7Ao8VBssu1WthSTbUAFwzJ1W6gs4pJZS6kAXr1K2FbIHbZI&#10;i+a/mdncZt5/HKc0Zo10tKf7UHdXfXtrhea8q6u2VFdtvnhuKIIac1R3G7x//PGHi+dPd7RVdXfW&#10;9YLc/cfwBePrV8dNaA3ms+AdTmIJhF8KDwuJJQ2fzkjFNombyukYpl6Af2jg+KmTu0ZGqNk8POv/&#10;lH5reFNT+fTFS5ff2LTxgeXLlhbmlxfmr1xSUpYbcBuy7foslynHZsw2ZmXazCjkcpxmszUnx2kC&#10;uS2w1C6LCVcdFqM1xwAL4vc483yeXLc71+UJOJxemyPgdOEWS3aWw5jjtVpzPb5crz/P5/c6HFCR&#10;P1SWV1jgDxWGCkryC4vycovzc2n4OsHbF3J78uDCqdA0wQ9ZcgwBt78wCPOdv7Sg4P7lSx+/d/XT&#10;Dz/w8Jplm1/6a9OJ41S6oazR1luN6n+9gBbkicnJK2OjZ08dPfbm5q0ri0pKg6GSvILSouKi/AKv&#10;w23OyNan6EyZGXajkSqmVrPLZnVYrW7Ooh6LxWsxO01Gt8XstplRVXXkZFOeNwHhOS6zxeOwOWwm&#10;uznHQUMyc+wmg0GfYaIMb7IbgHMiOiq7brPFZbWijmtDfTdbb87MMGSmZWdAuixdSnpKki4pPjst&#10;NdftKSsoKskvWFZUuHZp6eqSwm0vv1jx5e7TA4NSgFD1dBJ/kzpV/Tbon4M3Sryzo7SrGBe8NE1X&#10;qCwSGz0b3nJVi5EEFBBIs1OX8Cx4M7kpRoaaM8JpwHkfb+bd2VELI9fc9FXjkY9ra3ZUV22trtw0&#10;eWEkghpzVHcbvOG9r165wOMMAe9DPH/gJL51zj1KzzeOkHROS1hjtiagmnMeRAlwyoQGmOmqdoSQ&#10;TSVeIP1T8D7Hi/2eOd3S0rz3joQ3sI3j9IXz53d9/NHDa1YtLykGuZeVFuf5PX6H1QxDkKbzWM1U&#10;TplMTrvVYbM4zRZrVjY1jJttfrvLa7d77Ta/y0kFk9Ukg8+dRoM5I92YlpaTlq5PTs5KTEiOXZwa&#10;F5OTptOnJJszMhAPB29nIwKi+xzOXL+/sCB32bLy8tKS/KA/3+8t8PmCLjcUcrkCdpvLaKJbYHpM&#10;FrfVgqtleaH7li67f8XKFaVFKwvz//LIvacHqYCjMXeRf2lU/0uF+lzL8ZPVX+3b8Nf1D61eu7Sg&#10;eElBcUleXlEotzSvIA/ZPDvHnJHlMIC7ZnjrgNMRdDsDHrfb6fS6nIC3y2Zz2x1epzMvFAr4PR6H&#10;1c51WYfRaMs2AN4umG+3w2Y22EwGQrvZ6LZZqGvcZneZrU4L6gEWj9PhdbvwC3LarPDocN7Zmek5&#10;hkyzMRuwN2VnZmelZaSlpCUl2A3Z+QF/fjBYEAqUFeeVF+bdu3zJA6tWvvzcX+or9/d0dFAN9erf&#10;butSBzcIb01cWnbw2ua0LBWXuhHwJgyzmabhaUxlgbfSMK6BmdPMSCK1q4JwGWEuMey/yYJTh3fX&#10;gR7eErSttRJ+Cc67vu6NqsotNVVbovC+QwV4f/P36dNDp1Dn6uk+gC8S3zoyh0ZiMdCC57DwTLx2&#10;KVzaJU0av4XNzGw6alclXhWt9EsD1gZPNjftOX0avzra0iAi31+r3wzexLkr08P9A+9s3vTQiuXL&#10;iovKCvNKC/LzfR6P1ZSdlmzQJdv0WR67xQG7kGOA7bbbrFRaWSwBp9vvgFxw4bYco8NotucYczIz&#10;MpMTMhMT0uPjUmJidHGxulhSRnxc6uKY+Hnz0uJjMxLiU2NiEhcuSlq0KC0+PishMTspUZ+aYjXp&#10;PS6LP+ApKMzLDfnzgv6yvPx8rz/o9ASdzoDN7uGGetQkfDbw3uwy5eR73IX+QHlR8dKystJgcEko&#10;ULn3S2pdlD+NPuooxf+Xig03zXU8duDw/eUrVuSVANtLC4tLcvNLcwu4U8Yfcrnt2QaLLt2aoXeZ&#10;LKiPFnj8BX5fyO0Kulw+p8vv9iCfu20Oh8XmQg50ulBDhW+2ZmVkJCToFsekLkZ+TsxITMhMSshI&#10;jM9OTUFO1qcmG9N09my9w2AIONxeq91js6Ee4HTY7DaLC3Xi7MyczDQAG8rJzqBTfbo+Iy1dl5KS&#10;EJuaEGPSZ/g97qLC/JKiglXLly5bUrxm+ZJ7ly15ZPXyZx9+oLu9TW0/v126cXiz+Z4e5QITxR2v&#10;KUl93sJmtWFc8dbCY5XiSgAAFlPOMYpBV69SAyoknJbEwm/FeSuj1Wht1H5y3od7uw+pG5PsOnzo&#10;/YZ6wHtzXc22qYtnIqgxR3UXwvv77/4+erq1u6u+u4vmeUvWEXiHw1gLswjekKBXFHZViRdgh4dx&#10;FKutKewqnLdmvoncOCKTNZ36ani4XQqUX9RvAG+8k8mpqcG+vqMN9RuffXrD00+9+pdnVi0tX7Gk&#10;pKwwNwh3oM8wpCZbMzNsWZl2U47bYnYacuyGHIfV6nGhFLJSWQZHodfrdSmZyUn6lJSMxMTUuDgU&#10;ZGnMbJzqk1OzklGWpRp0OuJ0cnJ2airsOE5xNSU2Nj0+PmXR4rTY2OSYRWkJMenJ8RmpSXab0WY3&#10;e93O8uKSkNuH0jPgdIYghzPP4y4OBYIuR9BhB8LdRrPXYs8L5ebl5QUD/pDbee/ystHRUV5AmhZV&#10;pYUnr/nbo/rfIaq9dba0P7p8zZJQ4Yqi8iUFJeW5RSXekCvb6Mox2vSGHGTFlFRnVrYrxxRyuAs8&#10;Pq/ZhkDQ7g7a3CGnF+j1Wx1us91ptBhTM7ISk9Ni41MXL05dtCh5/vyUBQuTFixIWrAwedHCpIUL&#10;kuYvSJw/P2HB/ISF8+MXzEtatEAXE5MZn4CXMKdlOAw5bhvytYlmkekzjFnpYLbVoLfm6E3gtyHL&#10;CC+enpaenJiweD5+CGaD3u2w4rd476oV99+3ctXy8lVLS1eUFTy0atmB6kqumEb8vbdSNw9vbqck&#10;P9MTbriZ32Svwzg9A2/mNIFZTtVkzXDSiBTYa4kZ25oI3pyMUiJMbea0SMuR3p5DXR11rS37jx/7&#10;/BCvbV5ZsbG2ZvvkhdEIasxR3YXw/vH778ZHu6jZpJtGm+NLVet90tV9LblnJOgN189fZXgLqmeO&#10;aoBYzuSm47lx2s+b+7x3k/O+M+BNK5xcmW7Y/9Wrzzz+4PKlj69du/H55x+9d015YV5B0BNw2azZ&#10;mcYMnTkz3W7IdsJtGwFvi89iQwFkN5uddpvLbrebTOZMfXZKsi6W6JsKxcVnJCXpdakwH4A0SsZs&#10;XZpel2ZIT89JTzekpelTGN4ZGabMTFF2mi4rKRkgT4pZlBy7KHHB/MSFC5JjFqenJmVnpAU8brwX&#10;r8PudzsDLme+31cc9Bf6PAUBf8BpL/D58txuKm09vlAo5PX7/D5PSX7uJx++QyPQeRDs9FVZtjry&#10;E4jq7pbGtuOHjqwoKCvy564oKSsKFOQ6fLa0LFtaujUzy5FtcOTkeMyWXKezLDevKBAKWO1eky1o&#10;9RQ4giGrx4+crs+xpGVlJaakxMQm/PGexHnzkonW83Uxi9NiYlBJTYmLSUtMyEhOSk9ISIuJzUxI&#10;SE+kaWApCTGpsTG6xYuTFwLwC1MXLEqavxAeHYnhy62GTDDbSQPczA67yWEzWnL0Zn2mOTPTkK7L&#10;0iXp01LSk+KTYxcjscOUnRd0F+b5lpTllxaFVpQXbdvw8tjo2B3SbC7wPjPSdnYU8KYVWtTlypW2&#10;ceGxRl+OVCAdFiksDxfBW8gtaVhCa0XMb0L4YP9xOG/wGyV/TxdNFWtTB6zJPO/aasA76rzvRP0A&#10;eP/jh++ByZ6uBtS88EWODNNUBIjJrTjsCB6LKZewKOJUpEWG01pT+CkjHPBWAoRw2imvE3mr6eTu&#10;kdNdvK7nrKx/Xd1ueKNoOzM8/OozTz66auXq8vIH1qxas3xJrtthz4EPyLIYMk16KAO2QGa1Okxm&#10;v8WW7/L6bQ6XxWI3GY2ZmZkpyakxcToUWImJaXFxaQmJmcnJWampep2OlZrNx4zk5PSk5KyUVFzC&#10;LeA6KA5m56Sngeg5GeB6hiE9LUuXmpaUmLJ4cUZcPI5AeOLihWnJCRm6JKvJ4HM7coFqv68w6M/z&#10;OIsC/jyfO+B1Bz0ej8liycwOePzBYG4wECwKhdaUl1Tt3TXQ23MJBpztV8SfH9X/BuGrPzt6dvvL&#10;G0pCBeWFJbDdBb5cV7bZlKyzpqe7TUZaTsBs9lqteT5vcX5uyOP2mMw+sz1k8/pyXI50Y3aiLjUm&#10;fvEf/hR7z7zYe+5JWbxIFx9LLeTJidmUjXUAbXa6zpiVkZORoU/VZafqUGE1ZqQbMtIQj/yfnZKK&#10;nwbVaxcB3gsSFyyIX7ggYdECPMSUlWHLMZARt5ucDovbbnGajdbsLEAdFDdk6PQpiRlJCbr4mLSk&#10;mCxdnNOqL8r3FxcESopCS8sKd2zacOni5Yg/+RbqZuE9PNSE4jRiczCW0mYeRmUhukJ3jcrhkOZk&#10;M/AOu6T1dmvwplNooP8YbDfD+wDgTQPWTn3VeOSj+rrXq6u2NtS+MRWF950pwPsHct7d3Z31ssIa&#10;f980zZ9bzqkZB9lI5oAJaBEIR7XGYIkMv6SlZDBrY84pEnfxaHM6AtVC7pnE5L/7EIO8Bec9ONh+&#10;gz1VtwnegjGqQExNH6ypfmDp0lUlJUuLC1csKYGjhc/OTEnMTEvJyc40GbKsxmyHMSeXZnO5vFab&#10;12qn2V8OW1ZqckZKgi4hLmnx4rT4eH1KikGXmsWETidjkUiQJk6nZKYkpSclpiclpcbHA9scn0wB&#10;RjiKNgNKtzQSQA47DtID/zTALVWXGh8bv2Be/IJ7khbNy0pNdFvNfqfD57AD3mW5wWK/N9/nCfm8&#10;Ia8PbsmWlu0y2vxOf24gtzCUu6SgaFVJ4aMrlh+sqBjomlkY5wabPaKas6L2JKkfT16ebGtqefW5&#10;51cWleb5gqUFhWV5hSFk5KxsawZP3LKZvXa702x2mkxBt7M4P+h32WhNwByL22DJSUpPW5yw+H/+&#10;FHPPPfELFsYvXJgSH5eRSobYBDYD28i0qHdS1TMtKzUF+RYZHvlWn5qGmisiUR+V1qaslBRk+IzE&#10;RJjylJgYmOnERQuSFy/KSEgA7E16vcmYDXg7HWan1eSx0koJVoMB+Mdr4RekT0vOTI1NS1pgM+oK&#10;gq7CgKsw31NcGFxWWthQXXVufCI8V89e/PVX6cbhTU1cU1fPjnaPnWlHGchDfWlhVJS6mmvibm+g&#10;+pRM60IYCQTeQmI+EptVSM/y4qr/pquMaqRXmA0pK7QMHOe1zY/wsOUGOO/mpq8OH3q/tmZHVeWW&#10;htrXo877DhU1m//w3bnx/t5uajYf6DvKWYRW8GFyK43nYKpkJhGwGi65CioLm/mIGMqLcq/AO+Iu&#10;SOvkDktAAZCbu70J3qgGDg21/fzmyppuD7x5J64pmjPT09X91IMP3LekbGlBbmluaGVZScBhM6Sl&#10;ZgC3ackGfTp3y/F6UlZLaWFBnj/gtFqtOQaUJrrEuKTYRYA3zAdMhjE9Xcqm9ISE1Pg4KuOSkzKS&#10;ktITE9KgpERaTIojkSA9Ph43IswePUWvI2WnpeagvAPFdTqUdAT1jIwsCielxS5KuOePyQvmpcXF&#10;ZiQnBuG/A57CkL8kFCgJ+Av83pJgqMDlC5kd7myrLd3gNBiDLs/S/KLV5ctWl5avDhU8t/rek4cP&#10;C7zxCdzC0i2qO1BT019PTk4NDwx98sabDy5fUZ5XWJJXkBcI5QeDJcE8v9VuydQ7c4xuk8nvcAYc&#10;TppAYTbBc6OSGnA5nSazSZeVGZuQNG9hyvzFSfMXpcTEorqZnpxsyEjPTgeYadFyyaVgc3Zamh5V&#10;0iTK8ATp1FSc4ucAeOMuieSYFCSmhVnwqCT8KPDTiNeRI4/BERnbZoQFN7ptVp5+aXbm5Fgz0i3p&#10;OnNGGqrUVn2GKS3FmZMV8jhyfa48/ATygiWFuauXl6977pnGAw0XLlwivtKv+5aNYrs5eNPyqLSq&#10;GkpCFKHgN5slZbQ54lVUk4Hm5VYQAJUVJOOIElICKLQ1fov4qgZ1pakc9oylIZw29u6nMWu0N0l3&#10;V0Nry76mU18SvGsB782A99TFaJ/3HSkN3jxV4ACqYPi+tQzE5hsAVvCsSdArkA4XX5V5ZUpY4M2S&#10;hVxmyK1KaE0ID1PfBPV5d6HK2dKyb3i4neH9y/7vdsBbbDeVbpcnv/z0oweWly/LCy4NBctzQ6VB&#10;v92gB0Sz0lLSdcn69DQYAkt2ttNqycsNFRYW+p1OW0aWITk5IyEuOS4mMzXJnJkBcZGUnpGYlJGQ&#10;iGIIRjwdzpuSJabHw53HpybEA96ZNHItJSMhKSsxGVcBdR1AnpSIqgB8vD41mRoh4cIB7FSUgCkG&#10;FIu0BFUqHqiLWZy8YH7CPffE/umP6UnxVlN2wOvI87pKAr7SgL8kGFiWX1jkDQXtbpfe6NAb7Nk5&#10;XrO9NK9oSXFZeahoRSB/3SOPnx0d4z8/2oR+l+vSpUvNx04+9cDDpaG8sgJagKUgmFcYzA16vCGn&#10;mxYUysnxWMxBh50nHzoDTpfP4Qi43CEP7WSL2mfyopiEefOTFy7UxcRmJSaZuGcnI4VbjOCwGcmZ&#10;yURlYjbqqYky1DwROT8dtVIkkGNSko7WME9APEw5dRUB83wjnoMHZqWk0pjNmJjERQvxGzFlZoTc&#10;rgK/L+hw+K0Wd47Bma13Gw227CyPxeikmeV6pynbYzMXBHyFucHiwtyivODyJSUP3bdm58cfXrp0&#10;mcl9y7L3DcObSxWGNwpJ7iXsZvMt2Ka2cSmHxT3jlAOEYU2McLHa0heu2O5wYHNKst1yyuQ+Kvwe&#10;7Ae8aXmWgf7jsN19PTTaHPA+eWLXwQNv865im2urt10+NxxBjTmquxPeE2M93Gx+SJrNmdyCbTqq&#10;9J3htxZzrVR4K2lUPCtX+fTacCcDu1fIzePMlT5vZDvkpMHB1t++2TwcV1NXaK/ihuqKJ+5fuzwv&#10;VBbwF3rdhT5PwG7NSdfBBOdkphsNegutMmF0Wsxet7t8SVkoGLBkZuXEJSTPm69PSjJnZUKWrEzq&#10;qEYxBBgD1YlUVKEUywK8E2Gykwyp1GBIJRf8R1JiVkJiWnxCVooORRhMOZSFQlCukhHnQg1FJAW4&#10;4zxNB9Hzaex6XOw9f1r8P/+94L//K3nRAkN6isduCjiseW5Xkd9b7AuWBQvKQ/kBqx3FsTU7x5ia&#10;ke8NluYX5/lyy7x5q/OKTx09hk9eZrRrn0ZUd5UIMNM1e/bdX7a8PJfcdjFqdcG8fI/fa6XmcZfJ&#10;5LVa/Habx2YJuBy0LJrV7rM6/HaXz+6yG4y6+Li4+fOB0iSa+MCZOYn6tilbcndPGtc4IVzK4CYl&#10;hBGJG5GfUVVNS05Mp/poCijOjU/ci5QCs55h0KVlp6TgLjwnk2qoNAREcJ6eEJ+0aGFKbIzDaAjK&#10;0sJOJ619RIuyGT0Wk9dC2/E5jNlGuHCjvjiXdgcoLswvKgiVlxYuLy954qH7B/v7p9kBR34s/6xu&#10;EN7SaE/w5iFENFWM2s8F3jPkFnizwG9y2yKV4kRr4TrDW2ktZykJmNwKxQneZLXFc5NQ4PNoNdqV&#10;hNY276pva91/6uRuOO+6utcrKzbW1eyYis7zvjOlwburow41L3ydqMQxvBXbLTZa/DFY+/Pkjkig&#10;3kU34hgWOXMVAWRZBGSZgnPjNMObNN6HeGS1E8d3Dg623CA/bq3zpp80//wG+3rf3PbqAyvK15SV&#10;rMjLLw0F8t0uFA3mjHR9SrIxI82crTcZDWbA22LODfiCXm/Q57ODhgsXZiyK0ScmgeI2fbY5K4ta&#10;y3UpacnUNs7egnqys1NpMZYMuI34xEyaJIayiaa9gtPpMOXxSEyFGjuVJD2oHxuXmUTjz3FUDY3i&#10;b6i41MGgJKUn0wBdFG3xC+6Jn/enP/zr/5e44E/ZaQlOS07QaSv0evLdkC/f5Q054KJcAYfHabR6&#10;ba6gJxhwB/Ls/iK772j9Qf4Qos77btT018StKaqnvrft9WW5hWWhguJgXpE/t8Dt8xotxrR0l8no&#10;tVtDHnee15vn8xUFg9RObnfgqttgMqZlIA8D28mxi7k1iMwxsiKwSpYahMZR4zFoHReHmihIjFPq&#10;LYqLSYmL0SXGU14F2pOSwGz5XeA52bq0HB01I+nx6+BKAEQ3coanzvLkpLT4OLx6SuxivKI1K8tP&#10;e+a6/Dab05QD523VZ1oNWTZDlj4tNTtDZ9ZnuS2W8qKCZUtLli8tWVZWtHZp2fFDh7h6esuy9w3D&#10;m8oWvK7MEMMRZSDKWyl7BdsiBrPW1a24asazNJ4jTAkY3hH8nmXBr9FMJBDO+3kfhIVrI+f9hdrn&#10;TfO8o1PF7lCpzeZ9MlWM53lLXpkZNKGhV4aYMW6J0HJVM9mQXA27pBA6TLQYixaWxJwM2O5nfoto&#10;d1s8ob+v8eTJXcPDtEhLRO6/rm6t88YPDD/s1hPHnnv43kdWlq9aUrJ6+ZLSvBCq+bQVMQ2LTYHz&#10;NmVlZKXrjDlZFrPB53KEvB6n1WLJzk6Li8+IjdMnJVszM80ZtPtnjk7Hw3NSUEKJBckAd1OTs3XJ&#10;epREcXG62DiUcdScnkQDeYjHKPgSqJ8P5VRGQiJ5bhh0alRE+QV7nUS2JpFbI1V4w8TgSJ3lzG8k&#10;SImJif3jHxf817/HzP9DRnKCIzsrYLcHna6QyxOwu31Wp9fu9DncbrPdYYTB8nht/pDVV2D1bHn+&#10;xYsXLt3Coi2qO0n4WqeBkMlLk69v3LK8oGRpflFZKL/QG/CYLKb0dHt2theG224NOB0hF/gdKA0V&#10;Fgbzc11ej8FkTk1L4EHgYDC4q9fppMsmKzlJFxebGheL7A1XnRqfgPqoHpkZlU5qD48nS62jHu60&#10;hLi0xPi0JPLlqTTCIz4V+Zybl5jNQHVCRnIifmUMb2psB7yZ/eTa6UWR4ZMSAe/4+fNSY2IcmXqf&#10;2eqxWOxGg92YbTPoIfzustJSMtNT4mMW4S5zVobf4ygupN1LV5YUvbVx4+TUlcnJ36vPexqlH8BM&#10;5eHZHrhwlL0oeIXT4qcZzIoX53iCtLhzoThjm1CtBUS4qnnua/kdHiP+u7fncBft510FeB86+F5d&#10;7WtVlVv2731pMtrnfWcK8P4H4H22D+QmeNOWoNTnLZ4bR0G4itgZMCMM4apmzSWNJJNb1GQauQnY&#10;khKBs6NKJA9b6z0/McDw7kVNQvw3Hj7Qf6y5ac/QUPsNTs28xfBmvbHhlcdXLl9TnL+spAA/eK/D&#10;ZkrX6VOT0pLiidyZ6ajXZ6Fen5PtsJh8drvbbNanpCYtXKRPSDSkpJhocnYG9UynpuakZ8gQcZRc&#10;Am8IpVJ2muKzM5jcbEriUrkjnEoxaW+kZvB4qhCwa0FJByqTm0GRlxDPzYlsuFMSM0hEblAchgZF&#10;Z2ZSSlpsQsyf/nTPf/1n7B//kBUf78w2UM+l3R10en02lz3H7LO7XGa7VW/2WT1Bux8q9QRXhooa&#10;qmpQtJFRiOqu0/RV5POrY6NjTz346DKCd3FpKL/IHwy4XA6TyW+30w51LmfI7fGjemd1FfryQu6A&#10;K8diSEpJWbwoJVaZq51NkxvTDGm8JkFqSjp4nEytSsjAaQnUAM4LqFEjE424pO5teOsk/IgUJIP3&#10;lJPJc9PwTCA/Lg5haldH3obPxo+FqqEIpIDZ+O1QdZaHndMAdV0qfh1x8+anxcRZ0tI9ZtoywGrO&#10;sZtzXBaTNVsP/201GYxZmfjB4hfnMOfk+j1l+XnLCwv+vGpVb1fnL1D2ZnQT8GaN0qpqLWJpBNsq&#10;oQFghdxcICvN6XKV/DT3b2qJBeTsszUpbewapCE55Q5vZcwak5umegPesrz5ieM7G498BHjXVG+t&#10;q9k+fflsBDXmqO5K5/39xFhvb89BmG98iwzvNiCZIS38FngTsyG+JL3aSjwfCcZqQFE4oVkUo0kS&#10;ULzixWVfW+rtlgFrePLgwPGmU18NDDQrLuGarB+hW9psTs774oWLrzz91IPlpSvzc5fkBgp8HtAa&#10;rM1KTcQRMuszUSg4rWan2WI3mRw5JmOaTsfzreGGc9LTAW+ULyjR9DwrBsrWUVkm/IaovZEavalV&#10;kMaQ0/wZFFJkqWl4GlsNEpVr8VS00UgfKeMS2cpQxyEl4LFvyXAzKYnkZpKpAE1PSclIhn1PRs0g&#10;KWbRvP/+zwX/+Z+L//u/jTqdx2r1WOG/PUGHx0fO2+W22DOT091GG4rpkNNf5AuV+fMeXbmmfn/F&#10;xNhZaYeIuvC7SfSFXrnadPTYquLypfmFNMg8kF8SyIO39toceV7aeRZHt9WK7O00Wm3ZlhxdVlpC&#10;MuqmqbGxyHXIulTvRAaGmaYpi0AycnhKlo5RTS1DNGgDuVTGV0piQjJlexK1fickpMQhb8NJ0+RJ&#10;oBrpEUm1WF4kWHK+Li7RgCoCu3bgH9SnnxWN2UylGR+JiSmLFqXHxlr1WTaTgaaAO61Om8mek+Mw&#10;GOw5Bhyt+syctBSPxRhwOQqDgZJgcG15yfb1LwwPDMB682fya7P3DcObC7Sp6TEapybN5tT5DQAz&#10;ocVzk8mWmNERaUIX/62gnemukFt0Lb+F0DzsXEAeDm/iNwIy2ry3+1BPV0NHe82xo582HvmQF2nZ&#10;Xl/72tXLExHUmKO6O+GNrIM6Fy2PyruKaYab/bcGb0USExEZjuTwyPBLEVLTaFAnwMtQNZAb/MZV&#10;5DYebd7xO4w25x6pjpbWp+5bu7aoAPBeWViQ73HBduP3D9OQrUtGRd6aY7CZjAGvJ8Sd3LAFCYsX&#10;JixcAELDhbB0CMM98Pgy6pnW45SbuAFsajPnSTIQrZbK7kSKJLWRUOsyJJuOIgyFWhrcOfGbFlWl&#10;cjAxiVZbS0hG2ZeRnJxKTZHxadyVSEL9ICkRL5qWnLDonj/O/6//vOc//iNx0YLMtBS72Rxwuqmb&#10;0OEkflsdlsxsm95ozjLAhRf4QiV5Rctyix4oXbLpueeOHzx47ty5G1lhPqq5IR4Eev7chc/feX95&#10;XnFJML80VLA0r6TIl+u3OV1Gi8ds81sduS6f12Z3Wax2kyUrNT1xYUzsvPkJCxdKozdlNm7pkSzN&#10;OMdPA3XQ5OyUFNQmdXHxqGKmxtGSRKhBQqjFItNKY1JmYoL8LqifiIdxUAO7tEspPT6xeAIqpmAz&#10;dRKRO0/A8wFs/EYA/nRaFz3ZgFdEjSEpSRcTm7RoYWZKotOc43XYvHabC1VqYDszw5VjcBqyzZlp&#10;9my912bJ93lLgoHlRfkPlJduW79uZPi0Nohs5iO6ed0cvK/QPO/Tw81aaclFLs3tDud3GLYV8414&#10;nAqqGeQz0mLC4a2FZ3tu4jc57/6jfT1H+nqPdHfWyX7esiVoVeWmuuptV6LO+85UGLwP9HQTvPF1&#10;IltAnI3CnbfSGB4eE8bgCBGJwxNEpAmLnHHksyNp4iMyHJz30FDbDRq+W9lszse6/XvvX1K6trio&#10;2O8tDviCTpsxIy0rKQGFRVZqUlZaqiUn22oxeVx2p9Vi0OngGBbN+6MuMd6Qnq7nGVygKXE6WZrE&#10;afwOIhnhKbAL8CJUYDG/EUOg5QE+NG0MZpraHlE8gdYoy5RhPjpQnIf/wJ3jgXo8EOUaCjUYl1RY&#10;fB0lk+FCiTyvjEVrWmXqkuJjFv/pD/f853/86b/+PXbxfH2GDgVc0OUKOBwooP12t8/m8tqcTpPV&#10;km2AF8/z5xb785b785Z6/Y+WlJ+imd9ReN8lwm9q7MzYW5t3rC1eujS3aHlBaVluYZE312elRVe8&#10;FpvHZPOarAEbzQ1zmS3GrOzkuPjFf7oncRE1mHNXdwJqhOmpiRmpSeA3tYETYskxZ/EEClQ3xUOn&#10;xfF2O7G0DKqeKqO0tgFqnzxpIlmfTD3iVGdNUcT8nml8Atep2hpPvyBdXCx+Tcj2evxkaMqG0q6e&#10;xZv04Dmpi2MyYmNNqak+i4UnfxsZ3pm2rCyjTpfD1LdkZ+V6XPhRLwkF1xYWPLZi+ea//rWztVnq&#10;pr+G3zcLb+7nbuZRutT0OHaGClgugWf4DVqrW3rP6gtn8x0JbxES4CjAxlGFN6Fa4I1THnmOmKOy&#10;yBrEu4pVyMYk9XVv1NRsq6vZfuXSeAQ15qjuWnj3wHl31uGrxVeuwXt2s7lgNRyxQtnIGG1ImsRo&#10;VyPEiSm9GtDi6V6+neDd3LR3cFBg/MvYuKXwnh4bObPl+b+uLC0qyw0WBXyFAZ/baqYRNGkpvBSU&#10;ssqj1Wi0GY2WLH3K4kXx8+5BUUK9axmANyGZip4UFDRUvqAgA3phqaW9ER6FCqCUZJrMSmtGSl94&#10;AoonsikIpyZR9yF3K5KtkQ5CakKnUkx8PGwHEqfFxZPFkVFsM/Nt+F5ufsTt2WmpoHfi4oWL/vA/&#10;f/z3f73nv/89JSHWaja4bRbw22u1w4WHXL6QG3+mDX8RnFbA5S3y5RV7Q0u8uat8ue9u3BSF990h&#10;kLv9VPOrzz5fGsxfXbZsWUHp0lBxoScYsLtkSrfXZkM2cJvIf3tMFlu2QRefGDd/fvLixcjDki2R&#10;qeBx05NpWFk6AqgvxiekxsQhN2bGJ2SDuIA0zDecd2x80uKYtLgEXWwc/DE1lfOoNGRUgJk7ieKR&#10;4anBibu0qXZLlVo5JWvO8KZRIDTaIw4vEYeXoHoAr3HE1QVaFIEanxISUxYuSlm40G0wBB32gMvp&#10;MBqN6Wk5Oh3S4+eZnpxoyEwL0mrBviWhwOqCvPtKCp9Yufzz997ikWu/arfvm4P31PTZURptzvCm&#10;Eo/7tlH8ytqoBGBuGydmM5K1QWoK2jWfrYk5TZECbIK0Smsx3JB4bjCbWX60v6+R+M0rrHW0VzU3&#10;faU57/ra165Em83vTCl93mf78bX1ds/M81bhTd3eIunbBlOZzYRnYa0IKTUA4xg+Ll0kp3JVxN3h&#10;CEhK5Wl8Ss9HbsYpMhyc9+BQKw9Y+w3gTa+Cnx8Qdfny5CdvvvVA+ZKy3NziYDDf63bbLTlZGdRC&#10;qEvRp6WC3GZ9JiBHu3RnGzITk2L+9MfkxQthzUHuLFqinNaQQqmEwkivS85MVqCrpw1F2HBIZyEp&#10;JTM1NZuH3sBSULGYlJxNQ9OT0xIBe5Rl5MszwOlUoju1WMpwNi7vUB6hLEtetDh5cQzqBxQPfqO6&#10;wI+iopMKUFqRCqcwQEkLFyz+n/++59//dfE9f4BtMhv1foeDNlG22wJOV67Hm+8LBN0ee47ZY3Pk&#10;eQKF3tyyQMEKf977W7fdwnG5Uf0Omv56kvq5p+v2Vzy0ZOXSUCHIvWbpiiV5RYUunxdW2+7wOWxB&#10;J753j9dup/1qsw3GdBpxGbdwQfzC+ckxi1NpsT9kvFTuAKKMTQufIU/StAgIlcVkmvRIkyaU1u/0&#10;RFQ6kZKGX5A7R5bmNfyJytKexABOQ801KSEjhTK2/DSo1kt1VnoJroxyD3os4J2QERdPLfDAeUJC&#10;Bs+ZJHijOot6cGpq8sKFQLXLZAp4PB6H3WlUJnbSG05Nxk/YZtTneZxL83OX5+cuzQ08uKRk64t/&#10;uXD+wq+x3dANwxui8bBjZ7pR2E6M95+fGECJx6uqEb8Zz9RUroYVkOMYdioSk319ikNqhzexXJvk&#10;rVpw4jqt09J3rJenirW3Vpw6ufvI4fcrKzZXVW4+2PDO9OS5CGrMUd3F8K7v6T6E7xLf+shwOLwV&#10;qdyVbmna8ktlsCIJS0rtVFNESu00At5aDOCNADIW4C37eV+T9a+jX++82VlOX7p4edfHH92/dMny&#10;4sKy/Nx8vw8lmjkrg8fQJhG8dckWfYbdmO1z2t0WW056RuL8BemxsaCvMVNpMEchgqKEWq2pVw8c&#10;jaeWPdT92SjDIsBwUxO6FFI8XBwli1gN0J02bJAVnlHMpeuy0lL16Tpat5kG+FBrpMzGUQgdF5cS&#10;G5McAy2mMT7wRox8lJ4IIyVEgfi45NiYlJjYlEWL5/3nv//Pv/1/cYvm6TNS3TZzwGkLuq20kKrH&#10;W8rLdDiNdqcZdtyb5w3Cjpe4/a+/vOHSpamITyyquST8jqa/vnjx0lubty4vKFpZXLaiqLS8oJj2&#10;9DSZc93uFaVlZXl5uS5X0Olymk0us9WUlZWTno78lrB4oeQi6ovhtc94JCZN4kLe5hlfoCzysy5b&#10;lw6O0oRGGlNGC+9zKxFleBmPid8FwI/aLWiK3Evt6qhixsfqkmhnW6p3ctZFtQDwpkFt9BLgN03y&#10;Tpf+b94RgHqO8OPipym/mpSUHH5jqYsXp8xfaEzLcDucPo/XY7ebebS51IOzaMxKisOgDznsZXmh&#10;FWXF9y8v3/DC0xcuXqKW8xsrba6rG4e3FDXnxgfOnKaNSc7RslQoPzuk+A3TjO2WMMNbORWKa5yW&#10;lKrgy3EJhlvgTRJys+0+Ko4cnpvhfbSn+0AX93kD3kcbP66t2VFdteVg/dtXp85HUGOO6m5tNu/t&#10;6qjv6TqI7xLfukpuGXA+A28Vrgqhwxmsisaia6eS4HrJZmLUSoAAWzw3jhQDoiPbtTTvGx7uZHj/&#10;8i/qFjSbT389NXXlQE31g6uXrywvKSvOL8yFDXV6rRZzZgZNd+EVUXLSU60GvcdmDfq8ZmNOVnJK&#10;6oJFNBhHRqLxUqYoVqh4kp48tczCJVoDNS4+LQHP0VHpw62CdBfSoMxKmTEr8Dew49np6VmoB6QD&#10;3qmoN6D0YT/NKzzHkwVHkQpyp8TFAszE78WLEUhNpEIWKQFswTYSM/JxSyLSL/zj//zp3/9l/n/9&#10;e3pynCkn0+9yBN32oMeZF/AuKSwqCuZbs81um8vv8gdcAb/DXeT2vfjEkxcvXIz8xKKaU5q68vXZ&#10;0bMvPPbEiuKy5cUlS/OKAe88tyfX6VpRUoivfklefp7bHbA7fXa7LceYk0krscQvWMALqiTw8gOp&#10;1FbEYzBp7Fia1Dspk6NKCnudxQMv0uLj1DXRlCos/zpwTMbvgsRDPSi3x3OGh+dOpomOSAMB3tRS&#10;hUhqiOIaMOq42g9K7RonMbyRgPqSeF4GRSYkJc9bkLI41mYw+dwe+G/URSz6zGxqM0szpOGXmIh3&#10;bspMz/W6Vy4rW1VWvO6pxy6cP3cj5czP6GbhPT7WB1qfG+8HvLlU7OTJPiiBxX/PahiXGIa3IkQi&#10;gSBZI7SW/rS6nKokYBGwceTebpreDSHAe5PQVLGOtqpTJ7+A866rfR3O+0D9W19fuRhBjTmquxLe&#10;3wGT3V0HaHnUgeOorCGLRJBbk0pfBLSp3sRydWqZElDBTJe0U4kJD/ATgG0RwZv6fmi0uba2eVNz&#10;01eDA7TCGuf1yB9AhH4tvGmEOU2eeWPr5pXlpUvLipYuKQ758bPPseozzJlploz0rMQEQ2qKOSPd&#10;npPj93j8Xg+ccdy8ezJj40zpGShQZAZXaix19YHKMj2GxeUO8TsJ5hj2l7wCTXulgg/YhtJB7uQE&#10;XQIjloozKsjIlJNBiYcvgb+hJsQEJjGva8GWJQ7kxjGVF8FgnHNMHD0H8dwLzj3uPEoISopZvOhP&#10;f/yff/uX//mX/xMz7w8ZaclOu8nvdnictoDHtaQYzjvXYTK7LDaP3eVzeoNuT5HH9+S9a8dGR7ld&#10;EVWcX1XGRfV7CV/fpYuXX3tl44qikqUFxcvyS5YUlfhouoE93+Mu9PnznO6Qw1ESCoVgWG32bF2a&#10;tOggv9GyASm8XEEqnC6qhvE0aEOyN9dZlZaepPiUxDjkZMrVNBCdJ3ZTGziP8NDRIi3Cb2lwykzC&#10;vSmomCIxqptE8SQCNk/mjic/jd9RCtITpBnYatc4vzpXI+il06n9nPw3EhjTMzLjExLnLUiNiUNO&#10;Dvp9XofdmpNlyKDRKjlpeFoy4A2Ke2yWpYUFa0qLn7x/bV9PL8qZX5O3bxzeXEuYHhvtAYPVjkIi&#10;NxOaPDezWYG3cFoiNeFU7DXBmLcdY3Kf0pAvvnzomt5u8dwMb8I2w/sIyv+uztq2lv1NTV8dPPhu&#10;be32muptMN9XJ6PO+46UwHviLK2wRvt5K33etMoPDzUnEgOiAK2KYYXiHD/T1q1epcC1kSI8R1U3&#10;L8zCa5gLsHmwpXYq9VDcghx24vjOgYEWbsj65YEkvxLehCVemGXLhpdQGS8tzlu2pCQ34Kbu6qQE&#10;mz7TnWOwZWYa03R2g8HrcPq9PqfVlrw4JvaeP6HgyElLl1XP4KeBbRQryh5KvINnTpoORQwKmhye&#10;P8YFEIq2FD0PVdOnpUIo7LhhnJIJ+FHM0dMSaCeGJPhpcF0gzQN8qP2cSZ8CSCPMdh+lHviN0paM&#10;OOx4XKyMcUMk0A5fkh6fgLpF4uJFC6nn+9/m/9d/JMYtyszS2WxGHzlvT3FeqCgU8DpsNoPRYbT4&#10;ne6g11fg968tKT564AAXbTThm9esjWpuaXpycvrSpcltL7+6vLC4PK9gaV5ReUFRfiAUcnsKfb4C&#10;jzff7S7y+dcuWVocDLlM5szE5KRFi5D9QEc2vsAthOzNuZRGnCkuWRdHM7/TkuJ1yfHpqTSELSOV&#10;GsAhEFoqqYZUZSs8sssyz4JHmaE2wCyn3cNSYmOAcKqw0mRumkKGNDTrErxPAcVpgBuyMQ07p35u&#10;XuqfJ4uD3NIqgCPPOktOj41d9Ic/pCcn2a1Wv9PpMBt5z1CkSaSX0yVl65Lc5pyyUHBpMHBfeckH&#10;b+y4fOnylel/fszajcMbKVFRGBvtHh46JUUfl7oyYA1snnHYHDMjLV6VdIQD2Mr2YhymXb2RGHTn&#10;ud3h5hsSeKvN5rS8OcG7u7Oem81pV7Hqqq00VYwWaYn2ed+RugbeR3n4Q/PorBneM8BW49th1kFZ&#10;sd2i8GR8OsNsLSynDG8V1eNstWfBWxESIy+eOrmbdhW7sbasXw1v2th4avLK61s3lRXlF+YHy0uK&#10;CgJ+lBSmzHS7IdthMNiysiwZGQ6j0et0eV0esz47/p75qOOj+EBJRBsgpuksWRkWfZY5K9OKY2YG&#10;AibeScyq11v0ejtqAIZsS3aWMSOddi/OSDdlZVqy9ebszJzMDENmujEr04gqQkYGLaoKrnP5CPMB&#10;9JIHio2BbwaqqYWQG8apwTxmMVnthLhMniNLY3+4qzstMT4lPhaAlwZzVBeoaOMaRkpsbMw9f/rD&#10;v/3rH/71Xxbf80ddaqLJmOW0m+G/i/OCJXnB4txctwVmxeS2OUJef0EgtyyY++T9K7s726ghZHLq&#10;Br+UqO4ciaecnJx65/U34a2LQyHwuxw53efL83qKAv7CoL/Q5ynAqccTtNks6Rmpi2MAbxrdDWpS&#10;u3cKjbSgeVkM0SRaXUDx3PFcTQSzkxNoZkQK85vHiEhjO34dYDBtOJaWRn06NCeC+rD1qbocXZqR&#10;NiKjaRfgOuq7qODiB2LOyjJlZOASflCWrCxDSoohGd6d6sHpNLw8GTHZ3M+NXx9VkdPT8cOhR6Xq&#10;pG6RsnChLjbWmKV3WaxWo5H2EMrKMMJ/08xMGjbvMhkKfd7SgHdlYd6Dy5e2t7TIp0RV+ZvXTcL7&#10;6tmxPkCUC0ba2FttLSckC325n5vKZPWUrmoBjdYIQJrhRiC8wZzD4aul0lXu7SaB5f3c503zvNuq&#10;Tp3YrS6PuhG6cjk6VeyOlNrnTfDu6z080Nc42H8CeQKERuaQxnNkLI3HiNHcM+e2mWHkIjmVnm81&#10;ZWQCuVfE67HQ2PUwgdzkxZEYOaytZf/p4Y6IfP9TuiUD1lC0vbltS1lJAe8emBvyuGFS01ISrQRv&#10;Emy3y2zO9fkcRnNWUkrSvAXkALgQMWdmpsbE5CQl27P0Rp3OnJ5my8h0gNkZKFPSrAa9xaB3moyO&#10;nBwHL/lEOxDr9TQ5x0qDvT02i8WQDX5bsrOBfHu2PgcugQfpcDGXQH46Lga2G0imBkbYnYT4NAIz&#10;jSTSyYhcXs6FBgHxuDYephtPDfWxuAUGBY9C8UpOJXHRwgX//d9//Ld//dO//1tizMKczDRzjt5h&#10;MQbdjvyArzAYynX7nBabxQii+4ryi0rzS5bl5T794KruDvA7Oux87omBceXs6NjTjzxWXlBYHMor&#10;y80vDeUB1Xk+D8id63UX+L0hNy2PatLr0+MT4ufNT1m8GJgEfWlkBq3ZR6074CIyEk2LSCXc0rxH&#10;mGkdra1G88d4jT+4cBnMAayC3GLcCbQ6ehSN6uAh6Nm6dFNmJn47zN000BrVVmtmphXV30zUlTPh&#10;1C20QUCmOS2d4vV6qg2jHpCRaUpHYvxSDHaD0ao3OLJzzOlZqArggXqdDgmyEhJTFixMj0+0ZhsA&#10;b6vZaDMZ8TOkWSHpqZDbZMh3u0oDvhX5uQ8sXbLxr38ZGxlB9v7n9rC/aXif7R8aPClloJS3UvZy&#10;ITwL5JDGbA4rnlsdlSZjjQnnQnGR1u3NIrRzPFGcxqkRvI+i2O/vbezljcU622tkV7Ha2tdqa3bU&#10;1eyYjsL7zpTA+9y4jDY/OEjN5rR2DzfgzBptDl2XvtcQmlJq8OajklKuaum1ePHZ2inBe5xWOEd6&#10;ZDJ23m3Tv4nzhiYnr/R0dd27cnlxQaggN1iSn1sY8Bmy0jPTky0AG0yzPttlsrhMpqDdYdPrUxcu&#10;Sp6/AIUFj6RNpdIkNV23OM5lMAdsDijP5S7w+II22q+QFjKz2UIul99mDzrcJaG80lB+oT+QT43S&#10;gVIUo3kFRYGg22L2O2yy94meF76QRVqoxZtpDUjDTKN8FDwLxRnYcXAblEV8ykwAAP/0SURBVIba&#10;1WnjMh2gTqtk0NYm0iOeEhOTGhtDI3s5kvn9X//zr/+y4A//nZmabDPmOC1GyOd0hNyekMvjczit&#10;BqPH5sz15+YF84tCuWWBwIa/PNnedCrio4vqDpb8fHCcPjdx/uN33ltdvmxZcVlxEDkwD1nUZ7OG&#10;PK58v8drt/rdDq/D6rRZDFn65MWxiQsWpsXDatPQMOrcoV7nFGRFtt2UOXEEtrkXOYVWPtCB7tQd&#10;TgPcEuLS1DXXkEYZ6c04z0qDM+bual5FmHbL1WfBUiNzZsDZJ8RlxMVkxsdlxMalx8Wmxi5KjY+h&#10;lqR4ZcsTXigG8VRJxRswpqWb0jMzk3VpsYnpi2kXH0N6WkYieXT8KtNj45IWLESdwG42uV12h8Vi&#10;0mfB5Zsy0/De7AZ9ScBXnhsqzw2uLCr68+pVez/94NLFS9PTX4Pgsz/GX9YNw1t58tmxfpRy7FUI&#10;3ighIZS9ALOgWmAMVIdhWwnwJTLZIDH3eSvAhhjSysi18DZzlPA4CrwRxl18pJZz3ljsQHtb5Ynj&#10;Ow800H7e1VVb6mq2ReF9h0qBNzWbN2gbkyBbMK1RDaSaYDi5RUJfLSDhsTNagnDSh+OZLnGkSKG1&#10;XJWWcz6VhvQ+PATZ7uSJXUPKIi2/rFsC74o9e8qL84sK/HlBb57f7bQaDRm6TF1SdlqqJTvLYTL6&#10;HDaP2Ry02fQJCSmLUKlPoOKM14pCYWHNyjakpmWnpPuJ3J6SYAhULgnlFwdCBZ5AcSh/SWFxkS8I&#10;lRUWlxcWlRcW5Hm8RYFQkT9QXli4tLgo3wMPFHToszJ52A78DY3dpfHnDGkaYR5HA31TadtvZnY8&#10;AzsWqAbs05No2VQa7p7ES1xxp3hyDA1Hh5IWx6TELOaG9zgUrygEF/7hv//j//w///Uv/x/YbzVk&#10;w5S4rCavw+4Hv/HGgrlBp8duNAc9/qA/WBDKLwsULPEFd7z0YnSp1LkjwjZQND42sf3VTWuXrljJ&#10;8C7JLUCtMeh0eG0Wn9Pm9ziB7YDX6bCaXDZrdlpG/PwFSYsWZ3LFEZk8W7aipylb1HijwZt4DEKn&#10;JhtpDDmNO6MZ2zSpjIZk8vIGlHWTE+NSU2j+GChO87tkyDqhnVZNIPDzTAqQPkeXkp2cZNKlmuCe&#10;aXB4qj5DZ8zK0NOGAqmw3ZasLGeO0W22uMwmu8HgMZk8ZovP4vCbbbYM2gwUD8d7w68G6fEjivnj&#10;H9Pj4izZ+txgINfrMxn0WboUsz5Dn5KMWnKuy7m8qGBJYf7y4uLHVq1649X1ly5coFEdV266eemf&#10;hTcVfeyXqMhlPBO5Gd5kr9lnC7BpSzHhtyRAQPitMpuM9Wky3NTtzfBWyB3e1T04QJ4bBSyTm5x3&#10;X8+hzo7a1pZ9gPehg+/W171Bi7TUvRYdsHaHSuA9MdZHzps2JgG8mzjfiO1W4C0k1gJCXwlIDKSm&#10;pKOWUsAskNZSyu0SCUma8PZzhM+fGwDFkf+am/acHu74bZw3SreB3r4Xn32qtCi3uMBXEHQF3A67&#10;MRs1dHNWujU7y2nKAdhcTiu1b6enJc2fjxIBNXq4CpQUmdy0mJ2WZtFnm9IyHYacoNNV5A8W+UNF&#10;gdx8r7/I6y8MhGCvC7z+oMNeFPQXBXwleaFCvz/f4wfCi0PBpcWFS8uKvXYbHAMILdimWa0oMZnf&#10;4HFKbAyObLJpoBBKTxSmKCvZlLDP5nFtPGqXzXp8PA1eg1Oh1TDi02lHMhrRBoQnxcTELVjwh3//&#10;l//+1/+z+E9/ROFoNxk8dovPYQ+4XSGfd1l5edDrc1itQX+gMDc/P5CLishyf/6hqlrpGozqzheI&#10;guP58xe/+uTzVcXlK0rKlpeWLS8pQ83MbTH77DbI6yB4ux1Wj8vusltRh0tPSExgeCPPIJvRNEWe&#10;FSaZEFkLGZ6a0HkMOQ3LSEqiHmgebglCZ/K0MaI7LQ20mLJickJaCg1Bp5ncxHu+i/azT6EhnDra&#10;go8GfGRnOsw5bosForaunGyn2eQ0Gb1WGyrEAYcz5Pbmurz5VOUNFAbw20GYjkG705alt2bRcBP8&#10;NHRx8ahPGzPSUCdIXLggZfEiWHyXxeq0WHL0mem6ZHO2PpsWY0h25hjK8nKXlxevXFJ+35Ilb258&#10;+dJFnhI5fdM5/GbhPTbaB9Dy5kzUKSkSVDObidYAMLecU+O5eqqQW+DNzCafjdIbRxaBXBKLzxYh&#10;LPAmfs+MOW/s6z3S032ot/tQe2sV/JK6wtrm+rodX0cXabkzpcD7bF+XwJsGrCkTEniouQLvcCrL&#10;EHRNGpJZEfEEZuYxhTmS4lV445JCawK2Sm4Rbe99tmeg79hJHrA2PSvf/6R+JbyH+gc2v/CX1UtK&#10;ykvzivMBWk+ux+E2G5w5eofRAHhbDXqH2ehxWR0WoyE5Sbd4EUoflAiAN1tkaqmG24AtsGbpTWnp&#10;TkNOntsNKhf4qG081+kq9AeAczjyPLcHxU3I484P0EDuXLhtf6AkN68oN7e0IM9uyEaxiMfS6isx&#10;1FdNrZRcVuoSaW5YajzNDdORyN+grCR405wxOGya/40wgZwb2AF1iEakU2Iqc6X7HLZbl5AYv2DR&#10;n/7zP/7t//n/zfvv/8hIjrcZ9aiaBNxOv8eVnx8qLCwI+H0+lzvXB8sSzPeFigO5jy5dNTI0/E80&#10;Kkb1+4hM5NUThxtXFpauArmLi5cWFi0pLMjzepxmHuLg9wY8LpDbbs5x2i02s4lMNuA9bz7yCbXi&#10;8LizLF5SDVmI83kiAEwjyWV0d0qKPhnkhmnW0Ywvmm2RZqRJZdQdnpEE9qNqi3h1vzsaoJ6YlZiE&#10;W1BPlfWGLTxCzW4y4s0U5+bl0vwum99p9zudAbs95HQVeIO5Lg/qviXBvEJvsCgQCuHUh9Pc0lCu&#10;32Y30XDRTFSgQe7UuDjUDwxpqHln4ueZsHA+ahX2HJPDaLKYsnNysozZ+pwsGmGak65zmXLKC/Me&#10;e+D+J9as+erjD5UhHTdfPb15eMOinJSBPightdHm4WxmVOMoPd8aywXkJNVtE6dVw414iuRLIuoX&#10;F2xDOB0UI84LtjC8D3Z31be1VtLGJEc+rKujRVoOHXznb1cuRFBjjuouhPc/eG3z9raq3p7DqIsh&#10;W0juEQCrGBZpYFbwzKfEeJXoNNUB6FWTKfZabsfVMHjDXvehvqmdUgzzG5hHPLIy3hUy1vFjnw0O&#10;tsgOSL+oXwnvpqONT9y3evUSak8sLQ7l+uwOY4YtK92Rk+2xmGwMb9oq2GQwGTLTAcjFi2nADo22&#10;ZYcBfpM5TszW6SyZWdSKnpYWcrsKfL4ify6KGyC8wBvIc7NR8Prz3R6/0+F12IMuV0kob0lBcQms&#10;rT+Q63FbDVnUkKjTwXbTepDxtDdJZkpKRkpyGkw2jyFnMx1DDpuNTloSVR0I6tzPnZks82eoU5zI&#10;HUtt5hBqGFT4xpN9T1wckxSDykH84j/+6b/+v//3T//xr0mxC0z6DJfNjEIz4HWG8vwF+bkhn8/v&#10;cgc8/qDHH3B6c53etYVlZ8+MReE9V4RvanJq+uThxuUFRStKSkpyc5cXFS0rKsz3egJOe1lBXjnq&#10;aKGA3+1yWE2mnGyr0WjKzMhKSEhauCCd23hoTiPNqCa7jBokchp1ZtM+eLSyryE93aBLy9Glgd/4&#10;Ieh1tNYviK7nuwy8eW429ZenZNIaRPG6RJrZSMMn4xJkaSN9mg6vaErVuQyGkBs1Wj9qsYW5waDH&#10;lev15Hm9Iaczz+Ut9AVRFc73+ErzCstyC4oDIVR5UZsszaVtyB16vTWTJnrgpyd94TIbzZiZiUrG&#10;onv+iPzvyDF6bTanzWQ0ZptNOYas9HRqBqA2/3yv+7nHHtvw9NOfvfkGTRijjobIT/IXdcPwVjR+&#10;tn948ARKSxR9Un5q2FZFm4xJWGO2RnGRRmgtRpy3GHFGeHi3t+q8OTxIS61Rn3dvz8Huzrr2tspT&#10;J+G8P6yvf6O6aivg/fVUFN53pNQ+b1rbnGfrK33eyCjCY+EuI1YwLM5YYgTJ7bwkEG1BJvzWbpFe&#10;cEnGUkarySm1kyvLrNIDOV7CJAY5wfvkiV0DgPc1mf66+pXwPnN65K9/fuT+FctWLispzPeZs1Mz&#10;UhbpU+LdJqPXYnKbcuw52XajAWbFYzUl0+bBcTSdlPdEopKCVn1KloG4NJlVR9V/p9FU6POD2TQ4&#10;KLcgz+2D5y4KBAsDwVy32++ww+aibCr2h0qC+UXBICy405iTk5Fmzs5CuZORQM3mcMwo7KiXkctN&#10;Md869tMIpCbwmDXeKwI+m8x3bEwGbfzAfd6w4/Fsu5VR6OTFEZkE5x0TkxATnxQTH/+ne/7z//y/&#10;8/7j3+Lm/cmYlea2mcFvv8vu97hDHo/LbHJZrB6H2+/2BV2+Ql/o4RWrz42fi8J7rghEwZfV1dax&#10;qqS4LD+3JDe0lPt3y/Ny892uFcXFK0rLSvPz831ekNJtdzhMFkCa22YWIstl0cQtGo9JHck8To02&#10;pWXnDU4b0tNoJQPO8HDSyPxIT+PRUpKpEpmSaOAdPI2yWjAvw4L4DNrbXqdP0dGCg4kJeIglW2/M&#10;THcYDctLSlcsWRry+vL8/3/2/sM9qiNb+4b/me85MzbYmCyhLHVQtzrnnHNSFmCMcxjPeGywccIJ&#10;Z49zJJicc87KQgRJCCQhPOc9k853r6rdWy2Bx8A4CE77Wt5XdXV1QF17/equWrXKG3A5MZaN+nwY&#10;SyeDUdCa7hGatcLw14c7CDdU3B8Eud0Gk5XtzxSOz6f9ZjJ8K/YNSV5LSoqqS0psGo3HZnParVaz&#10;0aTXqxS4S+kEILVcEva4nnroweV//vObzy+9OHDxFha8YTcFbzTu7+sCaJmnpTXvLLAnmBB2DhJz&#10;eF+X36xAV14vsjxnh5hAcVwZtil4jRkdUkJJWk5sOUXL3t/v3vUJnSq24Y1dOz76IZ8edXIag/ff&#10;KNr81DY6kr1tN4c3GMyMBDRHeJapdM3CmCzbgLfk8hr1NJAEgLmx1wrvkC3T4SXZp4QaFHgNu9Iq&#10;eEf73kMHV3Z2HprQ6X/M/kN49/f1/fGxR1vq0o11qbp01KCRK6Ul6uoKSmOuUUF82w104JLTaDAp&#10;lNUlpTUVlTQrCG9FWVnIWahInbC0kbTYplRW0k4Yt8kcdLoT/iCUN/xOxOuJuD0Rj5d8pcPls9kT&#10;gSDUQ8wXBLl9VitGAJD4DrMRHhPKngNYVPYosylxks78XGQKO+fhaZWMzeVQ3iS+KSkb4zQEB2M8&#10;zZlTMzaRzta8SyuLSytwnTtvzpR7pt/1+6JZM5VVFfhoD5sS8NrtLpPVqtVZ9QaP1eGxuQNOH9zl&#10;4sbGc2fPilN/eZvkxqITRs909Ty28H6QOxH0A+FQ2+lwMGi3Rdyu2lg05PWEPG6/y+WxOQ1Kdenc&#10;uSWzZ1UWFykpyFxOE+Ny4jdfvlFU0TINSEwimzaASSmQja3d0GI2agjexGmMZXE7kLyWSGh0S1nS&#10;YOzdqhV0gi3NElWpq6sNKpVJr9WoanwedyqdjsViEb8/4Hb7HY54IJBJJOqSaQyCYz5f2OUKOtwA&#10;NuAddfsgx/12u15RbayhDZnEbCa48bn0zrSBjbaAo1A2Zy6eRd8OB/w2k8GoUWtrFFq1AvrbolOF&#10;vM7GTLIlk3r2sUfOn6VMgrcQ1XEL8AZl4TzhAH8M3kwaHeNU5uJbvLJKFIjrMK6/ObZxZZyemDw1&#10;Wxa2fZPspj1jlKel9fQ28VSxTRvfWL9++bYtb18dzp8qNiktC2+KNm87vQPwxq+e7S7CVjEO6Sxf&#10;CbrZhwRdsQGM52xh9OVGs98ioXNRzQYBwjvA+MvZbDkZLXj3teNbdXcdOHDg218N3j1dXc/94amW&#10;+kx9beLhxQuserWkdJ6an2GgUdm1GqdeH7A7PAazUVYtmVcEx6ShVBVstpzSU7Czuln8DiO6REvj&#10;/WKVTOK12SNuL1AdcnsSwVDU6496A2EPVCxRvD6RhqoIuz0+m82m1eqrFXgTo0ppUCrBb0rZRmeR&#10;VUHWsK2xVSBxFWQE8FxeDn4D0vh0LsfZ3DhtqpFQtnMqsFBzlu2cxbIR3UspLh31JOgplq1UWlJS&#10;NO2+e/7r/xVMn46PsNDUotWi1fudTkgcn81hMxjdVrvX5gp7/FA8mXh0+5bNbF6R7NZ2xObtVzMK&#10;nGYJhr/46C/xAMgdSgaDsQDGi96Aw+azWtCrfU5H2Of1OZ02g7lGIi+eNat41syq4iLAmEalbAKc&#10;TfBQchVAmkIp8ZBtX5RRVjVaycYtwHMFaii0jTK3oL/R2jbfFQZju8XQqwFUvBUGlNLyUlo4pxN9&#10;VDaTxajVGlVqj92RCEUS4XAsFAi4XGGvDw9x14Q9QLU36vGFmeBOhsNxfyjo8tgNep2yGsNlfpYP&#10;viq+Nr4YPp2FkUppekAqxT2LBh673e10OkwmwNus0xh0aoO2xmbUpCKB+kyyLh59ZMH8w/v3jwzj&#10;L3fTqdZuCt6wvgud4ChXSud6T3Bacx5zO9fLN+4C3kRu5p9JfIvN2HI4jD87prmJ05zWXSLCQWuq&#10;5Pxm5GYnlHTu7erc19a6CxLu+LH1Bw/Qed6bN721cePrUN5X8wFrk9NE5d16entbq3iqGClvLqbR&#10;nxiVxwjNccvRKz4lXnmBQ5qTmJd5+2xBfJ+xh1STbc/hDUMPO7D/m+x53j9t/yG8hy4PrXjl5cZk&#10;vCGTaqzLeGwWWWkJSQe5xKiQ2yG+jUa/ze4xmmvKK8sLCqEkKIkKFAYXx0zXgruoIUyWl/PJRkhk&#10;I/SEzc7lQtTtT0eTmUQyHgzDE9Fu70gs6g8C3lGvj7aNeX12gwHgNygVJsq2ptQp5Do4UJainDhd&#10;TjwGvJW0Ik7nM9J0Ogs4ZyKbh6eB3JSLDY3ZJm92PAkQXlIiL4FkF05Trq6okJZCfxfPmzH9vrt/&#10;P3vaNLhjp9Ec9Hi9DhfNE/j8kUDA53Q5zXDxLsjumI/8/jNPPtHV3kEzi1eu5veMTX5jG5+u7t+9&#10;m+afQ+FUIJjwBWIeT8BhD7qdbrsl4HEG3E6/02E3muRlFbPvuWfe9PvQzdBV+Ao3rcvgir4traQc&#10;+1IhRpIIDXJLKxXZA8FoLRwFKR23Q/lNWQFGg1pcaVO4HHSnt5JV4QpyaymHmsamM5qgv1Vql8ns&#10;tzswusV4IsBCPmO+AKVDALl9QLg35HRjNJwMRVLhiNtsNqpVZo1GKyd5DcOn4AuopBT2gS9Ay97g&#10;Op6twDBC4nO54vGo2+lgGyM1Jp3aqFba9Jp40JuKhtPRMMT3e8uXX7409EsGrAnWd6ELEOXOk/OY&#10;81tkM7DN4Y0ynDPHdnbanJjNgc25DkhPME5xdhUEN4zBGwWaPCfZTelRd7ee3gF4Hzuy9iBFm3+8&#10;ccMb69e9AuWdnzafpPavf/49q7yF3Ob4RdEnOE0ZiWk+J+chh65gvJ4XJtRnUS3geXxZfCuxzTjD&#10;94H1nW9FJ9u//2sKWLum01/X/lN4D4289dKyTDiQikfisbDHaZOUFiurytVyCfBpU6u9FkvAZrfr&#10;dECgpLgIzoiOVCJ4V0Aca4DDCrZhjHI3VtRUVcGbwBkx91dm1Wt9VvDbFXa6EoFgJh6LBgKgYwjC&#10;wu0Ouly0C9wfgJ6ojycX1Dei3mUymtQ1uhoKxGXzgZTxEQ60GlIbWp9OQKHcqPIKOm4EkCZCs/A0&#10;fgWVSXCD3OycErLSkmqWEVrHslHi6+FLor6ypKhgxvTpU++ec9+90tJim1EXCHmDQT++YSwUTETC&#10;0UDQ53A4Taaw25sKRhLBSNzvW/780kuDl5iqo1nZCX/MvE0eo+N2yK6uW7kqFYqkI9FMJJryhwI2&#10;W9BB+x38boffZQ+4cHV4bNaayioM5opnzqicN48maSpK5fyQOja9pGQn6CgpdJyENatk28C4+CZj&#10;U1CQv3KKRKMYdUrSAi1OGyl11Qq9kjKh0hkhNdUahZz2cNcoLSqtWiI1qVVumzXo8XjsNi8dMG8D&#10;whMBINqDeyfodAbs9ojLE3I6ae+G2xd2uXGbWPU6Q41SmCRnMwQ0pS+jTeQAOfo5bUJTKFTlFbJ5&#10;RXazOVOX8fk8VqPeZtAbNSrc3RaNyu+wxYOBVCTcmIi/9IenBvr6b6FX3yy8+/u6oYzZNKcQrcap&#10;zApEaHbCmPAUhzdndlZwkwrnkD7D9naLxmpy59L5tLlYIBUuKO+OvR3tBG9IOHaqGMF706Y31619&#10;ZeuWd37IR5tPThtT3qe28tzmXZ370EtEvoqGGrEglmETmnHLYnhCzbjXsrJA66wJ+8JBbshutMGX&#10;2b/vq18N3me6upc89cT82mQ8HAiHAh6XU6uUaxUy4NOgUtn1eihveA27XldZNA/wBrk1dJBwJU1r&#10;w2FVVlZT/nDyXBDl5EqkEr1crpVCfBfrVUp4Gfgj4B+0jvp9AZfL73aHvB6vHT7UHnZSLBiEUV08&#10;VQdlHgjBPRkpS7OM8F9RDvWgY8FBcI5KlugUuplRHCxn+7wZvOFt0RgFijCHzmaVEoI3CnScCXQP&#10;HY5CMoWyUvNd4MWzZ828d+qc6VOrS+dp5ZKA3x0M+GL+QCwYSERoAxtcvNtsga+nbTn+QNLvqw+F&#10;dmzeNExUyJN7UhutboyMrvl21eLG+XWReDocy0RiSR/traKYLy86oZAb1WOzgGfoEnOmTSueNVNS&#10;UoQBH0VEopOzUSn1PSav6QQ8YJufcI+HLBkqnUpSWU4Jz2nVmcitVtAGbvCbjgdla+FaSmuqNKpr&#10;aEs3XZVoIy8rw9jXotHE/EFI6gyGi2xcG3A4MXDMxJLxQAAgd1ksXqDdSdnXgfOo2+8yGK06rc2g&#10;w4CAkxu3noK+Ax0Pym9MfBmgnY70rahUFhWba2q8GBDEomGvF7eew2jQK3A7SJwmPQu8DzckYs8+&#10;+nD/hb6Rmz+h5GbhPdDf09m+F/Duu3A6S2hhShzc5fzGQ14j0pojmTfIVd4TjKMaT+GafXgQTh6i&#10;iBsLWxPEdxuU98mtJ47Red67dv5ly+YVmza+uXXTiny0+SQ1Du/+C+10JOhpgjd+5rNnaKKGIzbX&#10;RO5yA7aZiS0JwGyynWpYY4HrP6azs5Pq1JiwzQ4pwUiCrL8TL+ls303R5nQk6A3h4VbhPcpvsy3r&#10;1j6yoLkhGUuGw0G/z2ExK+CPKssAbwztPRazw2CMeGmZkBNRI5Pitqd9ruywI2V5RXUpcZTtqCEn&#10;QtknICZqaoimleUY48NT+Bz2kMdDsWm0yuhLhIOUMNVuDTidlP8klkqGY7FgOOoPhlxut8lko5Rt&#10;chL3VVVwQOCuRk6BbPCwkNT4GmxXDO2+5cvbFMLGVvvgEGFAO8osF7oQHgxjGgXulY47QxnwZieE&#10;Tpk59W7pvEKjXEZbdPAloW/crljAH/H5Il4fRcX7/YlAMBkINQbDDySTB3btxl9veBiX3L9n3iaX&#10;jVy5MnR55O1lr9aH4rXhWDocTwYjAS5kCZCOMH5op8NtNTuMRpvegHFe4cwZpYVz5eU0EKS1bXZQ&#10;HnBICzcAtrBjmxa8Ob9hSvAbAp3NVKP/o1/V4MokOOiuoYO06YQ9wBs6G8w2qGpgWkU1xrjyijKt&#10;VOI1WePeUMTlT/ojMW8g4vaHXJ6Iz5+OxDHaQPdzmIwBlzPkdiUC/kw8mQhGHAYDHfOjVqnoCICK&#10;mooKOsiHMrRQhIcS8Kbpejq5xKymc02kcwsscqXX5gj7AxSPaTHbDToDjYmrzFpV2O9pzCSba1NP&#10;Ll7UeurULSTwv0l4j14cONvdua/vQlvfhVYOaVCWpckiTnNmi/Bmz3JUU1a1LKFJT/Mye3YM52gG&#10;ec0RztuwghCnxixn2vzU9tMntxw/xvZ5U8DamxvWv7pl05v587wnqWXh3XGapUft6qC1EHQRHq3G&#10;0cu4y4PDCbRiZRbeHMwioccaTDA8lbUfgzc/yRtG/O6/0IaOdejgt3QkKOvo4/v9dezW4c3uug3f&#10;r148v7E+FU9GoolQ2GHUV5XOk1WUaBRyi1btMBmcZhNueNztkN1QJGC2ija20tQc+YiqKhYLRvwm&#10;BSCn+HOoc6tWA+9QVTxPLZNYdFqn2exz2AJuZ9DjhmNKhCLwUC6rJROPxaG8PRC1wbDHF/L6IsFA&#10;LBQCLBP+gE2nIx8kV+iqlVoZRbGB2XBPbHpQCnLDw/KFbV4mn0sNKuC/iOXQIrS4SM4UbpcmQum1&#10;UmaS6vKy0oI5LEnq7ysKCqCB/DZr2OP28J1sXlp6xIAj6vXXRWLpYDThCzQFQn+Yv7D91Ckid155&#10;T267fHl486o1jzXe3xRNpQOxZDCKoaHHYQ/6PEGvB/2QUgk5HQGnw2E3GrTqsnmFc6ffV15YQGyW&#10;0o4J9Dd0JBmb1FGyTYmsU1HIhRiGVkPnidEAkW8nw+CSJSeg1W66QWgjBpW1SoK3WVWjoRtEolcp&#10;aO+lxUIp1YzGkMOZCkbqILX9gSjujgCGsC7aIebx4wo5jtFzgk1ug+ghpwtI1tUocRtKS8rkpeXV&#10;ZeUq3I8SCb4bLbez2QKMJHSUt1hlkFdLCwt1kPhGgxOfaDTZ9HrKv1SjNOA+VSljHmd9Oja/oXbp&#10;nx4709N9C0PSW4A3XO7FfnJ3bOb8OOMuzZazKy11wzi/GcK5wuZXQVvzK6+ZYBzVMBHbE0yINm/f&#10;3UZJWraygLVvd+/6ZOOG19evX75967v5Ne9Jagzefwe82Zr3dvyE+L0ZvMeJ7xzuCjUwkdysAU+g&#10;NvYsqxxn4ytzw9moRlDerBL9mGbOL7RiYHj44MqenhO/qPLG/Yb3Hx4aev/tt5rrM8316VQ8GvX6&#10;dAq5tLwE8kKvpNyoNr3ObjbYTZS/onJeobysFG4LdMQYHyKDp1CupvBvFoKL4T+UN9tpyqfslJXw&#10;LKVQ4Vad1m2zhHzuqN8f9PmS8UTQ5YGm98OBur0xTzBgd7mt1qDHGwsFUtFIMhSOevwRj99rd/qs&#10;jpDDo5Up5KUV5EkrCd74aPgpWoBkG8YogIg5VooH5oCnOU9araxhmSlpwpNtKuOCCV8eb1U8Z9b0&#10;KXdNv/uu0rkFqiqZ02D22+w+uw3fKh4Kem32gItSZKR84Uwolg6FMv7g2q++Hh4aAbxHhvHr5Pk9&#10;ee3CuQuPNy1sCCea45mGKE3tJIBvt9vrdKAHBtyegN0RhP52uz0uu1GjBpjnzZxZgU5O2QUoVxoG&#10;jjySgzoYS/7DOxhqcBcAw3TwPOVNY8fcUSw6WtKZ3DSo5aeS4H3kMqVMolJItUqZoqpMJavUq6ox&#10;Jo4G/GGvz+9y+50uDFsxnM3EoKrDyVDI73D4bLTsHfOFaiMJmv5xecJuT8zvR9mu10G4q2QyyvdS&#10;gZ4vwSAD34otXVEEO+5BPKutVuirFRaNxlhDuZV0MqndbPTbHF6z1WY0YuhgNWgtGrW6ssJt0DfW&#10;phcvbHnxuaf6ac174l/yJ+3WlDd3jHChWXhThDnb3j2WoUWEN+P3OHiDwYzNY+vcOevfY/BmqKYM&#10;LWIlnzZn+7z3tLfuBL+PH1t7gNa8adp87fcvbdn0Vh7ek9QE5X2+7fSpLR3tezrHMqyR+Oa4zTHg&#10;mVvuQyqDwdnKMctyWrDxldfGogv1zAjkF86eJHgfWtXdfezKyA3tubwleLM581EK6tm0bu3Dixc2&#10;1qfnNzdAdBLnZFUguK5GYVQp7VDedpPdagLUobwBaQbvcmVFOZ8kJI8GeBO5OUcpbQue0khldCBx&#10;TY2yrFxTWWnTaiDfE+FwxO9PxGLJVMpqMEEW6MF1vQ6OyW00O01GH1EznAxHQm5PyOGKuj2pSLQ+&#10;kfnz439wmayqKikbJZCLJHHDk1aSEbbx0dActDwJq2JzmyzPOR33xI5YZmnP6fuTLmHwLp07Z8aU&#10;u2dOmVJeOE8rUzoMZp+VJhUxwmhMpkNOt9/uDHv8CX84TunNg0899FBvTw/+gPlQ88lv/X19zzz8&#10;REssA3i3UAqDeDgQ8DqdHpudIrc93oDdCX5TXLfX47U5gMDimbMqCgvQZyhRmkzGpDNFeNAcOEvV&#10;wrL+Qd3SBjCQW8sTsDB401IOhpVVFWzKGsK3SldNCV701dX6arm8slRaWaSsLtfUyJwWY8DliIVC&#10;yUg0FgarfSGvPxYMN6bqFtQ3JgNBi0brNBiiXm/MH0yFo5DdYZeHtlm6vT6b1aBS6mipG+MGfAog&#10;TZEclCWGRgy0PATjh6mgHvDW1ygkZcXyilKnxYT3CVjtHovZZtC7rbjjDHadxm+zLmhqeuTB+7/5&#10;7KNLg5duoW/fkvKmg0lAaw5soJdNmx9jcWrCzm+uv2HsWSFmDWV2HigRmpkI7AkmSHO+sTsH3vxI&#10;sX182pyteW85fnQt5Tbf9fHWLe+sW/syBazl17wnp1G0+d//1neecpvj98NviTGdCO9cMc10Ns/c&#10;QgZsg7UMxhy3AoDFxrzAGlCb8Q+pBsbhzSguNCBsC6eK0VNdHfvRk86Q8r6hxadbgDffo8xGBqNr&#10;Vn57//zGRx5e9Pzzz9rtZhkckEKqrqk2aFRGrcpuNdptJqvFAFhClNByGjuPBOoWCASeKVcURX2T&#10;7JBTgjO2sRVqgOU/N6nVOplMWVaqr5Y5jUbohqDHnYnF0vG4Ua81aXV2vUErk+nkco1EYlAqPDZb&#10;PBiCXwu63ZBEEWocz0QTCxtaUqGo3+pwaHXqqipJUZG8tITysbDlRtrPw0JtoTwAaQgdfA1gni0B&#10;slxsLEhYKYVTlpBgktEgoLJoHpTWjLvumjN1qrSoyKRUOQ20KS7s9aRjsfmZWnycy2gNuf1hmMvn&#10;s9qWPPX0pYvs8Ia8TXpD924/dfrZBx9fmKhtSWTqo/FEOITRodduC6F3Qc463EGHM+hyQde6LXZp&#10;SVnBtPtK58xmfYmOD0E/R4ElKqdt01xzK1mqVHQwCgqjFW42/cMmzHEvgJeqagr8xl2goaAQjGIl&#10;6G8GZbVVr3BatRD5IS/ldAt7vQmMU6PhaCiI+yLuD6RCEXwZk0rNt2z4Kebci7FsDHR3ueK0Q92H&#10;m8ioVvFjwvEd6HZji+s0F0UFkvts6osGHDpFtYnW1+WS8mJZZalRo3KazDat3qrR0jn9Br1Vr2Vz&#10;AL6HH1z8zFOPbd+4bmiIQjkm/CV/0m4Q3tnUCKP9/T1QyXB68H4c1Vxq48rmzAVyZ/W0ILgZvAWW&#10;4+Wcx/wpkdn8IasRmc1Bnqu890KwwfO3t+1qayV4nzy+ES6XZVhbsW7tK7TmnT9VbFLaP9hWMXaq&#10;GIs2xygMP3YW3scYsK9joijnDB5vVC+2ZG1EG9eSE1p8E7HA58xZmadH/bqj4/DIyFi//zd2i2ve&#10;wvh6tKer+9lnnn7owfuf+dOTIb+3RlYF76PT1BjUSpjFpLVajSajTiOX0ylJBG85wMym6STKSlCQ&#10;kqhUl9MyMzk1EBSql82iw6/plQqLWqUGXMtKTCqlzWRwmE1+u91rtejUKqvFYtbqLWqdUVEjKS5R&#10;SipsBl3A7SCDNAl4M9FwPBCI+QKZaKw2ngS/IYIhQawqvby4VIEPlUrAb5q0ZAdAaRTyGjkdAwXx&#10;BGfK07HBt8okFfKqckhwtiQvhTCSlpaWzJ1TOGP6rLvvnjt1qry4xKxSe8zmsNsFMXR/U/PC2oaE&#10;J+DQGkMub8QD9xqCJ31y8YPnes+N+zPmbbIarQqNXPnwzXdaoqnmaKI+Eq2NxYJet9ticplMHosN&#10;ypv2MdLBXA6zRl9cUDh96pSi2ZQMHCNCAJskOFu6JlFLseXUw2l0yGZ3AE7wEp2cbQcH12FgfDXQ&#10;Ky8rrSmjM7l5mnSrVuOz2xIhbzoaTEVDqUgI3QyKn2dcCThdTp3OazZ7zCY6BrRaZjfoNLjqdQB2&#10;PBysjUVrE3GgPeR22QxavaqG5DVL7oYhAql89k0AbHwZGjpLWDrhqgrcC4YapV5RLS0rwQDXqtfZ&#10;zCazXmfR661GA0yPW9JiSMRCjzy0+NH7F675+qvh4ZGhXyxgTYT3QH8PIAp3B28JVDMe81lxYTMY&#10;98asTII7i2TeZiKb2UMB3hzVLGBNaCAqb2huJrtJeXd27AW8O9p2sZi1rcePrjuw7yvAezOH98Y3&#10;8vCepMbXvPvOtXJ44xdlneY6yjvXUM95jDInLoPuuGnw3Ma5FOeV1J7g3cYqxyQ4v5L4FpT3vkMH&#10;V3Z0HKJp818uYI2L7ytXLw8NvffWW/MXNDz88P0PP7BQr6zGPW/WqU1amMpq0NotRpvRqFco5aWl&#10;ysoqwLtGwlQIy/ZMgoPcFk1ZkxyRwZtU1YCdZXS6NlwMfIehmvJBauVS+B2DSmWpqTGzbTNGjUan&#10;VJLVKNnWWHJAelW1SaOyGnUumwm+NhkKUJrVAIWwAdtNmYYnH3uqIV7r1pm0EtqTIy2nMDSaFYdL&#10;lUlA7hpS3hI+kwn/y7QRxQnzKXQVHfdUWVVSXFZYOPe+6VDeBffeIystdpmY7Ha509FoS23dAw3N&#10;dcEo4B12+mK+SNiHLxBuSWZOHj027s+Yt8lqbDvflWNHjrYk0/XhSG0kgl82HPD6nXa/wxHzB+K+&#10;gN/usBsMJrXGqNKWFc67b8qUOfdNQ98AjAmEWc1NaGS6lsiN7i3wm9KhgOhk/CBaiv2uqi4tV5VX&#10;qEpLtVUSRVkZkdtq9VrsIac76ISADqTCoZDTGaPlGHRpv0WpNshkGNpCJeuU1Sa1CkNYGjqrFAGH&#10;vTYVxxA2HYlEfT67Ua9X405hPTz79RiwaXqARhJsDzotY1WxM1Rw9ykVOsp4WIKvajMY7Dary26z&#10;Wcz432oxGbVqs1GbTkQWNdUvSCbff/nly5cuj4z8UlvFcuB9BgSFr2PR5se42gaDubDOzpALRBfh&#10;na3h8AazuaSeCG+OavaUiG1ObjpMDJ+LAq12g9x0MMnOVsqwtm4/wfvTzZveXL/ulc0b3shnWJuk&#10;xte8By50gNwYfPFpc/QMwJtBl5L2cfSK9OUAzhYEcucY6qnAXwJjLxfgLVaiASM0bZBgtCZUo17k&#10;90BfG16F78PXvH+5aXNuuOWuXKEbdePa7xtrkw0N6bpU3KbXwjcZQFa9GkUTHTOstxp0+hpldRnF&#10;dbNtMDJa8OZQrKhQMp3NYmcoQQQ0CmGSErawDM9SqUGpVFFQeglYbgS5a2qMBG81RcyyXBZk1TKd&#10;SolPIfEhA4Yr9Lpqt8MQD/Cji/1hpxv+LhWJLWiZ35hM+632gMPltlpU0gpJKR3gSGoD3wQfBGyz&#10;c75JeVfSpnCaXaT4Yco7je8GqFcUFRXPLZhz77T7fve7gmn3ykpLPCaT32rz07x9kIR+JL4gXRew&#10;OT1me4zIHY26g3G3771XXrt06TIc0I2EI+TtNzS+z/vUseMttbWZWDQdjaRisSilMvBEA1DAsVQo&#10;DCLa9HqzVlsjk1cVl8y+d9rsafdWFRfRvDenIx3cCf5Vw9B7aYAo7F+QAN6warZVjIaPtM26XEm5&#10;g0p1cplNo3XqDU693mcxB+yOsMsT8wWivkAiGM7EEolwJOLxu81ms1qlKK9QU4gJHeLJtkTSeScG&#10;lZLj2e9yhj0etDSoaI+4RiFXsAEEnuJ3oobWvPHdZIA3vjY7EpeywuF+xDgbypvSFdO0loTi1Ow2&#10;u8loN5ksBoNFj/GvxmUzp6Ph+YnE/Gjk9WeeGRwcRN+e8Jf8SbtBeIsG5Q2yso08rSB3VmcLxrwx&#10;F9nXwpsKnNbZ9e8xbMMAZpHZ2fRq4pVznSieVd676UjQk1tOHF/Ptop9vGH9axs3vLZty9tXLl+Y&#10;QI3b1O5M5c23imH81dnOz/OmPpSzwj1Of4sMznJ67KmsiRSnhxNezg1PcXhzcnNmZ9+QGUVwnOxo&#10;371/35c9PScgHSZ0+uvaLcObG3zc1599sqCprj6TbEynA04nRIBWIVfXVOu0EMdwGQqLXs0D1uQV&#10;ZcxxsAk6yFyYRKIoL5eWlMpKy4BwODgubUFKtruGMqAx9wfxXa6miXQ53lxXQ0cekQPCCACOBoK4&#10;GrqcNsKC3wZltaKqTFZVrFNV+RxmCpG1UmAwLOr1NqaTTalk2O2pS6bq0kmHUYcPkkB/8208lZS5&#10;hfQHWRlUCMYcNIzAF2YToWgDrlcUF5XOmQt43/u73829bxqUt0WjCtrt9BG+QCoSAb+bUrW1kZjT&#10;aIbmzgRjdaFEYzD+WEPzma4eeCiA4QbXNfL2mxiH9/EjRxtSqVQ8lkxEa9OpeCTss9sB73iIdo4F&#10;HE6X0WzRGbTVqqri0jnTphXNmkXLQ0x588gvNUvsQ4vZLKKihg7jAjUxFiSZK6soRTfD8FFeXqKV&#10;SzDuNNRUQzHHPF50UUojaLeFna6Iy5sMhmrj8aZM3f2N82P+oFGlAWtZsn3cIJRMEMNcvtERw03c&#10;Rxq5DCNgh45Ox7fqoMVpsIuPVkgrMXTAAIJ/PUpawPU3W/mmdSs2o65gWVEpJ6tcJispU0mkdqPZ&#10;brY4TWaLWmc3Gk0atVmjRp9PR0KN0cj8WPSlPzw2MDB4g24n124a3gO9QC8L0W2Hs53Ab0Cai2xe&#10;4JCGZeHNT/ImwY2nGJhz+U2CG5blN68Rrt1dwknenew8Khgte5/efuzoWijvHTs+2rBu+fp1r27d&#10;vOLKpTy8J6Vl4d1+6sQmts8byvtQtgPRbjEO71wA5yIZlBXrz/UKidB5JW823sa9SS65s5vIx618&#10;ow2+z8ED33T3nGDL0r/YtHnWLl+6/OarL7c0pGshTKBL3G6DpkZTLTPUKOj0oRq5UaO06NTQ0+Xz&#10;CqpKihRVJGTh3QBpDfNicDEgd3U5+R04IPgd5k1oXpFJgXJ4E1p7q642qVSUHlLBDluUywF7ZQXt&#10;o5VVlitkVVAVlMVCTfzW1yhU1VXVlaV6RbVdr/dYzG6jyW+zAt6JUKC5Nv3YA4sak4mmdDLgcvAJ&#10;c1ylZaU1VbQAT0vdtKsHV5o8hzdk5KZJflLkZSXlRYUls2fPuPvu6b//fdGMGUaFwqrVeC1WSi7t&#10;9UB8pyPxxmRtXTQR94Vqo8naUCzjj9T6I4vimV2bNjMHl4f3pLeRqys//7IhnQG2azOEcPQWdKeo&#10;PxCPxCK+oN/p8lhsDqPFpjPJyypnT5tWMH16VUkxkRv4pGzkQuZwmraRsLhICTtVj8LWhAR/pHTZ&#10;1gatXOpzWGMBX8jjDrn55mx/3O+jxPjeYCoE9Z9oTtc9+cBDfptLK1cYFAqDsgbK2IgbjcWBon/S&#10;0BPX0jLcVircZVUVphqFSa0yqFQYRtB2x0qe+g13HwWmwWgwQUMNFs8hJ71Oq1rldHMR4GUyeUmp&#10;Ti7HMNRrcwadtEXTYtBTknOlwmcwJP3ehfWZ+2vTK15ecuniRTYhd3N2s/C+ONB7pvsgOb0LovLO&#10;3dXNmS2EsOXCm5UP8xwsvJIZVbLCGLxhXR37WIFPm5PxIHOCd5bf7a07IeFOHFt/+NCqXTs/EgPW&#10;hgd7J1DjNrU7c9qcMqyd3NJ6ajt+YNYzaMGbLcAIp3SL0OWGriYSPQfSY1u9GYBRENpk67OqWsAz&#10;V9vc6H14gUWeE7wvnDuBHrZ/39csw9qvobz7+/rffu0VwDuViIQDXo/TiqE9hbdoVBiYW/Vak6bG&#10;pFUB51XF8yqLiwBjWmCjTGrkNTDGBw4FxVAJosOP0P4ZJe3OoveBs0MzvUJhrKkx0t4wBXkcSBmp&#10;rAbioEqmk1crJRKIb3W1TK9UGPmpJDWKGpZBXS+XUU6MqkqNVOLU62kKnaY9we/Mwrq6mNdj1OHt&#10;qxQyilzjc/jwfXh/fAofZMC9ykppXRyeUVJSUllcXFVWUllaXDxz5ozf/X7OlKnlc+ZqZHKzWuOx&#10;WCiMKBTEH6MuEa+PJ1LBcIYSXcVro4naULw+GH24tmHXpi00Z87E94Q/Zt4mj+HX6e8bWL70heZM&#10;bVOmtjGTSUfDLpPBCrnpcod8AR9kt9niMFmcBovDYFFUSgpmzpx73zR0cnRgNUsgyCGNzoneBXAS&#10;pCsrKCswmz+nbD8SDF4rWUa/shpJRdTnWthQV59K1CZiTZlUUybZVFu3oGVhY6o+HYwGbE5TjUYn&#10;r9FIWbZzhQKjWBLNEolaQofyUV+lXL8V0pJSHgRaU1VhUasoUZqimndmdG8MQ9lTZAp2f+F70ooV&#10;xtO4SqrkQp5B2hICqy4tUUkqbRgEWx34lzr0RofJiPG0TiaxVsviTsf8xnRzfezLj98ZGsZ/v7jy&#10;7mfT5rR62NcOfwsqMw8sSG2Rx/whqxH4zeuB4exDqslpQPDuEjQ3iW96yDZ5c+vqoNVuFra2l8Mb&#10;svvUyc1HDq8+dJDSo27e9Nb6dcs3bXgtD+9JavxgErbPextGXhzeGOVxeDPxPQZpbhzP4zktGCo5&#10;gHn7nDbchGZMakNYU0sqU1bUHBXOTiUZ6OvAs+hYhw6uPNNzkrHhF1feZ3t7n3v6yQcWNDVkkslI&#10;0GrUyitLdQq5SV1j0WocZpPDZrZZTCatpqqoqLJwnqK8nC8Batk5H2q2/xVODWjElZwIfAc8naSi&#10;miefot1ZtBmMnc1AiU4h4umcY5pvh3uCrFGoZGxmEm+rUMBo2a9aBiUNr6Sj3bQyWXGRrKjIolRB&#10;HMe83rDX25BKNCZifquZYoDZGIJJljJlWXl1Gb4G4I0xAbS7sPgtYVZVXAxsV1WU4jpvxowZv//d&#10;7ClTSufMtai1HpPFb7PFfGxavjbVXJdJh0LJQLA2nkgGI6lQLB2INEeTH7z2xuDFwexfLw/vyWvD&#10;QyPHDx29v7ahMZVqSqWB8PpEPOR0OPQ6j9UWoO1hNhRsBpNFozeotEqpvLSgYPZ908rnFZLCJtVL&#10;COeam4aGbF2GgjmonwPe0Li0IwtMpUpaZi4zqRQQsgsy6QeaGh9asCAR8LfU1j3+0OMNyVqn3mio&#10;VoDK8vJKtVSO22ds2YjwDxJTlHh1BYV/wnjqFVTi3jHS+WAyPEtRHaweYEbHJn6D1oA3viT1/PIa&#10;AJsNJmjCic7SldCsWFmpSiYxa7Ueq91rtTuNRrfJZFGrDTKprrIi7LA21iYXNiW3blwzPHLlV4B3&#10;X19XJwWsketjXnei5uaQRiG3ntWQQXbzmqwoH5fGHP6TY5tbFttUScpbyK1Gm7zB7/bWHW2t248f&#10;Ww+Xu3vXJ5s2vrn2+5c3bnjtUn/3BGrcpnYHKu9//ePvF/tYwFr7bvZLU/jDuV4uu4UjvRmVBQZz&#10;HucgmYzPe/NKLsFZYVwb9jAL71xaM8tCncObcpujBgPDfXu/ZPu8b4gN/yG8Lw5cfP2lZYsXNC+s&#10;r0uGghadRl5RBr7atDqHwWgzm2xWM8xpsWikMohUeXEJPBoYDECq5ZRyHFIb3oTnXIM/YiIALqlC&#10;VlFGa+Q8fQRFw8oBabwKNWgJrwQj/yKVqonWtHoHTusVdD6xTkGKhGYsJbRZFv6opqxMVVpmVir9&#10;NqvXZmmuz9TFI3YNzefDk1azIDXIbnwN8laUa13K3h/+DmqGzhyDQYJXAeF0pFhxwX3T7v3d/5t9&#10;z1RpSYnLZPbaKF+H32bPRMLzM5n6WDRodzQlUvXRZMIfzgSijZHkihde6rvQl8PsPLwnrw0Pj3z2&#10;zvuN0URjMt2YSDUk0+BoOhIPOJx+ux3DsqDD5bc73SaLVac3anQ1cnnRnNlzp99XMncO+gkRuqpK&#10;I6GNhRS8TRPjnJrlMIxKlTIob5qj5hM8xFGaUZfYdJp0KNCSSWXiCa/VmvD4gja3CZ26VDj4joa5&#10;rH+y/RrZd+YTVyw/Gh6yz6KPQx9G/9djyMswDxjjjqNbCWPf7CoVBtCU2JwgXaEoq1CzzSBSShtM&#10;7aWlpbgvdEqlzWhyWsxOs9FppEg6m1plgZqvLI8GvY8sWvDys08eP3zg1rIP3fyaN0Wbs7QZp3Ph&#10;LXKaUVnYAZRTTxvJmNCiKwM8iW/GbAhu2jSEMvfnfLeY8BTbHsYpzuBN2Gbw3gMEnDqxicH7uz27&#10;P9u65Z0N61/bsvmtS31dE6hxm9qdCu/O1tM72vETsjVvPm3OoifGFrxFAIuW+zDLZjKuqhmPhZrc&#10;ZszYsyK5mfJGJTe8XID3BToS9MD+b3p6jv+y+7yzhk85dfLkE488OL++rjGRsGq00KlwB2aV2qnT&#10;O80mt93ucjqcVqteXl01t1BeXEyQJhcjqaYdYsLMYTWdFFKlyealwpVCxsqhAITp9Bq0rwCwaR8X&#10;PA73ejSbTYwvh3rIzv5RDK0ayp6mzckxaWlXK2R6maKkVAV/VFFmVCmDLkfQaaP4XorypY+GtqC1&#10;ycoKaXGxlEXPMQ9I5z6hAaXUgE9k55rAr0nLSufcd8/0u383d/o0eE8MTfwud9wXSAZC6XD4kZb5&#10;TbGEz2pL+oK1gWjKG0p5ggsTtft37aUwqGv+hnmbhIax77Z1mxYkMs3xZHMi3ZRINiVT6UgiEQzH&#10;ff6Yx5v0BRLeQNhF2eytRqNeraoqKZ51371zZ0yvmEczTCCiiroriewaKWU0o35OXbqMn+1NQ1Xe&#10;k5n+BryVMolSLgl6nM216YZ0xmezG2SK6pJySWERpRbGKJOFpnN+E2LpKHrq/ySU+QdRQlYS1hiA&#10;gr5AeA2MdW9agMcwV8j+xjO00BF5bN6eFHlNlUxZSUf0EubxbiwFGzo88G/TGz02u91kMOvUZrXK&#10;plE7NBrw22O3NDfWPv3IQ8ufe7q3p2fklo7Lu3l494Kd8HtwevCQuQFrWXiTiZW5TzH9zeFN2GZX&#10;ocDKkOCkvzmqczZ505w5rny1G9bWupMnaTl1YvPxo+ugvPfu+Xzb1nc3rF++edMbF8+3T6DGbWp3&#10;5po3+k3r6e1Q3gzeYweTsPx8FLPGuSsyWDTOdbHAwDymqie8hGM7e81KcL5hLIttxnJS3riiJbrX&#10;kcOr2VYx3EU/fSP9x/AebT3d+ofHHr2/qfHB5paoywPfAb1rramxq9V26G+T0WW3um1Wi1pTXVIq&#10;KSqqLoc0J7LCB9GMH831EaHphVJoa4ZztiOL1sJZRkm0hyl5NmYJ4RkKQyEVUo5D2RC8SUOQaqf9&#10;Y+QThZh2Ij2bAIeHkheX1kD3VJWaVEqonOoKOiICbGbIl6pZeha4XeZhWewPc7Kaapkesh6ekR01&#10;IS0rKy0smHXv1Gl3/a60YI66Rm4xGQKUOzqQjkZq49EnFi+en6oNOz0JXyjpDaY9ofpAdMmjT1y+&#10;PJz9UYQz2fI2aQ3DrMuXLn/+7gfNEN/RWEsy1ZxI1sXimUgE8A7YbOjqEdqF6PI5bOjheq1aVlE+&#10;Z/p9s+6dVjxrVmURJQMGNWlWXEJ6V0fn2kEi0+I3+hV6Lz89jFKmyGUYgwKZFHshrTLpNBC4dqPW&#10;oKqhESRtJKtAh8cYFIDHfUEj2nJ01ApJSXFVSRGbo6LDddheRxoHkxzH6LOyCjKapp0o9EzOk57S&#10;KBmjBEpswIanYHwZ3r9KJZHiS6qrAG/KEEcjYDndjARvucxpNrusFqteZ9SqjeoaXbXcoKi2G3TB&#10;gPuJRxYv+9Mfutrbh2lr/E2TG3bT8O7vgRqGz2SZqeAnT/LNPiKkxfJ4A7M5pAVCc2M1pML5w+7s&#10;hDksS26xsI+TmyvvDg7vk5uPHlkD5b1zx4cbN76xbu3L69e9OnC+bQI1blO74+D9D4o2H+jrZPu8&#10;Ae89+MnROdicOQ81JzAzfo/pb9bJyLg05w9FJDMTWwplEedZy0L6Ak+mxkEuGmlxfCK61L69n3d1&#10;Hf11os1BI9gHK95e1Nw0v6GhPpnCIF1dWWWQyWwalUtvALwtRj20qcNoVpSVS+bNAwLhyOAdOLPh&#10;QeBr+MnZ0NbV5ZXwI+T1+OIczfXxA8eAZBmduUTHMaHMkpNTgovyGik/xJBUDpP1LEszWxFkk+cs&#10;WTSUBx1FSjHqikqICWI2xg1wi3h/Qj7zpARvNpiAoJGW0ykmcHNquURbzUYGbHuPpKykcNaMaXf9&#10;14ypd0lLi016td1qCridEa+X4J2IN6Qh0WJOgyUZitRFEkmXr9YbfLRlwdDQTS8H5u23tJHR7s7u&#10;x1sWtERiLfFEYyzeEI/XxeNRr9dvc8S8/rg/EHDZ/U6by2axmU1aVU3R3Dkz7pk6Z9q9FYWF0tIS&#10;dGzqhJTITMrELk2PY8goqyhlHZvQToNLPs9UWQH1DKJDwcvLS9npfKSnqRNSWJmMdmfQJi4ahspK&#10;y2goSUvXJWxlByYcTo+3oj6MMs20l+PdUKOi5Gu0uxIdHs9STCilNEA/x+dmQ+ckVRh/sD5P8KZo&#10;OAxtKyv0NUqb2QBs21lWNY1CDnib1TVehzUZDz64oOkvb70++B/k/b3pNe8LfM2bT1iSI4X7ZaKZ&#10;MJwL76zI5mqbFrzZQ26CBGfM5rHo1CYbi45KWuTu6qSY8yy8aUa9i+U2h+dvb4P43nn61DYhPeru&#10;TzZvfmvjxtc3bXozr7wnqQnwvtAJ5d3Wuh0/JH51Mc787Bla9uYUz7JcQDiuDOpjyntCJSO0aMRm&#10;nvSUt+fw5lKbwzvHeHs8dRo9bM/uzzo7D175VabNcbONDI92dnQ8+fDDCxobG1PpqMdjUir1Uqle&#10;TsNzm0Fr0RtsRrPP5jTIFVUFBcryCjoOoVrBRXY1TRjSSdtM7JI3wUNSDPzkUCH9E9vTwvQ6235D&#10;8+oku6UVNTJKOa6tluvkcprcxnvC4ObkMpqNpHBfCqAFd/EUVDtND0oqAV14PXgx4jdbVicNRO0p&#10;1TlzhWTwevCGcGGAtxbvKcXYorxiXmHBfffOuWfKvOn34bu57Rav2xn2ecNudyIUqE3E6O9QWxd2&#10;+VKBSG04Xh+KzY+nnlh4/4Vz529wC0DefntjY9+R4Ss7N216tKFpfjTeGEvUJxLpeCwRCkW9vnQ0&#10;RplKvc6g1+FzOn0ul8VqklSWF0yfPuPuu9A30E/Qhdj8M+uWLIcg4C0vo2UXaGUavFKkRbmCpsGF&#10;BSB0Wkl5KYnpynKCN4aY4H0VHWdCdGdT3LS9u6wUXZF0PFsIl5aV0BQ6M5LmGGKWFMNQKakopc3l&#10;CrlGSfvW8B3YiJnJbhTw3di0Fupx68nxcSz1G7vdpDJa8C63aNVel93tsDgtJo/V7MFIRaezaNRh&#10;j6suHpmfTnz23oob9DbXtZufNj8L6A5AefeT8j7XSweTMAATnpkRvzmbs2VaBUeZG2Mz6e+sBEc5&#10;l+VCJVR4d25Wc8C7+yDbLUZJWnjY2skTm9jBJF/v3fvFli3vrFv3ysYNr1/MK+/JaeJWsVMntrSe&#10;2oZflP/wLGCNn2kjRq7RQybBicec05zEE8qi8Wa8AEgPDnRd7O/oY7QmZlOBy3EB2yjzhxfohVSD&#10;boee1NV1hM3QTuz319p/vuZNPLoy+t0Xnz/Q1NiQiKdDIZfBoAM72XKyToFButZuNHutNlNNjaR4&#10;HnyKGixUUFgZfATcB4b5PLUZynAozMdVqVhIGhMclCmCFWhjmIHFnKNcLa2UUcrxCrybplpGa9ts&#10;AQ9eqQb+CG+ukMNjwoHSkh4LFML4gHwWneNEDo5plOz+NCbl+a4e7lvJtVVWCklaGNrxPpLikqKZ&#10;M2ffM3XWlCnFs2ZCl9gMOrfVEvHSJGo84IsG/LWpVDqedFvsmWC0Lp6qjSRakukH6usPHzhwI3Mh&#10;eZsMRqEJuINGKE/qZ+98kPGHGqIxyO5a9PBoJOrzxoP+RDgQ9rnCPk/Q7Qa//R6XQa0qnTN75t13&#10;z71vWlnBXFl5KTozujeMujFbY+bzOqz7UYAkepS8tExBc9d8ozYdMkY3gqSSyWLKrs8OviM9Tb2X&#10;ZUSgUSYtAFFPZrshilGgjsrWxWGS0hJpKZtOl1ZiLKtRVlP2X5bPgNaq2IQW3WikrSkwvgZdHY1p&#10;lECTATq2E0ReVqqRVAHYQY/T67R57Va3xeR32HCDm2tqIi5nbTi8IBH76I3X/5OOfbPw7u/rgSyG&#10;sIFvhNPj0AWeOXR5me/85iCnBoC3WGax6FlCjxknN67cOLz5UxzeMIbtXdlp891trTuOH1t3/Nj6&#10;/fu/3rP7U3aq2CubNr4xeCGvvCelMXiz87xP7+ho3wN4s74irHnnGtu0TfwW2SyCGc/mclosiw85&#10;mNkkOS1v83p25cDma+Sn2To3EZ3Xo0FXx579+75i8L4hkfefKm9avqUkqds2bXxkQUsq4M+EgiGn&#10;Qy2FmC7RKuSUnFypsOh0LrPJZTZWV5RVFBcoJBWUbqWar3DDT9HqNc2BS0gKqOBu4ETgobgyIHJT&#10;xigdxZNLGbnZC6USGfNffM1bp6AUj8wHwQGBxBTCxiYt2Qo6aA0lTdG55LmYQ4SjJJnCls/ZeWJw&#10;fOzd0BieEX6WZjuzU/FgubS0tKqwaN706bOnTi287z55SYlVrfGYzD6rNUBHO3tjvkAyEolHI5FA&#10;MOIL1MWSzZm6hkQK8F6YTB3cvXskD+/bzkZGt6/buCCRaYonm1KZulQyE4+mw0EM1BK4hgJxfzDg&#10;dPgctojX67aYJUVF9/zuv+ZOu7d07mzWu3hXZAlbWG/n8GaxZuWyMshoDCurqulKa+REdHRRKc2f&#10;k+amkA4CLfGeGQ1GqQNjDEo9mWpYnjVCO+uohHOadS/BO6PD04IRyyJcI0cnl6D/0w1CI2Paokai&#10;v6xcVVmppoDQcnwlDKNr2FZJ2jheQntDAg5b0OUM4t9oszrNJrtBp5VLjdXyuNvTFE80R0Ofv71i&#10;4h/tZuxm4X1xoBcCaaC/E+4RegZlRmVBOovM5uI7pyA8zJKbg5nrbw5sHmpO0++smcBsUXnDuvhu&#10;sWyGFsD79KmtEN9sq9inWza/BXJTwNqFjgnUuE3tDob3NlgnpUfl8Obp1Ti2x2AMOZ77ULQspAW7&#10;pp7DmLDN35AjnMlroQFrI+hvrsjRoIvt8+7uPs7m/Sb2+2vtP4Y37j36oMP79v75ycca4tE4HUHo&#10;pM1gkirA26rTUmaVaplZr3GYjRqptKq4UFpWzGQ3tAjJEfJBQCYpBjbwl9IsN5wRvJKcrUkTPplj&#10;givRyuVahQLCXcM+gk8b1kgqWVZzCSlsEtMkMijnOS0o0jZuOEFCMs1AMq9HAwVSM7AaOEpm9DXY&#10;PCQKJGIkVeJAAYa3hV8uhuyees+sqVOhv7VSuUtvCNsdfitEiSMWDMWDoZDPF/IHosFwOppoSKXh&#10;7ltSmYWpzKJUaufGTTc4HZK3SWWbV3+/IFnbkqqdX1tXn0gmI6GY31sXjzYkky219algxO90BJ3O&#10;sMtj1xtkJaUY282aOmXeDJZtTVJF2K6WUx8GDtleLxpKoqfR2JQC0TUy9GQpzQwxOa7EGJRNJlGf&#10;ZFPlBO+yUkkJ5DVrU0nn57KRKMaaGHHS6jWascZZI97Tog+L6hBuIur5FNJBEXAwPEv5BMsrcVVV&#10;0V4yFvKG4bIc8ObT8jadLux0+232oMPltVi9VptFrVZVVlhVilTQt7ipcXFj7e7Nm0Zufnu3aDc/&#10;bd4LGd3f13axnzbHsmg1munkYGaEHoM3v4r1DNK58BYENyvQDjEOcvYSgeWc2dxAbjhYmjmnOfNd&#10;bM17C4s2/44laXlz44bX136/rP/sqQnUuE3tDob3dojvbhbRcPYMnzYXxDejbC6JhYc59SKDJzbg&#10;VM6tYZW4UiUT3Fx20xnevHE2WJ0OuEX/O3jg2+7uX2mfN33K6A8jwyM9HZ3PPfnYA031dbF4xO1S&#10;SSo0sip1tVRXo6BzStRKdU014G3SqOTlpZWFBZDILGyNdm/DhUHvwqfAPeEKagLD5F+gRVjELF1Z&#10;6BlRmUXTQJcQv2USJiBoPZvC0dmbwEnR2h6LVmOT5LSFhuYh2ciAnmVvgjKdFSYhSKvhQ5kQAbm5&#10;4ufwJvbLyfPCneHZynnzwOyZU6bMvvdejUTuNph9FnJqEa8v6vMlQ+Gox+cyWyI+fywcSSeSdbS/&#10;KLMgVbsonXmwtu7owQN5eN921ne+77Wnn3mwrmlRfdOC2rrmdCYVCXsdtoZU4v6GRlhtJO53Ov2U&#10;PN9t0+pVVdLyOQVzpk6bc++9ZQVz0aOgp2to2xUlIKK5blwxcGTxktTNaDcjoZ0THVTmB+0o2V4y&#10;EsoEWuqcTHmXQlXzWXd0XSCZeMyW1dHz+S4J/rZ4Q2I84ZmMDWrp7sDgABJfXlbGtD7Fl9DQAeRG&#10;t2d3FkyvVNZIpNVlZRhYu0yWAG1ntzp0RpfB7DSanAajsVpmVMoSEf/iRc2PPdBytvcMP6Po1uwW&#10;lDf4CuU9ONAFjwc8c2N4vta4Iqepco5wjmdOaP6Qx5NzTuPKniLMc8aL5CZs89yoYnpUwPvkFr7P&#10;m5/nvWnD6xDfA+daJ1DjNrU7F96noLx3YCyGn5mtc/M1b0F851BciDjLNRHerCwULuQkKhdqxrUn&#10;nc04nZ0zF0EuBLIB3qfR22javPvoDaY6+k/hzeeBR650tba99Oc/LW5ump+pTQcDGikFeRk0NUad&#10;WqdWWHUaq15rM+gseo2hRlFZUCAvLiEksxNCafc2fBA8V1kp/JFAVngxYJV2V5M4II3Ok0GSi6Gt&#10;sepsBlM2ByjRK2uA2BqoZLlMo6ATQmF4lgQ9mwyHOldRAkiJhuQOfQQJbraXDJXwj/hEGB8KaOUU&#10;E6eCz6XAN/pQ+MGygoJZ994z4+4plXOLLDVQJF6PmbRI0O2O+/2ZYDjh9fvszqg/lIon0olEXSIB&#10;2Q14PzF/4aZVq4eH+FaxiX/DvE1mO3nk6FMtCx9qaFncNH9RY3NLQ2NzPVR3KBLw1icSjZQENxTx&#10;eEMur8fqdBjMRqVKDTjOKpwxZUrhjOkY8MlKSyGL0Vc1LH84uiW6Lo1W2cSPoImJrHz2m80bsRUf&#10;NmOEeuqW4C6DN823U0wGrQGx7WFsvmqsGYM3NWZDAWkphbAxDY1naU2dUrAB3uwoXhqkUtYEmYIe&#10;VuCeArl11ZT6sLqsVFFeZlapA0532O3z2xwek9VlMDkMBptGbVDIjSrF/Mb00meeeP3FP1++PDTh&#10;j3ZTdgtr3sDnQF874A0fm13eJhIziovYFtiMSq62OZXZQ1rSzgrxMXif6T7Q2b4XBTRmr6VcqsA2&#10;rrRPjGGbKe/dHe0gN615nzq5+UQW3tu2vgflvXHD8jy8J6v98x//+uffBvo6T5+k87zx0+JnFgPL&#10;xZnzLLlFG8ttzg1lkdAo5DAYSBZC0vhTvMyNNeObvLPkZjWUHpVStbSjnx0+tJIlafk1lLdovT09&#10;b7607KH58xfW1zfHE1qZHD7CqFZZjDqzXmMx6OxGvc2otxi1ejVcQ4mksBBUprgYUsy0Aof28EFw&#10;PUIeCVpylqjgdEohKSqUVSQLyNPRmhytI5KDk5Fkx0vwbI2URINWoVDR2d4yfm4x7QUnlUNxbSq5&#10;RFMN3yQjeDOxAquREb/BdQwd+Kejkmd/g19DM/osNqNeWVw0b8Z0kLt0VoFBpgraXRGPz2O1eawW&#10;t8USdDhTwXDE7Yl4valINBWLQ3nXJhL1iThGMwf3keZmv0ge3reLQUr+gJ/sxOGjf3748Yeb5j/c&#10;smBRU0tTfWNLc2M6FQ/43AE3fvRAOhTETx/3h7w2p8tss2sNBnSf4spZU++dfe89JbNmVRYWUs41&#10;2rMgA7x1CgquVFSWy6ChwUg+y02LRBQxzhmMDol+yGfCoZs5tmVlZYCxtLSEyE1sJjyD91yLM1UN&#10;WpdAVdNT9BLGe7whCyynvC50o1GEGowHqfGbjsYQLBUxjRukEmhuRWmpqqrSbbEmghE6PNdsgeC2&#10;63QmlRLkdhn1Ua/7gZa6pU8/+s0n7w+zE9iu+QPeqN0KvNv3XLrYMzjQDQ+ZJTdRmQP7WuOZWDit&#10;Gd0hwckYvMfkOJfa7MobA/l4CLST7M4qb9oeDH63t+1qPb391IlNJ09sPHxoFeC9dcvb6ylJy5t9&#10;vflp88lpWXi3nqJpc/yi+JmhvM+fpeVtUXlzKovGcMtJTMZi2cbNrnMACzC+Bt65lbwwvoYyrF3s&#10;74QB3vv2ftHdfZRlWPvpuayfa8178OLgum+/+eMjjzyyYNHDzfe7DRYdreRJILg9dqvLYnLbLOC3&#10;1ah32kxapVxaVCQrLQFl9XRSoVzNUlDxNTlGTXIidP4SxAeLyIXnAqGBeZCVAVWilEmqpZXVVXSi&#10;Ip88VEBbs0VuvJbCcaVVSpmQyAXekBK5QPqw9+Tk5kFqZHz9G2KIotXAb4ge0j30ldjco6SkuGT2&#10;zFlTphbcO11RXGmQawJ2V8jhDrs8IY/H53D4nK54MBTz+cJedzoayUB5R6G8kwsbG3Zs3Ur5K/C3&#10;ysvu28r4eIuSnB85+txTf1jc0Li4qWV+pq42kapLpRORSNDrCbicEZ836vNFPd6Azek12zGq81sd&#10;lhp90YxZM+6+a84995TNmSMpLkZHopkkiUTLZnrQ3/j+LkFGsxlvFOghujrDOUBOBmaXoP8T6UV4&#10;o0OC/ZIyVl+Ol4D6BHLU4x14Ql+8FiMGuiP4DjGWcI2rcIybNQzkwD8Rnc1mYbzLZqGkVfPmlRfM&#10;xc1iM+hdZrPLaLYbjTad1qyuoc2fWnXE5WwIhx5qSL/90rP9Fy6MsFHOhL/ejdvNwrvvQhdoenmQ&#10;4A0Nc673WBbGEyQ4nw2ltXDAOMtmvrwtzooLec453bPGgM1ewnO2CNimpW5GbqG8t611V+upbceP&#10;0Zo3g/c7mza+uWHD8vya92S1HHi3te7E74rfuLeHH+YtaG5uIptRBmJ5QaxnCB8z4rdA5TFC83oU&#10;rjXWQHxJW39fB9870UW5zb/q7DzEUPHTM+c/k/IeHR4Z7Wxt++rDj5Y8+fTjix+8P10XcbkNCoVZ&#10;o3KaDAGXw2k1uS0mqHC30wYJrigvr5pXCEdDu7wUCpiGTvmkaFuoBNRDZNMcIzBcTikp5GVwbYRV&#10;yGvIbqgEAjMJFOJudlYcvJfT7vBKFnoGGIPckgqllM2Qw2jNm1YKCcwM8Nzo3fiGnCq8imYy+TI5&#10;KvFNKuYVFM+eVTBtGuBdMnOOukpmqtG6TVa/1RlyUWK1iD8Q9vli4VA8EIArb0ymamPx2liyLp54&#10;7uk/DA5ewt9nFF4JMMgr79vHRCANDY0c3Lfv0QX3z0/UNicyLen6hmQ6HY/HwgGP3eZz2INOZ9Dp&#10;DjndQQeGdC4M6Twmm7y0fNY9U/nGhLK5c0FTmpqurFRXVuJK6C0tYYqZYsco2ILlbJGXl9ISNU0m&#10;sY6KsSODN239ym7mxltxZsPAbEr/wuLSIbgpd292ap2eovgPWhhCGXcQ+M3gXcknz0mFM7qrWR4F&#10;fvAP3kpeUoLbxKLTOE1Gj9XqtVhcJqPToMe9bNapXVZTOuRvjofff/Pl08ePUUpU9Gq25eTW7KYD&#10;1vrPAMkQKoMDFLAGj8oBzI1hO9do9juX3DA8zBqHN59U59imBnwWnfK0dIqnikF8Zxe8O/Z0tMN2&#10;4woEHGdHgu7c+RE7VezVTZveyCvvSWrCqWJ0JOjW9rZd+KVBbvQSjPI4hjmhcznNGEzE5evfvJ5R&#10;WXiWGa8UwMxj0NhLhJfjtZzWpNH7O1iCgmzLvvYBkt0dg/2d+D50JGjHQaYbJvb7a+3nmjaHwce1&#10;nzz18rNLW2rr5mdq66Mxl9Fk0ahteq3LbnHazW6n1Y2C1eIwm/TVSllxCfgNV6VTVsNxgN9wIkwi&#10;UOgNEw20y4syVdFaHW2q4b6GuMt0NhfW4DfArGaL2TqpTC2R6uR0ahkALAePeVQazY3zlUW2KMic&#10;I5APctMO8mq2B5feFu9G+dogj+DaMIyA0yydM3vOvffc+7v/mjllSmXBPJ1c6dCb3Ga7z+rg/tpj&#10;swXc7lgoGPS4Iz5ffSpRl4w3xhN1kfAHK94UGEDXW3dwefttbWT4SldH56rPvlqUqm+Opxvjqbpk&#10;MhoKBNwuiG86k8ZBOdeiXl/A4QzYXUGby6bRFc+aNffee2dNmVI0czo7D7eCpSOlE264RGYzSTTJ&#10;hM7J5pMobA3Aps5J6fzY9Hg5jVwl4DfT33gWtFajJU2J0zI5x7wwb1RZISunfIW4a3AfsZBPOtgb&#10;qGYL3jQyVkko6xFNmwPtNJMvoxxHtKVTqZdXY1SNeotGgxEJyO0Guc1Gh0Fn12rJzEa/z5kMel78&#10;0xNnerrYH4en67/1UelNK+++bvhbcnp97XwKEx6Yw5inahHJzcoEb4ZkYZGblSeYyGzS2dka8UgS&#10;8JufDSosfpMQp/TmO0Du06S81x888O2e3Z/t2P7BhvXLN6x/7ULvyQnUuE3tToT33/9OR4Ke3NLe&#10;ugM/JzoH6yt0GGiWxGQTHsJEWrOnhGezFBfQLvKbF/hLUOAt6XoB8O4Ev3kzWilnaVNROXSpFx30&#10;wP5vursOs5vqp++onxHeGH5Df1OAz8OPpEKhdCgU9/scep1RpbSZ9Xar0WY1QH/TVlG9waRSA96S&#10;wsJqNszXKdhGWDa/p2QRtvAyOrkcBK0u536HJhXBbFIqFXBPpdLKMoWMIsYpgZRcyneBg9+AN8hN&#10;G1VpExrT5Txklx0QDgcnIJw5MnhMjUwKn8VOLeP7wqvwJrQuXlklLy2rLJoH/ztzyt1zp90rLS42&#10;KmtsWr3LZPXaXCGXN+LxhFzuoMsZ8nkiAX/A44qHgs11tc3pdHMyMT8ef+P554eGhif8ofJ2m5kg&#10;wUdbT5xaXNvQGEu2pNKNmXQsGg77vCGvO+Bxe53OiM8PijPgWX0Wm0OnV5SVzZs+febdd8+eenfx&#10;7JmknkkWl1WVFlcC3sRXyp8KcYxbQF5VLpNUYLhJU0G0lFMJEkuY1KY9k5RVjUDOR59KygNIS91y&#10;ui/o7lBUUWdGl5ZiZIAPKimpKiqWlZQqy8rVVRJVJZ32jZb0iWxNCp/IFpJkWjnIrTCqVCigfQ0L&#10;VYl4/TF/MOzxht2uoMtBEtxgsKvVLosp4HW2pBMbV69kzP4Z7Gbh3d/XA7lMc439nXCkbNr8uppb&#10;mELnVM5Kbc54EduicWwL8M42ExCeC2/U4ArxDXLDWll6VJ6kZfu29wDv9eteOX/m+ARq3KZ258Gb&#10;RZufb8PPBuWNHxU/M+srtM9bRCwvcOMPc+1aeDM8c1pPgDcjNJnAbzZJTsDO1vOwNRqH9p1v7Wzf&#10;s2/vF71nTpHy/nXhzUbfo9Dfq7/+Bso7EQglAoGAw2rWqPRqpdWsB8JtBr1dr7PrdHaDHoiVw8UU&#10;FFSXFkNM6BWQy7Spmq180/ocLW9XSphYKaeFwIoKDW2HrVRVSdVSGdwc+E2z3FJyQ1qFjALcIGUo&#10;Mqhag3dTVJOUhyiBdwPCIWVYbhaUwXLmwmhanuls2jtO+psyabBAObjCygppSWnRrFmz7rlnzrRp&#10;lUVFJq3GZye1HXC4Qm5vKhRNBIN+h520F/jtBb99mWSiuTbTnEm3ZNIL4ol3Xn4Zf5Br/lB5u52M&#10;ljzYrXT65KnFjY3zM+mFtbXNmUwiFgn6vOB3LBQM+Xx+l9ttNtM0jNMVsDk8RpNZqSwvmFs4bdrM&#10;KXfNvndKacEcWUV5ZVlJZUVpBYM3oIv+yaUzhqE0jcQmk/heCdwIgDd4T/xmSCZ+s1A1RmvazI07&#10;hcObTb/TsTrAtrSkWFJcLGGHf1eXVSqzp31T8Bod9ElyH2NW6u1yGT8FH1ZVXAzea6Ryr82RjMRg&#10;6Wg05vcGnQ67Ue/UaGARt7M+GXt4fvOGVd/l/on+E7sFeJ/pPij6QHjdXGBfa5zNfPI8S+VcbHMb&#10;B29eYDobVypzCQ5vz5K07KI5c7ZVjOB9YuPBA98IR4KuexX8Pn/m2ARq3KZ2RyrvvwGZbew8b/yW&#10;+LFZL6GtYpzHnLJieYKB3NeFN3E6ZycYq0EDEd4ip5nxQ0pYe9aSkqfibdHJ0JN6ewneN3K87s8I&#10;bzY/TDE+fRf6XvzznxtTqVQ4HHY7LRq1sUZp0altep1VrbFpNDat1qLXgOgmVY2qoqJy7lxp0TzI&#10;bpbOhbZ78fk9RZWUUj7R6cW0R1ZdReuF1WXlNRKZWq6okUjlbKcNhAhkBIXyUrQataSrTKZiaa2g&#10;pMm1QdDwOXYKHec7x0h/4EPZS2jDjAoqRAHJjpEBi34vLy8vLCycMWPmvfcWzJqpUlT7XM6w1xty&#10;ufwOR8DhjPsCiWAg7HV7HTRtHgkFUvFYE7CdzsyH1WYWp9Jrv/gyn8/8DrGR0UuDl5Y8+VRLbXpB&#10;OtOSoWxrYZ8v4HbFQoFkOAzlHXK5oz5fxOsLg99Wm1WjqZFWVhbNm3HP3dPu+t2MqXeXFxZUlhRJ&#10;KssqKbs+LUujA6P3sl0PtDMCmhu9lOQ4RaSTjKboMzoOp5RATgveJMQxAMWr2BwSGQpyFumGpyTF&#10;FAoKotMGDWm1RloNeKMNBYuwFOvo7TRVLmhujHHplAFlZRXIDcbbjcaIP5BJJGPhMAYlUZ/XbTLj&#10;znVoNC6tNu71tNSlly99trujQ1gP+o/tpuHdfwY0Zd6P4H0ue6Q3wzMPWxOix3spio3XC9iG5QA7&#10;10RyA/O59bw9V960+M34zZa923ZTqo9T204c23DsyNrduz7esnnFurUv5U8Vm8TGlDc/VQzKGz8n&#10;nzY/f/Y45zEDM6CbWxYsi22hnMU2PRxLYJ7NlcaeEiQ40ZrITfDOPmTSnF/pzBJ6FoPQjrZdhw+t&#10;PtPDk7T8qvAWbXh4ZPkLLzy66H7KaBEMaGVSrUxiUFYblQq7RmvX6ux6rY2bQWdUqaC/af68rJRi&#10;yuT8+C+awa6mY44q6OQS8mUS2o0NkVFWXl1eqZRQlA3q4W7gBBUUtkPHk+CKNyEey2Us6QRLrwZl&#10;A08npeBzuEha2GbIB7n5S8hYEByuKNPsPURPSXHhzBkz75k6d8Z0vIPZbPC6nF6H3We3BpwgdzAd&#10;CmfCoZDHFfJ5oqFgOhEHuRfU1s7PZBak0/en04uTtZtXrfm5fFzefnMbHhp59dkl81MpwJtWRmoz&#10;tclE2OMOez1xfyDhD9Je/0Ag6PZ6LRafxeo0Gd12s1GlLJtXMHvaPdPv/v203/1X0cwZ5UWFMEpI&#10;zlas1TKJplpKER4Q3xSQUYauiJ6Jcacc8IbgriiX0vI2Zd2HXgehWTNaSCJml5cLi+g0LU+Ax7NM&#10;XuMeQfeWAep4KxrO0rIUWxgCtqurdUqlTkk5zBVlFdLCIrVEatXpnFZLwOMO+r2RcDAS9Ee8+LfY&#10;LGqNuabGolYlw8HHH3rgk/ffQa/+zabN+8+AyhSfO9AFNwjHK6ZXy6E4OC3uAaOHbAqdgtKzz4pG&#10;4WkwRm6B2fwpEefc2LQ5GcGbiW/A+zTt895w7Oj3wnne615dt+6V/vya9yS1LLzZqWI78aujQ6DH&#10;iOnVuPE9Y5zTHNW5BQ5sXsjOh3OpLdCaCW7h4XVNbM/bDPR34Ir36Wzfc/Dgd93dx/gk9oR+f639&#10;EvDGjX1oz57HFi1aWF/fkky6dFp5WYmyosygkDt1ejeteescWh20uNtp87pdOkUNfEfVnLmy0uJq&#10;SYVWqVBkA9PISbEZQoK3nHZ5yUvLKPicdn6zQFnQmoXvUuJo0J1PQrLwH/4OcpotZDkrSHxTpBtb&#10;R6d5eFIh5M4oypfGAbQQyNYaK8ppV/esmQUz7iuaM7uqpFhTo7BbzH6XOwiF7fMlg5GWTN382vr6&#10;WCwAOe73p6KxhmS6OZFqSafnp1MLazMvPv2nrz746Fzv2Ql/nLzdvtZxuvWPixYvytS21NZCeTdn&#10;Mg2ZREMiHg/6MYaLuL0JbyAdisQCoYDLHXa7/W6ny2kzGTQ11dKiubNm3TN1+u9+N+uuuwqnTSud&#10;M6d83rzK4mJ0RVq4oaRA6Ht8JZtvCqdc6LKSEnkpHX9XTRsoKGEw2y1GJix1s8PHeIQ5+i3bf0Fb&#10;HHFVUAqXCmkFNaD9FDRIpTuCD1VpzYgGuFWSkiJ8hKqiwqzSBB3o4R6fw4l+HnS7PDarx2SyarQm&#10;ldpntqXD0UVNjU89+ODa774GcX+uKaWbhffAwFlo64u0ObaLOUA40rEjvTmh2WZuHmcupGc5083X&#10;xcVE6GMIR4NceOdgWwxBHzO05OIbMonBe8vJ4xt5elQob8B7/bpX+vJr3pPUROV9mqINc9a8/91u&#10;sRwTKnP5LRY4yzmPRUiLZcEovFyYPxeepT3i/AiTVnSvA/u/6eo6wjr6r7HP+1oDvM+fPbfsj398&#10;ZP6C+xsakoGATael2eyqKq1U5rKYnGaj02iAue3WUDDgtNoM1TWSwqLiWbMqi4okpaWU/ZTLaAll&#10;dYbCoORocoCWNs8wolMudHgiqGTOb3g6vk8MUGcMJufF4m8rlbSOTjVwVbjim4DfeB9cNbQoTs4O&#10;b4X2MjjB0pKKefOguWdPuxfkLi2Yq6tRWox6h9Xsc9qDXhdkVjISas7ULqhvqE8mA15XPBquS6Wa&#10;ErVNsWRjNN6SSn3y7ruDFwdHhuHf8rL7zrGL/RffXfbSw5m6BckkRqVNyWQdnfCdzMRiyXAEwHab&#10;LJDgFOrlcke9lLEHYzu7xWQ26AFLAHv2lKkzf3/Xfb/7fcF99xXPmVtaWIgOz/hNUz68f6Irolvq&#10;FQqNVFYNSLMIc/R5sJmUd3mZpJRHntPKN/Q3KlFDwWgYg/IhbxVLm4rOX0W7Jfm+DPCb5pZYkJpa&#10;LldJpBTUVlJcVVxYTQPrar/dgVFpMhgKYpDqdIWdLpdOb1LUOHSGoMvTEM8sqG14dOHCD9587fIl&#10;Sqn2c/XtW4A30HuRdtx0cs8J4SROnovM5mBmnB7T3PxZDumscSTzYDSqEeHN34GXuTFsC0lasulR&#10;t0J2s2jzT7ZsfnvThtcpYK0nv+Y9OS0L73Z2NpyovLMBa2CzgO1cfnMws/I4ojP6Eq35Q94ePB7g&#10;eGbJ1MYgfYGFql1oZ/xGQXiWT6fD8AW6OvdlTxX79QPWBMNHDw0Nf/DG60899NDDC+9f1NwC1xZ0&#10;uUBr+AijSulz2jx2m8dqdRiNbrsd8LYZzHadUV5SXjxrTlkhvEkFTevBxUBGE2VpDze8EsBMDo4d&#10;/0XThhXlBG/ICFLPVYrKKkUFqExlNjHOotZZoaaKRDzKTJdDl5A0QTNK7EybxCg4CKOE8nmFRbNm&#10;Fs6YPmfatMJZs6Tl5dqaGpNe77RavDZrwGULeezRgDcZDqYi4aZ0KhkNRcP+2kyyFq48VTs/nn7m&#10;oUfXfPXNwMBFrkt+rqnFvE0OGz3fe3bzqtUPpGvnJ+L10UhtLJGOxtPxRDIajwZCPqcr6PUmQuF4&#10;wB/1gt/esMcdgJZ1utxmq1YmL5tTUDjtvvt+/3vY7HunlcyZUzp3blUxLTZzeNdIAVe5Vi4HvNUy&#10;mvGmBCwUZE5ne6M/y1gyFgphY6d609YyKGx2Uhl6OG4WyvAP0vO0qVUsCI4WjCQ1com6Wq5R8Nny&#10;GowM5MUYpxaoZBUmg9pjt4c8/kQwHKVE/X7aA2m1u9Qa8DvsdCcDoYZIZHE6/dIfnmo9eYIOAr6x&#10;VbkbsVuYNu/pPkDwpq1i5FGZcBLgzfmdNeI0qxGltoBnRmWU+VU0EBrPUkteHv8Ul917GcLpeBIm&#10;voUkLXv3fA7lvXHD6+vWvnyuOw/vSWk82vxif2d76y5a86btg9RR+LQ5J3fW6DxQhm0+v81pzY3X&#10;cPSOzYFzhPNKWFZPj7VkxrlO8M4+5EbhG+hhhw+t6j1zEjcY5fW6putPsF8C3sxGu9o7d2za/MTD&#10;Dy9aML8hlapPp+LhoMduoXQQNdV0sL/FApy7TEa3zeaw2FxGq0Otl84rLYUimTO3al6xqrKKdqky&#10;eU2rdAqFih1uCGcEl8SzqbCnCN5s9puupKopKTSJEjYfTsJaxZb6QGhyZ1yXQJGT4Ma7UUpniBgI&#10;7rnT75s+5e6C+6YXzZyjrJKaNXpDjdakoRO7gw5HyO0K+1zpWDgR9McDvkw05LVZ0vFoS1NjY13d&#10;gkwd4L3y8y+v0J8d/+V3dd95Rgu9GJju2br11SXPNSTj9XGM21LpRBIWD8cigVAkFEpGIjHqHpF0&#10;JBwPBmO+UMDh9lH8ml4jlcuKi+dOmzbzrrtm/P6umVOnFEyfXjGvEOhlfZXxlZ38jSt6MvAsJVVN&#10;U+Ksh1dKy8ogu2nPWDlt/ka/pQ5P2V2EjWQ0l57d9q1gGYpoNV3KtnRX01l8NTIKhZOB3AUF0vJi&#10;k17l97uioVA0gI4dDnm8iUAw5PL4zRaPVhcwm2uDwaTX3RLxL3v8wc0rvx7+ubc+3jS8Kbf53r7z&#10;5B7hY6GaznST++V+mMM7e+WemWbUUWDKW9DfnOsT2IwCawa0oxmvFJ4CtnONtnqzmLW21u2nTmw+&#10;fIimzbdueYedKvZib8fBCdS4Te3OhDf6DZs2p1PF0A/QOdB7OHoZfQUMM6P0asBqdhs3kTtboAa4&#10;ZqfKcaVn0ZhfhYhKMs7pMUMD0dBgoJ/SowLh6HkHD3z36+c2H2/so4dHhy4Pv/HyqwsbGlvSmbpE&#10;IpOMR8MBs1ZtUtWYNSqbTmvX6ZwGPSWCsNo9Vrvf7rSodOoqednsgvLZBdXFpbKSEkVlOYBNu7/k&#10;1QRvPrvId3jDJclo0wtT1RSAxqbEadkPD2kGkqWXgndjEToKOhyMguDKaJkQggYyhU5zKpeWFJcX&#10;FsyZdu99U6fOuW96ZVGJslJm0RjsOrNVY7DpDF6LLe71RVxuCkqKxSI+bzIUSEeC8VCwPpFsqW9c&#10;0Nj8QGPzgnTd+2+sGKb0OD+PKMnbpDKaTRm9Ojw8imHx4OClVd981ZhO1yeTmXg8k0ikYvEYlGs4&#10;Up9JN5ClMrFoXSyWDAQx8vNb7Q690aJW6+Sy0rlz5s2YPmfq1Jl33zVr6pTCGTNQIy0jEnOj9ONV&#10;VRSJVl5eSelZKLSNMhNUVPCdYIA6TTVVsH1iLK8qaXEeZE7zTCyFkZTn9qdpc3pI7ctVVZVVxUUY&#10;LuA9ocXtdnMw7M9kEsloLBGKpPH1PT7wO+R0OnRan9WU8Lmb4pGFydi6r7/obD11+dLlCX+T/9xu&#10;Ad7AJ7wl3B28LmezaAzMBG8YS48KtJOS5uIbGM6yWRTfuWDeBx6LD0V400O6csDT5DlLryakN+dJ&#10;Wnbv+nTzprdYkpblZzoOTKDGbWp3JLz/Bqy2sjVvEd5szlyMRxOwymtoH1e2nH1WRDvBmzeeAG9W&#10;4JPkJKlzsc2uY5+CBixZYBfBuwfw/vYMKe/fDN4jEJ2jtDsW32Ggf2DH5i2PL1zUGE/Uwpcl4gGn&#10;HcQ1KKv1NQqrVms3GCguxm73Upoqt9/qcqhNBolSUVJZNbdIUjivqngeNDSJBkq9Qgvh1dJKuZRJ&#10;Copio7hZeCvUq2R0jBh8H5S0GsaOJyHeQ50zKUN056kiy7mgKZOVl1YWF5XNnVs0Y2bh9BmFs2ZJ&#10;yvDOcr1KbdWbXGa7w2hxmMxeqy3u8Udd3oiDjm2Oen2pcLg2Ga+Nx5vStQvq6h9smf9Qy4IHm5rX&#10;rlwJF5+H951qw8P4cYHwH4Cc4aGRJU8/XZ9INKVS9clUXTKdCse8Dlcmnry/qbmptnZhfUNtNBp2&#10;ucIed8jldJlMXovFrtPaNOqaqoryOXPm3nPvjLvvmjHl7ln3Ti2ePRMjSFqELi2Bsdi0ssqS0oqS&#10;UlSCtYTn8jKgl2Uyr1BJZUrKVc7P/STkYxgKzS1sHKcIDyk/vV7OY0RKS6VF86rmzS0rnFNVUlQj&#10;kxqN2nDEn0hEU4lYJBCI+gMRj89rd7qtVodBb1EpfXZTfTL02KLGTWtWYrCCfzKNy28gb+NN2c3C&#10;+8L5zs72PeRUhX1ifMJcALYIb3YlrjNIA7p05cwWjcM4a5TLpbuLVr672Jbua9BOxubMsxlaTu+g&#10;DGtH1x7Y/82+vV9u2bxi/bpXN254ratt3wRq3KZ2J8L7738HU3OjzdGH+IL3+bOc1iKSOZ4pAW8u&#10;qjmDs0aVuU+JxqiPPiq2FIy/XLxClwPeF/u7cEWPPHxoVXf3EUH+/pT9YtPmzMjH4WuMtp9ue3Lx&#10;Qw3gdzQaD/g07LBOyGK9qsZi0NvNZqfN5nI4vDZHwOoKWd0encOqNOgk1dVFpZUFheAr3wBTQ3u4&#10;adpcWlWmqGIBa5TctFrNjhTTKRS0Ls5CflCvVTKlDuXNjkuiZpTEDS6vEvKlorCgrGBuScGcwpkz&#10;YKjRSOVGldZhsJhUGrNWa9UZPBa722pzWawewNvrS3h9QUrS4kqEQul4rC6VbEpnFtY1LKpveqCx&#10;ZXFj858efayjrZ35OFh+2vyONSI3za9c/fLjT5qTqZZkpimVbkyl62LJsNMTcfu8NmcmHHvmkccW&#10;1ze2ZDKN6WTU7/Pb7QG7I2CzBex2u16vl8tlRcWF06fPmDJl6n/9/6bd9bs5900rmj2ztLAAHR4a&#10;uqK4pKIY/C6vKi5BDW0GKy+VlLMbQSqhMA7KVU6r3RiD4obCmFhL+7ZZpGeVpEZC5/VhkIrhb2Vh&#10;YdXcuZVzZ1UUzpZWlFhM+oDXG/B5gn532O+Nh4LxkD8a8PltGGHYjZSYodpSUx1wmufXx/7yzvJL&#10;g4P4J2c79s9sNwvv/r4zXTRtTp6QwfsYT1CdBTaupKaY1OZEH5skZ8wWZDczYVacPwvjWVmA8Cyt&#10;x8GblrrZajc0N5w/yH2KnefN06Py3Obr177S2br7f//5jwnguB3tzpw2ZxnWAG/hSFB0ETZFI+wW&#10;uwbSgsjmlq0XZPQEeI+361RCXuMqpmPj8+ostznZmZ7DR498303R5kTNCf3+Wvtl4U1Gc8hA+L4d&#10;O5//45/qM+mW2kzQbquh4wjL4L8sOq3VbLKZzR6HI+By+Wz2gNUdsvr8ZpdDazIp1PBQpQVzK4qA&#10;8HlwXtUM4fJKylNBk4dQGCwAjZ/jSRtb5XIhsBaYhwRhcWq0XshOLYOgqSoqKp07pxjMnn7fXAr6&#10;nV1RXKSvUXrhWB3ugN3tMJqsOr3XZgs63X6n2wezO+P+QNjlTgYCpLljsboEk92JZHMisyBV91Bj&#10;y2ON85c+/tTF/oujGLLklfcdbyOjUOHHDhx6qKFpQTJD/E7XNqZq08FYMhBBRwLF4x5ffTTaVJtq&#10;qksnQsGQ240u5LPagg6n22y2anRamUJWWoEeOOfee2ZMuWvGPXfPvGfKzHumFs+cWTGnoKqwSFIE&#10;/V0pK6+UlJZBf4PTJK/RpaGk6ageynkgK6OsauB3dVWFUi5R0qYMOu5TWVGF+vKCOUUzp5fMnkl5&#10;kKSVGqVMp1a6bbZ4MJSJxlhIvDsZDiZDgRBFy5tcRpPDqHebDcmgtzEdfWhh/f5d21kUxzV/gZ/J&#10;bhbeFwfOg7t8OhPOlvEbqBZlN7EZwGZsFpa3OchhrAYNcqfNuRHCUcNpLQpusQDjmhtXDB3Yajfg&#10;vfXUiU2ANwtY+2zb1nc3smjzjlPb//eff58AjtvR7lB4X2jHj9eRTdKCbpGF97jJ8yyeBZtQOR7e&#10;vM0EVNNTaMYtW6ZZdLENkZul+eXwxjc5cWJj75lTrKNPBnjTzQmYDQ9dObTv4P0tzfNraxuiMZfB&#10;aFGpjDVKXY2CxLfJ5LFbAy5H0Alp4vQYbS6D2WeGQDHYjQZ9TQ0/M7SsgEQJnz+Et4KqgCPLHs9Q&#10;pQCeJXTQCClvqZR2fldWKVkgLloyCVJUDrU9e/a86dPn3HNP8exZEgju6mqTTmMyaH1uZ8jtgXlt&#10;dowh0uFIzO9PhGPRUDjg9rqtVvjceDCcjkTr47GGWKIxFm+IxhcmM482trz85NPvLnt595ZtNFIB&#10;uf+DQ5bydpsYfugr3W1tDzc0LK6tW5CurYsm6iKJunAclgiEI25vwGqPuN0NqWR9MpkMh8lCYUrB&#10;5vEwflutGoOuukZZVq6Atp47e97MaSD3fXf9/r7f/W7mXXfNmjKl8L7pxbPmFM+eW1lUXFk0D30Y&#10;18p589BvMZytmDePps1LyyRFRZLieRXF88qKC4sL55QVFpTNnVs6a/aMu++aN31a0cwZFfMKMIql&#10;4BIHRslWjFODTjrNNuymlHBRvz/gtLNMalq30eSzWdLhQEs6+dD8hg/ffOXU8V/QOcBuGt4Xz/X2&#10;HOKxRPC0DMk8Bws3Etk5hKYrHjIJzulObdhTwkR6DsI5xenKyT0e3hRnzoxC1WjBm5T3ZpYe9Vu2&#10;z/vtDeuXr1v7csepHXl4T0YTAtYI3pRhrYtNm6NDAN6c2TCeJ5VPpKOQw1qCcdYmKO9rGwjYpjJF&#10;Z3B402Zu1lJ8T9LiDOG08o1vcujgyjM9x+kAyhvQf78KvMnNQY92tLa/tmzZo/cvaqmtq4snMfYP&#10;eT1Oi8Ws1ZrUKkDaZbXAm0RcHpDbYzQ79Aa31RRwO/0uV8DlcRjMhmqlplJSXVICb1VeUAiWVxUX&#10;yxiVKUkFyXF2NHJZWXVZGZxadVm5rKQULSvmFlQWFMqZ7yuaObNsTkF54TxjjcplNkP6201Gt9MK&#10;YRRwOeFVMXqA5k4Gw8lINBaOxsNR4Nyu17nNlmSEzvpsjCea4omWWKIhGHn35dfO9py9NHhpaGiE&#10;/cFJo9zIXz5vt7XxURrE95tLlz6QyaAzzE+mm2KplCdQ648mPcG6UGx+sjYdCtVF4w3JdCYWT4Uj&#10;6UisubYuFYuhs7nMlqDD5TKZ3UaDSVmtrixXVNBmxYIZM2bdc8/sqVNm3v37aXf97p7f/z8o8ulT&#10;7p5737RCDDqn3QuZTrsZ75s2b+aM4lnQ6HNKZs4snH4frGD6tNn3TEWbuWD2jHvL586UlxXrVQqf&#10;0+a2WjAwxQjV56Sxqd/uRK/2O11Blwe93WMxO4wGr90a9/kSXm9DNLSoNvnUopaDe3bTytcv2Z9v&#10;Ft6XBi9AJpGnPU+bY1GG7wWYAV3uijmtcyDNKwnnrJKXCd7jjcLZ8CYoc2xnWT4Gb36lU73pPO89&#10;QMCpk1tOMOW9e9enmza+sfb7l1avfr795LY8vCel/fMf//j73/rOt7E17x3ddF4Nhzf1J/CVetWY&#10;CTjnRhgWCC1wN8dyK6mcg3yy8S8XjZ7ijIdd7O/o6T5Ip4p1H5s88Batv6//3VeXP9yyoDld21xb&#10;XwuPlognIkG31WxUqUwqlc1Ak9UBmwOqJez0JMORiN+bCPv9TqfP4fBaHYC6S6u3qTUmpaq6vKqi&#10;sKh4ztzywsLSgrnwelUlRWAzHclQXAR1UlFYCP1RNregonCerLRUXVmllcv0imqNrNqgwnBB57JY&#10;vA6b12F1W0xQHqT7Hc6g3RlyuuHawh4fhhdhf9Brtdl0GodeF/W4W2rrGxNJSm0dTyyIxF568o/s&#10;uO6J/9K8/d8xjNv2btu27A9PPzp/waJ0ba03lPGGU+5gKhBpjKfS4Wg6FG2Ip5rSGfSc+Zm6B+cv&#10;aMrUxoMBp9nkt9tDTkpn5vM4XXYzxq8mtUZZWVUO6TxnFoT47GlTp0+5a8aUu+753f+bfjdpcXZG&#10;2ZRZU++ecffvZ98zZeaUu+beO2XGVJpyJ2bfe2/RffeVzp4lKZ1XIy3VKiQOq8HvcYZ97oDbBant&#10;dznpKB22+h4kcrvDHj96u9Osc1uN0YAnFQ7WBgItkfAjDek1X3yCf90vSm7YzcL78qV++Fvm+ug0&#10;B5Zg47gIYF5g2Ca3zNU2m0UfB2wuqTme2UOS3XDm7CFntmCscn9X515+tjeD9x6mwvcyeG/m+7w5&#10;vEFuNm2+41//yMN7EpoI71PbwW/8hLyLsNzmIqEFw0NRjmeN05dDlzaA8XL2JbzMnxWleW4NriiP&#10;a0zNaF8ZlHfHmZ7D+/d91dNzbEKP/zH7NeHNDwx94/llj7csXJCua4ynG1PQ35Ra0mOxmGpURrXK&#10;qtM69EaP2eoyWVKBEAXROO0ui9lpMflsDpfR4jFBr7h9NpdFbaypqq6uktL5JXz9L5s/UlbKjjMp&#10;p3AelVSmVSh1SqW+RqnH+xsMDovNY3e6LDafE5reEfQ4Q25IbUfQbg+yE0eiPj+uDpMRQtzvdgU9&#10;nqDHHXQ5MjHKitpA69ypxmi8ORz78sMPob0m/DPz9n/MRodHRi6cP3/i8JGP337nseYFjYFY2htK&#10;+MPJUDQdiScDkUQglAlFGiPxhki8OUlH19TFkz6H3WO1+u026mChQCDkC3g8DqPZqtcbNSqdUl4j&#10;q5RXllYUFWBIWjxnVvHsWfNmTS+ZM7to1owiFGbPwMOiOTNK5s4qKZhdWlQgKy9VVVWqKyr0MqlF&#10;p3JaDH6nJeRxRv3eJGUpd8f8NGPvtVDSU5/VCvOYLV67g9IVm9SJkKcuHqmPhh5prP/s7Tc3f7+y&#10;v69v5AqPOZ3wT/457RbgDa/L3SM8KnwvlDcX2eIVPpnRGgWB4hzejNDCfDgMNSK5mYm0FgyNxfYC&#10;uTt2M3LTbjGeHvXY0bWHD363Zzfg/ea6tS9DfHee3pmH96Q0tlWMrXmzaXNKjypsFWOcHjtuBIa+&#10;hUpeyIG3AGYea8bLvD0rjCFZfCiWswV6K/5UtrKNtnoPdGXhffxGFrxhvxq8afL8yhVcB/oG2o6f&#10;/OKdD19fsqw+GsuEw5lINOr1W9VanUyhksgtap25Rm1Vqj1Gkibgus1gAHShgP1Wm9dqDXm86Ugy&#10;5PTZ9Bar3mjW6S0anVmt0VXTMaBapcKo1jiMJo/BaNFoDVqtzWSym012i9lhtRh1WotBT4t87BDu&#10;oMcFwR32ecLQJRAigLTHG/b6/HaH22LBuCES9KcSidpUojYZb8ikm2vrGpPppkSqOZ78w6IHu9o7&#10;8zPk/8eN5s+pb6MbjA4ND7eeOPnkgsVN4STgnYkk6mOpZDDqMlvtOqNNrffozR6TNeb1Z2LxWCDg&#10;sdl8dmvUH4gGgwGf1221O01mt83qtBitJr1FrzFpa4zqGpNaramWqaulymoJhqvVskoUVNWSGoWk&#10;RinTa5TammqtWmnW6dxms8tg9FnMfjuGBdaY25kK+BN+Xxw93OWI+Twwt8nkNFByYptOa9KoDcoa&#10;i1YddFubM/HFjfXvvrjs0J7dQ0P4p2BUSgte/J824V/9M9otwBsul3lOyrDGU1uysDWejIWAzQV3&#10;Ft5cbQuJ1bhxWufUEOPRhhFaOICEGT1kxhe893TyDGuUHpXWvE+f2nr82Pojh1fv3vXJli205v39&#10;mmV5eE9WE+F9ent7zsEkUN7gNA9YG2+C8mZ4FnFLxKVAMwZvVknPilu9s2XBsm3EMn/DsZp+Sm/e&#10;PjjQhW9y5PAqClgjqPz0LfdrKm8y7ulwHR7p6+//6i8fN6YyTelMQzIdgvxWaXUKlUGhNivVRnm1&#10;XiZ3QCjDTCa4OYojI5abgN64LxRyeB0Gi91oJk6bLS6j2aLWWHU6i05nN5oCTlc6FAk6SUC7bBaH&#10;1eiyW1wOi8WodVjN0B8hj9vrsPtddjfcHMS3x+WH+PZ6Al6P1+HAx0GUR/zedDSSjEZSyVgmk2yo&#10;rW1K1zYkU4B3Yyy59uvvhm/s3NW83clG+QxobMoXqoaGr+zfseuBTEMmEK0Nx9OBSF0kGfeHY75w&#10;zBv0Whwes81vw9DQGmFngUeD/lgoAJAHXW63xeY0m91Wi8tictstbpvFaTGZtGq7yWDSaYx6jcGg&#10;Npm1dnRmKx0QYDMbbCaDy2r22u1uG0tzZMOQ1hFyOuNeb8zrTvp9UY8LA9Owxw39HfW6A067Tacz&#10;qGqMGrUDpLdYcE9h8Npcm3580cL13319afAS3Z7o1aM/sLhL2tE+8Z/8s9rNwnvw4gVwF07vYn8H&#10;tBBbr6SDoOD6+K4wZjwwjR72dIHNXFUTrRnOqTIX3vxVaJPDaVxpepwLbl5GPcc53+oNeNORoMcB&#10;71V0nrcQsPZK24ktDN63/W6xOw3ePGCt73zr6ZNbAW/eJ9Bv0IcYvK9d5OaUFVkrVAK3THnzfV8T&#10;2osmvJDwnLXs+wiV459tR788euT7s72n4VAmdPrr2q8Nb2a4XckoBfrIZx9+uKipuSmVbkiko/6w&#10;zwF2evx2l99qhybQVSvc0CLQChYTzTE6bNwiJI6dXqsd5HZbbQG7y2OyOQ0mu8FoNxqhziNeb1My&#10;lfD7I2zG2+eweRxWl81ssxg9DnvY601FI4lQMOiwex02OC86Q8LhgKYPeN0eu8PndEV8kEexukgk&#10;E45QMvNErD6Vas7UNiRSLfH0Ey2LznR2D49cycM7b2PG8q9dHBhc+sRT9cFYXSheF4ylg/FkIBr2&#10;hqK+SMjji3iDfgeFiYU93ghtZwglYmEob+jvgMMJDPtcDq8Lw0qHx251WIwgt92kx9VpN3ucNq/b&#10;5nPaAw5IdpZv3+Hw2+1+h9Nvc/ntbp/VFaRdau6YxwfBnQwEMD7wUcinA3cNXuW2mmwGg8ti87o8&#10;0UAoFYnVRqItdXWP3L/wrReXXTh37hcV2de1m4X3pcH+7s4D8JYX+zvhHlm02liSNc7srOamyPNc&#10;SMN4TY5NqOFr4TxITUA1CmyTWC68d8P5t57efurkZsCbZVgj5b1+/fI1q184emDVP/7+t3/98++A&#10;xQR83F52B8N7S3sb4E3pcHPhDUOXyiUxQ6xIYoHTxFqS3QK8OfV5A9H4AnkOmwWbAG9WhtFboXce&#10;Obx6ssM7OysAvTI4eOm9N9589P5FTbW1del0NBRNRGOJcDQeDIeAUZ3eqFDatVqnQW/X6/DQZTRC&#10;lwRcrqDTBWfnA3GdHr/V4dZbnEaLy2r1QqOzrbQBuy3qckc8LvDba7d6HVavkxwfFDY8ZkMqlYlE&#10;AuT+bHB/PryQEpi7XHZbJBCIBIPJSKQ+Gm8IxxrCkbp4rC6ZfO7pP777+hurv/zmwK49Ha3tfLWb&#10;TySI/7S85Q0S/JuP/rIoka73RxpC8bgnGPWGI75QxOMPu/1xfyjmRY2f4O3zRwOQ3cGw348Bq0Nv&#10;8gHDPlcg5ANxvQ7oaSsMFI/4QXoPuO60mQMuu88JXW5ykUwHj61eu9NnxVjW6TU7wg53yhdK+MLp&#10;YCSKW8Ph8rtcUR8GuzanUecyG51ma8wfjQZi8UCkNhJvjCcebm5Y9tQTvV3dLC3/Nf+cX9huFt5D&#10;ly92de4/f/YEP5iErVeeyOpscsUwNgcOVAtIFskN44TOsbGHGBMwcvOyiG2S3Vl4E79xzYH3lhPH&#10;Nxw+RAeTbNv63rp1r65Z8+Khfd/8/X/++38FeN/G/L4j4f23/vNt7a2UHhU/KjoK2yfGzwMVps2z&#10;9OWcnqCtxQ3fQsAaHnLkTzDenkGaHz3CbQze7Fk+JuDwbsV4c//eL3rPnGQd/aeh8pvAG19MjPMa&#10;HR3tbO98+pFHFzY21mXSqXg8GY0lI/FEKAItEnS5LLT+XWOQyU1KpU2jM9WoHUaDzwYVDtdG4gNt&#10;vBabU2dym2weiyUMrjscUY8n4nKHHc6I1xPxeWIBb8jrgv52WeD7nDG/tyGZSAUDAbs15HJE3G5g&#10;Pun1J3x0jEQiFE2GY7UxSsAyP5ZqiiSeeeyJXVu3Xey/ODQ8MsJSW1OOTDYKucFBUt7+Lxg4xAs9&#10;HZ1vLV369IJFC6LJ2mAkE4rGvAGP1Rb1+FKBSBoWiYacLo/V6nPYXRar02K1aHUWjdZnt0fDoVgs&#10;Eg74fC4S4iF0zmAgHvTFg/5kOBzx+wIuB5r57A6fzem1OT1Wu8fmsOlNDpPVa3GE7K44RglOn9/k&#10;cGuNTq2BItTMFq/Z4jLpMU6NeP31FEYXSgXDDdFoSyz82jNPHT+4f3h45DeZRrpZeA8PDYK4/Rfa&#10;Bwe64SHhe8/18jVvcRu3YOOBPYZwsczrc4z4zeqFbC0M4YTqbHoWrrwJ4ZRk7fQO8JulR/2alPfm&#10;FWu/f3nVyuf27fr0f/776v/+i+B9W4vvOxPetM/79I6O9l34IdFLcuF9XQ2dY8TdnLJQEF+CAitz&#10;No+pbZpmB7lppp0m28fq+VNU2THQ34Ged+jgd+fOtU3SNe9rbQR34/C2jRu/+fTT+enaBcm6VDAa&#10;8wcTgRAltQiGgzaHvUZrktUYq2usGp1TZ3QbzU6D0WEyeGwWj9XitzuC0Oh6o9NodkOLWEwhl7M2&#10;GkuHIhGPBxSnwxl9noDTgadgPqhwmyXockBzJwP+RDAQ8/lTgVBtOEqvCsPiqUC0JVnXksgsTNQ9&#10;9cAjPV3dfFFz4pfPW96uZxjhYah3tufM/u07DuzaverLL5978g/18UQyGKqNRNHDadbH4XCbLW4L&#10;eqODQtXMVrvR5LHZ/RhuhsMNmQwt4jjd0Ot0xiiFi/sy0XhtLAGljqeCTq/P5nKZoKcxAnB7bE68&#10;CVjus9o8uBfURrvaaKnRWVQ6j9nmMlkDdkfY7ayL0lkp9dFwJhyoC4Uebqh/9uEHvvv4/WGgG937&#10;doD30NClHjZtDncHDynOmTNa02w5L+deeT2bSB8Hb3Fenaltqsw+FCq7hVVwcdpcMDxsa90F2d16&#10;etuJYxuPHF69a+dfNm9+e/265atWLdmz8+P/+eEKnzbPw3sSWQ68t3e07cIP3NtziM2Zc3iPW/MW&#10;LQtponIuqnlNjqoWc7AIT3ETIU3njLEMa+OMEZ1i3/ra0OcOHvz2/PkOJgpvC3jT94QNDFw8uHvv&#10;3q07vvn4sxef+XNzIpUORRPQKMFI2hcJ2b1Buzfs8kU9frDWY7PZDHqjqsasVtspos3stzpcRrNd&#10;r7fpaQN3JhqDtk4EfDR/7nTSaZ5ud4BtBnNT+LrebTXHfN76WCwdiyaCwWQgkAgEMxEgP5YJxerC&#10;icZYqiWeeaJ50ZG9+yd+57zl7aeMDuYZvoIrm2ca6e8fWPP1N3WRSBoDU18gGUCXCyb8oTDlSPG6&#10;rU6PzeVxuHxOt8tud1isIbfX53C5KITN6jCY0WNtBpPH6koEoxFfwEer4y43qpUaZaXMrDY4DBav&#10;zeVmd4G1RmNWaFxmR8AT8Htw84RD/iCoPz+Vfqi54Q8PPfDGC0tXff7p4b172k+3Xr50GdwmbLOT&#10;hCb8K34Fu3nlfflM18E+mtGEt6SMWOJWMTZPfigX24zchzi/s8AeZyKncb3etLmw+M2BLVpH227Y&#10;qZObTrMkLYcP0pGgWza/vW7tS6tWPb9r+4f/39WR/Jr3pDMR3q2ntrW37cLPz8d6MK6/c5nNLUvi&#10;MR7zSnCXX1mgeOfFfnZ6tzArLjTISm0CM1054ycqb8qQerG/EwV0u0OHVkJ5T+Y171zDrUsu4yrl&#10;A6eoXVyvjF6+PHTswME3XnxlQW1DOhKtiySSoRgsE45DGUcCAdrQ5fHZtXpLjcaiVkN8R92BuDcU&#10;dfuDTo/P6rDrTSGnI+Rw2g3GkNcHMEOIw2nG/IG4Pxj1Qc2EMtFIQyJWGwklg4FkKARLhSKNiXRt&#10;KL4gXjc/lqkLxp5e/Cj7YleE73nN989b3q5vI6OM3ERxzsWB/oHXn13a6A82YjwaCCUDoUQgTIvf&#10;bn/A6aM4TZcv4Pb7PV672WzVGQ1qnUlvMBuMKFshps02k9roNNlcVjt6NVhuVGltWqPHhN5utepM&#10;dr1ZL1ealBqHweR3eUIB2vPo9nkDwWA6mWzO1D7c0vL8Hx47sHsnrf7Ql6Rwy2zHZrKbvuqvndn3&#10;ZuE9dHmws33vBSaTuF6CdmIkFvDMmc0MNddlNlWC1mINRzhHNSO3AO8ugdy08p0Lb8qNepryfLSe&#10;2nri+IZDB7/dtfPjrVve3rb1vbVrX96x7cO/jg79778gu/9+W59QcidPm+MXpYjErgNs3eU4TAS2&#10;aIzBopKGjZXBXUFV07FgtG2Mnh23W4yzOYttRnES35zl9KxAcbx2gJ3njT537Mja3t6Ttwu8yZgH&#10;EcrMzXGHAi2+/rtVD8+/vy6arIsl6ylfVTweiga9/kgwHAlAtfgiTo/fYou6vXFfMOWPZMKJVCAa&#10;cwcjDm/AYg/Y7FGvLxmN1UYTgHcSFgxDzdcnUrV0xBmF2iZDgUQomAgGGlPpb7/4au+OXW8ue3X7&#10;+s0bv1390etvnT7BssTTXqA8vPN2UzaKManQbShIgir37dj53EMP1Xq9CZ83FvDHgyGMIyMuNgdu&#10;d/md3pAngI7td3tBca/TAy3usTtAa7fN5XN4HUabzWC2EMsNFp3BpjN5LU6/1esyudw2T9Dl81ud&#10;lJowGI4FgxG/3+tx+d0U9pEOhxoT0cXNdSeOHOTdGENktsItXFGDb5v95r+q3TS8hy7By/Vn80PD&#10;93LtxGmdQ+6xh3yTN6c1JzrX2eB0Lry55mbwBrNR2A94j2luyooqGOU2Z0eCtp7edvL4xgP7v965&#10;46OtW99Zv275yu+e3br5nb+OXhbgfQ1BbiO78+D9dxZtTulR2bGve/Grc3iLC96c2ePhzY2oLNZP&#10;MM5pKG/OY7TkBVQCzANEd8K2AO8LbAqdeM/bUGJzWE/3wUMHv+ul87yhZX86dnRSwPu6xlzM5UtD&#10;uzZve7zlgfpgLOWLQFsnA9FUEAyOxKCkw9FEEJXBFEXfRNKhKMtmFW2MpWqD8XQolgqF05F4LSwU&#10;h0eDo0xHYvWJdEMqU5dI1cUTKTouIpgKh1rSma3rN/C/2PCQcCA3u1Ihb3n7WWx4aGT/rp3PPf7o&#10;s0889urzSz//+C/vv/XmowsW1mJIanfFvMGILxiGUvYFQ/5wPBwPQTZ7fD6X22P3BJwQ6N4ARqtO&#10;lD08dt1v8/ktPrfFE3AFEuF4OpZoSGYa4ol0OFwbjyQjgbjPnfF7G6Ohh1vqVn/zed/58xO+0m9u&#10;NwvvYYL3AcC7/wKpHaaajrEdXwc4xTnIQWixIEI6V3Nzkc0fMlpzYHPMc6JzCc4XvPexrKhche/G&#10;lYnvHadP0bQ54L1r51+2b3tv44bXoby3bFzxw8hgftp80hlkN+B94Vzr6VNbuzr24CfHz3z2DI94&#10;HIO3aKAyu14H3rzATeT0deHNmc21dU4Um8BvzvLBgW7Id8D7yOE1Z3tP3U7K+/omgHN4+Mr+3Xs/&#10;eO2tJ+Y/sPzZF77/ZuVn73/4cPOCZCCUiSeC/kDMH0r6Q5lwvC6SyASj0N+1wVh9LDW/rqkpVVsf&#10;hcJOZKLxTITWtjOhSHO6bn5tIxo3JdJNlC4tWRcOf7TinaGhIf7RfLaT7AZcSd7yduOG4eDwyJWB&#10;vv6B/ouXLl0aHh4ZGhruamt/9+XlDYFoJhDB6DMChPuDKYxWg9Gwm7aDh5xuj80VdHmj7mDMHYh6&#10;gfpYAuNUTzDm8AXMroAVUPfFAtHaWLIlmVpUl/7y4/f37Ny6c+umnVs3bt2wdv3Kr44dOkCJyq/5&#10;Sr+53Sy8R4aHAdcBlg0afg8uF4Q+e4absM7NLZvSXIB3VogL/OaWLZPaxpUba8nVOYe6YPwlIDfK&#10;7W27Gby30pr3oZVQ3ju2fbBhw+urVz2/cd1reXhPRssq79a21h0Yi2Fchh+bjf6EgLUcflPeH17m&#10;2jqLcKI4qxQfZi2LbViW3HyGnPGbVrXbLtCz9FoR4YzilF5tcADK+9DBA0x5Z+H3723SwnuMoGxf&#10;2fDwcP+FgaHLdHIX3F9Xe/s3n3y6IJVJh6Ns7020Lhyvjybrw4knFz74h/sfWpCsT/jDjfF0A823&#10;J+rY2Z3L/vzc8SO4pXsP7Nn3wZvvPPvEHxY3NC+ua9q3Y5cQbTvhL5Y/2TNvP7ONxU+wK+05pC49&#10;fOXwvv2P1DanXYGMN9gQCbfEgw83ZR6f39wciSRcnqDVCWynfOGEy1/rCdUHoo2RREMo3uiL1nnC&#10;QYOtzhuu84Ub3P43/vznDd9+jTEBy0AgzNuzjxsdmZQnzd8CvMHji30dgyRmWvm0eW/PUWAY9aLa&#10;5vzmhTPdlI0DBvSyAoE5B+EkuDm2QWWwGQX2LIWaM2ajQKnWmFEzeH52KiilNz95gqLN9+39fOvm&#10;t6G8v//+pU3rX786MpCH96Qzgvff/95/oaPtNJ3n3dW5Dz8zmzYHvHOVNwFYjF/jPM6xsbn0LIPJ&#10;chpQPbuy8DQur4UCaI0GY41FeF8ePHO+9/jxY+vOnDnJp51/0iYnvMdNG/Dck1QY+xeRVxq5cvrY&#10;ybdffvXhpgWN4eST9z+49rtVB/fsO3/uPDC/e8v2d199fVG6vjEcb4glHm1asOarby+cu8CdJvlQ&#10;punP9vT2n+/jzJ6Efi1vd5ih141e+WFckAfreBiq4rrl++8fa2pYsWzJFx++dWjfrq4OkOnM0f37&#10;33ph2YO1DU2+SJMvXOvyLoonXvrDH7esXX/y8NH2k6eOHzzyxpJlf1788HOLH/nqrRW93T0jw2Pv&#10;n9OradyQLU8iw1e9WXif7T0Gp3exvxOu9VwvnycnPc0JnQU21WSvY0vd2TZUCQOJmXGKE8I5pMUC&#10;s7GtYrxGWPZu293WuvP0yc2A9949X2ze9Nb6dcu/X/Piti1vXx0meLODQfMBa5PGKGCNwbv19DZ2&#10;JOh+DPrQe86embBbjE+P8+vE00o42rPoZavafR1ZeIstcxpw5S0gnLaKsfpx78DWvCm3+dEja+hg&#10;ktsZ3j9p3N/h33j58lB3R9f2jZvB7JGxA77IT10evHzi8LGP3lyx8rMvjuw7cOnSZfHlecvbpLJR&#10;0sRXIJd7Orv6+/sBWRG66OdDQyOtx0+88/yyR9J1TzU0r/v6q96eHroFsmzGXXCu99zZ7h46VJ5G&#10;opMR0j9mNwtv/GnO91J6tVx4M0iPk90itjmVxxeonPvsBONPwbcTsPk1S25ocRQYvIU172NH1x46&#10;+N3ePZ9t2/Lu+nWvrln9wo5t7//AlHce3pPLGLz/BpoyeAsHk6CvQHznwpthVQBwjhwnKrOCwF0Y&#10;R28WyWKDCfCm+XNa9s5Gq7FKIdQ819DzDh/87syZEzd4A9+u8GZXttGF6QlhVpCtUkPEkFPDPY4G&#10;MPyHPwXL6XZjcQB5y9uvaVx2j15FmUjMuuvYs3iK2dXBgcGejs62Y8eHLtGU+Cg15rvRWMS40PPZ&#10;jq8bG7hPErt5eF85e+YYm2vk8Kbc5lxPc+PYZm5Z4DcsC2bS2WLwOY9Qu9ayL6FoNY5wfhIo2rOy&#10;sNUb/v/Uyc2nTmyiU8V2f7ptyzvsVLEXt21++4crg7RJLA/vSWUivOlUsbZd3V38VDGQm2NbFNkc&#10;vQKJRRPrYYRbmgMXBTc9lX2YZTbT3AKnSXajgBognApjzYSIto7zZ48fPrTybO9p7gh+0m5beLOJ&#10;Qea5yGERwuk61kDgOhlDOG553lJokLe8TRYbIeXNey+NO6mSdW/BWAoEtspDxsqst1MzfuUNqBIK&#10;nvHvNurq+Oa3BO+OSwM9cICQTOeEI8WEaDXAWwQwLFspUpzgzSnObKyc24bXM3gL0eaCEM8q7/a2&#10;ne1tO06fpH3ehw/RqWJbNq/YtOH1DRteB8X/euVSXnlPOgO88aug62DYhd8PPy3vNzC28k1bvbNM&#10;nai5OZXHbCwli9CelcWXE9oZkjtJcIs6m2R6rgTHQ1rzvthPeVrwNY6yaHMSmhM6/fXsNoV33vKW&#10;tzvDbgHe4GjfudMX+yg9KosLphwb18KbMzsH3iTERVTjTWDXgJw/pALT2cRsEd6CEO+E+N7L93mf&#10;PrX12NG1bM37861b3lm//tV1617Ztvnd/x4domg1wOIagtxGdkfC+2+AJWR3R9tu/JboNNC7vAPx&#10;CLXzZwnAWWBzeBOVsxQXaM1rcmjNyS0+nGj8hWKoGiM3u1IgesfgQBeHN5T3ubNtEybffszy8M5b&#10;3vL2G9qtKW84QDhhXCGQmGoadyooYzatZooUHz+FPgbvLLbHDJW8GX8WV0Zu3h4FEuI8YK2tVdjn&#10;feTwqt27PgG8N7AjQXdsfe//uzqch/ekMwHeF9ox7MLgC78regYjNw81J6mdLXMSi8AW4M0t9yFv&#10;xttkCxzPnNMTa0Sc58C7c3CgG/zG6OH4sfXnz3eyibWfnjrLwztvecvbb2i3AO/enqNwg4A3fCDX&#10;3JzZogG9vMDhzY2XmarOpbXQQKznnMZDcJo95PCm2fKuTmCbmbDmTfA+fnQdpUfd9THgvXHDa9+v&#10;eX7ntg9YbnOC9wR83F52p8GbBlP//Fs/2+dN8KZpcz7o44nN+Ty5MFsO7opszhHWMAHGzHIrr31W&#10;tGwiFxhb4WbL3vxhG1PelKTl/NnjR498f/bs6eyq2E9YHt55y1vefkO7WXiPjIyArxAttM+7rw2a&#10;m9EawpqkdjZO7fDZMwLFmfH5cA7vXHIfyHkVSM8RfhCcZvCm9Kgc3qhh/CaK85qOtl0CvI8B3t/t&#10;2f3ptq0Ubf79mhd2bf9LHt6T03hucwbvtl34IfGrs+Q+x0Rmi+SGscLYFPoEHl/Xcl/OW4LQ/Jot&#10;sGXvfuK30ICJbwxF0U2PHl59pud4Ht55y1veJr/dtPK+Mgpne7G/89JAN/whyoy+IrZpwpwzWyww&#10;bAtl/pAZwRsvvHBOOJdMrIdX5+TOam6ObXrIXkV0h/Nn8N4GePOANcB73bpXV69aunPbh//9wwhI&#10;8a9/5OE9mYymzf/xd8jcDgo4FODNp805dHO4KxiHroBeuhJxr23GLfsOE5ktGEWrsSA14eFYIDp6&#10;M+CN73Ps6LreOyE9at7ylrc7324e3lfOdB2CY7zY1w5XyefM+bR5lr5kXHkDySxJKuf3BHjzmrEr&#10;qxwT5RzhWRvT3DA+bQ7/f/rU1uO0z3vl3j1f7Nj+AZT3yu+e3bntg//565U8vCedgdywocEz7Sza&#10;HD8kfnh0nSy8xybMOYCJvkTcbGQ4I3fWBGDnWvblTF6PpzV/VW6BY5si0tmRoLii/x05vPpsb37a&#10;PG95y9ttYLekvI+zIx7a4G9ZqJoQrcYxzKmco7/55PkYvEXjLRmzrwNvXs9jzpmJSVrG9nkTvI+t&#10;PXxoJZT35s0rNqxfvnr1C3t3ffo/fx3Nw3vyGVvJGL50rq11O9sqtr+n6xCLM5+42p1jYK1AXPHc&#10;EWashoy3GWcCvGFjUptOJRnfgIYF7DhRwJuuZ3oOHz2y9vy5thvc6DmJ4D36g5BERbiB6fvjxhae&#10;ZWWWkoIZL9DG1mzNrdq4t81b3iatoZey7eA/Pi7PvR1u6PafDHYL8AaP4foG2KJhLrwBbG5ZDOPK&#10;OQ2QcxOAnWNj9bnkZo6ddoQz2U0GbPMpdNSzfd674P9Pndx84vj6I4ehvGnafCMdTLJ09/YP//bX&#10;0X9RbvPbO735HbjmDRu5fAG/HEZeXZ372MwM+g3fMEZx5oDxNfwWLauYmWVJTPVkvJIZa8AkOzc8&#10;ZCp8bKsYF/R0ZfAeoIBzfJMTx9afO9dGN/nETn8dm0TwZocoMKfDsA2QZzNX5Bg9S+crZGsoU/TY&#10;szdl5On4++BKhxnnEZ63SWnonwA2Xwjj98XE4SY9ZPc7P0rnturJ+No3C2+g9CI7ARme8/zZE/C9&#10;HOGM3DRbzpgNSBOVRUijns2lT0C4UJgAbxhjNk2VZ+EtZkilJC1ChtRT21iGNdoqtmXz2xSw9v2L&#10;u3d8+D9/vcL2JeXP855MxkZSHN40+MIPiR8e3QJ9KCu+c1EtWE494M2BTRTnBV7PazihyaicJbcY&#10;mHahlTZICA9ZmQBPm7wvXeweHOg513v8+FEo73bGuQmd/jo2yabNx6sKljZy7CG5rWz5xoYm/87w&#10;VtkE6XB5zPFd0yZveZsENm4WbdxdMGbC7QDG327d+Bbg3dtzbOBC68X+DrhB+FVgG6opu2eM4M3U&#10;FBVyVDVBmpNbtBxgUwMR29yy8KYCl920w5sb4N2xt6NtN1/zPnKIcptv3rQCynv9+uU7tr7/32yf&#10;N4N3XnlPImPwHuqD8ga88RuzXkLiW9wqJorvCcZBLtoEeBOtRWOEFhCeNd64/8LY8jlrw3OrAd49&#10;gxd7zp89duTwaoL3j86tjbPJtuZ9/FTvU8vXwFo7z/8Yns+eH3z+nY1PLf9+3bYTE56aYOcuXGrr&#10;utA/IBzUPd7oXIdVm44+9dqaA0e7hBn78TY8Mtre3YePm1CfawMDQ509/fgUXFGe8Gze8vYz2NUf&#10;BgaHXn5/C+6LbzceZuJ7YpuRK5QY9ZPv9uO+eOWjrZcvCzmaunsH0Dn/vfX1/5b99hbgffbMcegW&#10;KG94RThbGFPeYuSaEKQGcrMCgC1EkufCOwtsmhjPZTa3bKUA9Sy/94PZTHkTv4WAtWPrjhxafWD/&#10;15s3r9i08c3Vq5/fsnHFX69cYpuK/35b7xa7E9e8//XP0ZEBNm2+o5ud3I4ugt4jiu8J8BYr+UOO&#10;apHWHOS5NWTCTu4cTovw5lBnCVPZCd+EeXRlyrA20Hm299jxYxt6e09lZ6F/wiYbvFevPzLX/lyx&#10;c+k+AJWmxK8zBDl56mx1+GV87RWf7xz3FN35fNkPrxrt6hnwz3+v0PHcx9/sYzUTJ9gvXb4Suv+D&#10;Us/z7Z19vAZ/MZo/z9rK9YeLnEsee34l+0vSe1I9KXV6duDi8IpPdnhb3i3zvoBPKfe+EFz4/kdf&#10;7bk4OIQGNxjtn7e83Yj1nhvUx18rsD/3zBvrqOZHIFf/6KdzHc+557/LpqxGh4ZGvU3ExTGzj5UL&#10;edn+3F++2jvhfX5Nu1l44/br7TkK13dpoBv+EF6XkZs8MEe4SGimvMUZ8nGaG8bBnFNDkBbJzYw/&#10;RBu255vDm2VooTlzBu+20ztOntjItorRPu9NG9/4fs2yTetf/+vI4O0+Zw67k+EN62Fd5CzL0MLh&#10;yrEtwlssiPAWK8X2zHiZLMtvArbAbF4jmrCrmyLMieL0sOPSxW48xJc5fnQtgzcjzU/ZZIP3J9/s&#10;hU+p8i07durMhKdgnKwHj3RX+pbha3+x6sDEu509hDsAmBf+8SvyTY7nvl17mD07Ed77D3VV+V9M&#10;PvwXAq3w5+KEppbrt52ojryCL/PcG+vFl4jjof6By/c/8xUcH7BNn8L8IBoXO5egPZ0+mm2Zt7z9&#10;59Z9pr86+BI62GsfbJnwFIwvgQPYoQXvoysmH/oLPbxCZ4laM28WOJ6l/smMgM37quM5jJKpx7qW&#10;bth6UnyrX99uFt64Q7s7D8IrXrrYAyfJtunSoRJZ2S2sanPBjUKu2ubGsT2e3GK9wG9unOK8AHiT&#10;7Gbim8O7rXVn66ltJ45vYLnNP2W5zZevW/vylo1v/DCch/ckNLbmfWWkv4NFG+JHRedgsvt4lsFj&#10;eB4vwQnerI2Aak7ia8u5NbkIF2qY4B7oF3aIcYrTOPRiN3rzud4T6Em9Z25PeI9efeOT7fg+yvAr&#10;rW3n4YxydTCe5ezcfbC9zL200L5k7aZjY88Kxv7Vo1eXv791nmMJ91abtp28VgfjrV58exNc2Kff&#10;7hOCePlr4fKGr3z67V55iHwl3uHNT7m+pwVy5iVHr4xcfeXdzXj/IudSIHzrntZTHee/XHXQkHwd&#10;7SHEDx3r5m+Vt7z954a7oK2rr8T9PHrXR1/sHhcIwo0dBorOaat7C512wdNfsok36qhtnedPtZ9D&#10;/xxvF9ZtPY4hcqFzybOvrwPjJ77hr2i3AG9QduBC29DgmRx4c80tLHhnQU78xpVV0lPcspwmePPC&#10;eCO1zQuc2TxbCzMKWIPy7iLby+AtnCpGB5NsfW/d2lfYkaArrg6z87wnsON2szsQ3vhVrgz3d7bv&#10;aWvdgSEYfmZAOiusx+Q1jNfnPMX5DQwDz619uFJy8jE2c2xnAS8wXjRO7v4LbEadl/km734yFrNG&#10;AWtHj6xhSVomz8EkQqAsDIXBS8P9A0MDF4eGhq79hqPPvbkeQNUkXuvq7r/mWRi5rY07Ts4j6bBk&#10;x+7Wa5/F9bt1R+DppPBNTA3vO9zFBgF4dszr9fVfdja/Iwu+dPbsRbESX6+t88KDz35T5FpS5FjC&#10;VfUnK/fTC5nHJL85erWt/XxN7FU8u/TNDcM5f+djJ3oVkVfm2Z9b9vZGPs7IW97+nbFOxaImoZKv&#10;4L7ovzh06dIIHo7H2OjRk2f4UPLrNYd45bUdbHh4VBV/FT328edXCqPeie/DbbS7p9/V9DY6cNOT&#10;nw8ODl/T4Fe1W4A3JMrF/q7BgR64wZx9YgK5e3u48dVujmp+3Ke4i0w0rrB5YcI1t0BlYFvQ3+3C&#10;IWM8YO3E8Y2HD63et/fz7ds/2Ljh9bVrX9q6acXoUD8wcVvvE4PdgQFr+FVGhwf4tAl+SPyuQKaI&#10;bUCXF7LMHmfXgpkdLkIkztbQs9lE6EIbGGvDgc1sXJlym4PclwcJ3iePb+zpPo4ufp0R+jX2K8B7&#10;zZZjj7+y+i/f7L3Qd/mV9zYbEq/NdZA8rXv80807T48MsyVkjsYrow8+9y2+jznzRu/ZwR/j31ff&#10;H4IXg/A9eKhrXBs2RDhwpEsRfrnKv+zNj7bDPaFZe9eFa0Nwd+xtK3YueeDZr4dy/krvfrpL4n+x&#10;wL5EEX35uVfXVvhfRJvVG8f+OFydv/flbnxJtOzvv5zrbsD+p19eg39d+P4Prjc0yVvesjYy2ts7&#10;8OjLq599a33P2Ysbt58I3f8BxqPoV46Gd1Z8suPiAEVOoCXH8OYdp9Dnwe/1m09c575gLS+cvyQL&#10;vYRmf3517bhnx9vg4MgituJjyrxxBiPXa26NX9luAd4g9CDNNZ6B62PwFjOkCsZ1NoDNr6Avgzc9&#10;FGfRx+MZBW5U5s9CW3O1zWW3oMJZTWcHnSrW3kZJWk4cW3fwwHf79325c8dHmze9tXbty5s3vsHg&#10;nd8qNulMUN4dbbvAb/6To/f8e3iDvjllblkkk3qmwLRsPZEb9byBaBzeYoEZIZzXZOF9BvDGSLC7&#10;+xi8w4/BL9d+BXj/8dW1gOj8p76Y/8cvC51L4IDISTEZUeF94cs1B3E3MkPj0fonPkO9q/mdixeH&#10;r72T8S+CL1vx8U68CVG548KEBu2dfZ6Wd4tcSz/9bv/qDcfwT6v0vtDdOwBxg9eKfxCi7CvfQ76v&#10;GT/xXvfoJxW+ZYue+frIid5DR7qrAG/X0q07T421wfsMjzY99Tm+5MI/fcUqhfg1bh98vhtPaSKv&#10;XPytBU3eJrkdONyNbqyJL3/13c3l3hfQV+nWYPcFeuYDf/56YBADQGFk+d26I6hHm70HO9nazXhj&#10;Nadbz2PMimbLP9w67tlxNvrBl7vRq0s9S7fuOo2aG/ESv6jhC9wsvCGsL7KjmPoE5U3w5vo7xwjb&#10;DMMQzeSlz3RTtDk3/hTb5C3Am28Jg/GWqMzmQyV455KbwXtPe9uu1tPbT5/ccvLExkMHV+7Z/en2&#10;re9vWP/a6lXPb1z/Wh7ek9L+SRnWAG9Kj9pKa97oBOg9HNW4gr4itkUecwCLldmnxuCdbZOtvB68&#10;WQFoJ42e1euobOVr3nzaHL32+LH1Z86cHBm5MhmUN+7MRc98g4+QB1+Gik08+OG364/sOtix9M0N&#10;siCpBNT39l4UZvmuXI098BEqQ4s/4D5FXIces9GrL72zGW1A6EHybmNPgZctT32Bp/746vfDI6Of&#10;fncAgwZ19JWz5y6KTpDbhb7LhtTrsDO9Y3PmMKB3z8HOIWB39Ifd+9vLPC+Uup/fd7Aztw3ezVL7&#10;Jpzs+5/vYjXj3nnVhqN4Cs5x4OJvuf0mb5PfNm47ha4CbGN8qYq+8uZH2/Yc6fx05X538zvot0XO&#10;JZ98uw/N+K3xyTf7iO6OJac7zuPhde+Lw8fO4N3w2o9X7hNvqAl2qvWcOrYcn/uHl9cw/0A2cuuZ&#10;jn4Gu3l4X4W/vUjhul1wgBze8Huc33z9GxqGEZ1Wu7MIJx6LhaxxqQ0To9L2cH7DAOnuLh52TjU5&#10;spsWvPmyKYP3hsOHVu7e9Zft297fuOG17757dvOG1/PwnpzG4T1AyrttF/oHhnjoNFlgXwfbwsw2&#10;yWvhYJKsaCYeo3EOiQVUs3cQyhMsO2cuvA/IzZMNsSQtXT3dBw4d+Lb3zMlhEOiaTn+t/fLK+4eG&#10;Jz6by6JbFz/7zfm+S+RWRq8OD1/9as3BMu/zqH/9L9v54hy8ibvpHdC3zPO8JvUaTJtj/CGuVYFl&#10;c+2Q1MuEf2N2yh0DAkiW9CMfg82oeffTnQWOJebUGxf4h2YNzmL9luN46vFlq9hi/PU914btJ4pd&#10;S8DvY8fHxb23tZ+XB/FHe3btpuPQQHzBUnx23ZYT+BfB+vPwztu/sx9WMjENjuqSrx06yiIcR6kn&#10;d3RdMNW+iZ7sW/DeRfQi4tno25/soMYYjCZexS2gu97doYy9WuikNt9tPMLHvrmGmwv20HPfzsVN&#10;kX6j58zAhAa/ld08vEfP0FFgp+H64EJzyH3kXC9pblwBaS6vceV4FrEt1ow3geKM33T6J09pnpXj&#10;eJbXc/29t6OdlHcby21+8vjGI8KpYoD366tWPrdt84ofRi4yeP/jXxPxcTvZnQZv/B5ceXe072LK&#10;+0BvzyGM9YBtkDWLbQ5aRm6GZAba9j6WnFyENAOwUOA1442/lfhuY8ZeSJKdB6zlwpvnNu+lg0mu&#10;5sZS/Zj98vAejd7/ATyUue5NCg2jXGY8hnwUAjf24Ef4dLazhSmJ0avaGEXcwE/Bec1hU4ii4U34&#10;5hYYHuriy0ev0p1PAmL06terD+El0MTtncJc+qvvkUB3Nb7d1z/EfBnXGfQp9z/zdZl76RaaDx83&#10;6Z1rKzcdxTep9C3r6cl1c6OHT56hOHbHc0dP9F7rIr9acwhPlXteyCvvvP17++SrPQBtkWvJ2s3H&#10;eVrTbHca/fjrPRjvSgMvHTspDBxfWLGB3xe44lW4EYSH2fuClwvsz5agY+86fW2vHh394cDhrmLX&#10;0mLnkk+/3U++YXyD38puHt5Xz/fC2cJnwvipYsKceTbmnLDNYZzLb7GGC+vcSl7DRXaW31xwH6KH&#10;vJIlNueh5vxIMb7mferExqOH1+zZTVvFAO/v17ywaf0bf71CW8X++c+//yufYW0SGYP3CMF7N0Wb&#10;d+zF0O9c9mASfs1SVqQv19ZiDS/wNlxAUy8kG0dxQcEzVItqO9dIdsM4wgcHusFvfJNDB787e3by&#10;RJuP2htWwN0se2cTHtJ0H78/GXH//No6fLop8zrXHMMjo5LAi3BAUM8frz7w6ar9n6za//Fq0Q7g&#10;4Ser9zua3oafcjW8zd8ftvdQJzydPPTy9r1tog5++tXv8VaxxR8NDuLDeCV9Sn//ZSDZ3vAWy7z2&#10;o5EB73+xG19bGnzx0mX8Kcfqt+46jU8vcizp6R241td88AWteasir+bXvPP272z06ut/2YYO5mx6&#10;m00UsWElGXXIw0d7cF8UO5bsPNjOGz/xyhr0q5rIK+9+uZtuhNXjbg16uPrAYy+twhuWeZ7fe6CD&#10;31C5hjFu81OfY0wQXPg+9fwbw+SvYDcPbwpYu8CcJ/wknyfn+puRm+bJgXMgGdhmDwneqOQmroWL&#10;JiKc0ZpDndOd45yYjTKDN0uMSlnNBXi3Qnmf2HD08Oq9uz/bsvntDRteW7P6ha2b3hYzrJHYm0CQ&#10;28fuzGnzkaE+ts97N35d9A8gkxtLsiacTcLpy8oijydIc6ahWYq03JlzXs4241dBZ8P4kJNwzpjN&#10;4d3fR0laLl08g487fnTt2bM3fiToS78ovIdHrmqSr5W4lm7afpJhcsxJwd74ZAd0gyqx/NIlPLp6&#10;9txgme8F1LywYqPQLOdm5pQdGroSfYjWxcMLP+CRO22dF2x1bxW5ln5Oe7pYY1a/eOl38GX1T30+&#10;MkyvpYBzVv/l6oP4iOff2sge/uhf6eV3N+PlmtjyCfVrNh3Dp0Nb99JSulCJwQF9vdGry9/bgmft&#10;dW/Rhp/ss3nL27W29J1N6IcPL/mOd2wyGnfSfdFzZgBP4cbcsOMUOhUGtfP/+BVqHA0g/SUu0ycY&#10;3uSjb/biJRiYHj12Zuw9uY1SaqNSz/PQ5V9lN5tNEsNXvek1b+FUsQ64uyy2eZA5wRv05WobYM7y&#10;e4zQXJezXWTCvDqvYc9yZo8VGLz5xm6KU2PwzqZXa6Vp89bT206e2HT0yJr9+77ctvWddWtfWbVy&#10;yfbN72bhTXYNQW4buwPhjd9j5PJ5tuaxHT/nme6DPEQiy29hYzeHNysIqBZhzDktmABvxuNsJW+c&#10;W2CdlWdLzb6K8Vt4Ocv0C36jKx87+j07mGRij7+uSYIvAlHvfrV7Qv3PZefPXVJEXwHqDh4en7eE&#10;ofTl9zbPtT9nIOVNladOnStlETdvf7oTwhw1uT6Iq+e+/iEPi+ipf/wzPLx8eWTBn+DXlkDBfP79&#10;wS/XHeKGsquZls+DD7z/5dqD32w4fP78JYrAH/2h7vFPy7wv7DvcSW/+487iTyxI3lm/Ine9HOXv&#10;Nx2Ho8G/6OyFQT5CEqJ/2Zr9g0u/xYfWPfHZ0PCPDgvyljfYI0tXooO9gEFkbj3bFtHWfgF9bJ7j&#10;uZ3Q0COj6EvJh/6CmtCiD/7NtuxX3t2MNtLgi3j5RHhfGX1iGelya91bfcD/+DvrtzV8k5tV3sAt&#10;PN6liz3wjQA2V95cZOeAWSjnsFkw8SEK2VdxYAsNshKcjC9+M3LzaXMWbd7Oz/PewfZ5bzh6ZPWe&#10;PZ/t2P7BhvXL16x+fvuWd/97dIjD+xp83E52Z8J7aPAsD1jAz9nbc4h3IBHbuIrk5rPlIoZzYCwa&#10;eHwdbI8vi23oyioF5U3wBtf7Oy8P9vBpcwwDz/Qc5718fKe/xkauWurewi395LLVE5/6mayt/bws&#10;+FKFd9mxY+PTnbK79JElJI4TD37EKkf3Hugsdi+dZ3/uq7WHGAuvA9fec4Pm2rdwqz/8/Hd4eKZ3&#10;wJB6vcAuJFQRDTinKDmSL7Q+XeF74fiJM3g3fB9p8CVv8zvDgsoRxgTX2iNLvsV7xhZ9OOE77Nzf&#10;DjwXOpZ0nREyogt/59GrFy8O+Re+h+HI0jc3XPvN85a3XGt84jP0zFff3TyuHt1mZHTbzlY8JQu8&#10;ePRELx5ihOppfheduRaDwiG2HHZN7wICn3l1LXqmLPxyHwvYzLXe3ovaxHL055fe3TR5sM3tFuB9&#10;7swxmmtkuc2Z7Oaz5QKwmZgWNnwzE+Cdg3ABzMxoVZuFpAnkhmXhjTJFqHH9TcyG8u7YjSuLVqZ9&#10;3uD3yeMbjx35np3nTRnWoLx3bPvgv68Oc1LQTO1Egtw2dufBm2LWoLw72ulIuO4uSo+K3nP+7PHx&#10;IpuUd46JlacvnKMyxzMnMX+Y00x8ljOb7w3LthfgzZ5lmptk90DX0KWzV4b7we/jR9d2dR2hReWf&#10;hPeVq+mHP8Zt8/DS7yhZyjXP/ud2+GhPlX9Zief53fvGJgNwuwKZQJ2r6W18+gsrWD6ykas79rQW&#10;u5bOcy7ZsONHky139/Rr2QkNS1dsuHLlh+4zA+7md5TRV6pjr0DiiyaPvlzkXALtUuF/oTr6iqH2&#10;jd6zF/E3gaYvsi9565Md9MfhnuJH/EXzk5/D2UHfs4j0MTvReo4yq9uf27ydpjSpEleWYPVU+9ky&#10;z/P4XIoYurFli7z9n7UwZWV57k+vfj+hHrb8fVp8sTWs6Oun5fDLw1es6Tdxpyxe8u2ElmM2Moqh&#10;MNoA0jyEM/fZb9cdxm1V7nn+xMneG3ELv6bdArwvnDvJonQp2hyONwvvsQVsViaEs+n0ccr7mma4&#10;jqtk9VST1dwc3mznGEWhU4Y1YJsve7ee3nbq5OajhynanHKbr3t17dpXdmx9Nw/vyWj4PWDDl87y&#10;mRP8rll4n8jCW6S1UBgPdXpIipy4y9Cb5TezsZYCngXj5BZZzh+yGgbvgb72y4NnRoYuoOb40fUs&#10;2vyGkrQ88MzXuG2M6TcwNp/w1M9iew50sL2nS+CPcurpu63ZfKzUDdQt3bm3jTuUNRuPFcLFuJ/f&#10;sfdHpv0hnTsvKEIvw+u99fE2YDX335hbvnhphE5hcjz3zsc7uUfAcOHSpZHIAx9ifNCRjUi/Tr4L&#10;biOjsYc+wqc8+Ow3ufX4iPMXLtnq34JvfWLZKvra7DvgzSGPnnhxNV5ib1hx/sLgjbmhvP3fNXfD&#10;23Ptz/nnv9ffP5SdZKL7Ah2M5pbszz31IjoYVaLfKtHn7c89/cr3uZ18grU89QW6n7NhBb+bYELj&#10;kasPscSFgfnv8fpJZfiSngXv4eu9dsPwPt97At6Ppcc4PQHeIoOz8B7HdbGN+JDLdC7Z+QuZ7EZh&#10;bNs3q+HwRhnwppg1GGR362maNj9yaCVLj/rh+vXL137/0o6t7/8V8Aa589Pmk8oEeA+e62DT5hiR&#10;4YfPwltY6r4W3gy6AqShvMUabrwNe+0Yv9lT4zU31eNKBarJym4YxqGXB3uHLp3Dy48dWXu2l5KC&#10;UWj3xH4/3kZ/+GrVAdw2qtirp9vOXxnlSch/zoH55h0nS1xL8RG6xGt7D3WIM+H7DneZM2+gPv7g&#10;X2i79ij4N/oZ+zJVvmWHjlznYA8AEv+ik23nKngmiq/3TGiQa/0Xh6R+CqT/5Nv9FAfEPvTg0e6q&#10;wIvRRR/+5F8G7tIznyYqn3l9XKZJGhKNjD71EkEa/653P9957jzF2rW1nf/Ta2tJ6zuXvPfFbowJ&#10;/o2TzVve0Ce1MZrHLnEufeOjbUPDVyhTyijIffnBZ7+e51giDb506FgP67ejFy8Nl7qXAucvvTN+&#10;jn28xR+k4SYEvXALZ0F49twlUy2tjj375tj5eJPEcJtcujziYInWl3+6fcKzP2aA98CFNihvuEEO&#10;7yykicGiMVk1VskluGgiy1Hf08UrBYRThHmngGpOdMZykuBswZvPnHN4bz91YhNFm+/5fMf2D9au&#10;fXntWg5vWvPOw3tymQhv/H7tbbvwo/Jf/Rxt9SZa8ysDLS/AaJAI1rJKDmZe4M2ocC28uQmQzlHn&#10;YplhW5DvLFqtB/zGAOL40XVnzpyY0N1/zLbtbi2m6eUlH33FWMicRW6D/9BWbjrKk6EWuZaqY6/+&#10;+bW1n63Z/6fla+Xhl3C7VodePny0h38ibuO3PqO8p3BbJ06dzX2TXDt4vIdvs1657vC/AeS5C4Pg&#10;KD537VYhFzSg++r7W/Ghn3677yfJCiRbmPp5/ePxDoU5xMPHexSRlyGb8BH61Ov2phVKOjyU1t3r&#10;n/iMhFTuS/KWt+sZzUixo+tLPc/XPfbp52v2v/npDlfzO3wI+PpH24SVl1GK80BXRJ9f8fGO3HfI&#10;NXRvZ8s7aNP4xGfofmM9cGT02KleDIjx1LpNx38swuM3MXxJDHOPHD8jZynZP2Bhszdy75w/exIe&#10;lcEbvpGO9Aa5s8Yj1MaAzenLHzIwk7DmD5lxtS2seXORLU6YA9Vs2pzPnNOVnwcqwpv2eZ/cfPQI&#10;7fPesf3DDRteX7Pmhe2b3/nr6GVG7jy8J5NxeA8N0rR52+kd+HXx86PTsIA12ieWg2EYCuNENkfv&#10;tYXx7cc3YNTPjgnonTn7BXJTA4J39lSxY8cA754T7M7/aQxfvDhsZfuwH3thJR5OWN/9z+0v3+2D&#10;h6oKvPjM8rVEU8dzc3lAmWOJOrF8806eTWKUwsdGrz7/FmWiUERe6ey67pFiZJt20gkNsI1bc1KO&#10;X2On287hc+c5ntt3uJOUN9ve7Wl5VxZ8qbO77yf/Ml1d/Zr4a/izfDQ+Dp//fXDduuu0OUNpsPAp&#10;/J9T7Fr6x1e/Z6lY0ean//J5+79sGOEVMzH9p1fW0mki4n1Bw9wlL6zYODQ0Ku7VPn6yF0/BPv02&#10;uxnyGuvru2yqfRM99oE/fzPGPzYDtHojbW7EmKDz+if1/XaGe3/06uotx/H1ICGOHMM4/po21zMO&#10;b0p7xWTPud7jOfAmfnMwc5BzKuMhL4DN2UJuPa8kbDNOE7yzwBbKnOV8qxi7kng7fWrbqZNbjhxe&#10;tXvXJzt3fLR+/aurVy3dBnhfycN7EloW3u1tO2FdnftYFzlyls4moThzHmrOSJxL3FyjmXPegEEa&#10;AM4V5fSQyM2wzRqg0Mon29kb8rcVAM+3emMQys7I6z575jiteVNuc9y3P40QDNhxt+Oer/Iv23Og&#10;nd1OP2ei49c+2AZ/BM09NHTly1UHAgvfB7ODC9975f0ttGN1fFTXll2nV3yx6+OV+wYHf3ST9On2&#10;829/sRPWfWbg3wxQes8Ovv3lrne/2t17fpB/yvkLg+9/vfu7DUeGaYpyYvsJ1j8whK/x9le7jp/u&#10;nfBUrm3f3fr2F7ve+WLn12sPd3SJwed5y9tPWFv7BdAUtmnXqaPHehY8/ZU6uRz0fWTJd4ePdeOu&#10;zG3c1d2/4std73y582Tbudx60dCfBweHP1m1/+0vd27ZQ+fksmxIeJMf8FaHjvXg5R9+s/fyEKp/&#10;zrv7PzR8m7PnB811FItXHXqZZzv+aeU9epUFrJFWgRtkspuktghvNoVOE+k87iyH02Q5DwUtzpmN&#10;AgjN6on3jNxkArm55hb2eQv8pg1HpyG+Nx888O2+vZ9v2/oeBaytWbZ9S3afN8TeBHzcVnanwvtc&#10;e9sOfqoYhzefNheNk5iZWHOtiW2oGS9kaS1IaiavaUsYfzb7zsLeMzzLd4sB3pcoPSrgffTY0e/P&#10;nWMBa+NdwHUNbY6ePCMLvAjEPvniquEbeMlNGc+hZq97ix5iZEBhdDyS7jofRF+Y7Zamltc8y4xe&#10;i6eJx/9+XZmeHXsfYRE6u/j9k8o4+03E9v/OKOqN/d0m1Zxk3iazHTjcDXKXeZ7ftZ/HZgr3xfXv&#10;WVZJ/XlCfY7x3p59Oe/52UPomQk1OS+ZBDb61feH8HeY63huNcsTNYIBx0/ecQzebNq8s+88VM3J&#10;7CQ5+WFcc5bARTwLtGZUpoVOxvuxp5jyPsDToDLAU6i5yG+CN2R3J+BNO4w62nbxmXPid+uu48fW&#10;HT2yZu+ez7dTbvPXvl+zbMumFXl4T0obU9476Ffs2MPHehgAnuslg/LOgXcuznNt7CmxZbaQw28W&#10;jMbgTUHpHNhiA17gyntwoIvt8+7Bl0FnOn+29fpe4Hp2eejKoy9Qvogq7wttHdcf2t+yPbZ0ZQHL&#10;hsYfsvkAVoCrmniX/jSSuYNDmxxM/sg/M+fNxU/k9f92cDBm9BGUiX1ivWj8m1D5xt4wb3kTbfuu&#10;1kLHkir/MuFIEmb8puAYFiuZgWk/wnVuwqvY7UMrO7RxkcpULzy8wW7/a9qly8PBBz6Y53jW0fj2&#10;WQr8vKFbCWNluM2BC8KaN+AN4cRpze0sS3XO8YyHHM8oc0NZbMmoz3U2V96E8Kw6H4M3nDxf/O5k&#10;24O5+GZr3jtbT29nSVoA78+2bXl3/brla3LTo+bhPblsTHnvxE/Ips1ploalVxPJDSoLc+a5V+CW&#10;FQBdEdiiCeRmz/L5cEbuC0JIGj+OjD/LtoplZ9TZNDvn9+BAJ/oi4H2Wtord4MEDP+CG2bmvo9JP&#10;MSPxB//yb1I43YItfPpLaPr6Rz4R7snsrJ0AxXH+iMP1xz3UOEOzG2nJ2rCF6pv2XNT+334Ef1sK&#10;Es5ORU4y55i3SWtrNx0DvKtDL508TbGZIxNms4WuddOWHWsyEc/LY7fYjdwvv6otfWtjAVvsX/HZ&#10;Drp3bmx4QfA+fxru8dJAF1wfS2oJ1STmNieK58KbKfJcE8gtGkO1oMv5VUS4oLnZDm/GbEZu0t+U&#10;pIXBe0cW3p9v2bxi3dpX16x6fuvmPLwnq/3rn3/n8O5o380C1oQMaxgDAsPAs2gcxqxAZcZakdm8&#10;IF7H2f+fvbdgk+Q4s7b/1ee1ZFp7DWta73rBI7LAsmTLTDLJvGarh5lRM9IwNjMzFVczVVVz9Yxg&#10;ZO93nudERGVVz0gztrxvdW3oOsorMjIyKzszJu48gRbMKjOHuQxq5C5jiG0FvNQgLc5PsNp8oP/G&#10;5GQY/w4KMv0dJf/CdfLkQ6ebH9BZTbZyyhQudhlI+dfpSz89DU//wz9e8mDz8nJ65Vr3ux/e/Mln&#10;9oz8X+0q0dAefe+jW/Fl//zvLyws3seHBUo2lIRw3ouZMRR9gLdblUSZDR4bhCu2c5B2eHbxDGgM&#10;Tbk4byfHbwi70lvNLEwiW/Y2h/MeGqzs670K511fd6imet+N61sa6w6ztzlsnp+kpbgUhPf4GF5z&#10;L3IPPwDpvAP+2yk6M5XbzQf2HeBNBfu1qfPWanMCO+fLBeTa1XxiaWEa9wB46/So9/DvYSWrhMY/&#10;h5sLiyvf+NUrAO0/f3F3S3fc1LwVpL9/fet35z/ztf07j8mSYl5eXtTZ8t5/+er+p39yijON/99S&#10;dm18Iv30j07Cdn/qS3vGJlL3VdRkV9dY9TifGsFWZzU35A7wO4/cCFOEtx3VTZMtzGa1eb5yCCe/&#10;kUZrzgXbttq8JRppCg/X9fcB3ueaGo5VVe2+fn1Lc8OJV3WcN0iBbQE+NpBKGN5teHkjyU68YJAb&#10;ttux2RE6GHCQDoZVwbBTME1BAtudzcjUmYPcK0tzSDw8VA14mybet5O27Br/XVk//Kkv7cW/qH/5&#10;8r7+4XHld2H6+9c78AXg5VWiwr+Od+Rf2UbSbGrhK784A8/9/se2HjrbKpH310wA5y2Vjhmtj4Rd&#10;UWZLVXmQ32CzqyRXVOdMNvHMsCbAIYP2AnJDtN05eMv05lJzDorHoy2RUH003NjXe62t7eXmphPV&#10;VXsrpLf58dduygxrf3nTw7vY9Oc3FzOT+PKC8Ebx4pFd2ObtwOywDblI4hYBHU4mJOaujTfzlvMs&#10;jTeHxGFzbDfDYrs5ukx20zLNr5nbHBSPhBvGx4a0e8v9gRMIb+uKf+gJmbj70e8cBb9Ns9nfXON9&#10;773nvLz+L8j8y/pr27Y3qmQKuYVv/e7cuze9CJNw4tJfs5ghnTccC9u8UZZq2WvmWSO5rdjsHbTg&#10;Qm5GcmvT5+CNeK0wB7kF20C1dd6m/VuHjUnNuZnbPFQPeLe3v9LUeLymek9l+Y7WxuOv31pV572x&#10;J1krRXj/ReCdiMnc9Apv+ehjBrIV5g7AOfOtkQbA3FKBcHw+M5aR2fbd6SY9DuWSmV7oZmi4wFvG&#10;ecv0qCuLM7Mzkf6+G9NTMSX3fSATpYn0aF1dO3mh/UGdTeXTX953saLX1KtDCHh5eXn9FUIhs3ar&#10;uSv+5V+8jLLl3Q+VPf/7i0t/1Te9wjuq8B5H6afAlvVAnfm2nBY865YBhg28WU+ukcaCk9w2EiCn&#10;8+7V3moO3rKktzR+297m8WhrJFTX33e9s+NsS8up+roDMN9tzS8JvHVhEm32LsDHhlHpwVvex0Jm&#10;Mh5rwfvDC+bnG523WmoDbCdLYoWxNdAWvQbe3C7k4C27LpnbvYOE5VKLnkmPLWQmZqbD3V0Xp6dk&#10;nHdBpn9r4Z+EDPLO3lxeXrtS2f8hnRj8gYdlCeHtR2u2Hq/bfqLey8vL66/T935/7oFHtgLbDz6y&#10;ecfxepkxZl0pdG+SVcVQ4s2nRmHBtezlYt4cA2ZQrQ3brCo3zNbmbYNqkBhFt5IbZ/EUA++gEMmU&#10;ZmLzEThvgXdSW75leQutOe/tudzVeYHred+4vrW95fTrr655eBeh5H2I8463jOgkLcgTyu8hwpvm&#10;OzVras7z+S0Y1t0ckrllpMDYxqjbxrlMJoQOJGBieG52RNdJ1rQSCVk5NFQzM534K6rNVXIKzm1s&#10;i/zXtw5xWnL8e4PAci8vL6+/Wg88VPbxZ3cfPS/t3KznC5Q8966seiQUgAlpatRJ1qznlq1FdW48&#10;t8Wz4TqBrWkk0kGdkLZb8tu1eXO2VJnIZcTwuwPOOxpp0qFiNzplVbGTNVV7rl/b3Nn2sod3Meov&#10;8kpuy3re8tnVOprk9Kg033nwVpNNThsw2zAjXTgXY9MopIXWEq/8DqbJ7RLqSvR4OpVEGHcy2F8+&#10;NfVW837fk7Jr8wvL+083PfOzl774s9Nf/OlLXl5eXn+Lfr+vYmT8HZhfHZCenYlmUiNwLyhsUeTq&#10;aDHx3+rCTSM3eGwDBts4pAHT1M0w4W35bYCtzM7x20rCar5lbjWBd7ghPFzTL0uCnm9pPtVQf6Si&#10;Ykdn2ytvvHZLye07rBWZ8EqWF6bjUTc9qmlrcTXn+mGYw20gULArs5wGga0BnZ5Fw/oRkId8Tc9z&#10;jdzpctZcAh+GcN6Tk2HN5X9tR9YVwNtOLiZzNskET3kJvLy8vO5DWhGIguSd6LsKqw27Mp8eS88l&#10;UUii4LWQJq1z3dBsvOuz5iy4BCyejdgQrmKDN2232YX51jZvbCUA85aIC7xR3g703+juuqi9zffc&#10;uLHVw7tIJZPm6JKgCWnzbhtNdjOjsLeak8OtigG3y7BIYSz0tYHInHZAA4YR6eDNQ8FdKhCW1W0h&#10;5E5kJp1h7a+rNqfMZIpStQWQr9kuJ15eXl5/pczcxuvi71swKouZCWghM4EyEJ5bW69BZdmiNM6H&#10;t6CaMUpxEeGNgIJZgL2e5Tyk/M7BW8eJydxcybjpbT40WDk0UN7ddUF6m9fsB787Ws94eBenpBlj&#10;ZWGGvQ3xdpEPpifNJC2sw8EWcoRWGXg76LK1xm6Z4K2Uj2oT5lYavFOj0tt8aRZfo+FQ7ex0XKc4&#10;/lv1jlzEy8vL6x1Uaia+kBkHvFHcoaTVOnOiWqiswHZV5SaSCQhsjRc8axqTHrLANjinbIW5Q3j3&#10;6AjnOZcO57BwoeHqgb7rHe1n6+sP1dUeLC/fDni//upN3+ZdjCK8E/FWvDm8Trx1fNYhA70lvCmw&#10;VqYXEACrt1bJIVcZTjZT9ijj5USXgJF2l9Ojji8vTuNrAJlpelqWBfwbnLeXl5dXkWp2KpKZGwG5&#10;M+kxlIEwTiiByVoaaEJaY/oU2yIEAvA2comxtdXmQuj1zNYwtqbaHNtkoj0WbR4erOzvu97e/jKc&#10;d33d4YryHS1NJ3yHteKUcd4yvVqicyw3VEx6TLh51gDddQgnboNIDsaLcmgPwFu5zhg3ttt4bpF0&#10;WIsD3jLMTBYm6Rseqp6einpye3l5laRQHmZkEeSJtK6VzK5qhLFK3HZABt4uJpDSwJuyqM657WDM&#10;qHRV0xnWEjJtC8KcZDOs47y7Oi80NR6rqz1QWbGjtfmkH+ddnJL3sTw/HY82J2Kt+BDDWwe8talb&#10;mr0tkvOkFDeEtlAXMKtyZtrw2Irp82XSc6uSOVt0krURZOWJcVlVbGb6PpYE9fLy8tpAErsyl1yc&#10;n5QhNjo+VpGcQzXC6qHpqqVmVGvI6cIlwEFiNr3BuZ4iPjso5bez4/DcMk4Mu8mEdFhLxtsj4YYB&#10;maTlXH394dpqafNubT71+k0zw5qHdxGJ74MzrLHaHJlAnbfMsMaFxZSsdMnEc5441ivgyx2Y8+Ad&#10;jNdDebsao7XoujxJei6hS4KOTk4MIjPNzY5oLvf89vLyKjFlpyeGpc17fgKOBWWgVpvTWxsSK78F&#10;3uQ3Ua0FdbDmPAd7e6KJD1Jcme1k6swRgP+G807GW0PDtUODldrb/HhN9b6a6r0dradfW9O5zT28&#10;i0o5eMdb4tEWdd7IE0PqvKXN2y0F5mh9N1lIG5Dns9zw21Jcjs5MyVEbL8KHJw03tiA3ED4+1ofP&#10;wJnpuCe3l5dXSWpuWtq8F9JjFt6yJCiXAaXJVngLgx2MHZttJBWEN/ktaHcjvwMCxYXc7G2uW+lw&#10;Ho82h0O1A/3ivFuaT1ZX7a2s2NnadOrVteWNTm6oZOEdjzXHos34HMNbt85bEG4ZnIOxiymQNFdL&#10;i7XQGmlUJLcQmj3aJKCAx5cBJGdpu7iOBTezmutWhBhkviGtNvfw9vLyKklph7XEQsaM84Z3Ypcj&#10;lMNKccEwiUsY2604b8QrtkU8pCLvTXxQltzOduuqYgnhN+AtS4IKvG90dZ5rbjpRW7PvxvWtzQ3H&#10;CO//2ciLeUOlC29p827Dq2WO0elZ6LwNtrl9C3iT03cUwSxreOsEahoDirv51DSsWyQjwmXKglQS&#10;uXBosHJqipO0eH57eXmVmlD0SZt3ZgKOBaUrmyzZnq0SN6UwdmwWTivUTRqNNLOaK54d0YNhkSO3&#10;wNtWmwfg3RgJ1Q4OVMB5NzQcqavdX1Gxo6XxhId3cYrwnpJVxRIdeLWaV2ScN/g9Oy0ztJDfDt7c&#10;BmKCIq1xiMwGj43bNpzO0VrDup6Yi5FTNBLwXpCsPIL7GZa5zWWo2F87dbCXl5dX0SoL552aicGu&#10;oAzU8hYKOWYHpfwWkdmkdRDeTKON4iLEkOVWPWMCb6hXsc1qc4W3rE3SFos0hrXNu6PjbFPjcTjv&#10;8htb4bxf8/AuSgHetwHveKxFexvCfPeo886bYc3x2zKbCBdhlwksuYlt2QYQzqbuYFjSK7mD8MbW&#10;9FZbyIxjO6EzrLG3+Yp33l5eXiWn1IzUOKZmk+m5OApSeicw2MIbdhkkFjBzqRIltMSwah1h2muY&#10;dbp2xbaZpAU+m+TmTOaI0cT96r9lVdCRhDZ768JisWhTeLhuaLCio/2Vpqbj9XUHK8p3NDce9/Au&#10;UuGtLM1P4c3BeeNbjC8e2aLAdjtZbAuMLYYLYoJV6ybGENr5bHHYBeRGMpkInf3M8R26OD8xPTU8&#10;NFAxPRlZXln11eZeXl4lp5szUyE2F+pQsah6JxnqrQKhaa9l15KbVlvgPT0Jj85dxkgy7iqkhdmk&#10;eFBICcMNcrPOXJcEbZMOazLDWs3QQHlnx1kwu6Z6f/mN7S2NJzy8i1QK72lWm4wkpeYcWUedd25V&#10;kgCMHcLzLLUqh2qbOGC4WUOuy40IsxkIINymlBlaKJhv5M7BgfKpyei6HO/l5eVVCgKAUdzBsWAL&#10;96LwFgNd4LO1Vtxg24EcW+yS1pRLRsNtZbBNww1pPzV2VetMyKokbYlYqzjvUB0XJmlqPFZZsQPO&#10;u6n+yKtrS39587bMbb4OHxtIpdnmvTQ/g48vvMtR7cuAd8+qG8fvILwDCnI6GONkYhTParINvEH9&#10;QudtpAnYZw3OGz+tHdY4PaqXl5dXqWlmUpz30sIUm7214JUOa4CugpkSMCNGwWzgjYBuc5xmMpc4&#10;ILhtMeIMa4W5GSfmAlL5Gm+NRhr7+653dp6vrztcXb23/MY2wPsW4f2mh3dxKQdvvLxROO+x3qkJ&#10;h+0cvK3hDsoRuiDGiAYdIphNE7gy20UaOQtOeCu5kZvnZuIKb++8vby8SlMoGNWrTALeCIPc4DfZ&#10;rLY7z0k7NjOS22DAoZpWW2VOxHZspIe15dphTQI5kCc6YL4j4XqZ27ztldraA9VVe6oqdzc3HAO8&#10;ZT0xqTkvwMdGUslWmye15mR0pGtc84F+/b2F56YMoQNcN9hW5XaBZxfJ/ucayRiBd2AWF7MY6EJm&#10;bD49ittATrLreXt5eXmVmrTQG13MAN6jKEjhudkTDeRWJBsqWzALhhGPALfWTxuua9hhuxDe2CWt&#10;CW9Woes851KFHos0hYdlkpaO9rMNDUeqq/dUVuxsaTxxK7vg4V10Armh5YXpRLwVH194kayK4Thv&#10;QppgdpDm7l0k9FUZS614NnKRSMBd9eLuRHvUVJsn03MJZLj+vmsT48MrK2t+enMvL6/SU2o2Ma9d&#10;fFDooTCEY1E5flM5hEPB+HxaBxGeUzBGgW0GeXOcGHbVvLVCEWnzvt7ddaGl+WRtjSxMItXmq/M6&#10;PertDd1nrWThzd5qeK/IDQpvafN2qGaAXpy7FrrrFUT1uiZtSmrIJRC4ToDuts0bWXl8rHegv3x6&#10;KqpLcXt4e3l5lZrmpqPzUtco8LbFbIjwDvIbAMauNeI5R+6ofHcJ121iCRvDLfBma6ksKQYExKLN&#10;4eEa+CWdYe1kbe2BivLtjXWHb3p4F6EcvHWcN/jdOTHe53qbk9mAq9sykC/S2gUshpXQwUgTr9Oo&#10;keuBqzEB51gFvGXAGPgtc5sbeGdXZLRYYb738vLy2tBCYbiQHlvMTKRTScV2SO2TNHsrvIP+2zSB&#10;qxE3E7DcDeGMt4eMKQ/CW/g9ouZbG7xlqFi0JRZpGui/0dkh06PWVO+trNzZ3HgsAO9CgmwglSa8&#10;l+YnzSQtMskavu/MrOZBkbLBsJEhNBuzc5AGgO2hoAhvHS2m8LYX5FG5WmrOjPbGpyiy8uBAxexM&#10;UuFdmOm9vLy8NrRQrM3CeaO4S49ltM17ZioC+4QS2LZ85+Ctu0GQGzxbQlOCZ6I6cNQhPCiJcQO+&#10;Yd6ikUad27y8u+tCU+Pxqqo9lZW7mhuOra1kPLyLUYD34vyk2G6ZpKWTWcTVmWtmygM5ma0Bh2RI&#10;GrC1DdvWfqsYL8ye46KiJpLJNMZcUGMkDXw5svLivKyRh18BvOm8fbW5l5dX6QmlX2YuCXjDeaPE&#10;U3JLlyOdgAWlMVHNenJXWy4d0W2Dt2nSZryltYnXMLdiuHXrpDOca2spVyhJxttCQ9V9vVd7ui9x&#10;SdCqyl0NtYeySynavAJ2bCyVHrzle4q9zZNxGbBPeGvuEWZrA0xutJgFLRu/xWrbSINkJ8QLjJXQ&#10;juWuLp27ynucK+n1qAwBRw6G515emFLnHR4aqJicGFbn7eHt5eVVUlpZzaKUQ1GZSY3QvUxPSvHL&#10;PmuO1lpVnrPaCmapPHeQdqh2CVwMw4S3ctqOEJOpWiQsNeeJ9li0JRpu1A5rN7o6zzc1HqurPVhd&#10;tbeh9mB2ac7Duwglr0TX85ahYjDfCm+u522AbQNBMMtRJbfQlwAmjzVBwJcXwNsod6m8o2aGFlkd&#10;D+R21eZTkxEPby8vr5IUytI04S1zm4eJba0hJ7Zpu8HgHJgZcCLFESCnGenCgZieUXHbbPDu4ggx&#10;HSQmJX881hqTVcU4w9qFhvojdbUHKit2NdUfzi7NengXn/SVLM7LqmLxWAteKjKNwrtwehblsYDc&#10;OWwlNwLuqOOxYTkDs3bXSSKnEWMitZ0bjpxLesucqRkZ6i0zpOKyfT1XJsaHdW7zwkzv5eXltdHF&#10;4jGjvgUFrHZVY5M2O6blIE1Zlps1QN3WWXOLbZPM7eqWMVJnbm239FaDEnGZHjU0VDPQd62765JZ&#10;Vax8e131vtXF2T+/+YaHd5FJuyEA3vFos8Bbp+Zx1eYO3i6MrSJZqWxauLk1RFdJ5zUJCJhdpEG1&#10;Sylh1qKbQDyls/Mb/y3wHp2ZGh4crJhib3Pf5u3l5VVy0lJR1kFGuYcCFrYbJFbnLQ3e5DFFQmuk&#10;ITEjdSu8VzCbxLaTGiUTeAS7rSm8pZOTNnXLgDHCOxyqGxoo7+o839x0gjOs1dccWF2c8/AuPll4&#10;J3WEPl4k3u7kuMCb2J6elH4T4LGuMktyOxhj62x3Ll7DiMzRWgidl8AdymsCB7B1XR0ZS7aQGV/M&#10;TCAfDw1WzcwktM7cw9vLy6vUNGdWUxzDFoWhNnjLaDGKBlplIO1iUFbrlvymcvFWiBR4I5K15aw2&#10;10He0klNl6QivGWcd2i4FvDu7rrY0nyqTmZI3dtQd3BtOQ1MeHgXmbTafGleZlhLylQ7MkkL4e1s&#10;NwRO2xVCZWu7i5PT2AZtt0QqzgXJ3LIjRkDEeS6G8GaDNwLY2rnNY0ODleNjg36SFi8vr5KUFoDx&#10;eW0oRBjA5iBvNdmm5Vt5LLXodNiBSMI7z6BDxDkTI8DeagC2NnWbsWFKbgNvkFvavKPN4RDgXcFx&#10;3nDelRW76msPrK14eBehcvCW9djxOvXFD8xM5SZpoZCrWE9OWfoaP80EjDeHbIAxpoacu4Ewe7RR&#10;ekjqzHWomMAb3wrRcOPERNj3VvPy8ipJqZmJL8oMayMoA3Ul0CH2WZue5MBuWmqBNwJgto2Rspqc&#10;dkc1bBDudnEKpSPELMVlKx3OgXA4N+G3zLBWO9gv1eY6Per+2toD0mFtOeXhXXwy8J6Kx1rw/UXn&#10;zU8/iD5brTbYTISbrYDWchcxLo2NyfHYBgTYRgpvh3AnjZS5UefTY4vz4wuZiemp4eGhqsmJkIe3&#10;l5dXSSo1q0Ns0qOsd+TcLBTgjS0NNAQSk8GOzSiuEa9rmUgy7bHkUpLZkkwDim0d262S3TGZpEX9&#10;d7IT5T/gHQnXh4ZqxHk3nwC5dWGS4955F6UsvBMC7za8VLxjvHuFt0wUADA7ZoPlbldAa9ArMVqj&#10;zjQ5MZlS2cnyO3d6PryhOem7oauKjeE2Bgcqx2VhEg9vLy+vEhScdyaVXEiPsM2bnpsId/BWTguV&#10;AzB2FBfPjUNIaZMZ801mE9tW6rm5Nc67g5Faed4aDtUOD1V2dV5ohvOuPVAuc5sfuunhXYxSeLve&#10;5vj+wptGJmC1OW23E+FNe23RayCNsA0E4W0qz11iqxywnTQNUspoMcJ7cX4Su6HhGsBbG7w9v728&#10;vEpNKP1kVbE0VxUDvGViNcKYIo8tlV3dOOvDBdIBOcPN5nDDeJXjt1SbQ1JhrrYbLE/KJC3NMlRs&#10;uHpwoEI6rLWcrKzcVVW5u7H+yM2VDDAh8guTFJEsvGORJsAbbxGvnDkGrncdvNfT18HbyJFb45HA&#10;wFvZHExZ6MJVMsI7rYO8F+fHlxemtcNa1fh4yJPby8urJJWaTdolQUdSs4D3MAphS+scwinEBDht&#10;6s+J52BYDTdiRDTf9N+K7U5uhdza21wHeUuHtXi0JRKqGxqs7O660NhwFOSurtrdUHvAw7soZeFt&#10;xnnr5LfMMbbmPMyt2u6c8ya5KYvqXNjGMJnhtEtPkdbSQ02aw63mROm5JDus4XeHh6onJ8Kayz2/&#10;vby8Sk1abQ67MqHOW5ogUfaS04pqmmxTN26rxA2qLbD7xkbcop8G3gXkpqzzNh3OdXq1QG/zCJx3&#10;DYrcvt6rTY3Hq6v3VlXsrK/Zf3N13sO7+CSvhJO0NOGzSydpkVYTB29HYq1Fl11Fb66SHGICF3By&#10;8LbKnYJd47aF1pwVNWnq2GWGtZH59Oh8egz5eFDmNmeHNQ9vLy+vUhOKyvScrAqKck+LXFlPjORW&#10;eJPQeT6bYOYuoc4wj0ICaUU1gK3sZzz4LSey2dv4b+O8WxNxqTmPhOuGByt0YZITgHf59a0NNQdu&#10;rS7Q5nl4F5UsvHU9b7xOvOapiQFwGtnIem4hsTXfhr4MBxXEM3d1ILiInM4BW+M1QMPNTubSWYMJ&#10;CG/JylOh4aGqqclIQXb38vLyKg3NTkXEeWfgvEdQeILc6rPhoJzPzoHZktj4bJWpYOeuddhuSyNu&#10;yG06mQck/LaTrIECkXC9tnlfaGo8Vl93uLJiV2PdwRy8N3KftdKD958F3hmpNhd4S5u3DCJU2y2r&#10;gpK+6+RoLRZcw7mUBLCGTSRjAvHBNNy1FFfNp6UFCFvcyfBg5fRUbHllZXX1ZkGm9/Ly8trompsm&#10;vKXNGx6J/cwLzLTd0mQLv11A44XNWnTLDKk8y1lzxKiIc64KKmPGbJ81M8Ma/be0eZtJWk7W1e6v&#10;qtzd2nzKw7tIhfchk7QY592Jl40c4OBtEZvDsG5dOIbcBmkCotdgmOkpjdcacomXS9kEeZcVaUCW&#10;pld442ZCw9Uz03E/VMzLy6skNTsV0nHeUm2OIlfLXvCbNeegtVSYOwuuAVGA4oxh/bmpXWeAYQYI&#10;bwbY2k3PrfzWeVq02jw8XDOoS4K2NJ+qqd5TUb69vfWMh3eRysK7NRlvw1vEy8Z3H8eJ0V67GnIy&#10;WFlrQEsYM5nCG3hOQLqbkztR5Zw6xQS5lOm5uMJbVgVFPh4arJyalA5rK+syvZeXl9cGV3Z6Yiil&#10;8Ea5hzIQBa82WQ4HLLhQWQlNMy27inYeotuGJAEOceUSTXkH582qcitp/Gazt8K7KRppGBwo72h/&#10;paH+cG0NnPeuNu+8i1T6PnSSltZAm3duYRLKURbi7GmBeHdU6a7dxbEboLWTSRw4MXhIArqcSTyT&#10;MvBGzJB2WPN15l5eXiUp0Ho+PbY0Pwl4o2x02Kacw3ZSbBPnpi6dbObRMZ2og0QnsIMC3bEVYNu5&#10;WRAQ55Zog3nTDmsN/X3XOjvOyZKgsjDJnqaGo7eyi0qKjT1PSwnDuyUea8VHmWaOwenJITpvbGmL&#10;gVXsKpKDRHfKAdgpOBd6QLl1QgX2lvE2EIGhz0iHNfkORT4e7C/X3uZ+PW8vL68SFMpJlHgK7zHt&#10;ai7oJbmJ6gIbrbQ2YS2xnbGWAHjMQwEJtum5tcNajuXaI12cdyyK8r8tGmkMh+oG+q93tJ9tajwh&#10;47yr97Y0HvfOuyhl4c0Oa3ivePHMN3ZgmJDVoRoBQl3BbCiuRyUZ06hkV3iseM4Tx4blrzMWrDZH&#10;Ak5vDueNe5Bq86nY6qpfz9vLy6sENTOpbd6ZCa02RwErg7wp2ut18DZspo0OElq5nhdzp12RFvUS&#10;aeZZk25r4ryjkfrhQemw1tZyurZmn85tfiw3SYuHdxFJ3weHiiUTHfpGuTAJnLdr9hYppM0u4m2M&#10;OarKwVgxbCBt+6kpmHWtbo3Pq1RXeJsr8EQkg6YmBnp7rvhVxby8vEpVKGlR7s2nZHAsAvBF2mgt&#10;qGYN+R3hrbtmSz+NsNp0pnS0FnLrrpxl/bdYcO1wblq+Ufgn4+2JWGs03DDYX97ddaGt9XRN9b6K&#10;8h2tTSdvrszbOnMP7+KRhTc+u/Dy8Ba1v4PpsFYAb+u5czHc2hji2cnCe32kNoozvWZWOdecbrGd&#10;0ayMOxnovzE9FQW8vfP28vIqPcEUzc1GA73NQ2q7XYdzIyLcYhucdkQ3nA7Gk9lMrIcc7CUx+Q1s&#10;q+eW6c11qBjg3RIJNwwNVnR1XmhpPlVfd0jg3Xjy5rKHdxHKOe9oUyzaoh3W+l2DtwWzkNWGc1tN&#10;k4dzC2DLZgS0PtySOycXydP1ChJjyS3jvKGpycHQcK0fKubl5VWiyqL0S80mFrXEQzGoQ8W4roRQ&#10;PMBv00nNyRHactpwPT/SMFvjBeQqTnLOedbEeYPfZpw3nLcuTNLcdLy2Rpx3c8Ox7JJfVawIFag2&#10;T8Ra8RU2pUvDau7JjRazQia7Q/s3w4x0iUno/F05nWFKDwVPlC3ceSaVRFaGcCe9PVcnxmV6VD9U&#10;zMvLq/SEwhMl3tL85GJmAhRXeA9xqLfCOw/YkMY4ey0xFtVivhlwMQEFp1eTTuYjyU6EAfKRpKwH&#10;qkPFmqPhhmE4745zLc0na6r3Vlftaaw7nF2a8/AuPuF92A5r0uwdb8c7tvA2YIZsAGTN4RaRTBMM&#10;2KMCae2gzlMgh2rBs5BbbDcPufQSSM/F06kkh3pPjku1+dSUOG9vvr28vEpPqRldiklmWBtFOank&#10;LuyzRhgjEBCNOI8aWmu4MGCFsGkdZ505PTfCALlWm3fEY83hUN3wUJWs5914DOSuqtrdUHdwdVHg&#10;vaHrzKHShbfOsDaS6MQLnpQZ1kzNeQDSDs/ErYSDcvwOiikhOm8Tk2/KgxcE16XmXFcFBbynJ0MD&#10;fdcnJsKrfmESLy+vUpSamcRCejSdGpmbjbO3OXwLtyC04zdbvi2VZXoW7iqbpZ85Oc0EVjIejGkY&#10;Q/Ntqs2V31pt7uY2b1B4n29uPF5fd7CifHt97cGVhVnvvItPAeediLfiFRLeUxPS29wBOwhmB1qG&#10;3bZAOMWdRULbsNmFpPLczpmKQ7qbmE9zSTERbgM5aWxs0NtuLy+vUlR2diqckbpG02GNteXWduf5&#10;b24thmVXq81JcfHWjvQuGQ03sa0xruZcZKvTu1ltHo+2RCMNXM+7pfkk4F1dva+2et9SZtrDu/hk&#10;4a2T7Mhst3iRDt6u2ftucvAu4Dd2eWKQ0/YQQS4xruY8Nau7UrUeSwu/ZW5zHecdVngPwXn73uZe&#10;Xl6lp7npqM5tPp6eS6KEtA3exnOvX1tsnSQZ2VwgROq5OaKPcbUxi3AHb3Heoo5YtHlwoLyr81xr&#10;y0v1dYcqK+C8Dyxmpjy8i1CyROvywgxst53bHJlAVhVT1ubGc69X8BD5bUU8BwMSVjxLTFDuCu6o&#10;wntscX4Cwm2EQ7WTfpy3l5dXiWpuWjyMDrRJ6Dgx6W0OeE9Pgt+5enIqH+SGytgygAT2EH12Xnq9&#10;gsCbArNZc86u5nDeIHdouHag/0Z31yXAu672QGXFzrqafUvzznlvYH6XILyhlaW5RLwN/MbrxDuG&#10;7Wabt9JU0Eu+ugAOURopaXjUyoCZu+4Q8BzgN3YNznlNTSOHUrNxwHtpYUrhPTQ0yLnNAW8/vbmX&#10;l1epaU5L0fnUqDpvFq2yMMnk+OA6WjsGE9IyJwcC6+GtAcN7DeSYTWyrpLcaR4vpaO/2eKw1GmmE&#10;8+7pFnjXVO+9fq2sqmIn3B3hvaHNd6nBmx9Tq8tpvDy8OXyI4cUj36jzllnNiVXy1SI2KEPi/EOM&#10;zJlvdjh35OallOVcwiSXWCK12tw5b2Sm6em4wtubby8vr1LTnK7GtCCLII+hGFRTJDOc25pzac8O&#10;UtmFXYzbQkGKY0tO35HcprfaCJ23TNISj7ZEwnVw3j09xnlXVOwIdFjb2DXnpdjm/Zc311bmOU4A&#10;LxWvXPONtHmTtUpWQ1xFbC5gcCtU5q6J0bNMMkhjDLmdUnM5I84AU0JpO0kLYkLDtdM6VKwgx3t5&#10;eXmVgOC551Mj8CrzGVmYRL1TCMxWFVSGU9zFIRpucxTJCoTynN2YyGygmpHY1SnN25XfZj1vRUAL&#10;zNKwdFi72NJyqr7uYGXFjobaAxwq5qvNi0xaEwJ4J+OypAzeK7/1tMVFmr0dlYlhKlBnbnDLsCoP&#10;3kwpMZbTVpIS4om6zUWm5wTei/OTQD7gPTuTXFkpzPFeXl5eJaCF9PiC9vJZEHhLb3OLbSmKyW8t&#10;liVG5ShuZI/egd8Bw90zajy3SIaHKbZHk93A9qhOkirV5jo9KuDd1nZGeptX7W2qP7K2nCYpCvGx&#10;oVSi8F5dBLzhvPEikQNI7iChnbBL8ZA7SmuuYbJZSMwEjNetOyRHbaQ0fruryZDHuXhGF8hbWpiS&#10;cd79N2amEwpvb769vLxKTNl5Xf6YqzmgPJzRWVG1ztyYbwdmRXUO3sSzS7Oe3zaZRDpsu7B6bqkt&#10;F36zzVvW864fHKjo6jzX3HSytmZ/ZcXOxtrDN1cyHt7FJwfvRHsi3hqEN2l6R5G7+bs5KmuMC2ia&#10;XKQR3bkcYrzadyidSoLf6bnk0sIkPkXxETo0WDk9LUuCrsv0Xl5eXhtbK6tZMDvNyanmkigMFd5m&#10;qDfBzNFiZLMKVM4R2rlzysVTGgP1wGqPjXSpCye8TUW6tnbLVKnivGVJ0IYh6bB2ubnpRE31vhvX&#10;tzXUHlzz8C5GGXgvJGJtMN+jyQ68bOSGWbv6p6FvIMyAE48yPpCMRjxH67kZg2eZlcUuEqoppU87&#10;FxMT2y1d2NjmLavb4hsiEqqbmY7Bea+srBbkey8vL6+NrvSslH5cVWxuNs5B3k4ojYNhOm9SmVJ4&#10;s1Ob6a2mkWaAmcaz5hye2zR+QxqQsFaei+1G+Z+Mt0cjjUO6MElLy6ma6j1VlbtaGo/fWl34n78I&#10;Kf4ik6Sug8gGUcnCW2fYacNbxEtFVtDpWXJUVpG1bjdPAWyLWOWuflo4bVGdJ3sKu7xxqVAuISrV&#10;5trmLWvshIfr/JKgXl5epSqUeOk5WVVMpkfVVcUsqkWO3JQ2hOd8NjnNGEW1GVpGcluZZm+K8HYa&#10;HTGrkiTirfFYSyzSGB6uBbxbtcNaRfn21uZTHt5FKee8pc27FV9hk+Om2nx6MkQSB6lM3ObLHGWA&#10;YZvYuG3tal5wutk15NZaIwYQo3Oby8IkSDM0UDkxHlpe9rbby8urBAXnzfGxMC2pufjsdFRn2uAM&#10;5+Kqtdrc+G/CWzltCK0xUnNuUZ07ZHVHeJvh3aOyKkkb5/lgb/PQcI3Mbd58orb2wI3rW5q98y5S&#10;GXgvjiTaY9EWbPF2Fd7IPTI3qutKxoDSVwBsqewQLjwOyEUacttIx3VsJYEDtjB7Tr5Asasz/QLe&#10;ozNTodBw7dRkRNcD9c7by8ur1JTSOaHdet4oHrXmnDOkCpXVTGMr5AaYKTpsa8RFAU7nyK2t447c&#10;CEvluRhu1pabhUmk2hz8BrkjofqhwcrenisySUvV3sqKHYD3zdX5//FDxYpO+koE3klZUgZvFBlC&#10;v/vk008rzw28HXQDJBYY30U8iowY6JWmhxi2MeYjQKVt4cJvIfd8emwhM4EbCIdMtXlBjvfy8vIq&#10;AaVnpcRTeJtJWvI7rIkU0gMBJEtTN+Ft+U23bSCth0SBSMJb5GZo0YCOGdO5zWORJsB7sF9mWGtq&#10;OlFbc6CycldT/dGbK4C32DwP72KSdd7JRFss2ow3indM501yB+Ht6LteBfFMmS+DagYK0ripUplG&#10;1/OWGVLx65Fww8x03I/z9vLyKknptBZjup43h4rJPC0F8FZU51WMq5wpd/CGAGlz1J6Sg7cuTCJb&#10;W3kOC96h/DaTtMAsDfRfZ5t3TfW+muq9jbWHs7lx3h7exSPCe2WBI/TxIYa3joxi4W1qy4NIZjgY&#10;v15Mqcoz3I7QLkHwFD0qFpzwXtBVxQYHKtR5F+Z4Ly8vrxIQyr2F9MhiZiKTkqFiSm7Wmefgjd2J&#10;MTjvHh0nJlRmQc0lQUnuwPZu8BZmB8Pqv3WSNZ3YHPCWanNZVUyWBAW5Yb4b6w6tLqUsvNcRZOOo&#10;ZOGdiLfCeY8k28dHu9V5y9zmDqsOtGQ2thQTBNNYNhtO5x818TqZuTkxmEAPiZCJQe5MahRZMDRU&#10;zaFivs3by8ur9DQ3HZXxNenx+fQoy1XAG2AGeoltZ8FRHlqrjV1ju1WktYE3j1rMm2VASWsBtgo+&#10;zeyq7TYdzhXedN6Ad23N/qrKXfUyPeosMLGhe6tBpVptviAzrEWlzRuvU8cniPMGVpXQAmmi1+HW&#10;wZtbKJ/Q7D2e89mahocEzwjwrMC5UR3/LWPGgO3F+Yml+UkcGhqs9NXmXl5eJaqsjvOWmnMgHIUt&#10;Cl712QJjMjvIb4jAtgHBuYaRntXmwm93Lg8xHiKwVdpPTfus6dZUmwPeoaEqwLup8Xhd7QHAu6H2&#10;0IpdVawQHxtKJdthLalz4+GN4gXjfbPaPADXHHRJYgfvAhHhJrFNz1N4VC/ioG6OqghvnBjPpEcW&#10;5ydXl1Pz6bH+vutw3qu+w5qXl1cpCvAGtpcWJlHcoWx0Dd4W2MZnwzojgEgCO3BUWO4IHUA1rLYY&#10;bkJd27mN+YZMPzVp8O6E59aW7854rDUSatCFSS60trzU2HAU8G6qP2Kdt4d3UQnw/gt7m8vceOOj&#10;3XjTyA3a1TzHZkJXuWvgDSGBQ28wZUBBPAcDdxavjy2yMuC9vDCNC/b2XJmeinp4e3l5laRSM1Li&#10;LS9OL81PpucSKHvhneitgwjXktk4aQtvkttUmJPcKiG3AjvXwg0ptmU7KhOrCa0JcoaxZePpkMD7&#10;UkvzycbGoxXl2xtqD64uzSm8fbV5Mekvb97+szpvfIhFI42jxnkD3jLOO9DsTb4aPK+rKjcKxrBh&#10;O3/XjBArOMSL03PLVuYrkN5qEG5joP+GwHtdjvfy8vIqAc1OhcHs5YUplHgoA7XsvUNvc2hqQnqo&#10;aREtU2kpxU3lOWX5beAdxLZu85w3A4g38NblLaLhBhS5cN7NTSca6g9XVe5uaTy2tpxWcm9s812q&#10;bd6Ad2dCepvjXeKV981MSYc1QjqAWINnt0Uae5S7JkweK5LvwOlgAhe2tl7nOU+NQPganZ4YHB6q&#10;np6KaS735tvLy6vUhEKPk7RkUqMo/VCKcj1v8rtApLgFdl5tOcVdi22GnQUPtnkLv9VwC7ZlnLfM&#10;kCrztKDI7emG8z7VUH+opnpPU/3hm6sLIMX/KL8LCbJxVLLwHklIywfeqL7+HjtOjJO05DqNc0sb&#10;rZJdKp/0RvcFbzfnGsit87SM4iO0v+/65GREJ2nx8Pby8io1peeSmVQS8EaJh/JQ4T08PXkHZlts&#10;S225UjlIa8Nvu5sHb4gFO4VynluFt2DbiQuTdHacb205VVd7oKZ6b3PjsVezSwrvNzy8i0pv/uUv&#10;f15bWcT3lzrvLmQIZhdkIFdtHpTFsGsFN7v5Rw2bXZr8Qy4c/A4Qm257m0vfS4H31HBouNav5+3l&#10;5VWqQqGHsm4hLTOszc3EYJngvN0kayT3xFiwetx0YQsEJHIduTkonKfkDqntNgiHRhIyt7lsEzJU&#10;LBpuCA1V61CxU9VVu6H25pdeu7ninXcxSuC9ujCalLVlxmTm21yHNbc2SVAB7gLMORLbowbYRjLj&#10;aQIBl6xAQRNvTwG8k8jH0LTObT47A3j7hUm8vLxKUJwQOh/eZp6WALzJZjMwjKuNMd5u18Ob5BbG&#10;r4O3qTbnaG9WuybirfBv0UhTf981VpvDeQPenW2vvH4rK9j2vc2LS39W5726wE8w+G+8ZuQGdlgj&#10;wh22lc1OhrhONkE+vAXG0g1tXTJJycTuUgyr+U7SfCMfIyfNTMe1t7l33l5eXqWmjMAb5J5EiYcy&#10;EIWekjsP3lD+rvQ2D8ZYigdNdkFFei+82YgZ2y2jusFswbY4b3juVoF3vC0SbtDe5hcA75rqvVVV&#10;u3u7Lr3x6prU0W7w0WIl6rx1elS8xdFkh37Z9QHewPYdm7GtHLwZYLjgqIm31e+5NEHMu2TcSqR0&#10;OB9ZXpzBN+mwzLCW9AuTeHl5laKycNtw3kumt3nM1pkT3jnPTTxTiHfYppBGAzmTrXXjCDgXLmGZ&#10;Xi0JYMsyVLFIE4SArgfqlgRtGhqo6Om53NR4vLZ6X0XF9r6uy2+8dtPDuwiF93F7bWVenXe7naRF&#10;horhA5Aumfx2YacAhvPGfKsAZodkI6QMfA3wKER4uwtKJOCNj1DkZlAfOUk7rEkuX5fvvby8vDa2&#10;FnQRRcI7PZdQ553nqolkyoYN0ZXKElZ+I2BSBrBNhBuxthzOG24bqBZyi+duQ0Bios3RcP3wYJVW&#10;m5+srztUXr69p/PibQ/v4hTehzhvnaQF7xUvHp91tsJcWOssuFOAwSbsEjCSAca4SF5HUxaSHqac&#10;LpzpkYMB78X5CSQODddOT8W88/by8ipFZeemo/PSSigzW6AwhOdmk3ZQoDLQ68DMAPuduRjHeHI6&#10;AO886QwtnVpt3q5bUVLnRo1Lm3djaKimq/N8S8vJutr9VVV7utrPvu6rzYtS8j4Ab3l50RY4bx3+&#10;P+A6TTjcOhJDNjIXXt+1zSWACOmZKRNf4OnptmHBwWyGTffLzDgSDPZXTk1wqFhBpvfy8vLa8Jqb&#10;kZUgMjo+FiUeSt3pSakzh5nGluGgq3ZSZhPbeZFvQW7Imm8Z4U0Xju2ozI2q8A43wHn39V5pbTnd&#10;UHe4ulrg/dqtVZLbw7uopPBeXRgd6RpJyGLeyA34gmOjCyvPrXIwJrAp7FoDLXJp7igkCJ6oMbbl&#10;2/RWk5kCFzIT7jt0aKBiajJSkN29vLy8SkMgty5MMr44P4EiUa12HrxZc64V44bQ3MWWqHbxltwO&#10;3hIITqyGGBsGsEUKbzHiiXhbLNoUCdWx2twuTLKzvfW0h3cxiu/j5tpSItYalyVBwW8Z522xLZSF&#10;q0ZYt3lu28liOCc7hMy0fDMB0zCQfxbdtsJ7Lk54y6piC5OpuURoqGZ6Kpr1Dd5eXl6lKF1VTBZB&#10;pvPWZbxNTzQHcpX0U2M8xIp0yNWWB/mt3dMoQ3EAG6jWsWFmYlSBtyBcxomJEh0K7/rhoape6bB2&#10;rLZmf0X5jtamk6/eXP7Lm7f93OZFJoX3rZvLSe1tiK8wvOkgvAFXC9ocuZW4OQwzARms07EJuRmT&#10;mo27LmnuLHeUU6q5Q5pe+J1O6cBHcd6Rgf7yqalIdl2O9/Ly8ioBBeEND4PidFpmWJPpzbUSlOQW&#10;Oai7KvQCcjvlk9tZ8OAkqRbhym/pwmaWBK0blLnNZT3vupoDN25sa244dnN1wS4J6p138SgP3m14&#10;i3i7zCi02ha0IgSCYWKbYmQgTZ7bZnxBwFht2ZoYJyA/LTOcJ6enhgcB70nA2ztvLy+vEpT09ZmN&#10;Kbw5SYuUqFpbLvBWCa2J7QC5Bc+6m4ftQNM44R2kOMMuXtu/R8zaoESAzG0+KOt5t7a8VFd78Pq1&#10;zU31R2RhkjffYDVtIUE2jv6fwfvv9NT4Pl69tYL3Z6dH7QW5XZ05VUBiCrvuKHeDRxmzXnoo6Lad&#10;8ix4JpVcmp/Ep2hoqGZiIqzjxDy/vby8Sk0p47wndJKWuLZRDk+opZ6SnudBYDuEm12OFoMIbJvS&#10;EToH71HT4C2909WCm4p0GLZRnbYloeuBRsP1oeGanp7LzY3Ha2v2V1Zsb2o4urqU2ujkhkoW3niL&#10;8WgrtnjNyAHOeVvo5vgNga/YFkA9PyYvPcQEDNwF3i6BrrEzP7G6PIev0Ui4YWI87GdY8/LyKknp&#10;hJKj8CqL85OAN8pAdlLjTCzKafHfjt82YEQ8293cUcbbqVqcxG3DqrHaXMltpKO9WyOhes6w1tR4&#10;jB3WPLz/Vv1Z+gu888+Or+S1W1m8yHi0Ba8QL9hWm8sMqeuNNRELBeEdDLvdwFls23YylwpIInku&#10;wmK7F6ZWlmZTc4nwcN3kZEThXZjpvby8vDa6UrMC75XF6eXFaZR4s9NRmm+WwzTTtv7cYVsCKKvt&#10;rmvkNoS2W7ZzM1IMtwKbrd303GK71Xm3g9xw3mZ61O5Lba1nasR572ysP+Lh/Tfp7wnv24D3+Gh3&#10;PNZMeCu2pccE4e3keOzESGyREgGS2B0N8tj2TXtreEtLOcJw3ksL8h06Ox0KDddM6XreK955e3l5&#10;lZzScyMQnPfS/ATgzcIWxa9Wj0sNufJbCG3hbew1qcxdBGRIGGhtO6YR1QS5jQGqzdiwgMwunXcs&#10;2jQ8VNnVdaGl6URN9b6K8u0NdYc9vP8m/Z0eHPsQvnZrDS8+HnPOW+A9MyXwVn4bIUzWBtmMra78&#10;bSBtI01A6W5MOXuoWeVdJ3CWdGFL6zI7OnAiDHhPjIcKsruXl5dXaWghM76QHge559MjqTmpNkdh&#10;61q7AewpM8M5yU2fbQIaprEODg8T6fDuHMh1KwHbzt2JMCTzrCXbdbY1WVgsahYmudimHdaqq/Y0&#10;1B3KLs3Z3uaFBNlAKs02b8B7JNmFLy99x93IJcpvM71aUI61QeLK1nYaR5iRHOqNMM7iF4DGy6Ij&#10;On7MUZzKnaXwliW9odmZKHKSh7eXl1epaj49Bn6zfy5KPxahAeedk9JajDgtuELagNlRPEB0eO5u&#10;XYkEtJbOTMS5gzcCwnLpbc5JUmVtsUhY2rx7e67oet57qip3NdYfWVtKe3j/9fo7w/smXrYO1ZfR&#10;Ynj3IDf4HWQ2ZfktxJ3VCckZYI23OwQYA8M2vRHikZ5ismDYxehlo+k5gTeQHxqunpqMFmR3Ly8v&#10;r9JQJqULk8xPAuHwLSgz4XZQ/Gqbt5lejY3fimTyO+jChdmQi7HxZvJzOmwksM5byM3hYWM6Tkx2&#10;ZWHQtni0BfAe6L/R0325tfV0ZeWuioodLU0nbi7P+3HeRSd9JbdfuynV5nh5OkMqnLdMsubgrUg2&#10;8FYZ0Gq82ZLBCKvhhmS605mpYWW2OREBcd7rgK3xuUtR6dRIOpVEzEB/+eREeGUl66c39/LyKj3J&#10;IDGF96Jp877DqmK6Nc7byhBat+S3CfDQmO2wph3LxXk7kAd6qwHb7eK8dahw3HZYA7zbWk/X1h64&#10;fn1Le8uZW6sLGxrbVOnBWzus3czidcZjraPyjqVbhFabA70O2A7Axi7rrnA9GAkGOzAzYHdJ5Ryb&#10;A0JkUBojM5wnOepxoP+6VJt7eHt5eZWgsvNpmZ5leWFqaWFSPY/0VtO6T4E3MEx4O2Bbif9WYJsE&#10;6q2lCp381m0vivSxUTZ4m/pz8pv15Mm4NHUry7sQNtOjss279aX6usOVFTvaW166lV0sAMdGVEnC&#10;+81Xb63y5XH835QsCSpjFWi7KefCSWu7m4uBCkw50JuaCzZvm0vp0TsocCiWnpMph/AdGhquHRsb&#10;QBb38Pby8io9ZdJjmdTIYmYCCNcyEPCWLkfOdpPEzlLbXcdviWfAeevRpNSTY1eBbfqmqdWWenLC&#10;OxFv09pWHSomIG+LRZtjkabhIa7nfaq25oDObX7iVnbpf/78pshXmxePcvAe6ca7lPc62h2EtwN2&#10;viQyyF0Ce2aK3dEJbwkw7HYD4TuIR9XExzOpUZ2yIBEJ109MiPMuyPFeXl5eG19ZaSKcTSxIt7Wx&#10;uZk4yQ3Rbed77mBAaG3Nt1SJK60dv8VwS2CUU7Ig3CMufKQ7mWhHQKQt39qjDfzu1mrzFpjvoYEK&#10;zm1eXbW3smJne8uZV9eWPbyLToT3awJvOO82ZgJkC623MYO8HXEZcHJs1m0Bzo3VZgJcBGGlck6I&#10;4XXyT4SkR/p8GvCeSM/FQ0O12tsc8Pb89vLyKjXBoqSkrjEJis/NxllbTim5hdZaMS5y/AanuQ0K&#10;bOY20DfN1JOjYNddI1aVmzHfMv5b1haLx1rDsiSoTNLSZKZH3SnOe02ct8BiHUE2kEoZ3om4TI+K&#10;14wc42y35XcexQOS+nMENB6cJstzR4lwRt4N3jYxJZXtyMEyWmwuiYur8/Zzm3t5eZWm0rNJwBuO&#10;JZ1KogBU2w1yw3mT1kJubjngm5wOIFyOKrPpv40FF2brrnhuKdjFbRPkQLViW/hNlsOCK7xbouEG&#10;bfOW6VEbGo7WVO9taz4lbd5Kbg/vIpKFdxZvkZO0cKQ/PvocrRGg1rOWR4O7+Qmc/2Y8d0VsHedY&#10;8HwZrrO9HPk1NFwzPj4McvsZ1ry8vEpPmZQM786kRnRaKsA7NzEq+e1EcjucE9IKb7NrI3u4pBjt&#10;tdBamG3CGi916RbbHcmELOatM6y1RMINg/03ujrPN8sMa/vLb2xvbTzh4V2MMvB+VYaKJWKteKPj&#10;ozJObEbmUxuy/dEMtp2UviasUKdI3xyh7a5Lljs9kFLO4rmcoQWRYs3n4tgi+w4PVXGSFg9vLy+v&#10;0pPCO845JVH66SBvVpubPmtgcwG8GXBhwhtCGsar/xaTTSm8YbhptSmSW6ZXc+R28O7sOMclQSsq&#10;2GFtQeHtq82LSYT366/dwovXNm8O8h7gWENsWWFOvhKxDDjhKMVdhTGpnMfmYAIS2h3SgElMfrMG&#10;CZ+i05PhcKhufHzId1jz8vIqSc3L3CzJRZkeVSy4dd4yWFfrz2nBTeM3XBYDAXgbI65y5M5JsQ1U&#10;qwU3hltnVaM4MWqsFeU/4B0aroFfgvMGvBvqj1RX7W1uOHpzdV7bvG9jW0CQDaSShTfyhIzzNkuC&#10;9mu7yzB7jyt6heLEbYEUyTlO2xhRMOyElKwSJ8JtpEmsR8V2p6USaQy7w4NVgPfKCnK557eXl1ep&#10;KZMeS80mFjLj6rwjNNyO2UFyU47ZNgBTbtKQ6EFyQ2q+pYcawkpuWUNM27zVfEuduYiriim8qzs7&#10;ztJ5y3re9Uc8vItRDt545cl4O94lvt2QDwjvIL+dFLSktaBXLbXZJYML0gc9twmotwak3VF3Fi4i&#10;8NYE6rxD+AycnIz4Qd5eXl4lKXXeicX58YXMGDwSbTf5bRHOJm0RCW1jJKAivHN15tp5jWGR8ttW&#10;oRt+G3ij2IfnhmSoWKxFJmkZqurtudzacqqmZn9N9d7WppMe3sUpgfcbAu+eRLxVq1BkbnNkGh0q&#10;xtFisiV3HWgdiYPxKZ3PnIfcKXoFQ2jGKKFl8hbWybtIQ24x5aL0XHJyfHBosFLmNvfw9vLyKkUt&#10;zE8C3rDdMs57NqbkNq3dFt45Y22ZbWhNcttDBt5KboE3AgFmazu3Du/Wsd3SVS2wnpjUmcciMsMa&#10;FyYBvGur91VV7W5rPnVzZeEvuiY1tI4gG0alDG+8PLzFsZEuZAiFt3HeDr0B+ubCFAnNSHe0II3b&#10;JaS5ay9uvDttdxr8npPRYriTwYEKXZgE8Pb89vLyKjUtzE9k5mQ2aHZYQ5GLghclMEVOk9C0VRop&#10;2FZgC7PZ1K0BceQF8OYkLWrHTW81ZXkO3lJtDuepoQv2AAD/9ElEQVQdl8W8I6E6wLu760KrTtIi&#10;HdYA71UDbz9JS1HJwBuvOSFt3qbaXLtLANsy2luJa/xxUBbGeYc4tUsBtqlgJGHPgB7Kg7dFeAKZ&#10;eHioemIitLKyWpDjvby8vEpAmdSYdlibXMhMcKoM0tqRm0gmmy22c2uAOjFGt5JYIx3FXbU5ye16&#10;m3foemIyyTnhHR6u1RnWLrS0yJKg169tbm06+Wp2aaPbbqiEnXcv3iLeKwI6PeqQem5ZhFtBa8JB&#10;AcYBma5nQZaT0MQzRX4zks6e6R22TUBst8w3hKOhoZqJccA7u7Iu03t5eXltdOnc5smVxemFzPjc&#10;jCxMEsA2+6MJiTWG65QMEN4W6iJFtRhxbDk3S4Dc4r8RJr8REHgrxQFv2+YtHc7jseZIqH5QlgS9&#10;1NhwpLpq940bW9tbz7x2c1nhfXsdPjaSSrPD2u3Xbk2OCbzpvBWrYqBnpuiMha8ayAGYAWLbSZtq&#10;nFk3nHaJGXAX14AMJbfXcRJ+2ykLwtJhbSLs27y9vLxKUpk0mB1dyIxxKSbYJAdvTqnm2AyKK8vl&#10;EOTgzaMBCbbBZpTntNo5Zut4Io00GlV+J6TaXBYmiUYaB/rLAe/Wlpdqa/aXl2/raHv5tZsrILfK&#10;V5sXjQLw7scrxIcYXjOyCHIP4KqG25H4bSrDkf+YPgjv9QK5LbylQzuBjXhi24njvHEboaFqgbdv&#10;8Pby8ipFLS3MwHnDq2ibt4zznp7MwVuBberDCXVuXaSDtw0YcgelFGdYRouhnNfFSKTbOXdpviGZ&#10;pGWgoqvzfEvzyZqafeU3tgLer99a1TpaD+9iEt/H7ddenRzr49zmyAHMH84iB9EbVAGnQV/lfV5M&#10;MOwgDcbjyjT0Lg0CrDBn/bnM0zKXxG2EQ3U6t3lhjvfy8vIqAS3OT7O3+XzKwXuIrhrkJrzVcIvn&#10;Hrerd2sCcj2v5pzwzuc35zZ3ndQAbG3zNj3PO+0Ma63RSFM4VDs4AOd9sanxWE3VvsrKHZ1tZ1+/&#10;lfXwLjpZeN9CbsBn15gM5Dfw1j5rwm+QVZEsqM4Hdo7TkB4C7A3UA8lECumCmBilu6w8N7ZbZ3ER&#10;eOOCXJjEj/P28vIqSS3MT6Gsm5eW7wRKQhprxTOZ7XaF1kpuY8EhNdykuDR4BxAuYmu3E5jtpjRX&#10;dY0kOiGtNpcZ1qTaPNwwNFDe3XWxuelEfd2hyort3R0XPbyLUTJdLeD9OuDdj5eH10l4c1kbV8VN&#10;vjruOjnfXCDG6zaqU7gwUHDUdVKTGBVSaj/zVFIPyep40Ujj5KRv8/by8ipNAd6w3Rwqlppl46OY&#10;b+I5ICG0DUBiwXUrMS7MQxT9t3PharhRwjNsKtKBc47zRvkfj8qqYlyYpKX5VF3tgcqKHb1dl15/&#10;dY1dmz28i0gO3hOjvXFZVcxUmyPrAN5sw4b/Jrnpp4lehgljhrkbIDGV60aOXZeAAV1VzECdiQXe&#10;6rnlLBkqNhQarhV4r8vxXl5eXiUgwnsxM57R6VEJb637dJym4SaVpUMSAzZGKM4w4R0w36xC70XB&#10;TmCPjphZzQPwhv82fdZkhtRI46B13tXVe6sqd/V0Ouf9pp9hrYhUAG98hSEHIHNYeBsqUzTiRC9j&#10;XEAznPPoxLB4blKZM68ViNcJiHQ3sBeEp5KIHx6smpqK+XHeXl5eJan5zATsCuA9nx5nUYmC1Dls&#10;G3CQxq7UqHMLgc0EeZDZoDKxzQS6XKR0VdPu5cJv22ENtltYPpLoJLwj4Yahwcqe7ksN9YdrFN6d&#10;ba/YDmuF+NhYKj14S4fz26+/OjHal4i38N0jH+igL0G4pbII5HZ2nMRlWPupsWt6biw4SEyEI6B0&#10;zxMTuMQQIyF7Yoxt3iEdKrayDHoXZnovLy+vjS7AO2MmaQG8Zd5oFLNkNkVI2wAbuYXKRPu4zHme&#10;wzaZDdFYB+Oxq8CWlm/DbCeZZE3WJomG64cGK3q6LzY3n6yVuc339HVdsuO8N7DthkrVeUtvczhv&#10;+S7T6VHpvLFVMAPbwy6gW2G2w7CmlATBeB4qILQTMiizqU0sJyqzrWZjc7MJfECEhqv9kqBeXl6l&#10;qkxK1hNbWphanJ9IzSVmp6Na/Mo0qFA+wiVgO5y7eDlEWus2r5MamK0nSvs3sA1Cg9MF2Hbkth3W&#10;Krq7L7a1vVxXd6iqYld7y0uvrgm8N3SdOVS68B7vT9oZ1vA1Z2FsmE1gA7qWtUGR6AWRuUHhCDMA&#10;qau28J5LYKuJ5fo8heQm15FsamJAZlibCPlx3l5eXiUpOO/51MhCZhLwnpMZ1kKT44bcBfAGtsH1&#10;QLW5wXZAxmG7gEM4a8uJai4JapWDN4eKSW/z7ouyJGjN/qqqXW3Np25lFwnvDW2+S7Xa/NbEmMyw&#10;BrFDI1DtbPesGSTmqsQNnvMl/LYJgpCW9C4eYno9xNYduSySIcCzVDqKbDaGLDs8VGVXFfP89vLy&#10;KjXNpycyqRE4byg1y+lRg87btHnbrYlEeL20Cl1wDq5jG4Q3trbOXBEuW8NvnWRNVhWLRhqi4cah&#10;wYrOjrMtzadqavbVVO9tbzlzc3Xew7sIJe/jjddv4k1Lt0OdYW3CVJtLm7etCWdrN7kbhLHsahpJ&#10;lh8vGOZWRVQbeAcTq9vOBbBNz8U5Wgw3EBqqnp6KrqwU5ngvLy+vEhAnaVmal2pzlH6wTIpn6VVO&#10;TmPLCnPlN6iMwJ3hrR3UcUjWp0BiYttZcOmkphOzmG5r6tYU3uyt1hKLNsUizfBLnR3n4LwB76rK&#10;3c0Nx9dWMhud3FCpwvvViVFZVQwvmN931nabzmianwTkZLnjLiCtaUzNuYtxYSZz/LZ4lkiAvCDG&#10;hqOpWak5h/BNEAk3zEzH/CQtXl5eJamFzCTKugWdHlW9EOEtGOYMLQ7eWk/uKJ6HbVab6yFJrOYb&#10;kWq4BdsypbliWxpGGW+ddydrzsHvWBTmu5ELk7S2nq6tPVBTvb+p/sjactrDuxiFV3L7jdfwvuNR&#10;GeetNefivKEAmMVbK3Fpsp0Mqp0vRyTS4yww2J4oCOeWYkqFtJmkBZGW6HJI42WeVIQV3nF13p7f&#10;Xl5epSY4b+mwNj+5mBlHiYeC13nudRJmO3IT2AxbGbTzkJ2PhXOz5GrRIWU54sV2a50rzHerDhWr&#10;H+i/0d11sb3tDIeKNTUcWV1K2enVfLV50cgNFUPOSMbbRhLygYYcoDAW7iqJxVVDil6HZ0N0HqIj&#10;tzGSQG13HrBdQBMI3ed0PLdO1SKH9LLyiUDbTfyHhmunp2Orvtrcy8urFKXV5nHweyEzhrIRRfHU&#10;hLhtDWBLHgu8Fc9mkJjKMJsIt1AntiWSkLbAdpXnMmGL3ZVadFpwOO9ErG14sHposBLwboPzrtlf&#10;XbWnse7Q6vLcRp8bFSo9eEtliA4V68fLw1vE60QmQKZxhNatgTcDpC8C3CLe+WZsNWDi3VGKRwl1&#10;9dzS5zw1F7fxIrHdQvQ40I7biEWaZqYTfqiYl5dXSWpxYQ7YXpyXAWMoJKcmOL2aESFNhBPVLqyQ&#10;NuIhFXY51Ftau51IbgboxUlxwjuZaI/HWoCAcKhmaLAC8G5teamyYmf5jW3NDceyy855FxJkA6l0&#10;4Q3nraMIHLxVpuW7QEAst0FvTYmf1qbrQIzBtg1wtjUzMIwmO5AY58r0LOnUCBCOG4iGGycnI8ji&#10;K+syvZeXl9dG13xmKjUbBbkz2ksXRWvBULEAmElu48Jtx3JzCGZaY/KYbSlu6swZALC1trxDEd6J&#10;kp+9zWPR5ki4nguTcD3vivIdgHegzdtXmxeNgtXmiXirOG9TbS75xppvATZMNlUAbw0YhDtOIwsy&#10;Jhhpw4J2nKWR0uwd5L1WoQPesONivnEP0XDD+Piwb/D28vIqSc1nJlH0gdyZ1AiKPoSV2dLCTU47&#10;n+04rcrz4tgqp53hlgBpHZDx36a3uY4T42xrOs5bVxWLNAwNSLV5S/PJ6uo9gHdL4/Gbq/Me3kUn&#10;vA8I9EYWkZaPRAfeMcJKbuE0hfxk688RyZ5rrjncxCNyvYLYJrBJa40RZjNA2OvF5SsBYcAb/huB&#10;WKRpfGzI9zb38vIqSXGomDgW09EnRO9EciMQqDnPjRAjjxnPgWH5CBdUB6Vu29SWM6z9zLXDmk7S&#10;AiVkelSZ27yz43xT03E478qKXa1NJ19d1UlaNjK5odKF9wQ7rLXjuww5wHVYc4K9dvBWxLo+a4Jb&#10;t2VKQJcCrZ30kKAaW4QtvBkpid0vKs7jqbn49NRwOFQH5+3h7eXlVZJamJ9CcWfhHUFBOh1YD9S5&#10;cGW2ENqGc5yGkx4fDULdANv6bPhvbHuMzxZys5M5dtsJb+mtpkPFIuGG4aEqOO/mppPVVburKncL&#10;vP30qEWoHLzHB+KxFjhvvFebS/D1xzZvw9QAvNkz3BhuHlWJC1eZxccIZstmA3W9lPY2t7Xl1NSE&#10;nMhzeRTZVNbznuCSoJ7fXl5epab5tMzNIusgmzrzvKFiLqD+22AbUoQboo8bbGNrcE6Ea5dyVp4L&#10;wtVw58Th3US42G6FN8wSO6w1N52oqtpTXbWnu/PiazdXPLyLTgF498ciTXiFbPPW7FIAb9la/53b&#10;DdKXVCbRuQvMB8Kyy4CeWABvd023G0b+Cw3VyKpisiSoh7eXl1epKZMeT83EMqlR8HtuJoYCNgBv&#10;KYp15JjA23luK+E3OB3oYQ7JIRsWKbx74MqU31pnzhlaEu3aSVlbvtV866piDbqe96Xm5lO1tQcA&#10;767286/fXFVS3C7Ax8ZSicL7jdeQRRKxVrxavm/NPUJunaqF8M75Zg0bbKtLznlrJnOJnRADVCu8&#10;he66K/aah5hewW9OlKMyVGwAmWlqMqrV5h7eXl5epSZZz3s2MZ8ey6RGtLe5afMmv0loS25huWMz&#10;AkGcM8aGWXOOZKbyHMx28EaAPZzY5g2B4lJzHmuNiPOu6u660Nh4rL7uUHU14H0O8FZYbOzRYqUM&#10;b3x2JeKtYyNdePc6w5qpJA+Y7xybCVpsydoccdexXNNIAB+VmozYzp0VFE8B1NmvDZl1cOCGLAm6&#10;Lsd7eXl5lYDmM3DeZpKW2eno1MSwuu3BCbP6p/BbwSycnhwv4DTRbmKU1pSpMFfJeG7GKLzt8G5W&#10;myfY7C0dzgHvcKhuoP96V+eFlpZT9XUHKyt29HRefOPVNQeLID42lkoQ3ti++bpMj8px3nz3hLfK&#10;QJoUtzFkuWwL6BsUIe0SA9v2kDmXkRoQ4ZBuOT2q8BvOe3iwckrHeXvn7eXlVXrKpMc5w9p8ekTL&#10;QNfbXNw2xJpwrTkXq60ynNaw8eIBeLO3moO3GG42e0M4hF02dUvNufQzb9M279ZYtCkSrh8W5y1D&#10;xWplYZJdvV2Xbr9+i7Dw8C4qyfvg3OautzneLnOPA6pOtwucB+dMRUBEuquExEFLrU3aUjGu2Hbk&#10;zolX0IC5ArYy+Hsurt034siOoeHqqcmwXxLUy8urJJVJjaXnEpm0bFEAonRlnzWUyYpws9AIEM7C&#10;2c6QKqgGvBkGwi25Bd7kNESfrTIBJNBGbmnndpJq11hrPNai63lX9HRfJryrq/b0dl68/dpNwELJ&#10;7eFdRDLwniS8k7JmnOYP+b6zVhsK9lwz4iGGSeI7wZuBXCQU7MUWYL8R4sV5z8lQMdxDeLh2ciKk&#10;5Pbw9vLyKjXNpyd0qJhM0hLssKaFsPQzp7deL0drhAlvjYR6xgL8VpaD3NIEruPEaLsRMF3VsFX/&#10;barNBwcqensuNzUer6kW593Vfs7DuzhFeL86MdorM6wlO21WkHxjgS18BWUJWkJXZQ5ZEufgbbec&#10;g8XE2LNIaHMWk/EokzE9VyvBnQz2V4yPDYHcfqi3l5dX6SmdGkMZKOO8ZahYFAWpOm9p6mY5bCVh&#10;68KD2GaLuPBb4Y14cJrYFnJDo7a32kiijdXpiFGKd4LZcOHsas7e5lxVDM4b5K6u3N3dccHDuzhl&#10;4T3WpzPcduBNI38EUE1IyzbAcioI40J4IzII73WJHbzlFJvebOG8kZXxKQrHHxqukelRV/zc5l5e&#10;XiWo2Zk4ikGO80aZiWIWGAa8QWXdSuc1rT83HdMoxLswEY5yGwFLd2E2pdXsiDREhwsHtke1Fl27&#10;qkm1ucA72hKPyXreA303pMNa88kaqTbf3e2dd3EK7wN68/Zrk4A3PsF0LCBygK0Pd9gmywtkSOzw&#10;zC3EGHfIxds0cjqyacF1GFAjHk2nkrJA3nQoEq7Tcd7ednt5eZWg5mYSs1Oh+fRIJpVE0aeoFmAD&#10;zxQKZO4G4U0VEF0JbQIaD5PNmB6YbBbvEAKcZI3CIS7mnZC1SRqHZUlQwPtEXe3+qqrdXW1n33h1&#10;jaRQfhdCZKOoVOH9usK7DS9Sezbii88M8g50UjOUVeWgCzxT3A0C24mHXAIbxgeBrH1i04izZ3W6&#10;wHsunkmNIDIWbZ6cjPhx3l5eXqWobCY1lpqNAd66JGgMRS6ttgU28CyQBoOVx4JqB+y7w1ukqBbz&#10;rRSn7RbZZm/KDPJG+W/GeevCJK0tL9XVHqio2N7Z+rKHdzHKwvsN5IB4rAVvEa8cYeQJm4HMmDHS&#10;2qI3B29GOrmYYHwwGTGvkXIRrZaXLwMms/CWJb3Tc8mZqeFouGFsbNDD28vLqySVSY2nZuPzqdFM&#10;alTHeecmNmdRrITuB4bZEM5IZXYeqlUFMSS3BBy5JayjxbTOvCMh64m1ygwt8bZopDEqQ8Uqe3su&#10;t7Werq3ZX1W5u7PtFQ/vYpSF9+v4uIvHmkcU3iS3fgAaBfmNrYYJYANmxmNbYLvdLtPQvuebeNLa&#10;tI5zVyVrkyAQizSNscOah7eXl1fJKTU7kp6NL85PwHnPSrX5EMCskAa2EZACWVnODmuG2ZrGeW4H&#10;6aCYUiTYzksjNecQO5mL5xbJULFIuL6v96q2eZ+A866u2tPTceH1W1khxZu3fZt3EcnC+zXkg1i0&#10;SeEtHdZou7XaXLBtyS3QVXPM2vLcot2K4TvA20kT5AGbCLcJch3OKVx8bjaKGDhvu6qYh7eXl1ep&#10;aSEzmUmNLC1MLmTEgqPgBV/JZovtnBTqAmAHb90KngNshiRG7bUb3i2t4BqWQ6bO3PRWa00mFN7R&#10;FlBgsF/mNge8a6r31tbs6+44//otndvcw7uo5OA9qdXmeJ14x5pLcvB2uHUB9ilj38gCb61QNwkY&#10;XyB3EQvv4Ck5xgu8teNlJNwwMRHRSVoKM72Xl5fXRtfC/FR6LrmQHhPnrauKoQQmlbV6nBbcUFx3&#10;BdsMENUWz47cFKvKZd4Oq95REH1EuprbrmqCcDZ4g9zRcGM00jQ4UNHZcb6l+SRst3RYa3fwBrk9&#10;vItGFt6v4msuGZdJbvG+kVECttt1NTe22AbCs/mEJnrhodVGF8I7eDrD3OIsxqdkMvOCxGHcVXi4&#10;dmoy6uHt5eVVkppPi+FezIzrJC3iWDhCTMmdq/qG6LmdHLwDaXJH1WH3gNYW7bKrs7WICG/Db12k&#10;BM6b06MODVb2dF9qbztTV3OgqnJXe+srAXgXEmQDqdTgbcZ5v/7q5Fg/vr/wCvGO+bnHpm5wVOFt&#10;+oRbsuYArIfMrpMlt7hqBX9ejTrCjHFnBU/nuTw6Md4bizRNTQHea77N28vLq/SUkUlaYgvp0bTC&#10;G+UeClU12awY56Av4bHGGOdNI85kDtgqMdycKFOxncd11pkrtg3FAW/s6lQtnN68cWigoqvzgult&#10;Xr6jsw3wXvmz2rwNvaR3CcO7T9bz1rnNNWeYDmsktxrxHG4ZoAj4AulZwmyepWnM6TaB8fSO2QUi&#10;wpEsNFwzNjYIePs2by8vr9LTfHoiPRdfyMiSoFromaFitqpc6szBXQYoLaIRWYBtI2U2rbYEnPlW&#10;OXibOnMHb5i3uA4VGxwo7+253Nx0sq72YFXV7o6W03DeHt5FKANvvPJ4rAXvdUKm4+nlLAHKbLJZ&#10;xnRZrOYQi0MW8IbTNrE5SmzruXkm26ZE2FSzB49iF7+CE5F3wwLvIb8wiZeXV0lqPjPJVcUU3igV&#10;zdzmNNbaBE5a5zV4K7wLse2ENJze3JLbdFsLOm8Hb4jN3rFo8/BQNSRzmzcdr6neW1GxU523h3cx&#10;SuEtC5PoOO94G14tsgXrzLklVgMy3J2edABmQKw25WJwOgQSq6KpWUDapGekNnVLx3JenGuWOJbj&#10;BiLh+omJkG/z9vLyKkktZCY5SYtOSxVWSMuUanRQKD8JbzKbAcToamN03nlN3RATOOets6KyFl2G&#10;dxPe2Dpyq/M2vc0j4YYhmWHtYkvzqdqaAxUVrDbPengXoeSVyDjv0d5ETFYV05ctS4KSu0piMptw&#10;pZkucM88ZLBtyQ0FQQ5ayxLdALamMRck0dVqiyQBca67yMehoZoJP1TMy8urJLUizls6rM1PzKdG&#10;UQBOT4rVVtst/hsisFWAtwO5EYGtbdsO3owhuaWbG/CshwTnOAXbUdPaTXh3Cbl1SVAZKjZQ3tlx&#10;juO8Kyt3ylAxO0nLOnxsJJUqvF/Fe9Xe5jIuEFlHu5oTvYayFBisUMch4XEw3u0yDCHl1ITgH+kR&#10;rzwWt638lm0Q2zYmDhfOeGyRg8OhuqnJKODtFybx8vIqPcF5p+eSHOeNck+7mhPecN4SVh4T1QgI&#10;v0F0xBPkepRV6KZvmsM2NCoBAbl6bmnn1iVJxH8jzH7mkEzVkmiPRZujkUbAWyZpaTlVXb3vxo1t&#10;3R0X3niN8L69Dh8bSSXrvPGC8eU1kmgbHzVDxdQ3A8B5CFcqh+CMGaCHJqpdGicmAJLtdfLSMBIB&#10;kpsyFLdQB/6Hh6onJ8K+2tzLy6sktTA/lUmNLi9ML86LBZ+ZgjuSPmsW2EYgMYkuGDZrfZLlrEXP&#10;4zePuhi12qapW7fssCbToyYtuZNmelRZErSzU8Z519TsL7+xrbfr0u3Xbmq1uYd3MYnfU2/efgN5&#10;gqvK4KUS3lN2YtR1YMYuJbsWzIJhpqSxdkIkFSS97uYlo3CuysAb+XhosNLOsFaY6b28vLw2uhYX&#10;pgHvpfmpRZlhLaYVlkPWTAfhLf5bDXffxLhp7VYvzgSId/AWbDOeMcS2cdsW4VxnTCtcheIyVEyX&#10;BB0cqBTn3SQzrFVW7BjouX77tVtaZ+7bvItL1nmPqPPWjgzIBMgiWnPOZm8DXcJV0Ss2mpBGwCVz&#10;kdS6MFx1HrkZdnKJIWTiWV0zNByqk/W8pcHb89vLy6vUtDAv1eYLGZlhDeWkrRInjwnmQtkEuQDk&#10;cG4RnieFt7SKqkxXNVtz3j460pWQ3uZN4eGa/r4b3V0XmhqPVVXuVnhf8/AuUim8Xxsf6YlFmhL6&#10;FaZtLTLOW5FcWN0NEdVqjg28mcxWg5tkDGBr27DjSKat4LygORFbVZ53165tsZnpcHi4dmxsQHO5&#10;h7eXl1epaWF+AvDWhUnGUACyGzk7oDkwK8ilIVwPsRuai8lVmOuhO8BbsS29ymnBnei8dZxYu/ZW&#10;a45HW7S3+YXmxhPVlbuvX9vS333Vw7sYhVdinPdobyTcgFc4Pgrn7TqswRCb7maKVSErAsSt5bqk&#10;oaVmSqbRQw7GrAOXSCeeyIvorzioG4n5no5EIo1Tk+Gs5HIPby8vr1KTrkeSmE+PwHyjxENJCH6D&#10;ygXwRoyVuO18z01CY4tTJJ4IJ+YRFnir7dauagiQ4jpPi2n27kjE2uDfYJb6eq/1dF9qbjpRW7P/&#10;+rXNfV2XPbyLUQ7eeN+xqMywNprsRv6g87Zt3gbJVpyYZUgnE5Ax3BbGuTRul1x3XjwoRlp+G3jz&#10;RBxSpy7wDofqrPP28vLyKjXBcHOGtQWpNheTo12OzDBu4hkCrVEyK5uJZ9PgrZwWujMcCMiWU7VQ&#10;xnDrIDEnLfOl5lzXJpHe5qHhmp7uy02Nx+pqDlSUb+vtvHT7dYG38NvDu3iUg/cop0c1c5sz9zh4&#10;Iz/BVVsvTtGOc5uDt3LXxLh4RrpDTOniGXaJNR5OPZaald7myEwyScuqn9vcy8urBDWfHk/PJRYz&#10;E+A3yj0Usyh7ncN2cjzWXVc3zl36cmx5igSAbSYz5FZmK8Klq5rUmctk5jKxmsRoOB5rjoTqOElL&#10;Y8NROO/q6r29cN4e3kWoHLzFeTePJOTtFjjvoOiSCVog1gGYDHZhJnAwtjw2leesYy9IkC+J18Sh&#10;mFSby6piKzK9uZeXl1dJKSPOG/AeV3hLoYey18GbHc7poRlQPCNg4G3FQ/1uwnMy2zlvW22OsPXf&#10;UmEOw03nLY3fce1tPjwovc2bG4/X1uyrrNjZ333Fw7sY5eCNl43PLtvb3FTROPMdwLar3w4FmB0c&#10;qC1bB2buaiDqlhC1h9gKbj4FmCwgJMY2HA03GHivy/ReXl5eG12EN8i9OD+Bcg8FLMpeEjooZXMB&#10;vAXS3GWM1pmD3+Q627wV5BomvGXX+G9TbQ7bLWGuChppCg1Vc1UxOO/Kyt29XRc9vItRFt6v4Y0m&#10;Yq14o2xHAbxZc279t7PgDOf8tw4Au4PVdjEamcdmxLBrG78GGAmW69cAJ0YV6ivpw9FI09RkZHl5&#10;1XdY8/LyKj0tZCZSs/H51MhCeow2SRlskMywQhoBmuwcsJ00Xqw5q8o1xllzoJo910wMQW4GjCXs&#10;Vs13JFw/PFTV1XmxtflUQ/3R6uq9fV1Xbr92S3nx5l/y8bGxVJLwvg1442UntPFjbKQL4YDtljoc&#10;B3INE+d04bk2b8vp3C4ArAGDeYic1hNNPbxyXURTruSmJIwE8VjzxERoedmT28vLqwS1oBOrZVIj&#10;8wpvFKpa8RnkNyVDwoLxCmbIhQlvSaZbB+9e57kZaeEd7HDeJlXoifbwcO3gQHl318WmxuP1dYdq&#10;qvcO9lZ4eBejrPN+dWK0JxaRNm+8YM06QmsIxCW8ldzyVUjoMpORzQ69To7WSm5JwN3gUVxBr28u&#10;aM8NwjuGBHDegPfKypqfZM3Ly6v0RHhrb3MZKoZCT0tgM1RMG78lbHfJZgkosw2enTSS8MaubfBO&#10;6qpiKgSU3IE+5+K522DeEvEWWc+7/0ZP96WW5lN1tQerq3Z75120EnjffuO1sWRXNNKoS3rj883M&#10;sGZNNiWIVRgb9NqAmG9rsg2eCxy5xbw5SquNSFyEXwm8Gg7hOoHVSgTesWjT5GREFibx8Pby8io5&#10;Ad603em5JApYpbU4b8VzPxcGRYBipEq4jq1FuKG4jTEUJ7+BatPzXJYHFYHZAefdmYzrUDHbYc0t&#10;CVpVtae7/cIbr95kHa1v8y4qGXjj7cpQMV3PG+8YWQQ5RiXYdgEH7wDFJeDw7EROM8yjltyIFC+O&#10;gF6Z3wfmUwCRhLfuypCJSLhhfGzYO28vL6+S1HxGhorBeQPh6mrY1VxEWqMYdLtks0rcOcMkdD68&#10;xYNhd8ys5C2lum4Z6NHO5+yzpgPGpM9aZyLWivKW1eYK7/0V5dt6Ojy8i1TOeXfjs0smuZVvNMkW&#10;hDewqvlJ+I2tUpZN3QJXGmiLZKEvVIBqmnK3G5Q7xUouhfSz0w7eQ7Foszrv1YIc7+Xl5bXxlc3I&#10;Mt5xOG+dai2Gco+othJys0wmnvMhLTXkjtaM0UgmE2CzqhzAlrCx3TLOW6Xmmx3OE53xWCvX8ya8&#10;62qlt3lf12UP7+KUgbfMbR5tBr/xLplRnLT+nCA35hsBi22Dam4phB2/XaQDtrJZ4q29NocY5i62&#10;Wn8uC+wgP42NDfpqcy8vr1KUg7fUnCOA0g+lLotclsAIKKGllzjZrHim/86Jke6oBlidTngbcqvM&#10;LviNLfuZw4XDgoMCup73+Zamk1ptvru7/byHd3FK4f36qwpvcd5894Fqc2O4lcfSSs0YhrG10A0G&#10;zCF7lkEywuS0wzMDbktpvDmK34pGmsZGBzy8vby8SlJg9tx0NJ1KpucSsDQsYykwm6WxwXNuAVAH&#10;aYF6MMYqh23d7eOs5sS2eG4J04LLhGuQNHsn2uG8hwYr4LxbW07W1x2qrNjR03nx9ms3HSzy8bGR&#10;VGrw1u8pOO9X8Y5jkSbAG28XYffpBymDBcMMuFbqgATYhLSDt6ZxzeQmktLdPGbzXIaBbQphJI6E&#10;6sfGhnSGNQ9vLy+vUlMmPYqyTuGdREALWFP2AtuEsWW2GwAWpDXxHBTTGCElr0NO03NTcNsg+kii&#10;DSV/ItYaj7VFQg0D2ttcJ2k5UFkOeF8y8FZYBPGxsVSC8Mb3lDrvbjhvfHnp+8a3Xq7N23LXwNhZ&#10;cN26GnUz1osYhgj7IKcDksigggl4Hcfv8HDd1GRkVdq8Pby9vLxKTfNpmaQlkxqB857VZZ9YqLLO&#10;XL11rjJcI60Rt5wmiZmGMQFxntQuBtjUrYnNIWwBdSSQcd7xtmi4YXiwqqf7ckvzqerqvVWVu9V5&#10;61AxD+8ik7yPN16/NTrSFY9Kg7c6b8klUxMDimoj66SFuwpmYbMjt6rQTyMjBnnsxMiA5GuA8QS2&#10;3crYcY7zBrn9wiReXl6lp8X5KXjuzFwS5htlIG0Sil9AmvDWLWhNNhtZfktxbbcUwmZXK8k5vJud&#10;zAFvqScfTRqKUzpIDLZb1vMODdcMDUi1uU7ScrCu9kBooAruDpig01tHkA2jUoX3q3ijeHPJRBtf&#10;PPONDsI2htsGJKyclq7ggRiYbANjEFfnTJWJVgjmQHwO3oFdXEr6tLtItd3R1KxMjxqLNk1NxXyd&#10;uZeXV0lqPjORno2D34A3nbftYU48m/lYWPXtdCd4c4Y1HJKjiKHDZju3BnIV5ijwdZyYjPbGluO8&#10;gYBIqHZooBLOWxcm2V9VuXOw95qHd5FK4X2LI/TxCtmvARkFVKaxVm+NcJDTJLeY7zvB2wQYT5tO&#10;hCuq8yiuJ+ZVsCu5pas5R01EwvUT48OrsqSY57eXl1epKT03MjcTy2ibN0wLylt126wbz7V5O3hr&#10;POvMHbDNLtMzhpBmGg30gNPGi4s4TkxKe+mtph3OYxFZEnSwv4Jt3tVVeyordg31lXt4F6eM88b7&#10;g8dNxFrtDKkDwLMSmgAWaUyunlxxS34b9FKEuoYNj10Mga3klqFiekjODZwiNefYKrzjOBSNNI6P&#10;Da6K8/bw9vLyKjVJP7WpiMJbeptrladMrMbWbtaWM0AqU4Axaa3pmVjkUO3gDVQD0gF4G+c9qrZb&#10;4C3ricn0qPFoczRcPzQAeF9uaz1dW7OvomLHYI933kUpfSV4NTdHElptrmuTaIbIDRUDswlpu0uQ&#10;SzwClrsCYEBXY4hhUyXOo6A1AoptMdZ6SNLYBLTg2A7NToeQg1XC+ESsDc7bT9Li5eVVkhLDLTNL&#10;JmBXUOhpY6WpM1eJdaaU2cJy3RWWcxfFteV3MIFwWr212arb7ho18BbnbarNZYYWWRs0HmuJhBqG&#10;Bqt6e6+2t71cI0uC7urtvAhC6AhvD+9iEuH9xms38TrjYrvb8S6ZGwhdAhth1pxb8y1bJlBmy5YU&#10;pxCjbBbznb8rvhy7hLdNHzwqicFsxbxp8x4d7V+RanMvLy+vUlMmNZaei6dmQG6ZtwpFq8JYZEls&#10;VABvF1bG85DBvDsEEdvYalj4rTGKcKkzZ4O3TJIKeEd1etSe7ostLS9VVe6sqNje23nJw7sYZeF9&#10;Cy9S4d2BAL7gSGigVAOUw3YO4UxguS4Bi2HyWLaOzdZtOzaL7aZcDAKMYaU6AjrD2pCf29zLy6sk&#10;lZ4bTc0l4L/hvFFaatW3oDeAaqM7QTrHaRTdd4rndaTmXMgtY8Zou+m8Ybtz8I5FxXnr9KgXWltf&#10;aqg/VFW5R4aKeXgXoQLOuysRb2W1Ob74QOJJnRhVwezgDbHl20RaeMNes2qdFekSthJsQxbhQU6T&#10;5blIDRio26OheFTW8/57kDu7LsbLy8vrf1k6PWqMk7Sg/CSeA5zOUxDeltZ5CVSG4kigaaTbOVu7&#10;tUuTBOi5sWsk/lsGjEXCDUOyqtgFXZhkb3XVnr7uKx7exSiF95uvv7qGTzBWm0PjsiQoJ2nJmW+C&#10;nEJ8AO0unvBmwNHX4FkjWX8uqEakchpbk4bpNRIB6eOmiYcTsZbJycjf0lttBduVtdUstvYiCGdt&#10;PGO8vLy83lJS/ycf/VqMoAyRyHfAVCzMT6bVeWOr8DY9xrl1CGfPtYDA4Dx+29ZxtyWztXo82anz&#10;oUJy1uiI9DOn+caW5hvmDeY7NFzT33eto/2Vxoaj1VV7Kyt29nVdtvAGMjy8i0YG3q/dBLzx8vAW&#10;2eaN16/8lj7nRDIRni/hNHmsjBeQA7fKYzZm81wJu2Q24Ey2g7eQm33ZnHBBOO/JifDfCm/zL03c&#10;9sLi8vzCckt7vKElcvx82/YT9V5eXl5vq6tV/fUtkXhiZn5+eXkZZVKukPlbNJ8ez0ideSIl63mb&#10;Nm9i25FbeWyQDCHetogH+Z1LABHbSKkB086tCOeuwNt0WEtKtblKZljr77uuk7QcrarcXVnp4V2s&#10;svC+RXjj/Sm8JRO4PufEcIDZTgJmJTH9t4O06YkWQDi2OczTbds+5xJDKcIZabw4fkVmWBsPFWT3&#10;+5JMzbaSXV7JxpKz5yt6n3nh1Ge/vO/BR7b8w6ayf3jIy8vL6+31bmiTbD/65M5/f+7Ar7df7x4Y&#10;nZpZKCht/gql50bUdptqcxR6ME4oey3Cjf+GHJgRRhoNYNfx28kkY1gctlht4TSt9qhSnPCWCvOE&#10;NHhrm3dTOFQLeHd2nG1vexnwLr+xrV+Hinl4F6MAb7wbvMtErDUh8O4YU9utuUcqz9eT28YYYGuV&#10;OGXCRC/BzK2acmOyVZIMFFe0i1w8AzTiSIO70ulRC3P82yt7Uzw34J3NhqJTO47Vvf/z2x54WP75&#10;Ffyz9PLy8rovAeTveWTLY987drVqYH5hxRY7WZY59yVim3ObowCcHB8km1kCE+EFPLYs7wnUpTtm&#10;B/ktYTHcSXHbgm2OHJOwzrBmVvLWDmuymHdzJFQ/0H8D8G5peammWsZ593RcuP3aLWBiQ5MbKll4&#10;443GY83Oea9DdR6/8+EtYQ2w8xoiOf+axBDGeroYa+LZ0p14JryZkrCnKTejJnSGtZC2Nt1fzbn0&#10;ccuuzc8v7z/Z+NmvHvDM9vLyemeFUuW9j2795i/PdvcnV1fVLaDYuc+eNOnUSGomNjcj01KhxAN0&#10;Fd6m5hz8tgO4hcQaEDAT20xjI7klvPNEZtNnG36L7Zau5irT21zGeUu1+Y0u6bB2srpqL+Dd1X7O&#10;w7tIZeHdEw03Sp81WSSuW7/42GfN0TqP30FZbMtWA2BwrsO5EtpUlSvU5RB9ufKbHdEF20ruHMIJ&#10;71i0ZWIiLEuC3he8BfY3U6mlF168/J5HNr/7oc2+ktzLy+sdl1anv/iRL+wsrx9i15z7HRqTSY8B&#10;27MzMVB8dtoMFQtAWurPJ8dBaAGzjSeVDbxtSgmDyvZoThbYUrZrzTmbuk1AW7tFFt7S5t3YeKyq&#10;cndF+faO1lc8vItUDt6xSANeHuCNl61d1UBiA2yFt2wZgHQaIAak2zlAS/oy0mFYxUNCdB6i84ZY&#10;MW7DxpRrgiE479RsDJG4pYmJYWTx+3Xe5671/NfXD8o/MI9tLy+vd07vChYp2hD+LrXg3/31ueR4&#10;6n7HoLLCPJNKZtKjKAnVahPewSnVHKcFxoy3R6XynGgHmyGXjFJgC7y15tzMqsYAPXcy3oYtwjBv&#10;0Ugj4N3bc6Wx4ahUm5dv72w76+FdpBJ4vyGriuG14S3iBY+PynqgQedtjTjomxMpi69CbAlmJz1E&#10;4ZAg3KVhPLluA6YKPRAjTn1O5ugfwpfg2OjA8vI9kZtV5cB8R0/y376yH/+03u3J7eXl9b8iUPxX&#10;O67PzJpebPdI8bmZeHo2vpAZX5wfR7nHIlSrzR2wJWAbv3PwhuMKQh145lEn9i3XBUClnxrhjcA6&#10;eDu1xSJNQwPlXZ0XmhqPGXi3G3grvwvxsYFUuh3WAO9wYyLeihes326SUZiN7iKBMUTGT0+aeI2U&#10;7mmEtMKYlloSa8AMErOeW4ANKb8NwgFvJXoEF4+E68fGBrUm6m35rb3Kl1evVQ186kt75Z+TJ7eX&#10;l9f/oh54qOwbvzqbGJnVgWQ315VRd9DcTGxuOpJJjYLfWjCKyeEM5ygAYaWIZ2fHKQ0bcjO8Ht7q&#10;tkUMW4SLBSe2hd+CcFmYBLYbikWbBwcqOjvPNjUelYVJyre7Dmse3sUlvpI3Xr+F9xcJ1QPe46Py&#10;alltTjBbKgtl1XMb98xwvgyzg2GFseE3UY0t+a2oljZvjZTKcwoU1zSyOh7gPS4Lk9wLvKWpu29w&#10;7F+eVXJDm7zz9vLy+t/Sw5tZ4Px08+VF6YKOIuvt+Z2aTczKOorxjKznbeANqYOi2wakpVYcAUtl&#10;4jkP3vn8Zi26BMhvCvzWbVfSwFtavmnBdbQY4N00PFTd0X62oeGILgm6Q+Y29/AuQjl4j45047Vp&#10;m7dM0jIxho8++fpjTgpsHbDzOM2jjGEy5TGoDHKb7mn2KIV4mmzHbLJcYpiDuY1GmiYnw7owydvA&#10;G2nmUouPf++Y/be02Qb+Jr3LBt4diCzQWxx6p8TbcDdzNyHB+ptxMW/9KXNff8Vb/Mr/vu740wWR&#10;eDJv/XD+FuEi61/NO3Llt9Df+/pef430n9gDD28+8nKrlEv3MJGL9lMLp2fj6bk4ikFbwMrCYloU&#10;C5WFxIbKIlAZDNYwjzpJvAqHGDDt3FKlqquCstrceG4R50l11eaNoeGars7zba2na6r3wnnLJC0e&#10;3sUoeSW3OVQsGmkAKUelw5qsKqY8zkGaUk4XorrgkE1gToHA40B6SriOlPn8FiFeG36kExyO4mNQ&#10;O6zdtbe5ma1Q9cIfL9+j1UayDz6x/eNf2vPxZ3d//Flsqd0ffXrnA3q0MP1DZR98cnsg5Z5/fkbS&#10;f/ipneLvH97yz1/c/c+Mf3bPR7+464HgpwOupnUA731ka+70Z3d/4tnd//TUDv5rp6Q41pQffHLH&#10;x5/BBXlvu9/7qEwpcy+FNa8ggU1lDz68GVf45Jfklj6MH+LRAm168V2sn9Drf/Dx7R/TH/3oF3a+&#10;79GtjC/4aYZNzKYXcfS9j2z5yBd2fkz/LjzVdz/8znw23aNwk//fQ2Uf+Pw2PljRM7vf//mtvPOC&#10;lPhjH3xkC98UhVcgfyYS5Cderwce2ZyfW4zwoHAD5iIBvQc/9AzS52Uw/PSDD78zEwTJ54JeBz99&#10;hzfr9f9U739sW2Nr9F7gLSuBTkcX0mMZUFw6rMnwbmemLbANnslsbrHrnHcgvTkl0Miti3ZrV3NB&#10;uDpvaiSp5ttWm8eijdFI49BARXvbK81NJ+pqD1RU7NC5zW/JJC0e3sUlC+/xkZ54rCkRa8VbnzCr&#10;ilECXd2KGGlJPGT7nJt4eyi3CyEjKqp5hUJ4B2KGYbXVfAuzNcEw8nEs2iSrit199gOBuv4LiUSn&#10;/uXLe++xFEPBt/9M02r2ppzrtJodHB7/8JO2NKe0ZASfqhp1rhiTElupEKtuCCHNx76wKxKblsiV&#10;tWx2LZ6c+eQzu90VeEsPbCp7/g8XAr+FO1+rbhx2yaxkVNvVyv4VW+G2spL93DcP4yLr8XBnMdmm&#10;F7/z63NLS6syai67dq1uAFde/3Ck3Nc/8JHvHD1+oWNoeEKe59rN6ZmFhtbIzzZf+cfHt/EJBM/C&#10;9w1/5R+f2P7jP16qbQlPTGb0VtdC4clXrnThapLmf0F6/whsPljjni1u4/k/XdQ/7cXCxA+Vfe5b&#10;h6QWxyY+f73HPLG3079+7YBMiunygAqv+xu/fEXezkN5v4Vf//7vL2r63G8hvLC48p9fPXCPv/gW&#10;wi9KRQK+8x7f/s1fvpL3sehVFNr8q63X5heQA7S4uKuy6Tk47yjnaZme4MIkDsaunxpicrXoDt6K&#10;eYlnMpWDt2BbZbBt4wXbAYpzYbE2KC5LgjbKqmLdF5ubT0qbd8WO/p6rt19/zcO7+JRz3j345gK8&#10;8YE2OtKFTKDozZFY+Sq4ZaTy1fRWI7zJZmug5ag7Xc/lUfps2RLPTKMJBN6Ix3Zu1qwHitsIh2q1&#10;w5qgbl2+N9JD2W0Hax94eLOM4ri3kvH05U6UvFK2uktl12ZnFz7zlX3rr/DZr+6fmp7PpdSzVrI3&#10;L5X3oRh9/6NbO/pGJFLIkZ2ZXfzctw4HTycgr1cPBK4gPxeKTn3w89vyUoKIj2+fnBIWSnG/chPf&#10;E+99dCvYLwnu4U8jsf7l2b2DoUlcASgGj1+62CHnrj9dneif9lXNzMzLz5kHwmeSXVrOXqnq/8hT&#10;O9fXCUP/9pX9NU2h5ZWs9qrVByILwMhnFu7/R3+6hNdRcMo7L/tHHXq5xTxVmb5+5cs/O4NIcj0n&#10;fQtf+MGJYC3OsbOtEr/+yazTo989eof+wytrWw/XrD/9wYc3XyjvLci0yBuZheWPf2FX3lijv1Zw&#10;9s/9/ExzZ3w4NIGfw58GFaTx+n8ivAi8Ypjv5u54MAOsF3IICkCUe1ybhEVivvOWgFKZE67JrKhg&#10;sPKbCWjBDdddpBJaas6BZ5te4M1IKefVkduh3jI9KuANszQ0UKm9zY8D3pUVOwdkelQP7yLUn9+U&#10;kWKv3cJLjUWakgnpf4gw4a1YNfBWQhvKgrv58HZ0F3gH3DMyoqO+XI1HtT+aQTilICfRzRUE4TPR&#10;SZnbvPFeFiaZSy199edSXt+j8K+ronYwWLYq5CTw3E9Pr0/8881XXUonnHLkfJuk2VR29lqPqx7A&#10;9qu/yL+ZTXDnO+dSuZmQiQEYVg5pC+q5n51ZXBIi8moHXmq+10JZkQDQfvyLu4FV7eVnfm7n0QYe&#10;DQqXffdDm3+3uxy0Cz5h/V2zi4ucON8exDA/RD76hZ1tLJg4n5R+JWjgJtEI7/7k90+4s/6uwv2c&#10;r+iVX1el08uPfe+YPLQ7/cnf/u+zLiW053i91j9L/X9B4gJ99Wdncieu4O81jwjfZO9+WBLIL1p9&#10;8tndieSMfgzlKZVZAnRdsvuV+YlNZf/59YOXK3ozmSW8qbbOBOAdTOb1/16anWrbogUZYL2mtYlw&#10;Pj2aSQHeUlQG4Q1LrS3c7F4uCCebtVW7oIeawbYeFULbQ8GjMtU5YsRwqy8f4fSo0uYtc5tzetSO&#10;jrOAd0313qqqPYO91/98+3Vp8PbwLirBdv/FwTvaLJUniTad2zxYcy7cVXgT5zTQxjcr0YMy5luZ&#10;nTtFAwbMXJIEu4Q0pKeYazLAGOTUaKRpaiK6Arisy/ROgE1yZO4Tz+7J+8fzlkIh2NAcUecttcq8&#10;CIpjsOqP+6oKjNF7Ht5c2xIJ/pxhW3Zt+7F6Ot0X91fpUVxB0vxy67XgFQC8H794GSaVV+C5SLy4&#10;uPql/G8FpDx8ugkJ+Cu4n2d+fCqY4M7CDW+S+nacvumbh/qHxvT0nH6/q+KOfHrku0enpzNELz8+&#10;4LYXl1al0l7rhHEPy0srj377qDGXehGw/PCZFvNxkL25uiwefXFpBX+gXsT8mfiAeO8jW/Awg1R7&#10;x4WL434qZX4r88fOzS78x9cOrE/GP/+Hf7jkUkJ/2l8lnyObXrxj7UJQ3/3NeTwTebDmDzeBcGRK&#10;aq3zn+33f3/BZBJNyWeFc0fHUn9rV0p9y/1DE3pBuWxdc/hBPfR3fc5e9yfND/cEby0YQe7UbAIB&#10;lKhqowFp47kV3gbGFuqGx9qLzYGZYaF1AbyDV2DjN6c3p+0W553QavNoczhUNzxU3dtzBfCurNxV&#10;VblrqK/cw7sYBXJDXFVM4d2uL9it5w0JeqECeDOSuzbgwrLrEvOQuw75rWymiGpx3g7ksObTk3II&#10;txEJ14+O9Gkut0VhvgiYjr7kB/Lrn99Gm8r6+seEjnoRwyG92uWqvgfzi9dPf2nPwjy+HwxQmV6M&#10;Znbt51uuIgEKzed/fx6Rlmdre080utNxFAa3ql7miQuKiQWrgd96/2NbewfH+FWB7VB48p+elL5m&#10;96KPfGHX1sM1cGMr6+a0+cmLl/U28tKDrFKTryu44M+bX1jecaTug5/f9uEntx87q31l8cfiD129&#10;efJCO9KDGSDcAw+V/ec3Di3CrOt8OHgOA6Hxp3+EL4zNT33/BNv+5UGtrS0trcIgCmzyf/cdFO4H&#10;d/XeR7e0dOTqJ6dn5j/5xcIvOf750O93V7iUeAU/3nz5Xmw39Ktt1/WBmHOXEV67qS8x+9Gndgb/&#10;xgcf2XxFHiyrT2RFO3kgODG71t07+jfWmePvxbfC3Nyi/SuysOASj6N/25W93kndJ7x1bvMoikoU&#10;etqAbTCspbGpEqfb1oCU0iA3ym2GVXIUu072CkJucBoOGwHbc02k5JYYLiwWjTRGQnVDg5Vdneeb&#10;m47XSLX5roGeqx7exSgZAAB431rTOhMzSQsyinXehrhK7hyAGUMqK5jpzo1p1qMmRiVnBdILp20l&#10;ufsIgFzYpFd490fDDWMj/UTmW6iqJZz3L+dttaksmeRECqJ4YtbZ4t7+0fc9utWlRJn46503XMpw&#10;eBoFsasy/c6vz7HUhoWdS7nydO163RCrUuUKm8r+9bl90oytFyHj3XfA8XPCRadHvnOE5bJUA6yu&#10;gZpBKtxNH35y54sHqsPxqazixKDC3gz07f8+ux6i//aV/ZnMsvGRq2sXb/SACrhbpPzAY9uSI7Pm&#10;9OzNgaFxmR9enwYSHDjdpGcJyZaXV131OI6+8OIVc5b+db/Yem3979673v3w5o89veuR7x/7/A+P&#10;f/brB973WO69OOF+PvDY1p6+Ufu7axOT6Q99fhv/kPWJ955qdCnxefH1X72ih97eDW85VMtKGnxU&#10;LS6tJkdSYny1f9wzPzolf6P9uY8/s3tSevCB3mujo3NpfE7p08BubVMECe74QD74+Pb/+OYh/KXQ&#10;Z76yv+BjlKfwVz78+PZcT6js2omLmoXUkd+x/gDff5u+c5hX/vSX9t7xMd5NDzy8+dNf3osTP/ft&#10;w/f3ffx/XPcHb7EunFMSJadWmxPVYDbcds5PE9IMoKC2UCeM7wxvGzCHWG2ukSYZ4D2S7IJzE3iH&#10;GxTeF5qajldV7qko3zHY56vNi1ICb1nP+yY+weJw3vJpBniboWJWAl3mKoWuYS05jUM6HNwAXmMI&#10;b8NgPcvFIyDYRoCn42pMo4eM9JDkZsTHok0TY4Oayw1j7qjKZun1fe9CkbSwsMIqbqCuoSkSjc3o&#10;pbLpzPLHvrBTin5bYja2xcRna0+oC9d72c+cJ37pxy/xgp/44u6RsTnGQ129I/+Iks7yAwxTiyaH&#10;EsnZ7t4RgSu0stbcFX/fIzquCdfZVPa7XeWSTCGxtLj6LYUuf+It9I1fvsyLy6QQK1LvPTJq0Yv7&#10;XM5+4cenCDOpxNYLYvu73eVyV/rngC5f/OFJxrOi+3IlKzxEmfnljz21i08DgI/FtWu9qqtnxKz7&#10;ouSA5dU3Zf7Y05c6+XNvq19uv9bcnWjujuOBHDnb+t5Htnz2qwfw7RKKTi8tCSOnZjKN7dHv/vbc&#10;A49sIcP4ZBD+4BPbY3G+PlFsZJZfIQU/jZTQ6atdpp1+dW1+YeWJ54/z7+J2vVz88QvtfGXYgp3n&#10;LvfIRfS1/nG/NLWY62wq+/7vZFgBHunK6s1XLnfq55R5Jlcr+pgm2JrwyWf37DnZ0DM4Oju3oK8+&#10;Oz6Rxu5vdtz4IMc+qBDY9J0jeEodfclgE8zIRKqpO4ZH96d90gSgj0XbUPB99tUDx862DYQm0ull&#10;ftIlR+Zau+IvlF3GFw/S8DYo3MneEw3yClRlB6uRZs+JhlHJ2NlMermtO/7UD07ITyAxt153kz6f&#10;e4H3nK6gCHLDfGtJKAq4bQJbWO7CpDKRTLQTw8FD7LCmAdhrA2xIUc3eaoblHOQtQ8UiTZGwafNu&#10;aTml47x39nVd+vPtN/7y59se3kUnhfctvMJopCkRa9Gu5tJ3Mb/m3AUEt8hq1KyZ0FSquC2emdLZ&#10;bsNsCMlIbottwb87EYeYjGEiHPcQgPdb6X7h/U+Pb4eL0lpNKdEulffWykgwRIgzfur7J8TB6D+/&#10;f/nS3kxmUXzwSra7b+TIyy1yitXnv3NULqhjnQdC4y4+Gp/56NO7EI+S7j2PbKluNN3HsL1Y0bf7&#10;WD1+Cz4MXw/R2PQ/P72LBeKDD2+paQpJvFwkG03M/vMXdvKG31ov/PGS0kJ+Gl8YWw/VbDtY424G&#10;nyMPfefIuza96GjBwrq8Dg9WuIIT06mF9z9qxkbjEP78fdr0TgFym75+iOf+x1cOLC3nzP3BM808&#10;S45K3/XN6bT0ouKJlXVDvCDPfQudvtjBU/BebtQOfuMXL8sck3xB5moy/S2ouetoA9LTYsqV4USf&#10;2jkzk+sM2N03ejfA4KPtek2uz38ms/w5/bvAsGCyoPBD+rg2XyjvMbUU2bVUeuk3W67TT+Odnr/e&#10;w+Fz7ABxtSr3Ez/+3UVkHrd75lKn/JZmDKTElZ/72ZlwfIrfkZB5sPqVsLycxfcKPmLkD9HH+I1f&#10;vSKV8YELGukp+0428U/GbTzwcNkP/ngJ3HVvypyFP2Elu7S0ioeMjKf5XDKG/JmbpCOIu+bhsy1H&#10;z7YuSwcIrWBYzeJ792u/eFmvn3s+XneWPqJ7gXdqJs7iVJ23FJ4o9+C5QWsFMKAr5pvwnhgTYOu4&#10;LxJd8GyVx3U9JLu4CFDNGO1ersPDLMJlqLfCOyGVr83hUG1f75VO7bBWV3tAe5tf9fAuUgHeb7x2&#10;C+8Vn12A99hIp9bGmGEJmpmMIVasOriaqh7CWyPlKDMfxDRMRmaT9EyvHc4duenOeQVKDmnL93A8&#10;2jL+d4D3vz23X4pL7ZOF0u3oudbD51pdmfib3RVSPGkJ+6f9VVqwSom5+0TD8VfaWJAhEtvPPLcP&#10;VyNILlfkrCqKuX/9qq6MIsPMDozpMGiciELze787/93fneeIYfz0/PzKf37TcPHTX947NpbijeHi&#10;Z6/1yBXuoaD89XaARCgyFJ54Gib7oc36fWBuZnIyAwfGvwieDAHcFc7SwW+GBB3dyXepXUM8f3HX&#10;8dwVFhdXn3z+uBzCh8KWK8s2Hj8Kl2murM4bdJyekssKM1bXWttiOOtehO8n+RPkrGz/8MTs7LyO&#10;dDdvRPoYyFaa54G0X2y9ptQxf8gnntkTXLqmqn6Yf4jZBvSehzfXB/gEBstkunrzvNQdpEfxd9Xg&#10;804piE+8ufTSo985IsPo8aaya4PDE/JgNf2Hn9y5MI+7kfuJx2ee+N4xBPg0kBqfRLwrgeVDm7/6&#10;85eltcXAVRLYsC4LrZUiTe0xXFMt8uafvnhZE+T+WBGrglaym/dX48q4jQce2vzzLVelL3rW9MOQ&#10;G3DtKci60nZz82r1gOv6zpfYG2h96B0YE38P6b8RqG9wnC1KwWoDrztL3/I9wXs2jrIuNSvreaMw&#10;1IJXbHeuthxbgTfQa5BMGJPH+czOhfUQgS1y4VHjtqUJXCTw7kjEQG6Z2DwcquvtvdLVeb6p6Xh1&#10;1Z6qyt393Vc8vItTUm1++w2ZYQ0eN5loh/PG6we87aqgAm8r46Etwo171oDUhNv0coomkBibWJw0&#10;vy4V3kC4nIswRahbSTzhje+JqfFh+fZfl+mDul94f/47x4zXUVKWHaj+MYpFxqyunb3ahX97Ugg+&#10;vLm5Iw47jvIajvbpH5185XKXLV7XUnOLHxZnbJi3+3gD46kv/+Q0Mfmr7ddQ2uIrAdv4CMz0rk3f&#10;ODyXytnTb/33WU25+du/PgekMxJ0//4fLtxjEbn1UO3A8MTvd1dIq6RC9PjZNl4HiidngTdNafGs&#10;NQq26lW2F8t7cQ9mNLlqZwD/gPdT3z/Bmzn0UrNtOJBi/fHvmo7oLP3f88jm6ZkFA4nVtZb2uLvg&#10;WwhXrm2yAwIBapybXZuenT97tfvXe8q3H6sfDk/qNNGCH7w4GMqPajU+BJB87huH9PEahWPTJy53&#10;nLjceVK2OWH31JXO8Ym0SzmbWjSt4+tuKSgkePCRLe1dCZ6Fe4glZz729G6wmfeM63z8C1J9Av3o&#10;xUv8/EL8y1e6nnj+OHbN7WXXfrungrcNfebL+8Yn9WbkaDadWbp4o/dXe8q3Hq0dCE0IdJWaOLTl&#10;YPU/6GCwH/3pUnRkZmKGX116zdW10fE5REaTMy/86bK8301l+NHZOXwT3OQXwOR05szlzl/tLscH&#10;Ge5crynPGdsf/fGi/IH4MzXbjI7lHo78BP9FZPEP4Ca+Uf6wV27ePRavt5JmqnuEN4o7FIwKb5mk&#10;hUI5DFoTyY7lDsMaLwokZiThLeeqcVdg2ynN7a4sRqLzocogMaV4h8zQEmmKhOrgvC28ZT3vgZ7r&#10;b77xOsgt/C7Ex0ZSabZ5C7yTXbFIo36Iydzm6rkdvO8o4pzAFjw7m85dJ9IdhxgmmNNzMigCRA/a&#10;cSdGIjfjlEi4YSTZI0V2oLRar/uF95deeCl3+kr2h3+8/PQPTqCEZUW61LsaKhyU2Uv010HHjzy5&#10;42pFP8tlKJmcM/Ob6j9ULbVzNykdvKUj9NbaljCLS2zPXu1B5Ace2zY2kXIpNx+oxs8BnKcud7JQ&#10;Rkow5pPP7EE80gfv/I767Ff3/+NjW3OJN5Vdq8lVV4SiU9IdWg+ZwndT2dM/OBm82wO29lsqfjXl&#10;vjO5avPFxRUH76tV/RKpdQOwnp/88l65stWDD29OZ3KzSrV2vA28eU1se/pH5SkpxnDi6HjqabbB&#10;q0n9+NO7O3qS7oZh/dnPn/77iz88yfh7FH6IbwTsxOn4ibd6yHrofY9uGRyU0VlUa0fiA5/f2tE7&#10;QmO6sLD8xR9JrwKovNY8eTAbn2Uup8nNrwCWl3A1JHvgobIzVzoV89JNYXp2Qfo32F/8yFM723uS&#10;yI08t29gTHqZ6a0iwa923ZB4Po2Vtce+w+8n92W2ub4FX0L6N2YF7U9+/5j7Az/95X3R+DR+VI6u&#10;rNU3h+WQ3jkuLoMI9Bd5/cz88ulLHd/7w/lf77ze1h3/6Bd28SJeby994PfU5j0TQ3GXnk3QeWur&#10;peE3ZY04JIcUz8JpxpDWpDKk5CbgzZKgKgkovBkQeBvnrQLCQe5ouCEabuzvu9bVea656URt9b66&#10;2oN9XZff1ElaPLyLSxber+HTLKrwxrcY3rHtsEY25zQ9KU66IBJy9lp3g/CWOnMewlbZLPXhpDXw&#10;THLTZFMKbxkLrh49hPw0mmSFao4063W/8P7BHy+y+IZw5ed+cuYTz+5xjbUosz70+HZg7Pd7KiQG&#10;xWs2e+xsGwrchlb518ibQZEKpytNmFocP/788XlZSshcds+pJqAFWJ2dNfWiS8vSAY3FKK9DXaro&#10;Q4H7wSd2wG8xJQQGsFRlKfA2cinVP6EUbuzKDZ3qHRpj7yShlKbHlb/3uwtCDpvmd3sqkIBzmrLh&#10;9vQVfEmYoyjTZai3nt6au3J2YjLzMRToLPr11//x89t4lKCtIxvcfeZLbsbeFRjDLycwA19Rz//u&#10;vBzVW5XEm8qe/clpuaaaUSQ4c6nLXOGhsm/84hV7S/csXGdlrV960ZubeQshDdg5Pp5zpderBxF5&#10;obwXDwF3hVv67e5y5IRPfHE3MKxZK8u5B7732/PGv6q+/BMZ1o8/6l+f28959JAYpnb3sXrkAfyZ&#10;/8DZ5h8q+9rPtROinos0//6V3Mj1rYdr3XcMsuK/fXX/uzhMAEc3lT38rSPL5hclzc+3XkUkv3Lk&#10;ypvKfr0d7DcTA8Ogf/RJHee2qezDT2zPWzh/Re7qQW0OeNemF00HTHsPXm8jfVb3BO9pKQYzc0mU&#10;eCg/LaEJaW4LcW7bv+Uow5SNkbpxF0mhVGdTN7YSCJBbi33Obd4UHq7t773W0c5JWvZVVe2WVcUM&#10;vH21eXEpB2+ZYS2OFykzrOU7bzHTBLnCO9crTWMMdAPkJq0NiSEecjHY1fgQZ2vRGKbHiVK77uw4&#10;zoqE6sZG+uG03ll4/35/hSDZnv74d4996IntA0PCTiAElH38e8dgtpo748AFSrHFhZWv/uJlFHw9&#10;A6NSXkPZtfauxPsey1W6fuLpXVoZbq55tab/gYc3/2a3DjPTJlu4SXwTMPGRM7npPLt6R97/2LYn&#10;nj+2pEWnlOaraz/bclU+C6jAnd9VSlzezPsf3dot92mu396b1AT2Urr97b7ccGfo+d9J9SmFi6C8&#10;vlKpDls1v7D82eek2xTiYyMzpCw0HJqUlUh4Zb3sp7+4252FBNeq+gUMdxEO8UPhQ5/fNjmt87PK&#10;iVn5Knp8mzlRPikkzUe+sDMiIwLMI2pqi/J+8Os//tNlxLjffVvpzct1GloivHN+8fCuCiRPY1PZ&#10;+x/fFgTb2cudOGvzgWq5H73t0xc7kPhnW6+umN4M2cuVfcgAv9h+3ZylsHzy+eP82vsFUsq8djiU&#10;zWRWHv7uUf45vB8kwHeA3CQhnV37ilKfaY7IXLCmV8Hc7OLHdSJ9eQu63X2iQZ+SnChs1o6TvKb8&#10;LQ9Jpbq7JXynPvzNw3LZTWX/zo4gPCQdAhb/UT5h5URe4W6PyOsO0ud2z23ekdRMbG42hgJQ27xl&#10;xnLC2wGbUmPtJJ4bcoR24dGRTu3UJruKbVmYhNheD2/Y7nisheO8w8M1A/036Lyrq/feuLHVw7to&#10;RXi/OprsiOr0qOC35ph+bfYmdMFjA2+7K1vdFehqgE3a9NkO3nKiRpLZ2DKNnGJjWFUudel6SNgP&#10;eKvzjiAcDTeOjfTBZwTHxqzX/cJ7z8m89unPfHnfg49sqdKe3lqeil/Z9O3D0nCIBNm1xMgsJ+JI&#10;jLG6W4rsmqbQezhsycosT6JX6OwZgd9tao85rpxBiW9T/vBP2jKq8dPT8x9+aufWQ7W6K3/m/OLy&#10;J9ZNM3Kv2lT2kSd3Dkcm9Woy7Pt67VBBAmjHsTr+OvWVn52RP8SU0ZtBHVkTyR7NzK985AkZs/SB&#10;R7eOjOcq/Lv7Rjn21zyETWWPfvuIOwqdvNhhLssE68Sjn35mj4yScmdd0rPcZVVwfh3dCTxbViYP&#10;xabMoU1lL+6rEs7hCwl+ejl7oaJ/6/H6O+rY+VaDQyibvVrZ765/N/EOP/XsHnOWat9Ljfjs+M5v&#10;z+l1pDG+oyeBzFDZMCyvGxlgJfvjF6UFevMxvlajf//qfsHhJu1db5q0pfvb0fNtu0417H6p0eng&#10;Ky3Ijfi75O/NruEDBWfJ/WwqO3O5C2cxryZHZvFZE7zh2qYIHxHuCuZ+3ystucuebtx9qkEGy8lR&#10;uW2Z489WBjz67WPO0EOVtUO81eDFve5V+tzu0XnrDC1xtnlP6qpiFuFBWjsjzrA4bNpuGyPJCG8y&#10;m7so23UrOBdsJ6VuVavNRWA2iv1ErFV6m0eahgerBvuvd3ddaG46Xl93uKpyZ3f7OQ/v4pRx3vj+&#10;ioTrE/FWmbLHZgXknnW0NgoOHmNA+R3WQ2zYNpwmmPFpGQzriTKLr+6S3/TfhvfY1Wrz4Xi0eSTR&#10;LRBal+mDul94v3RBByZpNxyYD+l3tqls/+kWZ3ROnWsr21+Fo7RoZ69146wPPrZtLNfDSOZiC9IF&#10;qqgbkivgrOzaxER60zcOsUOyIDlrqkypTV8/nNU1POTQavbx7x5t64jzspA4wsBl70+bZG7zaHxG&#10;ryYF9KkLYgoL0hTA+0svvISS2hXW73l4y6BOwEnFk7P8S//xsW1BeHf0JN//mFpkPRcBU9mrAl1+&#10;z/5ZbwEAPes/v3YwFai0+PWOG+ZmAinxJdSmXcbUj0pbAG8V2wOvNOtr0ucpz/mus9w/8d1jTCOV&#10;B9m1ly9L3ftbi7fxyDcPu7cD/W5f5T9sevHh7xzBbQvwsmsjo3Nf/OHJicmMfkSsjU9k/vUr+2Ho&#10;D55pdmdBzGn4PGruzr1uXEHuR3MapbsISMyKVhH9tOyK3IlWEpTX2rlgszf7B8c/+ISpzoEeeGhz&#10;cjQ3+1Cwxt7J/lOS215cXOFk/rjsc9IwkUu2+5TMEih1Em/x+rzuJn1o9wDvLDw3sJ2eG7ELk0jR&#10;asltGrld3TgJDdGIu15sPBRMJr3KjfkW522TCb8RUIprtzWdW03rzFvhvIeHqgHvrk7A+0R11Z7K&#10;yl09Hec9vItTeCW3XZt3DKTUHonMFsxGVoJVt6uZTIDtAlCQ0EpiCSvLyWahu0qGdOuJjvQO3k6S&#10;eHY6qpX5XShugkXbet0vvC9ck9ZKPTcbi8988PHt+MfG1UekaFsRT9ncEZNCcCW7tLz67V9LZ6JP&#10;fXHP1Mw8S3/o+Lrpzw6/3AIkGN+TXTvycqspDbMyqbUsMm1Tvu+RrfhowCEppleyL+6uggeyRWf2&#10;tztvuJT3K5S2//rcfu1TbZ7YvsBcrSLl4vajefB+VmdQN3/OprL3f35bOkDTqvph1m9/IB/e7V0J&#10;A2977u+kl4A5Cj33E5nEBrckl727Hv/eMZnrzZ71wh8vCzPyT/zQEzsAKrwaPH98FtQ0yRtnmrNX&#10;8Xmn5JYRUGuPfuuIOysnJd+XX3jJfJ/pwzl4pqkw2Z2Ex/WFH5xwtwd977fn/+GhFz/xxT34rNE3&#10;KIPpT1/shO8XQ7yyVokn9tDmBx4qe0U6IZqzQPr3a3PABz6/bWBYZwXAd542mcsXgLkxlTb8S6SJ&#10;yX7vN+flxeF+NpXJCAhTbZ7t7MmbGPjDT+woWP4OGdLtMrPZBiNc/ObCwvJTP5COgdD3/3AxCO8f&#10;/fES34K7uNd96F7hvQZm6zixRCY1ArtCbOvW9FOjlSKSsasMRhEt5lvjjeHGFjGsJGfHtHwJzhEg&#10;tmWrHc65VX63RCMNoaHq/r5rnR3nGhuOCbwrdnW3X/DwLk45eHfhzUUjTfpeZYZUyKHayqBa/XEu&#10;xkLdOGZsQfGAnzYsRxqyHCmZHlvEM1Kvg7Cczi2vHAnVjyR63nphEuh+4V3dMKyFl5zLJmdEPv3j&#10;U8ssNHUw8TwwLQmyM7MLH9EJxj/7lf0Io4DTcnNt2+Fa/hN1kvFm5pbk4jLRqbZ2Q6dYgWyFcGd3&#10;Ug5pcRmNzUghruUszNBn1i01dh/a9OLnvnU4nVYWKgC2HJDhv4EEQqOyQ9VyVEGIe3C1AsTDw988&#10;HPxa2indqeTog49sSQYmkjPk0IeAa6Ksf+VKlwPAfGb541/cLf2w+LvrJGxWpn7lFy/j28Vd9mdl&#10;Zsb4YOKPP7NnbDyNexb2rKyeOKeLnOqhCjpRgnBl7d+fu8vTM3OfWXRl1/54MP/J3Em4jXdtKvvW&#10;r3QtMgvCp38o86G+55HNpm+BPkmZVV4fGnLRf++4wdu7Gug6EInOvO+xrXhQ//TE9iEZ/MYLZlt6&#10;Eo99/9hjPzj2qNtSGn70BxL+kORAzlC7ORSb4gXxow1tkfc+mlum7ONf2DU9Kw0QuBMcvVLd/3l3&#10;QVxHL8ULmus/fwwfZDz39/sq3B8IPffCaWaGghfhdU/St39v8E6gwMQ2k0qiSCS8QW432htb5bRI&#10;w+ywRgmV7VGhuIW3YbblutSia7xsc/CWNm+pOVfn3RKLNoaGawf7b3R3X9QlQfeX39ja3X4egPDw&#10;LjrhfQi8X5ehYtFwI7st4GVrppGvP1JWaW0MMbYa6eLNIZIYuVCaq2VBbgCYpxgxgTJbzrJXCKZx&#10;2EZADuEGopHGUWnzfofgbTDzYpcsv63nZtea2mIo/lBCfeYr+yYm0ussfra8xnT83vTNw1q7ywTZ&#10;39gC2ulJ0xUo7wpK+uyXXjATqTqdudyZlWrtXEpRdq21Mx4sju9XcHuP//CEWZtEy+Jfbb/ujrK/&#10;MQI//OPF5WWTIJu9CSuJJyDSv/TXnKXV3tIzsu6IuUJnrz46EDq7NhyelG75Bs+bH3x4czg6hXj5&#10;IBBfnuSDLXhKQeHnoOfzR9mxwpZn8Yax/dJPX+KTxPWRGH8UbxXXb2hxRaT0/f7IE3ddykWmqbe/&#10;guv8ZPOVggTrJb/yUNnPt1zDKc7FPvwN6eSFuzp/XcYxyu9iuyaNFPjbZ1ML//HVA/KH4zOxPmR+&#10;bnWtu3fkPfJAXsRj6RmeoNXGiS1dcXwVyW/ZB8I/zdwAtnwUGvjHz29Ljs3Kc8A1V9au1g68O7Ae&#10;6Psf3ToB5y2TxOBo9qK07JiO6NwGAwzzPqHgtDww5cjtwZRe9yd9dPcM72h6NjGfHtVCD9gWeGsJ&#10;3E8kO3KT6ESyg7dug4GgTKQyW6vKVWMjnW7AGJ13Mt6WiLXIwiQDFd1dFxvqD1VX7aqslOlR37z9&#10;mpLCw7uYxFcCeOPNwXkn4q14o8gZ/O4LIJaUNQGNdPwmd2m7jYdWciMgnHYpsQ2ey1M0PS8rp1t4&#10;u98djIbr49G2YMl+R92n894sxZ8aRBSd12sHuYzYh5/cOSBTnBb+1vf/cFFK1YfKnvrByYzacS2v&#10;1378x0sFtvJjT+3UWy28wnBk3eJgm8p+aSY8L0z8og77zkt8z5ITN5V9Xac6lzpSqcPPfvcPF3IJ&#10;WBxvevHx7+Z6JyHlqYvtiJSjOiFJR1ecHzHYJpKz//h4rmL2/DWd0xvSBoXPffMgAYDtl3/yklka&#10;XJ0oayb0kFS531H41AACf7878K0AQ987kqsKFpK9+OAjmy/Lit284Sw+of5V57bj39s/OGbO1Ubc&#10;u3l9JMZngUmp1+Fkn28jfWJbjtp+Z/rQPvXF3XpjZTs4akufM6+JcFO7mVcOv9jRbT8TV9ea22OA&#10;Ny8ojly+QuSU0fH0Z57bp4/R3PkDD2/508GqF8qufPWnZ554/jgyj3zE6KFPPr1rfCqNV4YL4uPv&#10;zNW8Znuk6epNmgeVvRkK63AAPijVBx7buv143Q/+cBFXfuTbR3GUV8avnzrfziwhF1/JfvxZ6cTO&#10;azLgdR+6N3jjn8ncTGxmSnqba4c1ruct/YXZ1dzBm+SGn7E+my7csJlpmDgYgzTchdVWdchioCMC&#10;cppvVpuzzVtrzhsHB8q7uy60t71cXbX3xvUtvZ0XPbyLUQ7esUhTONSQiAHebPPm2iQ5eAcxbHdF&#10;Sm4BNhHONArjQjHeXoTJjBEPXC0oqWCPR5tjEVmekry8m+4F3lIGKZw++PntE9M6XymUXTt5WRbP&#10;0KKzrKZZZrcIKpVe+rgOZcYVvvrLlxdhvO3NfP0XL0upF/gJWM9YzLqigA6/3FKQEnry+2LTC4z+&#10;/MLyo9+5U5PtPQt/CL4q9MoGZsElw+UetH77fY9unZnVibqyMuR3embhse8eBTxg7P64r5J/pii7&#10;tv9UY9Db/WqHTMWKeILqYnnvB9V8/9tX9rf3JHBIvhiyN2dmF/7rG8J1d+JbaMeRvC7ZeCZ/2FP5&#10;nod1wlGdmvQnZVdkHJ2ibiWbrWoY5iF5qpvKxid0gS89d2R0ruA557Sp7MSFdk0miXHKE987Vphm&#10;vTTPHD7r5rTPLsyvvN82Fnznt7IULJ4Dj/LJ/Gl/pd6efLKEo7lFXG7gMxFPUk/83a4K+/Ekrv3Q&#10;mRa8EWljlmnJZRpU6QOhNwmOHkH+sSf+25f3TU1n9Ofk9FM6RI3iH37wtO0ip002v99TgQvyQeHX&#10;Nx+olmvi9an+oOP7ea4sumNOXJuZmdfZA+UsXtzr/qTP7V6ct8LbTI86Oy3WZXJ80DZ4Gx4HaB2M&#10;yR1CQIEtYUG1GOu8Zm9WlbMtnDXnCCTjpsHbSoZ6c6hYS8tLNVJtvr3fO+/ilIM3GAnnrU0g7Wx0&#10;Ub6StUSpYTPDpK8mIIAJZhwilV1Kdy5PkXgrpg/ZRclMPHu28yzsRsINkbAURsGuNOt1T/BmIbWp&#10;7FPP7JnWedMgFILbj9TJvzTl98GXtOAzzaLQzdqmECjCBM//iVO7GE488YPjLKCd4CPrBP/sTGQE&#10;M/qln5xyzsnpY0/vSgVWEaVkOTJhYV7K+9Omsl/vuCE3qXW8c6nFx75biChe/8wl7UtlH+zkVKau&#10;PdrZPwpyS8O/1ruOjqc++zVdGMOe+8ln9tjFTw34ewbH6tqiiRFZewrY5p9/8nw77PK9/CF47Icd&#10;b6xwD2eudH37N2e/9dtzZy53BmZtk2lEn/j+CXlfevqDD29ZXFpxD7y3fzR48QJdkfnn8fr4grKf&#10;+9rBggTrxV85d7Vbza481Xhi1rVrPPztI/i8M5lT+yoCyf9hlxJBfpDx6/beXr7WhavJBTfJ3Khu&#10;5AJuBqi+XNX/nd+d/9qvXj54umlmbkGr6CWnJUZm/x0XtHci8DbLy8pfMRyZ+vbvzv1085Xv/tr0&#10;aNv0zcPSgUBfBJLNzy+fvtz5rd+c/eZvz5260IFdnCVaWRsMyaSBMieunlhRO6yXlStHYzMfvHvr&#10;g9fbS//J3Au8Z3WuC5A7NSfzpKL41RKY1eO942qvAxR3XtzJwJtiR7YxaeQ2qFZaW9utbpu74rl1&#10;kDfrzNV8N+t63hWdHeeam6TNu6Jix2DPtT+/+XoBODaiSg3efzbwvqXreTcl4614o5pvzJKgDr0q&#10;g16GKcbYlCSuS0+uO5mUymwclW9MZFY9dz3aZVfavMN1gLe2eRtkFkpLscrWMP+1vIXU1sg/KhSF&#10;ZgC36hebr7JYxKFfbLtmYKboQkCGLekhnCumkxWkWVmQ6r++ecicGNDJSzJ+F7ekeJDvgMHhiQ8/&#10;eYfFwd7/2LbuPp0TNKA9JxpR4uPo+ivfo3DitkM1LLhxQVjqzwYm5woKznhqel7bpwuerbQc48Nl&#10;fmHlZ1uuPmDrcp32nWzQBGYIMk5RM8fhfPKH9w2OffLZexinrsyAZMZ4++uLiytL+HrgPQjY5IfM&#10;I83eXF5eLdNmBXk++jY/+sRONwcAfrqpNVr4KwHVNIRwLbmgtPRnpU5lXZpCab66Xj1oX2u2szvJ&#10;JmoI8JuYMjOvEeEDQxNyb6oPfX7bbDqX0/afbpIciI88fPNtKpOxiDyEBynVFSaZ+Xt1N5NZYqsN&#10;L4jTP/LkTnxR8ah8Y63oF4PMEpOrQDp5rk2ubJ6eHJWtvab8FSvZmZmFZ184xXZ03lV3v0xAxLOQ&#10;M6V2wf6u131LH+k9OW+dYS09l4Q4yZrymx3WiHDpZG4hLdXgDtV3kmE5sc2A0loGiUmDNxyaNntr&#10;V3OBNwJac94SizSFhmuHBqu6Os83Nhytqd6nc5sD3m8UgGMjqjSd9xuv3wKz8f3FLzK8bOu8HbwL&#10;6bsOtDlZiovYjK2nB9PINdm2jS137TaXhg3niVhLPCZrbLyF80ZJVHXv1eYPlcGJwr2505//7QVT&#10;fm0qe+aFUwuBGuN0evGzXzv4bruYJkpbLf6kQJyYzMiSYnrBoH6x9ZphiRaUuLeDp1vAY1f+OiEm&#10;t8qkamFhBTfAutOCxPelI+fb8AlCGOA+P/3s3oIEFCzXN//7rPSftzcAsdDH6QuLK8CkUGrd34hi&#10;/XJ5H7Fq0mNr/5BwZBKfNUhGJLy9NpVVSud/cwNDoYktB2p0fPxNkEQNqPlbcEu7jtW/77EtvDJf&#10;6H88t19XOTO/fqN6YP2jNtrEFmjl04rMT/Lex3KD9+4mfvM1t8VohXEndU2hBx5xHzSbe4fGeZN8&#10;DtIzn3/4prJPfXH3nMy5q0dX1/64V5b9luepevDRLUdfaZWblwoMaRRAJuevyBfkSnYutfjCi1ce&#10;fHiza5YWPbTZTJ+OlPp9Q71ytRtp5Poy1e72SxXSzRNct1Ol6mX1FLyyiYmUNPo8bJaYo2JJM4Ed&#10;0rV2xGU2dfsQvO5bmgfuzXlL9960DhVTeLPPGiUWnBgek4VBBedgs24F58QzRcyT1kzPmnPFtpDb&#10;wJtSZtut63AuS4IODpQD3i3Np2prD5SXbxvqLffwLkZZ5/0q3mIk3ADz7eAdJC7yUCBM502im0gr&#10;xAiDKd11+JeOGEyAAPJlILHZ2ovQiGN3GHk0EmoIhxpRpogPW5fvVRKPAvSf3raWT/85QU+/8FJ8&#10;dHZ0Mg2NTaa+8AOz5Ab0L1/eN4CflXjRjbqhXPm+qWzz/urRyRROwYnt3cmPfUEWtjJHbZpnfnRS&#10;Ekzg4kiWio7MPqULbBRUsFO/2n59bEpug2rtTvxTYMKNv1onr3TwT8O2Z3D0g3e3ULj/x54/VtMU&#10;mp1b4BOGtUW4qSP29I/M8N/1AvXf8+iW3+4ujyZnMgvL8nZWs7DpY5OZg2ea3/5F5Av3EJzMtatX&#10;Zqb71n+fHYpM6lB4afSdSy3h4Xz154Wzr+Dcz3390OhEamwCzxyvJn3k5ZaCNEF1dCdHJvhkUr0D&#10;Y+/JMfju0myDB+Ie6UsX88b3nzjXru86PYJ7mEwHuyx89iv7I0mT06Dnf3MOkeZcvSy+6r7323Pt&#10;PUl8Qi0tg+DSXoMnOTUzf+5a9398zXRZD/4cTvzEM3tqW8Ip/SzAx8Ti4sr0zPy+k01IJin1yu97&#10;ZOvPt1ztHRidmVvA1ySADaUzyxNTmaOvtHxSv+eQ+P+zp/zj57f1hSZwk3iGeJLnrndL87z7Ua/7&#10;1T3De24mNjcTSc/G0ylx3qw5N5DWgpecdpCGHNcV5DhqTDakAQnrqiQiLk8ifctFtOA6w1qyUyvM&#10;abtbtea8JTxc29d7tbPjXEvzyepqmaQl1F/h4V2MovPWavN2kDsea07EW/HJRlpzWwBXDTvliOuO&#10;qqU2HtqlYYxeCkcJ8qDMdfBlgK2eZZLFIk3RiOsrdFfJIhDP7KE1kZpAr/vUZ5/b//yfLv6g7NK3&#10;f3vus8/tW19Vfkd96IltT/3wxA/LLkGAPUfD3582yegmcFo/wuTroa49yl5d731061M/OIFb+mHZ&#10;5f/6+ts3Tm9cAZ+f+fK+b/7mLB7j98su40nKci/rkgWFUzZ98xCeDJ7PV35+5jPP7hUGF0ga3Td/&#10;9qsHvvOHC/oYL33++eN3bMHxesfFT6La9tzi8XcUSjYFdig1G9cRtjL7JKhMMFuBysGw7ILZLo2y&#10;WYy1HhL/TZZjC2Ab560jvNdLWr61t5qUtNLBqGFosEravJtP6jhvOO8bf77t4V2MMvCWTt3RpgS+&#10;vxLtyA38srPwFujSKFMKV/IVSDZUZjW4TYBtHpWdlN9MltvVqwXP4gVljXDpBj8s85Dfnd9S4mfm&#10;lzgFlVH+PySvt5d7dPoBZGKCCe4kLaGkTUGk6c259yykB6jiiRm8RLH+WRm5l7uNv635YEOIT0yr&#10;u82uqVrPT7ZeSmv5ysEpGi4Ur8yt6C7JvP5+qm17e3ij5JyT6THgvwXek+MCb9sxzUyMyoVGFMmG&#10;4gpvceSIDEjSMIDTFc/GatuAMB4S5y3mWyRdnWTbFg03gtwD/TfaWs80NR6vqz1QfmProId3sco6&#10;75hMbCtDxbSmBdnCcdTRFLSmqya5AVfsQnpUJkcjfYMMtiKtXTwDuWT2mkG/zh+SoWKRcNPbTtKS&#10;Xbu562iDDInxzvv+5cp0YgAP8I6N9HeQ5YHhhMbkjr6dmP5fnt07Oio91UXZm8fPtiESAJPGZqYU&#10;PpU0xeUP1GfI3Htfz1DPekA/oe6c893VNCXT/4Mu1Ob1d5JkXVlidUebjLkvLKwKJNgWeEd1lUVx&#10;LPBOKIHB2vFRacEkhkllJTplXLhGmnhLbjHcUmGutGYMwyPJdqtAzzVt+dZxYihs6/t6r7LDGpz3&#10;jetb+7uveHgXowLV5rIeHF4ncww9t5PymP5YgKpkJbxNvzPEM6Anmsp2xbORte+8ICMZEFTnB4Tc&#10;+ikgbT8xqcapWdFW1YJMT+HTVfo8r6yNjaf/8+v3OrDYq0Ao+g0poXt+hjm+Gt3T2DAnSbyp7D++&#10;dnByat71adhx1EzFai7F74P/U6/1Hv7YvOeM9Hc6JY/l2r8dMs/2/9Tz/H+hdz9ctuVgzfLy27gO&#10;KDOXTM3EuJ43ij4UegA2t4AuIU0nrQGSG8rrrWbDNOI9KMkZEGZb1z42QsMtPdQU2+x8zhgRnFI4&#10;VAfnLXObNx7Xuc13DvbAefuhYsWnv7x5m9OjAt745sJWKlVGOifHJfcAt47N3CpTDcKDAHayo7Rz&#10;jEfYHnWnSNhNgIowr8kE9rNAPD2OIj+Fhuvu3lstJ6R5cU/Vgw9v/v98wbRxBJZ8/nl2/hfnjZf4&#10;+90VBWm8vDacPv70LjOR8NspNSPreWfmRmDBUQy6luzA2G6xziQ0RU7zKGPUWJPQsnWG20qSSdlO&#10;/50wo70V4YLthMyNKs3eWm1e0aELk9TV7q+s2NHfffXNN/wkLcUnA2+uKhZuSMr0qNLrge7ZYVUR&#10;zgDgbcIBfruUjHHxQmLGY4sYdwp2eSmG9ah8KCAS+ZiDxBTe/fFYy/BgDbL42/ZZg+bnl7/y0zN3&#10;mx3Tqxi1qezZn720rDOxyyvOrv207HJhGi+vDaX3PbrlwvUesRz34DqkxJsKi//W9bxhuCmHZwdp&#10;DQjUORML5Ix4gNMiF4MAoY5tANg2oLZbR4sJv6PhxuHBqv6+a91dF5saTxDeg73lHt7FKMD7f/C/&#10;DBXrjOTgLbZbPbGA2aGXfHVhjSeeJYGVobU7MSDZxYnq6ZGMEpwzgRpuI0V4BEeR54aHBN73opXV&#10;bDQ+81/3MG2WVzGIVbhP/OD4jYbhG43D5Y1DNxqGnvrhiWAaL68Npz/tr1zW6SLuxXKA3HMz0ZR2&#10;WEOJp13N2WPcTJeGAlmr0LlraK0yvdW4q2HZogxngJHaz9y4bWkI14nNgxXmwDYRHo82RcL1Cu8L&#10;DfVHqqv2VFXuHui97uFdpILzBr3xmrW3eYvmAM5tbuANuNoArbMJq4xdplFWAJuA5kKpeGeYeOYV&#10;9MpktkgjBepMA+EKIDcpjnwWCtWtrl99607Cp+7KylpbV/y/vnGHuc+8vLy83lkV9B544OHNv9x2&#10;bUZXZb0XwW9whjWd2DyCwhDwnpRVxTjkp5+QJqe10tvUjdt4Ka5tk3ah4VZJgzd9tiLcNG+T1mPa&#10;HJ7UGVpUbaGhmt6eqx3tLzfUH5YZ1ir8qmLFK7wSgbeO827WNm+8e5msxyGWkLYBhhkwuzDQAa8s&#10;flq9NSAtCUhojSe8jXHndRTe5qiVXAEXZMp4rAWZaXlZ+5uvy/pBgdzZNROOJ6Yf/tbhd+nk0sF/&#10;Wl5eXl7vrMDvd9kBGjuP1y/dQye1oBTe4fRcgs4bhR6bvVl5ri7cOOwCKb9ptQ28NVLcuQJbRGar&#10;DMsptd3aZ43jvGMyWwv8m+uw1tx0As67/MY2v6pYkYqv5PYbr8k470iTwlvmNidWFZ9EtYQtaBlJ&#10;cSIX+O8gvIlnN+OKJCOS9SJuqjUeNZG6lYAabgPv8dG+RLy1u+vi3bqa30E6R1V2NVvbHPnGL1+R&#10;NUXW/WPz8vLyekfEGj7A+6Nf2Fm2v3pqZl4Gv9yP2GFNlwSNoehDiareSSrPHbmV03l15hbVrmK8&#10;wHybGA79FYSr/y4Q4I0yP6mrgoLi8VgznHd/33XAG867qnLX9WubvfMuUjl44xUqvOUVatZxdeaQ&#10;8cqWr0F4Sx04pBXdAmDWmdsTiW1uc4S2RyVyZiq3q8wmvOVTAEdxJ/gk7O66fG/w1nm2dcJIVrPP&#10;zy9vO1zrp2j28vJ6ZwVmm5F4Ovru3792sKM3eS8t3AXCKTo9SwzwVsciJerEmPBbIS0V5tZMGzZT&#10;bhdsVjxzejVlucG2JGAalOrr4S3N3jJDKivMZVUSOO9IqH6gH/A+21B/pKpyd/mN7X1dlz28i1M5&#10;eEfC9QkdKoa8gu8+y1ThMTBMBmuA1lmobCNJ6AEFs0QS0poS8YS3RCKADMoYJ14kcJacqPlYWB4N&#10;N/b2XL0P552vxaXVS+V9snbnQ5tlog8d6sp/b04u0svL639D/EcX+DdYjHL36URaU3a6mw88vv13&#10;u8oj8SlZ9GVd+XMvmpuW+czndHq12enwhHQmF3Irg8lvg2qS2IUprQwXWlNIoGlyFNcAHDZ7lYvJ&#10;lkCgw5rGSPkPcg8PVekkLReamo5XV+2uKN8uQ8VkkpaNTW6oJJ23DBXD+wuHGhKxVn7BaacJdjgH&#10;U+GYiV5pxra7lMOtQJpfjpbKPJEkFmwzmaZhepcsZ74pnELnPTXRH400DQ9VI4vLuIt1+f4eNTEl&#10;yzx85Ikd7+EaWXaqCvfv0MvL639P7t+d+zdYZJLygbfn7nmd3vfo1q/84uXu/lHtkaMLwa0ree5F&#10;Au/JMLbKb4G3JfR6223CCmwa6By2A0KaLjhvs4C3TqlGZlOC7cA4MXg2wBvmOxppHBqs7O+71tV5&#10;vqnxaEX5jhvXt/R3X/HwLk7hleDVvJqI4s3J3ObqvGXVmgBKDZ5Vpj85RADzqKYswLDAG6gmrTWl&#10;qTaH1M0jRq7gLmXPkrp0RMpMgZOD8WhTf991M3fmunx/L9LRwzj35sLSalN77Es/eelTz+75RFDP&#10;eHl5/S/pk/KPbvc/P73rI1/YWcz62NO7PvHM7oI7p1CAvLi3ampmXvumaWsdF2YNFDv3rrnpGLwK&#10;yG0naXHMFlQHlIuxkCbChdOMV5ZLSotwmSdVGrwV1YptJXdOhHcrSn5ZElTX8x4cKG9rPd1Qf6Sm&#10;Zp/MsNZ7w8O7ePXG67ei4UbCG68T717hLS3ZFrGGyopegtbgFruMpFNXs04MS2IFM4Et6XUrUEeM&#10;rZDHIemhRmzzFPBea5BknDfyVl/Ptb/FdlP4B8Y1oUV/89W8vLxKXrkS4w4qsBN/fZGizA5Js/ds&#10;HMWgDg8z8FYSG1rrlrs5qCutjfnGLjjNMKS229I9173cVpvrrvRWk11t8462xCKN4eHagf7r7W0v&#10;19UeqKrcVX5j+0DPVV0SVGxeATg2lkoT3rdffxXfXNFIYzzWjI+4CenlKH0dLYOFuAyvF44qbgnp&#10;vGQaY2y6slnEUxTSYsrdroO3HjJnQchYPd2XkcX/6mZvLy8vr6JVSg23OO/ZGMpDB29t+SbFDapJ&#10;aBsj86wJp60Rt2O+HbylLVzhLeI0qLTahDe2WmHeDs8G58Zq89BwzUD/DV2Y5Eh11e4b17cO9l33&#10;8C5ayQxrCu/6uDjvDs0WrDY3MCZfid58EcOgrGCYMYFDQnQe1StIYhwK0tomFmHXSeuRpNk7Hm3u&#10;77sho7z/2lopLy8vr6IV+5nPzcRhvlEMktnqoHLjvK0MxS3Chd/cVXhLmNjWGnWR1pkXwjtIcSLc&#10;djhvHBqsgFkSeDceranee+1a2WCvh3eRir3NX5WPr3BDLNoMeCO7IAfkYzXXGU3hKty12xyPmcCe&#10;YvBMA82j+Yl5bt4HgYvX3CyTrCXjLYMDFaZhycvLy6u0pHOzDKdlbvMEAgRwAbZdWCENWiuhpWex&#10;SyZhDTjbbTw3w9L4bRu5CW8bluHdkZAMNZI276Hqvt6r3V0XGhsA730V5duGByo9vItTZqhYItYS&#10;CTfg4ysRb9V80K+IJa0LWIuAtIWrDHo1JeUwLOHguTyLKXmpwCGBOgRaU0gG840Abmyg74bA+6/t&#10;zOnl5eVVtJqVasvhTGokNZdAqag8ztE6gGeKJjtXPR6IpwWXBJDablniOUBx7WQuFM8hXM23Vp7H&#10;W4Hw0HB1b88VOO+GusMV5dvZYe3Pt9/4y59v/48f511kku+pN15/NRaVNm+8P3yI4TUju0yOm9nT&#10;gnB1rCWbHa2x6zqsQcrsHMhtGgNvlVxw3dUgQTsvq+mHErHm/t7rBdndy8vLqySURSmHMjA1E09p&#10;mzc99N3gbXdZbS60ZoC0dtimRpTZBtjGfCuzJWAQznFiCMdjbUBAOFSnM6ydVeetC5P0XPPwLk4R&#10;3rcA71i0WXqbS3/FrkldzxtixoIIV3I3GKMieg10oSCMSWsNBOEtCTTg4G0iNWB+AjcA593Xe01n&#10;Ni/I9F5eXl4bXmxY5PSoWoRKwUtCg8TrOG1Eige7o9vE1nmbod6G6A7YhHfSeG7Db51nrSUSqhse&#10;qgK8O9rP1tcfrqs9UH5ja1/XFQ/v4pSBN7651HnLJxjet2Jb+j1iOzNFVBO6BquMURHbYpQRyeZt&#10;jcwjPcO8CE+0XwYUD5lkvBSddzzaPNBfAXj73uZeXl6lpzntsJaeFeet5Z7ps2YwbLBdQGjyu2Da&#10;c9lVz+3qyUV6Fr24deFEuI4WU3ILvKFopCkcqld4v1Jbsx+2+8Z1XZjkjdc9vItQhPer8WiLOG+B&#10;tzhvZAXb4VwYbHucua5nOSEBMOygqw3V5LehsktWsMvvA5XEMxxMQ4Tjrgb6b8han+syvZeXl9dG&#10;FydGTc3G5xTe+Z5baO0IrT7b2W4C26U0h1ybNxRAuIz5FlojoIBnGLLwbkvoJC2RcF1vz5X2tlca&#10;G47qqmJbezou3H79NZDbz21ebBJ4S29z/eyKRWRVULx+5AxFciF0qXyES5idyxy5XbyT5fQdlYM3&#10;hN+dHOe0a3LZeKy1t+cqsriHt5eXV+mJhSdst3Y7H4JrEgYHeAyxktyyWaTxQcw7ZvNEF0MjLoPH&#10;ktpJLamGG9jmrgQSHC0m47zDIcD7cmfHOcC7qnLXjetbejsve3gXqf4i8H4NLw+fXVzSW9u8jS1W&#10;chPeErCV22CtCyCNGcyNXMhInsIrIKUmlqr1u8hcNhjDunpcNh5t6Wdvc19t7uXlVXKi807PJbT8&#10;FPfCObIUz47EpLhBMraW5QJsxmvFuGnhJsIZHh2h89alu21tuak5T4LlEkjEFN7hhtBQdX/ftY72&#10;V5oaj8F2K7wveXgXo/A+OFQMr5O9zfFdhteMF6/8JsIFrgiQ35bNxK0EZqeB7bBWqgu8nfmeHHfj&#10;zQrI7Xal2ZthJrNb6dqG6yBBJFw/0F+OLO7h7eXlVXqy1eaJuZkIyj2temSHNWGzBhyziXADcvpv&#10;jWdAmjudBNtJxEjlOWvIabg5zznJjbCME5Ou5jK3OQrb4cGqvl6Bd0vTqYryHeU3tvV2eXgXpRy8&#10;RxXe+PgCvPHW2VXNwtuRla46B+9gjK02NyuR6Ck417A5CGl7VC6io8ZNSncprXKXhnbEJ2ItvT1X&#10;VuW/wkzv5eXltaEFTzKrZSacNyiOEk9tt5veXDDs/LRltgkjGQpqhKViXFFtDxHecqIG2FVNOpbn&#10;QG5nXtPe5kJuIBwI0ElarnXpJC3VlbuuX9vi27yLVAF4d+posaaEVJsLvPkBSOha1hKuTkJfisxm&#10;5fn6ZOvIXSC5gh6la3cXkUhkrO7Oi952e3l5laQIbzhvDhVTchvbTVoDsUEkBwiNNNwltl2dOWVO&#10;hEBxB2+EOVsL4Q0LnpQK1/ZYpDkebR7WGdY6O843NZ6ortpTWbHTV5sXqRy8x5Jd0XCjbfPmkqBi&#10;uwHRAHqDxGVrtwGzBhjD9OCxMJgKRDp4s2pdztV4kwCJtRJeFsjTqvhh3E9/33VdVczz28vLq9QE&#10;eLPNG0KJB8tEKoOyE2Ywt5BYQe4kzOZ21NSWm/pzTSyRarilGlUGfAu8pbZccS7xgm1BuBvn3YbC&#10;XzqsDdf2917taH+lseFITfXe69c39/dc8/AuRim8b99+4/XxkR6pOdH2D7xsZhp13oJtpbLg1pJY&#10;iBvgrkkTkIO0nGKTuUgEpFbchiWNJpOPAOW3rEoC4QZMtTng7dfx9PLyKi2tWHir847PTAHeg3De&#10;nCGVPNawMFt3DbxBYga4JbMF1YJn2msx1kpuRbU0csswYE0jR3EFkNvAW1YlkUk24bx7ui8pvKW3&#10;+bVrLw70XP/z7dcLwLERVXLw5tzmr7+KFxljm3e8De+VQ8WCPGY7NFlrt0YKcrI8TzalzLVCVLNe&#10;HWLY+m+Rdi+Xi2jY+O+JsX5kLJnbfGV11c9t7uXlVVpSeMsIW67njSIRBa+qP4hkanxUWA5NjOFQ&#10;sIWbFFcjbrDttiagPltjjClXnKuE3wLvZpT/4VBdX+/Vrs5zDfWHK6XNe3N/9xUP72IU4f2Gwhtv&#10;LhFrTcQE3q7a3FGZiEUAlFUGO/QaAGsaobtNTGCbOnNNJin1XETm8K9HyXJ+B/DnxILTeQ/2y6pi&#10;Ht5eXl6lp7npyIxZBDmKQpKeWyWGm3hW522Gh1FKbqW7YpvkpgLwZiW5BOi8uZVdO847mZD1QOHZ&#10;tNq8YXioprfnikyPWneoomLn9etbhnpv6KpihezYcCq9avPbMsz79Vfx8qLhhoQuTIL3TeftEAuy&#10;KlaFrIA3B4ZpPAJSK07isuu4I7HltKEyA9jyqBOvrGHZMsxPBDhv0+btG7z/PlpezsYSM69c6952&#10;on7nyYaq+uG51GJBmreSLrK+srI2MjZ3/novLrL9RP2NmsHp2XntpmCO3lN/hfz12qubQ9uPy9Wu&#10;1Q4G4wuUzfL68oekMkuzqUXc/wL+gnUpC4UTcbqeGE/OvHK1G7+184Q+gTl9Arifv8P34tLy6pGz&#10;rfgt/nUzswvBo7glaHIqs+90ExLgeR4535bJLAfTeJWYWAyC3EF4K56NpQaPiWfLbNWoYJvkZgKN&#10;7KGxVkIba04ZhNuWb6kz17lZUMDStsF5A94htnl3nG1qOl5evuPG9S3DfRVgRAE4NqJKFd634tGW&#10;SLgeH1/aEVHGecN5W6A6BiMsftrRV+OBW5JbEM54jSSPHacdod3pstWzeFmmGZwcl4sgEsmwRd6S&#10;hUn8et7vnECsFSUlyPHfO66//7Ft736o7B82lWH7rk1l//bc/pqm0D0+cFwqM7/84oHqD3x+2z88&#10;VPbuTbjO5nc9VPapZ/dcqe5fWQazs9nszQIw3036i1kkHp9I/8uX9uGWoF9tu1aQbJ1k3vv6tsgH&#10;H9/+roc24x5OX+5cl6ZA5q+bmZ3/zc4b739sK25efg7bh8o+89y+6sbh1ZUsntI7/NWYXUvPL3/i&#10;C7v4Q7jV6Zn5ggS4sf7BsQ89vl0SPFT2n988ZD4mvEpUU7BJE0OpWVmYBCUq4R0UwVwAY8tsM7Zb&#10;wwbSmgCcdrYbWzkXW9aTywpj4rkJ73aBtyBcOqwND1VJtXnX+YaGo+Xl28V5e3gXqbTD2huv3YqE&#10;6sOhuni0eSQh716rzYXHBLajr+KZW4dnA2+mZJ9zJxvJlIJt5E4VPwjcueaoxkhibGen5VM0GWsd&#10;HJBqcw/vd0aKBzzPTGbp2/99ViiyqQy4Ve5qeFPZh5/a2dU3ci/EnV9Y/vmWq2Q/z8UWl4KA0tqW&#10;CNLwQ+HeBFLenJ1d+PZvzrlrbjlYQ6KvS6yS+GxidO5fn9uPU+SveGjz9aqBwmR3Uia99J3fnJMb&#10;VpSSpgz/05PyBFZW9Mtj3Yl/iwDv9z66hU/7fY9sWVjK78yhf2Zbd+K9j2xlmoe/d3QJaVwCr5IT&#10;yz1ZEnQuPjsdRtlLZsM+acu3WHDlsWE2JTXq6sV1t1c6pgmqhdZMCW8tPjvZzrOU3LKrkVp/rq3d&#10;2uDNVUkaI+GGcKi2p/tSe9vphvojlZU7r117MTRQ4+FdlNIBAG+8dhOvDfyORRrxLvG9FuitJqjm&#10;VokrE6cokiXDWdw6TueRmwrA2xB6djpC2fTuqLPycgrT4HsiNCTFt4f3OyNSMLt28HTzux/aTHT9&#10;89O7vvOHC5/7+kGiC9sv//SlvLPuopevdL/nkS085SNP7fz2784/+p2jSp0XAdHHnz8Gussv3g29&#10;6xSKTH3jly8/8PBmXPNduMimsr0nGgvS5Cu7uLjy1Z+/jPRIDD3w0OaGlui6ZHfQ4TOtD9izPvaF&#10;3d/9w4X/+sYhhPG3QM/85PR93fk9anwyIz+hv/Kxp3YuFoJZjH5dW9R9RnxJXsQ76v69ikwzKPom&#10;hrTDWgwlHoENeNtua3k15wS5BMyugTridZ4WGRtGWW/dLhXsXBJUme0qzyl13q3gN5w3O6z1911r&#10;b3sF8OY47+hwg4d3UUrh/fprN8FIwBsvT5tMuifskmLEtqMpEatIFmxbYLNvmgO5nGLD7gqMMdTH&#10;pZTTvAgli4Tyo4GX5ZcBclt/342/S7W58aAM31xZzoVNAD/KhtuA/Vpbu4mzsnb3DsIpJn2BadPR&#10;brkfRYQ7tLZsA3dRrviWSm8EcG5g7JyJ4ZbV1He3jPijgJB/+dJewvvTX9rTOziGyLHx1EPfOiwu&#10;/KGy9zy6JRKbLjgxKPzi9OzCQ98+KuTeVPbRp3a2diWWV7JzqcUnnz+OGL3O5q7eEfv33lF5N3ni&#10;fPunnt0D6pOpvJOjr7Tp0QKA5YYO7jvZ+AAAbD9E3v3w5s7uZCDlnYUn8K/P7SPy8aM9A2O4pj6B&#10;I4x88JEtkehbPYHcLbknb+LzFYzPrg0NTwiYVf/51QN3dNWXK/t4D0jz3d+cd70HvEpSLBu1zTuC&#10;EtI5b0duC+mczx4flZW8UUoz3spgW6U+mzXkpsMayW0q0slv0F3hLdiOycKSTUMDFeyw1thwtPzG&#10;NvB7uK/yL77DWhFKx3kLvKNw3mHAWzqs4e0if1iUkqNiiLmFCOOg1F6bANM4nFsx3hylq8YFNZl8&#10;GSCStA4IkUMjiTZZEvSdh7cUiIDN1Oz85Mz81EwGBg4laXXD8LajtQfPNA+FJ5ZWsoQ04iPxmYs3&#10;erccrX3xSM2WI7UnLrR39IzAVmqzbu6ys6nFydmFqZmFufQi7hkn9g2NH3q5ZfPR2n2nm7r6RxeX&#10;VpCMfayAruzaTYHxylo6vQS/uON43eYjNScvtSdHZ/H3zi+u4Mam5uZxk8vLWemcZX4oiztPZZbr&#10;miPb5JTag6cb27oSuB9NI7f01o/r7NXuB0E75e72I7USCdivZHccqUMMKXixvDd4SoFw25X1Q+95&#10;RC4C/bdpmZafPnGujeDBRfC3Z/FhlH9uULzbjr7kf3z9oDBboQX3rIEX37Wp7FJFv36v5D1nUJDX&#10;LK8d/MBjW4l5/jn4YhgOTeYlvpPOXe954OEtvM9th2vxVYVIYHLXsfp3S7WBXPDc9e7gKUGtZKWv&#10;XCq9hHc9NbswPTuPm1xaXh0YHj9wphmv++jZFnz9LC+v8iOD14daO+L/n/4ofuKx7x6XBMEr6991&#10;7Gyb/Pn6KH625epbv0qvja5p6edr/IzC2y1MAh6LldKAMBvxOIpdHNV40xfdAZsBsFlbu1mFDk4H&#10;4a1EV889OqLd1nSGFvrvWERnWOOSoI3HQO7r1zaHB6s9vItRDt4gdzTciBepX2odyBDWBOfgGoQx&#10;UW2BLbtkrYvRxCFtApfTbSTNt3wH2C7rph+7noujDuGIkSp67W1+Y2VFOiUVZPq/TWKCe4fHpYZW&#10;aFH28qXOP+2rfO/DW1Bqgxmf/tK+8Yk0ys2R0dnnf3cBlAIhEK8mz7iiZ184NRSZCl72ye8d46Ev&#10;//xMLDHzoz9ces8jW6QXFdHy0OYX/nRJ+yjZb5HszaXlbFNH9JFvH8HFhT3QQ2X/9MQOfEAcOt2M&#10;s/C773t0S08frKHQBbe9tJS9VNH3b8/t12saEkDP/Pilzt6Re+kj/cM/XMR9ypUf2dLYEeMpuKUL&#10;N3oRycv+cV9V8JSg+C7+sKeCj+49D5VdqxmUv0hdZn1zVC6ud/XjFy8z8s7CIeBqZe3YBYMr/O6j&#10;3z363AsvSVgfRV1b9E791eU5DIbGP631B3DJH35yB588Xuj0VH4vsDso+8KfLrNa/r2PbGlok2p2&#10;+VDL3rykTwC/i0O/31uZf1aBbv74xUtIhlv9xDN7JqbSv9x27X2PypeERm7+wGPbth6ulb7ifAK6&#10;ra4PSYWHpvnSCy8VOm99GjvtJxSS/W5nuYd3CQsvd2ocZebQnG1JVHLn4I2tQpr8hiM38CazUVZb&#10;Wrt6dYKcFBdsqwTk4rYp8lsCCm9p85Y+57Foc2i4pq/namfH2brag1VVe65e/VOov8rDuxhFeL/2&#10;6lp4uJYTm0N4qcgEhLcjq3XSEiaGXcC6Z7LcHZUEiJmUrCmyMeYK7sou7K4QiB9EthsarIR9eafh&#10;LWpsjxF+2H7tp2dg+CSsuz8EdVazUzPzT//wJIrRd28yANbWXA2oHv32kaB5+s+vHdTEZY9///gT&#10;zx/XU3BNcwri8RPweUIjW61d3jD00ad2motrGglsKsPnwkPfOMwS/P2PbQvJVwKegEBr78kGQEJO&#10;0SKe5/LEj39xd/+QYP6ugmVPLX7uW4flz9xU9rGnd8EgEg/YVjeF+YsQ8JZ3Yr7m51ee/vEp+dFN&#10;ZR94fFvfwBhO53W6+0flrvQ6X/nZGUbeVYI0cfz4Knr/57f9avv1scn0T8uusuYcD6GjjxXvgbcv&#10;jy47Ozv/7E9e4kP47m/Of+2XL/NH8bVUSMR1whPY9G3zbD/2hV3h6BR/Atua5jAi+Xf96A8XC07M&#10;KSstHd/4zVk+/E89s+e5n51G3sAu7pwfLrzO5gPVcmX96sKJl29olTgOPVT2vd/eqUo8u1a2r0ru&#10;Tf+cnUfrCxN4lZZmJkMzk8Nz2j8XhZ46bBkqRkIjQHgzQEJrjOAZXssabnHbDt5uOhfIwttUlY8Q&#10;5Gq+k9ptTRcmMTOsRXSSlvb2V+rrDlZV7q4o3z7Ye8PDuxhFeL96czUabohFG8FvvFG8e+QbC2+x&#10;1HTDilUHZiGrUpZQDyZgv/Egj811grtO+Rc0MXpl2Y4kOqXaXGZYe4fhnc2uXasaIGMg1tmyLIaT&#10;a2qLIc3u4w1SvaxI+MXWq609yZ7Q+LnrPZ+Upllz4lBo0txbdu2jX9yFxOAQ/B8s3S+2XmvujDd3&#10;xVCy88o4+l/fODQ9Pf//s/cfbHoUV/o4/K3e/S+2cWa967DOuyLnDMbGBhtjg40DBoOyhAQCkQSS&#10;QAFljUYzozAz0kiTc845aiRASN7fe4eqenpGEggb7wrxzHVfPdVVp05VV1edu051dT+mtPau4e/f&#10;u4YTAmZZ/Kunthw6Bvn2x57ZhhiANCBW6+0dcxG79tdBM1RB4Y9+8uL2fTXHarueem4PI+VM3/PY&#10;+imu2c+52Cxa2wfB8cgOfP++F9KbSCCSfQcb0SCIh55fPXVh6jpxsrdv7Pv3voASIXzVLSv6M87u&#10;sepOVl4Xe+ejH7XxjU03u/iF/SDg0oo2buCaOfmwNoFDw1dvWFrb0EOfmHAH4HF65sTCNYVwYVHb&#10;/37gpY6u4dsffYMlXr3oqpuWB80XRmvH4LfuYAsgC66CLaA7iEnVfk1fnPTwk1uyueZhYmLm9t+w&#10;UAijk+B492/fRANWNfQ8uXLv56/l62eo3hevX3KsqoO3W48P3thyhMp1dV+7Zfm1D71yzcMZ/OKV&#10;ax9+5d9vC++SQeyVTX7kn8dliyE9jhwaaIo/TBLeEDOyhO2AuDksmNvnNrRhzVvN6aYr4PVzkHf4&#10;MAuoGoSNJIbN5e1HtVuttK2lDPbfr4odKd9woGTtvoIVe/Ysrap4529nPvh/fzv7af+8+eVJ3u+e&#10;nGlqKG5pPsQfJgkfaakGicppJokK3mpOijU32zmOgSwoP5e/L0TbjE8Z58Y7ph4dS+Q984mTN7Dh&#10;nQpbahhZ+MQ/f3JzY1t/bWPvC+sOwnubnJhZte7Arb9a98N7nr//dxsRA+MLBwoZl7y036YZbHHk&#10;SJu1DQ1NfA0+tOwyjgtfKJyaVpbZk/Dtrrp1hS3yN+9Y1d7JR9rgodWvH4h6Fj6+cHt8Ij47MX3i&#10;53/ejHivwX7lxmWT4GO5jNf87GVWWHpqGnvRLDOzJ8F5jy3cBnnEQ7ii+sN2bFXWdn3per2JdPXC&#10;6x9+NZIisb2ghvVRoR9O3q2dg1+7cZkfInznrtVZJZj3INK489E3PmQa4UaAwOjoJN1lS87M3vPb&#10;N01voDE0nYSjfj0V3r6v+nPXki+vunk5HP3Rsenrfs6tc7gdP7j7hSB5YVTVdX/Zb7dfvfDaX7xi&#10;5arMyR0Fte4SOH44eQ+PTHFrvWgbc6zbfv3G4NAElABTU7PPrC5gfaBqwbNPruQP0ruU5948CHk3&#10;vq9xDlQ01+2jwJZ91anEPC4/YLAPDdDhhsEczpC3qJowMRsZ8jadz4FlvELOI18eM3/TQTdPC37m&#10;Hd4TUyA+82451NhQVF21q7zsTZE3Pe/Kii1nI3nPo49PFy5L8j5z6uR0c2Mx0NZSyoUULptXZanU&#10;X1BxDxOFB4YGkpglI++GVFF4kEmufCTmkCVG5pJSXpyiY5G84WpdxKPcj4u1eqhsG/rde18YGJoI&#10;e6PChm0TxuxM3BQ9PX1iaHiyvLIDXE5mVcbyoyLv2ZNtHUNf9rc1Fiz85u3PdfWNelGUx9mT3733&#10;ebvR37ptJcgbakdHp6958GWWvmDhldcv6eoZoX0HR4vDDpS1UJXwnTtXsRrwCw83fv66sM3qr6v0&#10;RJZkRv0l5c2f0wN75Hpxw2HMGJh6HsweOtbqx65Qct/jG1A98I23la3feoy0oevCZOKcvAmz9c19&#10;4dktZgAPvpydWu0pqocS1/yBJ95K8eeBCmVVVVsynx4oXPfQq9b8rTtXoVUZKXkI4Fjf1Pe1m9jO&#10;X7hu8Vs7jyN1ZHTyv+7ne27ADT8HGQf5C6H0ePsVunwoueex9VYrzG7cdsyXD1WPLdyRspyLvoGx&#10;H+kpCfDF6xaXohuEevJ2NLb2Y3LDq1iw8KaHXmUR7E6zT4nUodwZCV2pwfhYMYQ/f+3iwkON2ULz&#10;uPwwPNgq8POosHhgbu0zNyWTv0XnNfELqYHOxdZcJ+/qQHgubWcQPW8636Jts3U4OiDw89haNi+p&#10;oee9saT4xT27l+7etbiyYuvZM6fF3HnyvpQA8v7bWZJ3S1NJU2MJp2B6ERC9Zy6hkoMzCPyKpCjg&#10;cIhPEHkHNz2jkFnmnjImm2uwv0lduQ6Vqa3ZQ/I+p9P/o5g9uXxtUbKYf3nOn4LhDnPS7UygCqC3&#10;b7SotOW510oe+NPb37v7ecunjMerOq2tqrb7yhuWmvxu/fUb42PTJm9h9rv3cX8Z8N17nu/uJk93&#10;9Y58gYurXPu98aHXcg/1RWYd3cPwj5169QMvkRJOzC58YZ9nAFdcvWhPSYOET/lDIjV1PaC0f71m&#10;EQT+tHz3OS+q5bCnpD5V/pd/yTmXqMBLb2qLHMlj0UJ+HSWXaw5mTx6p7PDlQA/d60zq5p1VqKH1&#10;P76Y/Dcze3JvSf2vF20zHon4/crd4+NTiZuJ2ZPj49M/fICkCLf+e/e+0Ns7Sg1KQmBgcPymh18T&#10;5y36w7JdExNol5NDQ+Pfvn2VOe/DfX2j4EBDqCHd602ICSvzM7Mvbyj1dQHP8HH1BZuxp2/0u3et&#10;Vk249jABr3tuKh8rqH2+c8/qyUmuwQC/eXY76olIHH+3dNeWvZXwrbPYuOs45pGsnpbcS4/y8U0e&#10;lzH0NSr+KgmOfT10cuR5B+aOCL64KVzkTa9aDE3CNnk7CUycYgCfMhCeefOop906zZK3vvZRVbWj&#10;rGx98f41cLt37Vx0/MjbZz9432u08+jj04XLc9mcnnfTAUy7tH5Sht7g2V/GV7ZXbXIlE5uMdQyc&#10;LTEnBQ42xMThKbhznRdWJTFkAfirYujKmBs21O2b4V/Ot/uEMPvUqgJbcBw3766clwr+Hh6ZXPFK&#10;8Q/ue5HEIMLg0QHZZaCrC0xME3+0suOL1y2xtl/+VWvO3DzMV7zGxqa/DUMvSvAzb+gvO9ouVcQj&#10;T2+dRzndvSNX3bzchHTrr16HPMj1Z398i/ILFn7u6oXXPfzKnb9fb9z1+w03PfLa5/RtE6Q+xt12&#10;c7QlgD92FtVBzJp/J3JlPEqf4eSAScSiN7cdTbnORdmxdpYl/PSJt7NJXM8wNV698Ll1B8iLsycX&#10;vVBI4RhvfOP25+a/K3XiZH//+Hf0BjZq+N8/WzsyMsV4TmhOTUzO/HnFbtTtiqufveGh13r7R/nU&#10;AFkGx798/VIqX7Dwp3/chIbiTOjCHWZ3cX2qBhcYYssj16IXC9UyvNFvbD3CNZi5eRM6u0f+/dYV&#10;XuK++9E3Ob3IoKd39If3reFVXL3wW3evGh2d0vxg9oEneAfp91/Nt+DYzeZmRN/4b29UXLDwyzcu&#10;razpmieQx2UGMvdg6+hIB/gbNtDknSDODq62uDm3PB7pOYQtAICenYRAhxhaYiLvnP8ddqslCm9r&#10;4RdaGuoKqvlt803FxS+BvHfuWHgsT96XJhJ519cWgL9x/9r1k6Ca4uX428dIzHSLEYjbyB0ZaDsT&#10;k0Mkb4YlMB8puzQ7THmUG8h7Gl7s/E7/j2Jm9teLtpskwAeHylrm0ScM7q+feeeKa/hQkzJ8f2z1&#10;g09uenlj2a2PvG7TDw8YniKd9RMnS0qbuaaN+AULn1yxO6sN7uN/3PGck65/6NXR0Wl4+PtLcnuj&#10;/rBiF2cnmSwtnYOfhxutLPf9biP0YxJw4yOvQx6eMaukjDnoKsglXO8FeV+QdXYV1emSmeuJxTs1&#10;LUD87Mz0Ccw5oAfxmAcUH2qalzGH2ZPlibwXLHzwD3ReE/703G7Es4YLFm7dHV4W/9PyXa52yCX8&#10;4N4XYuk5tLUP/fvtbCtkv/FXr8U36SlW29DDj35Lz9dvXfHfD64FFjz40g9/+hIVquZfuWk5Im/7&#10;zbr2jqGs2iz2lNDzdhG/X6S1ATrffHv+kWe3UpXu7P6DH7Zk3dI+8CXM1ST80yfemtd5unpGvnvP&#10;89CP1O/fvwapvMzZk3f8Wlv0VfT+g03nzjDQVbwTELfyazct43bIuQJ5XGYYHekcGWwBc2vDGo2e&#10;+Dt8qgWIhE1iNg1zb5oo3PEOwGhLpgoG3DF2snGUd14Rvo1qzlaAK+dxFR2WXz9Msr+2Zk/F0bcP&#10;Hnx1//7nd+9ecvzI5jx5X4rwLXn35ExryyFtOD/U3krPG7Tt3oNuJMYN5GqYniPvIoZEmzk9F9ns&#10;DEOD5c9lesNkDwHMHJsbS07MnPjEPe+p6RM/0ce9wQRg6Lr63nkC2/fVgsNsaq9/6BVw88jo1PT0&#10;7MTkiZt/GcgbznGyv7v21/KtccWveLk4MKKOjc39fBFZSbf99g1dyyxsNylE+h8751schQcaEW8K&#10;DHvHZk7eECcNX7phKThy0StFc7F/MY4v799TUh/Wgc+Hg3rm7evi+2BgHRLP7OjY9A2/CA+bv3Dd&#10;4i6u7c/JmAA3va659191sajh/Y9vTNSFS7vzUb2lLT31TeENt8ee3YaZDQDNDgA3P/yq52TZa0db&#10;/dutfHcOuPvx9XwuYM0nZsurOlhztYnbLRTksFbacfyXqxd96w4+LE865+HQsVZwM/MuWPibv77j&#10;yqMOY+PTN8bH7Vdcu8hPN7IZE1Cl2qZeXyNKvP/xDfN89KZW3nEL3PPYhtBJZk9e+zPucvAlHK3U&#10;A5cMUIfO7uFv3xkWaa66ZUUn13XmyORxOQF3fHy0e3iwZUiPvQf7m2H0RN70uWWBwzvfBphbPB1O&#10;TdJGFx+BM4vJO7rapm0E7GcTYGu+EpwJd+g9b1AAPO+62r1Hj/DzqPsKntu1a3FF2cY8eV+K8C15&#10;79QJ0LZ/Vayt9TAma+406EOJZcWpIFr63Pa8lUQmTkSbZWJFBgEfBeZK2ZMwgMjonYc1dsU0oAs2&#10;NhRNT0194uQ9PjFz66/XwUTCjF5x7eK+vrEs4YHaH356i+zsItDMMdjZUAF+AfT7d7/gZ88/vIdO&#10;FXxiDMINO7l33db8pTcPJ1VAdV3PV28ieSPXz/74tq+lvqmPbr30XP/Qa6SxSABwAR99ZptVAU+u&#10;DH78g396G6cw/Xo7eUCR8Bi5lw0VAMIlOD6WPg819V1fuxGV4crwnb99A9MRZEQWsB38WvMKOCyr&#10;gQI5V54rBB1dQ9+4hfvnIXz1T19yBZA6MjJ51U0rWO2rF/74/jX8tnnIfnGY5Vbwr8R9f7/SI/mY&#10;fXbfIb2ELWIzQlithLYN+7QXLPzefWv6+HKdFjNCa7j+bK7ahl60APMuWHjHb97gGjvu4Oyp9s4h&#10;7jLzHfmIjW+zB/UFci8n/Oj+NdPxzQJow/GdgmrqUQ2XvVLsLDh+7279Wpo+AQvfXXXLAc3Y0jZw&#10;1U2ow7NQ/h93rEJ7ZgXyuPxg8k6/KhbZ2vvUgtsNnka8CDs881ZkLuyNad5b7tNI1Vwzl/NN/1uO&#10;OI785jlTOyrA3ECb3haD/W9qKKo8vvUIyXttYeFqkHfVUe02D7vVPsX8fTmTN+6cPO9y3Oxe/Z63&#10;aTtB30Qzy5p9MUPkG2UZBHrGUV/7MxmTttNPgCs18TqpWkfz95zVdcdgOtlYX/hPIG84mlPXyA2C&#10;xf/i9UtgcLMCcMJu/tXrSIXxvfKGJQ0NvZEDThYdagqe64KFN/ziNfEBs7zgveuy1+u3zvlVyiPH&#10;2rT7jKmPLdyusmbhx//4vjUQBj5/7aID/g0umX448Vf6RWFlWf76AbHCKX57SzGfu3YRP19Kt5XU&#10;OzY+9cyLhctfKX55Y1npsTbMS7Klz8EsP+v9/XtfYP31URe/i4VyV7xSnEp85a3SlKWrd7Siruto&#10;TWdFbWf/4ASfjp+YHRqevO7nr/jjcV++aVmVvg2OmqzbciQpWbJ2P+4aqffCT47PRfmxtvQJGn51&#10;Nd4X6OnoGt62v2Z7EVAbUFy7Y3/tM3xUz5ogy59W7oFAYWmjPtUy2949hGoLXfqpctRntq9//Adx&#10;/+B/3L6yobmPleRr/SWMVMugJX2lLv0czO4q5EtlkERLfvH6peByxOtiT44MT979mL7Zou/MVFR3&#10;sffO8rfDv3ITpkd8uvHl65fq/QJlicDcq66l78rrFkMAmv/z3udnPLXK4/IFyBvWEvwN9PXUgZJB&#10;2ObvhEjJwedWGAH9pDed7LBnTR52XCTXk+zofPtT5+FjqIj3UjmOfMObzF0G+w/Pu6mxuKpy25Hy&#10;jQcOvLxv33O7dy2pOb4tT96XIgJ5vzvb2nxIvyrGj6y5l/TqO7qJmEGl/nqfOVXsm9jaD8UZFq+T&#10;nsXEpHnBp4m8mUU6KYlTQ0lBrcVQYm9PTUOdyfsjPpv1cTE8OvkDPVyElfzmrSu9fpswMTlzz+Mb&#10;bJphbf+0Yje4dmRsakdh7bfvWm3mxvGmh0XeYNwTJxd6T5as/67i+qy2otIm//oW8PRze2GOQSEo&#10;ccWrJdYDB+6btz+3et2BvYcanlq198v0gMPuM9jx1zcfsZ7Kmi57pYj/4f1rDpa1TM2QR1evOwj9&#10;pky4khPydy8EEAkmENDg+tz92ze37a8F8SfN37xzdU8f93gbS7Un3/K7iuo4Y9BKA67XJaL+N//y&#10;9a37qp9/4+A3bg1u9zdufa6xuQ+S82ZFHwZIzp7cX9YMtdb89KoCRorVzItwoM8hs9mtuypdQ+Ta&#10;UVAL0k2F/nH5Lrnj/AxOaQVf6oOq6ZmTv1u8wx9EA+5CCxTWrny1+Ms3cOEBkt+6YxWmLB/+e6Ab&#10;tx13oT5e/eDL5cfap6dOdPfyO6neKoH4+594K8xgTpwcHBz/4o3h/fJv3rayt18f3skAYsdrOqlQ&#10;uOHnL/vy87iMMTrSxS+sBfIOC+bnQFSddqvRw670z4UhVZF8sRsB8zcAYgZVZyiczjcD4mztTWZA&#10;X2jh51FJ3s0H+XnUqh1aNl+7b98qkHdt5c48eV+KMHmffu8k7lxj/b62lsNcTuFtPuZlcyASaqBq&#10;YQ5zR67lb316Xd2+deTs4KlnyduIqYm/kUTNCjMvFKI71tbs+WeQ9+DgBAyoLe+P7lsze5K/zJET&#10;mJ1duzG8BQ5m/dw1i7577/P/ee8LXyBHwi6TWcEKP7h3DVwq+2d/XLY7kPrVCw8fD19uMXYWc4O3&#10;tS1bWwQbbTbq6x+76Zd88Unf1NRXVEkGi1AcqgRtVrh113Faf7luf1q+G/od/6Ubl/3gJ2v+857n&#10;PxeZ++s3r6iq7WJ9PsToz8zW1Pd841ZeOz08lkgfUQG+W/yOfpLESx2YZKBExKsyiw4fb496Zlva&#10;Br57D19eB1hzPRSAEkh+7prFr7xdNk0NmSb9SMg93erf1BJWvnpAPuuFSRTTiJmTr75dxsqzJs8W&#10;ljTqjgSBX/5lC/Swxa5eWNvcl0i9tqHnG7dpC6Eb0wEdcYu37K5MDwIuhFc2lvnCkV1vGTz71ZuW&#10;ff8na751p15a06zrP+5YBbfe8rjjra2DX7yeiwrA9+95fmBoImlL2H+4idWQ5vAO3txpZR6XGUDe&#10;sHhDA3y/RjuNcj8mFhHeEIs8bfI2lzOAU7rac79zLsJGpPaZa2+5d553tldwn7kWz83iba0w+/K8&#10;9Z437G3p4XXFRS8WirzrqnbxC2t58r4EAfL+4PS7Lc2HmxuLW1sOdbSFD5sL5G90LNGzSdoUG7xk&#10;M644OJE0aTvDwUjFMUAaCMhbg5g7kHeaEFibv1oAz7uuZu8035Od3+n/EcAu9w+Of+UGukHAzQ+/&#10;rvgM08yeHBwav+93G7mzSXxsi/yF6xYvfGHf75ftlD9H0u3sHraV/9VTWy3zxesWH+cyclR14uT6&#10;bRW28tDz0obDWWZt7xq+57H1X7iOnzwDQNvfuev5bftquBQsCw4UFNeDRCk/Mzs+Pv3I0+9ccW2o&#10;lQV8Fd+7d82RSpCrmfv8rJkIqeBAQ+6b6mIahL9y49LXNpdPTcffQgVmTj76NH9+A3W78rolVXM/&#10;nH7oSOt37lzFz7vq6lhhvZ286rUS3LGs5EVB1X5tExfejXVbP+x1NcCXs/J1/hSYr+VIbnpB3Pc4&#10;v3mO+C9dv6S9exj6dWmcDRQebEQL+MJZnK7xyzcue3UTWyCr5FxAyUqtmjjj2jcPL/jZy5qBxRnM&#10;1Qt/9MBLcKOzN6K6tudKvY+A1AUPvDQ0zK/KpVQAajdnVhEe5GtviP+IyuTxqcboSPdQP2xd69AA&#10;v2whzzvL3Ab9b3NzWiQHecdAiISkBRApLreA+dvkLW+bHnkFne92ArStxfPDCDTU7dXveW8EeRfs&#10;XbFz58L6ql35b5tfosiSd0sTv9OC++rZn9g0i8DW5lqzbKRe03BwrwGRNLMAiMSkMsYQVoJ4C1hD&#10;jEwr7Qx0dVY0ecPaJ2vCZk+OTUy/vv3o69uOrtt2dHdJXY6uEmZmR0YnX1h/6NZfr/vuT9Zc/eDL&#10;Tz63p7K2e2b2ZE1j77rtFcLRts7wCbDCw43SVrFh5zH9dFhOVVV9z7odLAslznn5h8sJ9Cxr67qh&#10;7fXtFcWHm8bGp0+cPPX44h2mcxjxyur0si8rOT19ovhQ0xNLdvz3g2t/cP+aHzzw0kNPbn5z27Hh&#10;kUk6nXRGIXbB5gIfuDHbOgafWl1w3cOvQsm1P3/5r6sLquu66ebS6Yyr0zOz8AVxUag5rmtwvrM4&#10;29MzuvDFwpt+9dr37n/h6gfX/mnZ7qOVHVzcPrc9Pwp6rn/yeG0X2sFo7vjwX9QmkOVodQdb752j&#10;OA4MzWn5PcV1bti3dh0bG+PmrzQNQkbcu2ee33f9w69+//4X0AJPqwUuqqfNnnxy9V7cGk5Zrl54&#10;oLQFLfPcayXXP/Tq9+5fc9uv161Zf2hoeEIdI7ds0Nc39ubOCnaS7Ue3FdZMTukdirlrJHWNve5F&#10;6JZFZU1/RzPm8enCyHBYNh8ZbofdM0/Po20ERNKGvW063FolDXvLdSSFG8kRl/8NPxtsbVdbkC8O&#10;FofPrR8mgefNL6w11O0zeeuHSVbs2rm4oWZvnrwvUZi8cfNamg9o2bwc8zU43F7AmUe3JmDzrhiX&#10;7rKJVqeJiQEI8HSeQJKxWoelLWVkXmcB5aPz1VTtnJqc+IQXD2dOwmqSxmQcz2MiSSSzM3xPKRjf&#10;QGYEn3ADIV6LuuZvysAWI53fwgwCgk9DJIVnT/b0jx2v6+roGO7u4YdUWRkKQBt/CPye366nY6fN&#10;UEOmTFeJRUtM71AxizgPuUINWQEFzgdmd+ps7hIsz+yB+HGqD8Qyhs/mKTn/iiKox9vdUQFWJsXn&#10;ZC4CoTLI9XEyos76eG0sd3b+pEFNmnSqrXA5PHW7IRWBIOO8aWn9QwDJR/2RAHntxzhfSam5Rpin&#10;in3JMef2N0O30sDpvGvJ47IEPO9Bet78zhrsnjlbJE1kTx2Op2Rrkbd3qPHUNG9GxxF+tlIDx8d1&#10;cr7bDTuPAMy+H3ibwkEB8JTqaveWlr5RXMQvrO3du6K5vihP3pci/Mz7g9PvdfJ16mLfSNzs3m67&#10;3YGqs3CM6Da4zomSIwcHGnb29OsmUhgw0OcjxAKXO6AwmRu0LW3oytWYDMLzntfjLwOs33r0i9ct&#10;+fYdq757z/M3/fr1wcGJZOvrGsPXSIA7Hj3nV5/Pg7yV//i4CJK+EKanZx/4A1/bI38vWNjWOpD1&#10;sPPI4+IxOgzybgR528PR62HmaT7qhisV2TpEAgiTsBUJeu7psudNh5sxnWHZPLE4eFqPvfnMW2ur&#10;Iu92czZf8m5t5qtGLU0HGxsKa2t2l5etP1CytmDv8l27FtdV7wZFfNp/lQS4LMn7DDxv3EJ+Ya2V&#10;P0yCToDe0MfPm5N9xaxkYgeMua62kSLJ6yJp83Ei7Fx2ZTSvZ2FtwefGcbAfXbmyrmYPPe/Ljp8O&#10;ljbb9IMD4MDd+us3Xnq79LV3jjy5cs+37ljlrWT8hvncjet5XAoYnzhx+6/X4a75CffwyFT69Zo8&#10;8vhYGBvpHeil8ZQvBKtYoy+Zm7zT59XI3AoH/gZPR6oOnzRnWK96m7bF3ASo2i64ZXgqOo8ON1ic&#10;HzYnecvzrqneVRZ/VWz3bu42z5P3pYhE3m0tpa3N/D1v3FTcYPQG9Ju++KpYJOnAuwKdbCWFSPQ8&#10;+crh4bfJWJIplwOcByTNcxE0qx9jHsCpADpoY/2+yck5DzIvB8yenJg88aunt3jd1RSelmFxBD5/&#10;7aInlu36sJe28/g/wtjEzLUPvuJZ1xeuXfyRG9zyyONCGB7s7O2qosfS3wQzGF8VCyQNmHQTQ2ff&#10;GTsvxOtwuEnY6cNq4nWmcsM5v3lO8o7L5nrg3XSQ73k37Ad5l5e9WVy0BuStDWt5z/uSRFo2x8yr&#10;panEv03SxZe8ydxzyduBQMDiYNKtqTpxc5Qh2Qum5CRv8KVwBDL6XYQlG/3WxPBgs77UX9dQX3gZ&#10;kjcwe3JkbHL5y0U/fuClq24JH0+Fw33FNYuuunXlzb96bcvuqsnJmdyT6TwuGYyPT9//u40//ulL&#10;wC2PvD6dJ+88/l6MjfTAymXJ20vlej0swT43mNvh+WydjgpUAF4qN1VHR1xfbvHRz7+1ci4vvKyl&#10;+VBz0wEYW5J3+Ybi4pcK9z23Y8ez1ce25cn7UkTG8z7c1FgEz7u15TDuMbpIot7MMQBEK8+YPrRo&#10;m5gnY7FI20yay98JTEouOzjbC+agcJL3cHtfTw0874nxy/kLzyOjU41NfXsPNRYcJorLmhua+8/9&#10;ua088sjj8gOXzfsawNwwfXaZ0vK43vohkZvCQcwKgKEr7Un78XbYfx7JW2FtWIuELSLXp1oinevJ&#10;N8L6PGpwvvmFtcaGoqrK7WWlbxbtX+MvrFUd3Qr3jkxx9gyO8xjkU4TLlrxbmw81NRS1NB/ALcTU&#10;DF0k63mfA7AyiTYScyBpwUQeJM3fkbzDMSNMeUmGSJM3YLcb5N3TVd1YXzA2esEfmbg8oN3a2pwc&#10;dlHlPbk88vhMYGy0t79HnvcAPW9Qr9j6ODzvxMeIicvpXkUPD7wVSFvNTfP0yxVJiKfpZHvx3OiI&#10;28596offWnzlr4pVHufnUb1sLvJ+5+zp98QUn27n+3Ij7//3PyTv06ff1VdtSd64r7jf6DeY9KUN&#10;ZeeyuLjWC+aEfGXStqFvuSS/3DIp4EfjjoGkQYWIhx4d6Xbr3YkWVKO+ds/lTt78csgsX3MKMfml&#10;8jzy+IxgdKS3r7s6R96Rg03Dhk7J3AiAqsHKDovRmUqqDv63HW6H9ZJ3e1gnJ22Ls7lJzeQtFzyR&#10;d3NjSX3d3uqqHeVlG/SFtef27lleUf6WyfvTvnJ+2ZE37wefecPzBn8Dba1lIu/we6CiahKtKTa7&#10;P3zuXvHExDwVE3td3Ukm8kTeZHqJBXnDuUzt8r9Db25qLB4fGwov7H5SME3+Ay8LfaKIG5Uvlfrk&#10;kUce/0sYH+0f6K2PX1ir7+2ulXtdGbeR57jcEJ3ndpj7t0m0XIpUxsCAO0k0Txbnyvl8nzutn+NU&#10;/M1PfRxsqCuoqgR5rz90aN2+vSt37VpcduiNM3nP+9KD7wfJG7cNHNnKj7SUqdPY8yZ5g2Ij+/JR&#10;N2h1sL/BzJ1lX8mEsITJwfNeBpM8+dsZdUwBavCaOUoZGeInC0aGWlGHpoaiT568/YGOQJbgTiMj&#10;kEceeXxGkQxCFjQas/x+zif8SGtibGCIa42tw/pVMW5Yk1ftx94mbMOUbKQYHO2Lm+zlbfNRt5nb&#10;sNst+LG3wvLRRdv8YTE+9o4/TFJ6+I2DB14Gee/Zs6yibGOevC9BcM0cx9Pvv9vM1/P3t7UcxkTM&#10;nUPMHVbLI8uSv0Gxcd3bHjkEcgQcYWFSfmbJndkzMgEQcLw08yUxONz6ddu20eF2zCHoeY8Pf+Jf&#10;mwpfRJn3oxfwyI1sZB555PEZxz9tVUzk3TQ8wI+02B5qMTyQt60xkPg4xQAS4++JwfP2m9wSC1vV&#10;SNveuRaZWxriKrr2r7WRuUtB4dqwVtLYUFh5fFtZKV8V27tn2e5di/LkfYnCnjfIO3zbvPkgbqQ6&#10;AX/7PfGreVcr3mndO/jZiidJC45JuQiTt8WcMeVNApoNgOZDDMLgb38vEN2xsb7wE/e8G5v7a+t7&#10;9h5o2FxQtWlvHnnk8Q/h7T0RCEfMk/lUY/PeqiPH2uvqewcGPuHXVkHeA7314G+YQdtDOt96k1ue&#10;NwBfnB9jMWFnYecb4KfOA1vDetvhxiljGJndcG5E/xu03dZSilTvNq+r2VNbs+dI+Ybi/dywtmf3&#10;kuNHtuTJ+9IEyfv9907hzvlXxdpby3Bf0WPMo6ZS07MCdqlN1Y4PMo4RUkbytMnbMuid9toVk8ti&#10;hxsBL7YjFad+7I1O3NJ8YHSk/+/1vJ0rfMa8/Hj7b5555/ZH1n3tluVfvnHp567Vb2bnkUceeXwU&#10;vnj9EhiNH9635o5fv7HmTf7wDN/v/4dX6cZH+6INtA8TyBvH3rk/Dxo5O+d/M7KLT8fJ3/aq7Wrr&#10;yBj65XrmHck7iCnG0IY1As5bfV2BNqytT+RdUf72mdPvc3dUnrwvKXg+BfLWG/ol+mGSMnne/D1v&#10;MWti2TkBc7A4m8QMiHfnR8aksNKOjAp7azqdeB0DIOMH3g74Y7/oeZhVDA93f6zf887u3AZt9/aP&#10;b9p5/Gs3Lv/c1Yv82dF5wzKPPPLI4yOgX85FwD8l9/lrF9/7u/XHqjqnZvgLRsn4fFyMjYRXxWAD&#10;wdxg6yx562j/m6voichJ2/a55V47zNPI4oBOgzsuP9vb1oLPbeiFbwZg+UHejQ38SMvRI28V7X++&#10;YO/yPXtWVFbA886T96WHHHk3HSR561fZcad7wqti5G9QrEk3Ys5j7MTQAuITwefgjAiAlcXiWQHK&#10;I9XsbgH0Y5D36HDb0EBLD595F42M9H6sGa7d9JkTs5OTM1v3VN34y9f+v6sX/X8Lns2OvTzyyCOP&#10;iwWMhgAbAgMSbMiChV+6YelfVuxuaf/o3669EEjevfWweDCA+rC5qZoUDkTOTkjMHQKAPtUC/maq&#10;6BxsDT4uTz66Xe2st53IGwbfp60tpXCToufNZ96F+57btXPh0bK38uR9aSKQd5u+St/WWkrmVr8x&#10;Q4O59Zw7kHek20C9ivFpovMcsmQsDQxLj4852pa3TYdbtE0gMDrcMTLU1tNd3VBXOHKRy+ZzNpWc&#10;Gh+fWvzS/iuvW+Lh96/6GQnzdx555JHHxSP86EDkbBqTGEDMD+5fU66fsf879rWBvAf7GoYGQd58&#10;5t3TRf7OMLcxh7njaYixzy0/Ozz81vI495+Dle2F2/mOtK2wTv1LkkBr8yGQd0N9IZ95H3nrQMnL&#10;+wpWFuxdcfzI5jMf5Mn70oM979Pvn+poLWtpKmnlbnP+JCg6hDesiW4TywbGFTGbs7P8DaSAkwLl&#10;m7M1tUTAXJ7iA3NHRkdkWDYfHW73q2L1dfuGhjo/zkfHKFl0qOm+32284pr8U+088sjjnwj+stzV&#10;C//ttpXPrt7XPzCe+2X6izJZp0ZJ3k1D3J9L51uL5GmrWqBnYJ4XbrZWODB3FmDrFOjgJnMcydlZ&#10;nxthwMzNV71JAQfqa/dWHn+HG9aKXtyze8nOnYuOlW86e+Z9M8U8+vh04fL0vE+//y7IW59H5YY1&#10;kfe8z6PSb0YAzHo+hg50nhg9C1O4A+k08rRd7fAxc52GmKGBFr3q3YyaNNTvGx7uPXFRG9a8Me1k&#10;W8fgtT97OY2rPPLII49/Nv716kUrXiuZnOTuHBiii/Q3+JEWfW1a5F0v8iZJ+7F3Im9DT8GruknY&#10;3IyGGJhrA1RtGXJ2Zms6vXC64KTzLHknCm+n/13a0nyQr4rVFx4/ttVfWOMz791Lqiq25sn70gRv&#10;yQen32tvPdzYsF8faSlFP9CyeXrmbZBZTbqJv3VKPhbNe5ndJG3CzrG15TMIO8yzgFgKuyvjiNli&#10;Xe2e4eGejyZvCoC8Z8uPtf3XT14My1xzR1ceeeSRxz8D9hOuuHrh75fuHBgaD4/5LmIVfXS4p6+7&#10;2vtzYRvJzXaaMwRsVu6UPw1eN6mnVG9S8xNuwGIKc/M54tOa+Tzyps/N+HK97V3W2nKoqbGoqnLb&#10;0aObSkpe2lewcjdfFct73pcoeEvOfPB+V3uFNqyVYoKGW44OJD4m78rnDoFIyaRwM7oCDJuVTd6A&#10;1tgt44BlwqkkcZwnEHzxRN7o0Oip9XUFIO+LfFWspW3gh/e96OEUnkvlkUceefxvAWbnmecLpqbg&#10;SlzUFvSx0f7+njp/YQ1mE8Qsx5rvgImbcQxud2RrBhyT4nUM/jdYHzbczM2jNpkrhi98i8jTzjVu&#10;NY/kfbi5saShfl/l8XeOHnm7aP8Le/Ys21fwXHrmnSfvSw2BvDvbyv15VNxR3H6Qd293TWJTBMy7&#10;dr4TBwNDg/wer4jZ5G3v2bkgnNidhB1lmF1h6wmEDWjBPECedxPIu65279Bg50fvNp89OT42dd/j&#10;G+eNpTzyyCOP/0184drFm3dWcuX8Ivh7nB9pafAuXVhFe9WmYXFzeOxtVjaRB5IWNyMgSS6zS8wL&#10;6XzOrW1rJGyfGlkvHHC4PfwwSXF97d7qqp0V8rx37VxYsHflsfJN3m2eJ+9LC7gfwNkzp0XeJa0t&#10;h3Av0RVE3tVZt9gMLVZ2jBmX3BwD5mm612biJGAgPsPWOK21mw6ZSNj8qlqkbbrdSEKnbKjfPzjY&#10;eTGe9zOrCvjdlfxz7jzyyOP/FN+47bmKqo55Buq8mBgbhFWE9cOxT19o0bdZyNYJ5u9E3o6JqWJr&#10;BszoZmuvn5OngcDldLvnk3cEnW+Qd23NruqqHdywVvzi3j0rdu1cXFXxTp68L0Uk8sbdbWk6APLu&#10;aC/HbUYH8m5zk7EYlwEBHrMfbzMeYTN0ImbF+2heR6d0LsNiYTaQEQOFNw1rkxpgRjd5Y1bB3eYf&#10;5Xl394z86IGXOHLy5J1HHnn8n+KKaxYtfmFf+lTUh2B8tB/G0KYSFtI7hc3WIGZxMx1rnXIrMQIg&#10;ZoXN39ERj7vSxNxcG9fTbi6ek7ADECZba4d5YG6Ewdz8yGZTSX3tnsrj28rL1hcVvbBv78q9e5dX&#10;HtmcJ+9LFCZv3PKmhiLcQpE3f8/bu9UypJtF2oXOdXLzcQwnUs8dAVF4Y2J9xYckpwLyvOlzW1iB&#10;BpF38fBQ94U879lZblJDYOUrJf8ad6jl96l9XGQ/XMNvUFz9LMMLuA1Hp1FGYjz9LM2Q5jROeoVB&#10;H+j4zl2rb3t03SNPbV37dtkbOyre2H7szyv3/Pvtz1kAgDyyM8sFWiy3LWNua195/ZKrH3z5L8/t&#10;Xf3mQbhxOT2UfDZos9qYZR5y1ZbakCWPfz74IZerF379pmVH+PL3fJM1D2MjfbCKdldgGKPzXR0J&#10;mwyNQBbg6RBID7kJL6Hz2baXx0nhc8gbzndYJ/fRtA23u7WltLX5ECigtmZ3ddVOkPeBkrX7Clbu&#10;3Lkw/8Mkly6C5w3ybizCLcS9lOftDWuJrQGub4t0E0nTzzbRgonjMxsStsQorIAZ2uvnYdUdqmK8&#10;T5nX3dfAKYgcSehkDfUFXDa/wHsXip8dHZt66MnNGDa0fXkj9TFh058jADegiUThXJMi8Fn70I0u&#10;GYHUCN+4ZcV9T2xcs/4wTPPg4Ljfg9CrQcLsyYPlzZ/jBwbCExxSsvUknRmExncpC5jlqltXPPrM&#10;OyXlzePjM9b58sayK6BNkiYGKr964Xfuef6JpTvvevQN0jki5xYB5+979zz/lRuXhaQLVCCPTxy+&#10;p7hT+8ubQ6+4MEbjF9aGB1tg8ex5w3fK8Pd88u7mMWxME2FzzVxhHrVIzgBlxO6gbcUH8ub6eYa8&#10;4XMbLc3hPe+y0jdLStYW7lu9e9cSPfPOk/clCZM3bmd9XUF7G7+2gzka7nfsQ3avc0+mxcdk5cjo&#10;fFSDGEkGgpeMWTw44ubmSOEQI/2nmETeDmAegIJGhlqRhB6Gig19yDPvWaKzY+ibd67iyMlbqI8P&#10;2BqbG7Sew/955+of3f/iA396+6G/bn3or1seembrz5/afM2DL3/j1pWUUSPnGP3yhmlvAb9lfffj&#10;69dtOdLU2s+XEtEhw4tAs+Rvhf2BjoHBiW/B+c59jvfZb925+uG/cHJ5fixY+G+3rrz5oVe/cuPS&#10;PyzbXV3fMz3D9ST+aq26/dDQxH/cuZradIMwGwAx/3bhtua2QaQODk98+45V4Q5GXHndkiVr93f1&#10;jGzeeRzCn5WbdYlAE1y0+cWTt7f7wCraa7LzDScK/K0jXfAMf/N1sh59zkXr5+bvQOEib1J1Im/S&#10;dnjsbfLOLZjL5pe1tfLD5q0thxob9oO8Dx96vaR4bUHBCpB35dF38uR9icLkjbvY0LAfszC9583Z&#10;nGd/pvDIwY2aG4Ji7XB7VZzsCwETtsibfB/ByAg77oRTYzxnAFYo5g7O98hQG7RhVlFXu3dwoONC&#10;5G2PvKq++6s3LffImWfF8vhoyLJ/645Vjy3ZsWnH8cbW/v7B8cEh/WgSGnmGm2bR/sMjk70DYxve&#10;qfjCtYsvfTL4xLrBgoVfuWHZE8t2VVR3jo9Ps0ECZ4dvYaIHHipvXbft6Fu7KoeGJxEzODL5/XvW&#10;oIlchy9cv2Tnvtp9hxrP+70/yPzXAy89tXz3I09tPV7TNY0SZqMfrwAmBDj+7I+bKC+dX75h6YZt&#10;FeMT07EmJ3/+582+icYXrlvy+qYjk1MnTkzPTs3MPvRkyJsEPgTQ7zlHHv8IePcXLCy6CPL2t81h&#10;7ux5i7OD202G5odZEnkzkCNvOeUib8QE8iZ/k8LT295gcb0hBs724rmZO3reJO9WbjVvaz3U0nSg&#10;sb6wumonPe/iF/cVPLeLv+f9dp68L03wlpyh532Er4o1H9KyOXuDd4NnaBgIVC2iDR62+VgBC5CM&#10;Y1JwuyMcw3AmKTnfnBNotxp/xhtuNwAXHLPI2po9gwPtF/S8hX2ljfMGTx4fCbPL569bfO/j63cX&#10;1vLNVDam9hDMb+3cKVK/edtzJO9LjL/h4OrosI7nyHwM6AK/euOyPy7f1dE1FLtfaAd4xn0D49sK&#10;ah76y5av3bTMrIzinlq9F0Tb3Tf6tRuXsfQFCz939cKVr5YgctnLxXP0E4sgc/Ov1nV1j1TXdU9O&#10;ydUWW4OWxydmCg81vLCxdGR0CjE//9NmCAPfvOO5Q0da4ZaHyoDgZ2Z/cO8aKtRVf/WmZTv21XpS&#10;K3affXPrUcS7PrHoCwLNGG6uwFx5/B1QUxeVt7jDfAj0zLt+dLgDdg+mFS5T5Ga//RV4uqcr+2EW&#10;xhtpdR12m1QdP+3iB96K1P5zbWez/w2CR4wonEe43Vo8L21pJnlXVW4vK1u/v5C/KrZ71+KK8k1n&#10;3n/X5P2p5u/L0/M+c+Z93NFmftv8ULueeaM32OfWoxdOA+2Fm3HBsiJgMrRiAlUnSnbSPPKO8om8&#10;wyQAQEDgyrz5e2iAi0iQQResry0YGOg4h05ygGnLk/ffh2/dtXpXYY1oW+vAaM+TfjMVRILALF9U&#10;nSFhI6Tjyd6+0fRbL5cUvJkL3AMq/ffbn/vWnauuOEfmYiFVV/9s7dHj7cEPBguKCEGlB4+2PrFk&#10;51W3rADJhR1kosbPXbNo864qtNvrm8pD5IJn73p8w8T4dG1TH0jXkVlcdcvyVv4gVaBtdfLZ8ckT&#10;BQcabvrl68j+jVtXNrf2T07NfPeu51Gr7923pqK6E8LdvSNeBkDO/Qcbw2/dXr3wR/etKT/ehjvF&#10;OgvtnUM/vH8NqseF3LmlnwuKuRm18P6f9zz/1ZuXuzXy+HhQo10MeU+MDcAGjo50jA63weLB9oKb&#10;vWAuog0PvBEpzk4gYTtSVE3m1hPPsAu9iz/jnZ5wH21rLSeFS0Zb2Cr4hJTxdrsjeTfsA3mXl23Y&#10;X7iqaP+aPXuW8Zl3nrwvQfh+wPPGvddHWux5V8T95CZvPn1Ji+fm3XMhebN1IHJTtZjetM1jlsJF&#10;3iEskMW9Zp7oHJWpqdnV19f6IZ63yfsjDVMe8/D1m5YfOtqqNgyPbJPFB0U1NvdX1fUcqGgtOdpy&#10;4Fhrb//YiROn4HGufLVEnpl2SF1KsL8IGlu6tqi1bfBweSt80HkyFwkQGKirpq6bDTJDgC+7ekZe&#10;ebv85l+9/jk/NaBXSoc7LTL/4snNY+NT/QPj37lrNU7RIf/zrtVtHcNg2Qf+8NZ8CtSy6k9+/1Zq&#10;c7X/LFzwh/6y+cprF1PDgoXX/eLV0dGpwoONn7928TfvWFV2rA23YMe+mh/e92Ip/O8TJ6emZ+/7&#10;/Ua6y1cvvO3X65pa+6GQUwFNNQaHJu767XqrutgBonp++85Vuwpr+wbGFz5fOL/meVwM1GgXT97D&#10;Q/zCGsxsWjPX0bQdvO1E5AkpRgJ8sVsx5HUydFoh1xvePd2cDfiramRx8jpPw25zvip2oKGuoPL4&#10;toqjm4v2v7CvYMXePcvLD72ZJ+9LEyLvD97HjdRu80OejomwwwNvI/JxYmhyLY6Jj83WUWAOH4OD&#10;naqMFFZSOMZTczmP9rl1WgfPu6Z6J7+wFlcsz4uCw3nP+2Pj6VV7Zk/IvRZ5gwYOH21d+dqB+5/Y&#10;+OMHXoLP91Wt/X7x+iWPL97R3jG4t6ThkWfe+eINS/9Z86SPTxKuSbY+TyzdOTV1Ymx8GlSaIj8c&#10;yXv+2R/f3nugYVdR3dduXnHnb9bHl3TZPqDku3+7/ovXLT63kt6a9MOfvNisH3X+w9Kd9nFB/9sK&#10;aqanZ1/fcoSbz+dl1OnyV4tZBJ372YGBcZxedetKXo64FmpXv3EI09Zf/HnzldcvLTzYMDV9AhOI&#10;r9y47Gu3rOjuHgFPFxxo/ML1SyB892/f7Owazg2Tmdmh4YmHn9rqGcaHww2IoyciX75hKVx/KK9r&#10;6vsPv/aWx8eF7u9Hkjfu+8TY0NBAi7cT9fXUmbzN3xGBvx1OSG430NXBx9t65h3oXMTM59yKD2+B&#10;k87F6DDy5PU2PwInebc0H9TnUQv0wyTr9cMkK/buXVZ26I3MM+88eV9C4C05e+Y07h8877ZWvrkP&#10;vtTtTyvn8/jbHGxuTgQckuIxR8kJMaOTQhar9SlkQPMmbwW497K9tbS6asfQUNe8Tj8PefK+eCRL&#10;3dDUJ9o+NTkx88aWowt++tIXrltyBYwOwTeJQR7fvHPV3uL6V94q+68HkLrYef8ZsO+Icj9uEWFt&#10;XGz3n3c/3zc4Dt901WsH9LLWHMnzAtdoO/vYwm1j+j2oLXuqPn/tohfePMSu5dXs2ZM9vSOPPbsd&#10;8xg1zhwNqMCXb1x2SGb67R3Hr7x+yf9PMn9ZuWdq8kRDU+9XblyOuiUHPYAyz+7cV4spwuTkie0F&#10;1WhhVka3Rk3BLYTd3UNV9T1fvXn5us3l09Mn1m058iXW4dk/Lt0FUh8dn77zt28iC3zu3r4x3Mqj&#10;VZ24X6jJxOSJ3y/dibpdTHu6RM9CEPjj8t1ow7GxmRt+8co8yTwuFrqVF+V5jw/z/ZqwkehjkTdi&#10;HD+HyLlnzY51xxFtXgN/h4+Zy9sO5J3CcNj4qyTNh5qbShrq+G3z8rINJcV8z3vHjmfKD7+ZJ+9L&#10;EybvD7xszt8maTmMG9+rz6OiJ50P5mBTsgOBicXZDCSmz0hm5R1IuRJ5h23n5m+9513f1lpaW73r&#10;Qz7SYuTJ+2NAZuWH974Ap3BWz0Rv+tXriElvEidfDab8kafe+e8H1iaG+6eulpNCUkEXjR/ct2ZX&#10;Yd3g0AScGMxFcMRFVdd1v/DawSvhKJ8jfx4sWHj/7zaMT8zMTJ+oquv+5h2rUI1NO475eX9n9/Cy&#10;tUVfv2nZv6hZWMO52T9/zaK3th+HcElp89du4RNitORNv3xtcHB8aGTy+l+8Svo836o12vnZVXvX&#10;b6u48Zdo/+iaqwXM9K9tKp8+Mfu7xTueXrUXN2vrnipcEZL+/bbnunpGcJmb9BrYLY+8Pjw0MTU9&#10;u25TOWZgHV3D0zMn1rx5CPrPLfS8QIV/+fTWsop2cLbXG+B2T02dKDrU9LMn3ponnMdFQXfzYjzv&#10;8bFBWD8/K4TFm0vedKISW2fC3MUGQ53bnqZ95orUtjUeEdb2cjnfJuzE34iECw7aFnnzbTGSd2Nx&#10;Hb9tvv1I+dv7C1cX7F25c8ez5YfX58n70kQgb9z1psailqYDmIKhE8jV5rJ54tcs0MMyBGwOdsDh&#10;hEDVCEuYy+wRQYOSEOCU0wrhc/tTa4hHD25pPlBbvTtP3p8wFjz7iye3zMxwn9qfV+y2yxXIg6k8&#10;mqWS9f87aPXi8aUblt7+6LqlLxe9se3oD+8PPwpnfOH6Jf/987X8ZH0mMuGqW1bW1PvnYsXc/twe&#10;vcapex/fcFEVXrDw+/e+0NjSP3titql14Ef368dkFyx88E+bKmo6l7y4H+5vjgK1GpHLK+Z+7rUD&#10;6IENzX3QY4Gv37Ki7FjbzPTss8/v+9dr5sjnkPSI10MRikQYd+Tan78Mj7y2sfeJxTtHRqYOV7R9&#10;7WZ68CDaV94um5091dM3+uMHXrrlkXWYXoxPzix5qfDbd64ur2g7cfJUwYGGL1+/ZN4dTICe/3pw&#10;7Y9/9tKVcOIV88ATb42O8mewPPvRNIib2Gsber5607J0yVB11S0rcDt+9NOXPq+n8gCU/PcvXj7v&#10;W3CfaajRLpK8YWyHw1c0gucNetYxcXaCY+xk860wfbDFnz0Xi2t7uQL8JW+Bi6ni7PCeWCBv+dw4&#10;MtBaHsi7Zk9N9Y7ysvUHD7yyd+/y7dv/WnYw73lfosiRd2N9YUvzQT7z5udRwzNvcfC5MOn6Z7wZ&#10;Y0p2kik5RYqSGdC8MpxGAYdxBHkHDV45xxGn0N/Wetg/CTqv089Dnrw/Lp5cvReuG5ru9S1Hvn0n&#10;+clWHpYaIJ3PlU8IYjgmmx4DwDduXXnX79Zzp5h9TbNdEKBz6VMksRTw3E3LH1+8o/RYOzxLzs9m&#10;T+0pbvgCiEEyX7lp2YZtFc0tA1+5cdl37lwNrrr3Dxtv/NVr1CadK18tgafIPV9e3xZwilxkl0zF&#10;LoBFX7px6Z7iOigZHpm88eFXEYnSFzz4MgriAvV8+QhpBo/+eeWeiYlp+ME3PsS8TnpxPZfciw83&#10;odpurouoiRB97i9et6S4rAl+8Kbtx9s6B+FMf/8+vgwGbbf86vXh0Um01crXSq5/6NXW9sGJiZkn&#10;V+756s3LthXUgH07u0e+c/fzOZ2C79E3b39uxSvFtfU9k5Mz4+Mzz79+AN45phrHqjpmuPsh14Bo&#10;z8nJ6ft/T7fbewK+c9eqF9cfbmjqg0c+Pjb1zOoCRH71lhVv7TjW3NIPCv/2Xav+66e8Qdf/8rVw&#10;1Z9lqNEuctl8sL+BnvcA3xMzwMewwDDLWcKey+JGWC1PMggL9r+1t9yudg6ICW430coPc4G8YWnh&#10;v8Hzrq3ZVXr4jZLitXt2L9m9a/HR0rfy5H1p4ozIm982b+avivEjeR1t5SbvufwNSg6sfJGIVB3I&#10;O2oIehwfGd2ETTF53s2D/XzsjWq0Nh+sq90zPJx/5v0JIbLI7Y++AW5A08FB7Ood2VtS/9Tze6/+&#10;6Vq4UDDoaQ/XubCbjuMP7nvh0SXb7/jtG45Hroef2tLM3c6zL7xxyGIo7jt3rd68q/IGc5vJScqR&#10;eu9jGypru6amT3g7NzKOjE4tfWn/F7QvDCS6dmMZSH1kZLKuua+re6R/gN8iHR2b+t7dz1+x4Nn/&#10;/tna7t7Rqtruyhp0D74cRSUzs/XNfXCXWcqFr8IA+y5dWzQyPAlv9a9gowWLfvSTF3furx0aGp+a&#10;nr354QuTkOYWv37mnZHRybH44BlAuz385JaJyRlU8pdPboZfjkhNUy7qWb4pFvg9t93NjE/MNDX3&#10;Dw1P3vu7jcy+YOFXb15++FgbZl3NbQO3/PJ1uPuYOvx5xe7PX7tk1bqD09MnpmdOPvTkZs8AMuC0&#10;6Z7HNzS09OGmHz7S2tI5iJasqOxAI//1+X39A2MIt3cNo0OgGWe0U/31zUdSnR/849vtnUO4U8Vl&#10;zV29o6D2/QeacJte23wEN2h4dLqupR83aGBgDD1qdHSSjx5ypX8moVt5MeQ9OTEKY6jPSvKHSXq6&#10;aHtBzPa/zcciZoYd7xfJACfFI3DMkXbE4YKfQ970xdMXWnw09HvexfV1+2qqSd5F+18Ac2/f9vTx&#10;I1vy5H1pgjfjrN7zbmooam052NpS2qHd5u5DIO8L+d+O9/dTBdNzOiV5x5gQn1xtQJwdIOYOj7rj&#10;snnryFAbisCUorpKu83zy+afBJJJveLqhb9ZuK2re5huFgD/dZoboGrqe5asLfruPc9f6CVpaABF&#10;XfvzV+ARIm/FsXZEfv6axUtfLgLZ2AN+e2cljBco5Pv3vFDX1AeHev22CnO5Ac9y1boDlOebfnwD&#10;rfhQ07bd1b19Iz+8P7iYP/vDW2AjL+F6RVdg+L7HNkDbVbes+I87Vn3x+iV/WLITrvOh8pZv3716&#10;wc/WolBrsAE9F6ERFiz86RNvHT3WXt/Ue/hoG7zkB//0dk/PKHuaJgH/9RP9SN35AA33PfHW0NAE&#10;2q3sePv2PTV7Sxq6ezi9AHOjktN63a5vYLy+qe+JRdu5DfAcJeeB5gQ/vv+ljs4hv3A/PXVi0YuF&#10;iARwR5a/UgyyRPzSNYUNLf0Tk9MLX9iH+dav/7oVzvSJ2VPb9lZzX+Hc4jBH+f2SHYPDE4NDE48+&#10;veXLNy0rOtwIJRveOfqv1yz63l2rv3bLiq/duKzoUNPU1CwU/tvtK25/ZN2XbliK+nzuGrB7wcjY&#10;VE/v6ANPbPz6zcsrqjvRPs+vO4BZAqY4nnXpvoTbhF5xx6/DlO6zC92CiyRv2NuRodbR4XYYQ9Aw&#10;TsHEPV10uyNzm7wTHJPzs/0lVBBzigd/k7nP8bwDbbcfxdGnHe0k79YWLps31BceO7qp9PC6kqIX&#10;9xeu3rH9mWPl2S+s5cn7EgJvyd/OfoAO0dhQROebK+dl2nB+vE+/CprI20QbebdeyzvZveik5ARR&#10;MsV0SiVm7gQvjFvAj8PhbQ/zN7zJ3KPDneOjXejEjfWFtdW79KrY/E6fRZ68/w7AxF953ZInlu48&#10;XNE6PDxB3uUMCQcS+du7Kq/7xSufuza36ckB5Pq3W1eCk9Dsk1MzP/vj21deu/i51w/CjnMeMHNy&#10;bGLm7sf4bjG87faOIUbOnjxY1gLClp5F37zjuf2HSB6zJ0+Bvw+UNd/x6BtX/2ztyMgUIv+8fDcM&#10;HwiprKJVm6e4lo4AfMqpKfqFLW0D/3G7v2P/7L8uWPTD+9b09Y+j/rf/ep1I6yMevobLWcDvmZRW&#10;tD25fA88xXseWw/Pe2xsqqtvxB8ohaPp97tMhFdev+Tz1y7+6k3LfvTAi4/+9Z3Ne6r4JdTZU/p6&#10;DdlLa/5eveeOOVwIL/zEbGNz37/dskKm/KKeCn/pxmV7i+vQNNQwPbttX7U/iYNqw79HVaG8rr6v&#10;pbUffvDKV4vRUD/+yRqw8okTfAr+o/tfTGUhCyqP4x+W7ZqYmOnrH7v1kXX/cvWiB554C6ddvSM/&#10;0jyJrX31or+s2ovmrahq//L1uVcBcfcxdZicPIF5CWZF/3r1Ikz4UG5rx+B37lp9tJKfTtJlsueg&#10;BdAH0CbNLf3xkj/D0OVfDHlPTY7DBYKv4g9C9/fyV8VgkEXb5ulE2IgMtG10hYfcfkkMAb7nbYQ1&#10;c5K3+TtsOBdb507ldnPlvK21lL8qVr3r+LGtR8o3HiheW7B3+bZtTx0rzy+bX6oweXd1HMecqy0u&#10;m+PGu7v0dleZubPknfg4iySWYHmB8iJpI7jaiEFnRSBJau2oeWSoZXS4Y2ykE/2Y5F2ze2S4m0b8&#10;nH6fkCfvvwewLwKM8n898NLvl+989e3yo9Udnd0jpKITJ8fGp9e+VfqN21amNXALr3/nKFLhYi57&#10;qegL1y157rUSEh5uhChnT3EdeO72X78B1xx2HzEDQxP3/W4DSoSS79z9fDk/W0aPraGl7xd/3ixS&#10;XH5cS9+jo1N3PfYmSkHkwCAIaXZgeGLLnqqlL+1/+vkC0E9n1zDmBImW4C4fPtoK5ngTnv012kIl&#10;o3kumAUBpy5Y+B+3P1dyuOnu37xZeqxtX0n9m1uPHq1qv+3X63Cxza18XXvRi/spLPkbHn71YHlL&#10;4eHGuoZeLvLHrhh4yzu8dO2AmJuUhqjRsWnoDEVfBCD2lEiUqmZPgqG/fddqXSm/GRd+EOXELJzs&#10;6emTr28uR+OD2jH7cYmr9AzbdWYu1R83YnxsanLqBJxvxN/6q9d7e0dbO4du91K/FkhA6rhH0zOz&#10;mHX9S+7RxqKf/2nTxMQ0usHP/7wJfv9Pfr9xYHC8obn/uodehV8+iBs0y5u7eWfl4hcLn3mhoH9g&#10;HJOea37+Sq6pP7PQ5V8MeU9PTcH0wfOG6wI7CVsKwyvX2T6318m5ec0fOY9ELvLW9rQAETaOib/1&#10;eVQ9+RZbJ887C8TQESeLl3F3cM2eqsptR8o3FO1/wZ9HPVqa/UnQPHlfSsAt8atidbV7WpoOYv7F&#10;eRk9b/+kd3KaCREw+HsOSV+IvAFTdcoSmRuEDVcbc8xcqktB93UnHhluGxpoQQWamw7U8FWxrszS&#10;3HmQJ++/B+I/HgWvk8MJ++7dq3/59Naj3MREogLJwdUmA4kM7n1sPWgbbL163YErr1/6zAv7wNB7&#10;i+uXv1aMezQ0OP7fP3nx7t9t6OgeLj7Y1No2ODE5+8flu7wb+apblsPZBatNTc1u2H7sG7c9B4Vf&#10;uG7xK2+X8QH8zOzajaX2dyH/55V74SD+aeVuFA2vfd+BBnjGYJHAT8y45NVNRzDPGB6Z+O8HXmIN&#10;P4omfQlfvpH74H75ly2P/PUdMCXmBAUHGvg1kgULwdPDw5Nlx9u/fvMKZ/naTcur6rtnZ09NJ7bm&#10;h2O5EkDK1AK7Y2KqArNcJ3h6dYEv/CPhimFeAi6EWswA0EQgS/Po565ZuLOw9kR4iYsDYVtBNegT&#10;qX9YulP+Lj8A9717nuflL1CJUvjFG5bWNnCzZ9mxtq/fvPzRhdvhnReXNl/9s5d90yH/vXteqKnv&#10;hczB8uYr4gQI8V+9aVln9zAube+B+q/ftBw3EXXbXVT3A22dw3VxrWJi+omlO3GKWdT+Q42YrPz0&#10;D2/jBn34XfhMAO1/UeSNsTDR211rf0Zb1aq6Qd7yqhNJe1daetStSKbCbounKY9jl/apIcbxOhLy&#10;v+MH1wJnk8sd9qtiJG++511YXbWjrOzN/YUv7N2zbPeuJUdLN+TJ+xKFyPs0OkRTY3FL80E437iv&#10;6AHoKH094auoEYG5dTTvBi/8wyExM3eCOZthaSAQM8gfBedvl3n9HJ43+lN93b7RkR77ghdCnrz/&#10;HsjHkrkXecwNw3bzMTY/oD372qZyR155/WL4zWCyotImkMefl+8aH5vetb/2qltWvLH1KLzpRS8U&#10;/uyPb4Mh4MsufH4fCAx87I3f0LBqHd+qAtksXVvE1eAFtPJPLNkxMYlSTh6v6fyavqRt0/+nZbvh&#10;U/pVpSdX7KF7/c5RvTPG/XTg+KVr909NYYIxu6uwhoyuyuNIwjsHvjTgC9cueXlj6V9fKPjKjUvr&#10;GklsRYeb4HBDAFXCFAGVv/YXL1vVFQsW3qHJirsZWDkwdARmJ+UV7btL6moae5A0ODTxu0U7lr5a&#10;/ObOY8teK/7SDfz2GRexpe1CcN1wpdp5Fwpapw+ku9mhc5ov5YcHzBVVnV+9ZTmSvnHryvpG8i7I&#10;+7W3y3IKlQvHB//8tv34g6UtINf6xr7fLdnx5RuWJsl/01ttnoX8AhMjNRGAwGOLd/hiC4rqDx5p&#10;ranv/uVTW754fciLqd7Tq/buP9jwlZtYExA5Ruhrm8o+75f6Lr2v5/5vQ7fgopbNpyZ6uqsjefPz&#10;qKBwu9qRpxkwf2diCPvZFnCM1tWPd8cfCY1czje/7Xknzk6noG1925wb1upqCyort5WXrT9Qshbk&#10;vWPHs3N/zztP3pcSSN5nP0CnaW4saWk+BPLuaCtHJ9CHzbMutRk3PKg26Tos6qVAklSSQZIGYlJw&#10;vi3jUx2tk0voQ/o8i38gD1yO/tRYv39kBBbqw8g7/8MkHw0bZZOcCSOLyNlBTABBrll/GF5g38DY&#10;56/h59XgGo6MTk1Mnbj7t2/+dtH20dGpg+UtX71x2e2PvgG3uPhw02MLt8FzBWH/6L41Hd1DNfU9&#10;X5K5R94f3r+m4ngHb9bBBn+qDJH3/m7DwOD46BifdsOnp6QqcPMjr4OWfvwAn+B+645VvX1jg/Dp&#10;5V4jBj73s6v3HT3W0T/APXJ0xyNbfP6aRfdZj69FkQZioPx3S3auefPQF65d/BdMCE6crG3o/c5d&#10;zyMebLTs5WI4lz/9w1uQ/JcFz8Il/dkTb/37bSt3FdaihtwRJt8XlXn4qS23/PK1r968HET4+esW&#10;6+dDBtBQa98qvQJ+59xyPxp66rxh27HYyfmC9VWgZ6Ve/4uX+wfG06ShpW3wh/G1sUef3eZJ7fjE&#10;zK2PrGNkuolXL7zq1pVoauaaOVlV0/X7pTsxP5AM2wol3vzwawXF9QcOg2BmOzqHuL6ixkfqN29/&#10;rvgQV+OR/cix9t88s83715DkCd/9v99YU9et3YWLvnPHKsxa+vrHfvST8I4+7u+3/fv6n1morS6O&#10;vCfB1kN6v6avxwuZ3E7kPedynQMTR5I2sp53BGPA1vx4Cwk7HPkzJIGq9bU1hXnkgnnYrcYHpvpV&#10;sf2Vx7eWl28oLn6xYM/ybe887Z8E/X+BufPkfSnB5I2JXlPD/pamA63NB3Avcdez74nFQKLnQLeR&#10;p03Pc1K1MO6j+d707CxBTJLkbARM2xH0vP2FNVSpob5wZAQeUp68/yHALsPswmdFgKwg45IDrfaz&#10;TLUMNystvvM3b9Q39YE2hkcm/LXRXzyzBU4eaKzoUNPY+HRFVQe4DZa66HBzV8/o62+VjY1Nv7j+&#10;0BeuWwxHHPcFZAZV4MW7fvsmyLixaQDZf79kB+oA8vjZnzYNDIzDe6vST4B8787VKPqKaxbf8qvX&#10;4YPe9muyEbDqtQNIPXikxZX8zl2rdxbVrV1f+uhf39HW69kf3bvG3va3bn9uy+7KDduP82J5gWGm&#10;ksOChTc+/Co87G/duaqzewSUfN/j60HAV1yz8Nd/3TYwNPbAH96CKlz7PY+tr2viI3lqlranVu/F&#10;FcELf+gvW9iAglOfXlUAz3VwaHzBTy+4Qf1DAG2/W7xjYhKXgs48OzI6fcdv3rTmr9y47MCRFsaL&#10;pPv6xzFPci7ckZ37a93/u3tGwn5A3V/MYDC7qqnrwT2CQjjf9/9hI+KRChlcCyYcjy/ZUXq09f7H&#10;NmzeXQkNpUdatBbC+4L7Xl3X09vHF/MmJmYwkWKXiLjyusXws5vb+q958GU/almz/hAkiw43IQyB&#10;/7z7+b0HGh5bvJ31+cxCTX2R5A2GHupvGtEzbxheb1iT/53dbR5Wzg3Hx9TgdoPL7WR78xrCpG1t&#10;W1M8kxypMPhbb45pt5o3rDU1FlVX7ThC8n5p//41O3c8W3aQ3zbPk/eliEjeNY0NhXC+21vLOtr4&#10;RVzvkkAHMkMnuo3vhpmJQwCIc8bgrDvVzG0Z07kQVFnMkfS2h9txtOftlXOoam051FC3b4QfacmT&#10;9z8E8vE1ix7806aX3ir92R/fMhnnILtMi7Pg2X+/deX9T7y1dU+1vrrFZ7qFBxuvkMADf36be9NO&#10;ngKd1Df2/fgnL8JDffDPm6YmT9Q39I6PT7226Qh89Kt/tnZgkD7xwaOtNz/6+rMvFsLB/dkf3i4o&#10;qYcX+OyawqtuWbHytZLRsekD5S13/voNvsB94uTyl4vvevzNlzeWdnQNPeSfFZH3z3eTTrC4ux5f&#10;//TqAriem3dXfeXGpW/vrvJ29Nt++fqV1y/56R/fRiklZc1ee7f1zCJe4MJ/vWbRmg2l0IkKVNf3&#10;HK3qfGPLETiOD/5xE2gbnPTqpiMtbQM/8ZdBleWGX7zCLV3Ts2vWH/78tYtBWuYzCOB6G5r74Hbv&#10;029/peIuHldcs+hYbVgwn56ZffmtMuhk0oJnf/qHt7juDfKePQkefWLZLtxHTx2+dtPy2vpu8f3J&#10;iqrOcGkLFn7jtpWvbi7vGxhf8tL+d3ZXK+8phL16jznBd+9e/frm8rrGPtymr9+ywo0PN/prNy37&#10;j9ueW/pycX//2LPP7ys+2IS8uIl/QKFhMsTlk027KkHt372bP1HKic7VC6v5WH22pr7nrsfefOb5&#10;fW2dwxu3H/vyjbnF+c8i1FwfSd4YXNMzM7CEI0P8EWQE4pp5eM87S88Ip1PQsGNA5Ck1w9D+hbGc&#10;Xx5oW2zd2QEXnH45nW99pEU/DFrW3FRSX1vAZ96l64v2rync99zOnc+WHeLnUfPkfSkikbeWzQ96&#10;tznuusibzreI2Z53WkK3L05SF0kHagc9R4YOW9IQTlkMcXzu1BwP4SE+7eYDbxyHB7lnDUdUAORd&#10;V7v3I3eb58n7IwH76y1g5Ufbf7N4+8+f2vLg05sTHn5663Ovlqx543DJkZbm1gHtHmeDz8LPnuKP&#10;TpoYfnz/i3y5WV9T8QZy4HBFKygZZmj3/lp+U2zBwhWvloRbI3Ktbei5UV/dgn+JU9BkY2s/iPBY&#10;TSc84Eeefgd+G7LrEysnBocnf/XUVvCrXc8vXru4pWNoVpUBkYDb3tp+7Es3LP23W1bUNfaCMoHW&#10;rqHKuq7xiZmD5a3fvP05c5uP82Dmu+WRdYPDuAp3Hmim8smJ6Yq6rqM1nUgCo3tPu/mJT6NFrkeO&#10;t3/j1rCRzdYZMjc+9JrXrsFYSvqY27WkZ2dhHa4ONWlo7kebOBJ4gq+w82E3pimvvlXKb88pHkX8&#10;xx2rOrtGfBWd3cPfuHXll65f+vMnN6FZBofGf7do+xXXLF7+SpE30/X0jj67Zt/P/7rlJc2NWtoH&#10;btYH7e/+zZui/1ncjuP13U2tA5OTJ5atLUJBr28+grZFUnvX0JPP7f3501vWbT7a2TNa39R39YNr&#10;UzXg8Xf2DIvmWRPcoDe2HtWHV89Z9vhM4SLJm116SsvmNIAwmDCt8q3J3KZks7UC5mkixoOY6XNL&#10;kmIxnL52Hvjb5A0ght62nnyDtgEwuj1vPfPe7R8mKdr/QuG+VQV7V5bnyfuSBcmbG9aq+ZNw/LZ5&#10;qZ952+02beMocPN5gpzmxN+MUecj+5qGU7xhzobbHT1vZrSMA+i4yMi3xbTnfGSoHUmYTNRU7/ow&#10;z1srikerO79049/5482fCejJMV/mntd654NYRK88we7PzL7w5sHPR0N8xdWL9vJjorMr1x34nDw5&#10;+JrTUydALaVHW71hG77y3gN1yIhbhvjCgw3fuVu/b71g4VduWt7Y1AfHHRqqarv+U+9BwcmL5Z7s&#10;Hxz/+Z/fRinQA+8Wqch4+EirCAau54kVrxaDuRH/7bufxyQAVQXl+1H0voMN/37Hc//yIVulFjwL&#10;Jv7KTcvKK9snp2bau4ZdSWdX+NTU9Oymnce+ye/Fsg6swIKFi1/cPz1zcnh48vZH+N4XYpJOnC56&#10;aT9qjiuqqO788g3hi+IXD2hArX79zDsoYnLqxCNPb6V+4+pFD/15sxvnQFnzlXGzGAA/+N9uW9HU&#10;zF/vtkBX32hb19DE5ExX9/CtfOLA+l/74Nqx8WlWL7Qw72xdQ++1v3jFRTy+BNMpJHF/+6wq8NSq&#10;vdpg+OzNv3yNWfjxu1OaAbCtj1Z1/OgBff7dlVclEcmXBWZPjo/PLH2p6Iv6idIk8xkFW+ails1P&#10;zJyAaYW7MjLcAbMp22j+Nk+bmx2Yfxo53gEmmaoR4Jtjnfr4uWDm9mNvHL1nzehsr9CCa3lr88Ha&#10;6p3Hj78Dz7u4aE3B3hV7di/h73mfDr/nPY87Pl24XMnbG9aKm5uKudvcLxiIv4G0c83kncIiY7Nv&#10;oF652g7Md7gzoLyzQE/kbHrqkfXB3y2jw22jw+0QMHmPj/GTIOeFrVJn5/A37/hsb5D5KPxl9V4t&#10;Mn8UICM6hKEfGBr/6+qC9NtcNsdg6Cf4PU5+xosxCxaueePQmjcPwRXmYjJlFi1/pRicAXfwT8t3&#10;pfV5JEH+xodfbW4b2LSz6hu3rURexNC5hMc2fQJ+7QK5dKYEmz/ovPPRN5rbBsEQ9/1u4xXXMBWq&#10;UFyDftIU9YTPvXbD4a981Dotcn2OP6FdAqItKKn/8o3L/vsnL/3oJy+ueK0ErvbQ8GTRoab7n0AR&#10;LDqtiuOIq4NjuuzlIutxfMKqdSXg3Zb2wQeeeNsNkk29GEDhl69fuv9ww4tvHubEJUbi+J93P9/e&#10;MdTQ0vfN255T28YsegiydW+VbpmmIHx6OrNjX+03OYNhu7l5n3pu7/jENG4o+HV0bOr1LeVX3bxc&#10;zctZzv2PbwiePei/Z+Tnf+KLXi7iX65ZtOq1EswG0MKYn42MT69ed+CrniLHW++Lvfux9W0dg+XH&#10;O+55fAOnXJmkzy50+RdH3jPg6ZGhNvgtIF1Z1zrTsPiYPG1KjhvOEZn8ctjqnIwd6yhs0JhrqRyI&#10;29YysP/d1nKopfmQNxjB89ayOd/z3rlj0ZE5vyo2nz4+Rbg8yftv3G1e11C/z8vmuM3+Ug+6kZbK&#10;gwOtUwZEt350TQ7WEacOI/U8q+WGqdpidrIjW2d3q/GBt8i7DZrbWkvr6womx/ndjPNDC7P+/vOc&#10;wZPHXNz3+w0jeob9EZjlnqy2rsEX15d68zBpLMNYV5jYEIb1V5jxOgbOuJru+I/uW5NeK2KSNFDY&#10;eQ3lgjv+6KJtDz65+QuYECg+WH8dpT98GNx1YAWk8ME/baps6NlX0nDH49xeTs1KYvgcsAJXP3vN&#10;gy8Pj0yBiX/6x0C05iqEA2vGSjrSMV+/ecWv/ro1LVk7NeF7977w4JObyGr6gDkrMFfgw4EssSYx&#10;IyvwbGpwuNHfvktLFzoNkPyPH3jJe/0mJmaqG3oeenLz5+MX8XCkBoFf4Fm565fPbP3WnatIroqU&#10;2CLIr91QWtfc//LbZd+5i4+xmVfNCAHMda7/+Su/X77zF09t/vfbcs8jUt0IqfLvpQa12dTPLNQI&#10;F0HesyLv6qF+mj7tVuNWNcAu9VzyztE5jjgVW5u2+Qhcp3a76WqbuQFvXgPM1qTt8OSbYT7wbjnk&#10;3eb6Pe9tR4+8Zc972zt/8W7zPHlfguAtOXvmDGiysaGwteVQexs3rKEHoD9FtjYlm6QN+tbgeyDF&#10;mJ6jZAqEsE6dha9AWANS4XD7M+bouPa/xd8tw1w2b8VpR3t5U0PRxNiA3It5/V7Qgiqcg8Vr9nup&#10;c84QysNQs9z9+IbNu6vqGnvbO4a5zhnbcGxsqqV1AN7nvsONi9YU3vX4hqvO93lLWu0YSMePhWwW&#10;hOcR7bwYnF6oiHMl5x3PC/DWriKu59c1pU+WzsFHarhQUqrMh+S9SGQ1XExNvnrz8vv+uPH2377x&#10;5Y/52Ohc5Y65UPy54QvhYmQue2B+88XrlxzmO/TRUl0IMzOgahtA2EkbXrF4cK8TYetLLKRwULVI&#10;OqTqeTZiEseHr63J5/YWNn95za96m8iP8hUycLmIvI3MfVDPvPmFtfLyDYX7Vu0rWLlz58KjpRvP&#10;fvA+mTtP3pcYAnmju2DOpWfeZR3t/Lo9YozEvgkpyanm76xABnPI2wEtv4cZANx0u9r2wsXcOf+b&#10;5N1Gz3t8tH9+j5+P2abWfv4SIixynr/PB5hUulP8GMjyb9+5+rpfvnrDr14zFjy49t9vf+6rN/B3&#10;PAXNgS67ZrzuF6+OT0zPnji1et1BrxDkaSaPfwYwyuBI/GHJTv/0zofi1Ix2m9vcIZBoW0cztz+M&#10;SiTyVrwjKeB4B0ztom2TN6ldL3aDtumRe20VdA7y9oa19taylqaDLU0Hamt2g7wPH3q9aP+a3buW&#10;FBSsPHJo/dkzefK+FGHy5rJ5U2MRl82bD+JG4t6rD3H15lz+dqTgmI8gb7F7WC2PFG7mJnnHAJH4&#10;W99paR0aaEQ/a6gvHBu94DNvwI+9gcee2cbBE5YE88iBzB2WN7XmmRaHIxgfPUgtii4yvV1OWLuh&#10;9AR/t3vqmgf5ATVdZh55/BOwYOGVNyw9VN6abNSHYHp6Wp43vBeSd3yeTVYmJQf+DlzOGIIbkhJz&#10;G4hXgD63aFsPufXCGAlbv0TiGJE3ZfzAuzWsmR8EBdTW7Kqu2s7d5kVrdu1ctHfvsuPlb+fJ+1LE&#10;//ztDPj7b2fP9PXW6VfFilubD3nZ3N0FvUoUfh7/++JhYs7EQBuI3HyfeL3ez7/N3z4isr21tLGh&#10;cHSEW5Pmdfo50OI57PKNv3iFm3HmjaXPPNK6LqmagfmvM6VTU1p67nvZ4HPXLKqu58dQdxXVzbv2&#10;PPL4ZPGv1yx6dWOpvn5/EeCyea2YmyYRVvdcYrY1NnOnGCB+HpXeNoCwaVuSpPPOdpA0EJ95g7m9&#10;Va0DtA3oJe+Ww+2t5XC7Yf9rqndVHH27tPSNkuK1Rftf2LVrcZ68L1HwlkTyrq8raG4qMXlH5g4L&#10;438feYuwzdBBg3xru9rk7Nhfc0voTsUk1DGYOrS1YD5YPMZl8w8lb2CWP6FYU9/Dr11iCF129HN5&#10;gxupMnOITxxX3byiq3tkbHz6lkdez5N3Hp843Kk8931s0XZ+TPcjTZYwPT0DezsoiwcjKdtrzzsh&#10;ULgomayMMGQcEEl7qxqPhpO6OryEzjVz8Xfads7darDz9rx9bGk6CDepvnZvddVOLZvzPe+dO56t&#10;KBN5nz0jspjPIJ8iXMbkXQ/ybmk+2NZ6uKN9Pnn/fciupUMPTsHNXhUf7Gc3jQImb74qNjzobWtc&#10;P0cAPbUDvar50CjI+6OmsVw8nz05PTW7c1/td+5a7XXgPH9/auDJljEv6ZPAldctqW7sfWljqfTn&#10;12by+IQRZoTXLPrpH99q7xya1S7aeTbqvJiZOdHfW6sf8+ZPMdnzNrLMLZ42eZO/s6lgZabqx0i6&#10;Ornh3PADb21bS5wdAC5nQFvNwdxaPD8M562uZrd+Vcw/TLJ8165FVRXv5Mn7UkQi74H+xrravfxh&#10;saYSe97pwbbXtBMNZ+g2uxI+T2AOsjMA5LJ7HU+zbreXzUHwECBQh3a+xlA6NvbRnrfJG2IIVFR2&#10;fP/eF/5JNJDHPwO5hf1/Gr57z/P+fPe8+Dzy+EQAt/uJZTuHhif06jxs0Ym0HedCAMGDvGEGRd58&#10;5g1reSH+Bh/jCJ9b8YRiIoXrDW+c0sNu58q5vXA+59bPkBh2uBHfoafgQFtrqX5Y7HBTQ3F9bUHl&#10;8W2lh7lsvmf3UpD3sfJNefK+FJHIu7+vHuTd3HQAzrfIm6+KZfh1PjefEzlHIMvW55xCMghLiVfR&#10;Sd5xTsBPpcpB56/bwvPuaDs6PjbI8XBO178gZk9u3ln5Xw+szS+Q5pHg+cH/wiwhj88IYF6Shfn8&#10;tYsf/vPmzp7wwdrkS+SM0gUA8oa5Gx1ul8Ujc8PugYNN0vP4OwNTeDoNLA7/W4vk9r+P0cMWSZvR&#10;xd+K4T5zhkXe/knQQ82NxY0N+6oqt5WWrovL5s8cPbwhT96XJng/QN5weRvq97c0HcRdxEzNXQE9&#10;Cfw6j4kvBuh85/L9BZCIHLRN8tayeZNenGhC70RlWlsOg7zn9fgPh5l+dHTiN8/yC8/eaI15sQdb&#10;fptxHnnk8fdDBiSYFIQXPHvVrSsKDujXV0/wS/IfEyRvWDygr6dOj6tBzOmNnvDOd2TxwNmZ5+Jh&#10;OT165IxRJFfLxdkVJG+9840ACJvueNi2RjqHg+Sf9G5qKKqr3VN5/J3S0jf2Fazat3fFju1/LT/4&#10;5tkP8r/nfSkikDc87/o6eN4lJG8tuaiXuAP9o7vNsxBDn8dNt88t8s697Y0K8HlMaxk3rF3k1k1h&#10;dvYUHzjNnhqfnHl+3UH//jGHXJ6288gjj38M+hjUs8TV/Gn5n/3hrWM1/OE7rYHHT+V/DJyAxzI8&#10;QHcFzkxvN02uCThStfkYYQYSi2cQVtQNELaX0AGumXvZPAT0VZa4eO6n3X7sDcsP+19bs7vy+Lby&#10;sg3FRS8W7lu9a9fiI4fWf8Bvm9vzzpP3JYRA3oMDTZhzNTeSvEGWmJqhi6iXcPHcE8CPovB5lDzn&#10;V0wSziHvrOftXWzkb0xCQd4oEb0KvW1sdODjLZtztQoAhfO0sWVgxavFX7lhafpwdB555JHH3wn5&#10;AJ+7ZvEND726s7B2YmLGdoa/4JIzQRcPPvMe1oNCWD94LGJosrKNsOxwIG952Dn32vE4JvI2Z8N9&#10;95q5l81N2wp45TxAtF3W2nIYAW1YO1BTvev4sa1lpW8UFb1QsHfFzp3Plh584/R7p/LkfQmC98Pf&#10;Nq/nF9ZKcAvBl7jx6AfuJXHRxv43gVOw7IW5nDNHSc6LJ0zS5m8dTd4+JW0jzHmoPtKCMJ/NtJZx&#10;2fxjz2fnANzf3Da4cXvFf/3kpS9etxjz5YQrr1ucRx55/G8Bg24xf/3FK8+XJFA31PAL186p+Rev&#10;W2LgEn755JZjtV0DA2Pz7MzfAe025289wO7BJMJ4ytiGx97amJZImnSusPk7JYGqSdv0ufW0Wwvj&#10;R7lUzkXyuH4O5o7wyjldI/ncbS2HYflbmvmFtYqjm8rK3iwpehHkvXvX4qNlGz94/xRoIvL3PAb5&#10;1OCyJe9ekndBc1MxbiFuJ2556i7oRna7gdSrxLhm38DKScZI8RcAH29H5uYpjojB3FPPvEnew4Ot&#10;6NDoZx3t5f84eQtc1BoZnRocmRgcziOPPP4vMDQ+ODw+MDTePzg+gMClB1cPQGBuzSOGxyen4DB7&#10;S9o/Cn4eVR9pieRtSwtipjMtx8kkTQ8bYXCz188hEP1s7zOnDEg6kLcYmovkga31nbUceftptx94&#10;k79bWw62NB9sqNsH8j586LX9hav37F62Y8fCA0Uv58n7kgXJe6Cvsalhv75tziUU9AZNAHO/BxoD&#10;yf9ONBxgsYR5qUYmaR55MyZG0jX3M2+QN3ok+tzHfeZ9AXhRi++SxXV1IwnkkUce/3x8Epz3TwV/&#10;3RyBefXk82yBp/j7ZEzH9PRMX3e118xlJNP2NNJzDJuts+QdIKoGYTM1kTfXzAOpw/nWgrn2qflR&#10;tznb5I14kzc/j9pQVF2141jF5qNH3j5Q8nLhvlXwvA+VvJon70sWJG8QZ2N9YUvzoTZ63kfcD9BR&#10;RKuk2wzvmp4T4zpwHkT5+THoo+6mOuacb008HR++5YJSMEns7qqcGB/6BFn2Yz4+zyOPPD4xzF7y&#10;zH0hoOaGTj9Bc3QCds9PDGH99MybtjfL2Y7RMfdEHITd2c5FcgnwGH8JVA+8GeayuZxvuuB+sRtU&#10;LZQlUkekdqsdaKzfX1ezW8+81+8vfB7M/c47T+XJ+5IFb8bZM/C8G6ort2PyxWXz9nItyFRGP9u8&#10;ywVzh3UaAhdCWv9B+FwWT4CYQDr3qpHgZXN+iM3bJifGh+f1+DzyyCOPywAgb+/PTcvmkafJ3wr7&#10;Nx7pkSc6l3tNzrbnbc4Wo9vzZmRHm5ib/H20u1NL6HrODUS3m0f9MAl/m6S5saS2ZhdfFfNHWvYs&#10;3b796cM58ibm0senCZcvefc31tXsaWosgueNaZq6CGd5JmD3p3PIm/0pxZwLZ8yG51J+2Llm8tZ+&#10;Df8kCf1v9Gb9qlgTqoF+OTmRJ+888sjjMgTJe4DkDZi8YVphewVY3RyFg5LF3DTOAE6TCy4wNTB3&#10;px9488E2TrXb3A+5y9tb+f4O0cYjuZwfaeFu86aGooa6gqrK7YcPryspfmlfwYrdu5dWlG08czq8&#10;550n70sKgbwHB5px2/iqWEspbiqmb+ofleZvs2961H0ODafIIJCJCQHFzFljT662k8zfIu8mRIq8&#10;2wCEURkum+fXuvPII4/LDiBvM7dWzmEtaXJteKOrbVYmEpE7Pj7YJmHHAJ92m7zN2Vo8j1vV5HwH&#10;5o6eN18Yay3jbrX6grpa/p73gQP8SbF9BSv37F5aV7337JnTn3bmBi438vb98HveDfV6Vaz5kCZr&#10;4cfe0VHmUfI/gDlPuE3YmVQuoYPOhzQJHRlqGRluGx3uwKyip7tSn0ed3+nzyCOPPD7tmDkxCy9F&#10;do9+i3we71kLO9ciwrPw+Avf0cn2L4kF5tYXWsLbYnyYbYc7c/Rjb9I2fG6F+fyb5N0E8i6srQF5&#10;7zx44OX9hasLClbu3bOssbbwf86eEV/kyftSQo68+5uaGor4bfOmg7736Bya/YWV8yzLfuJAlwWR&#10;A0MD4Wm3yXtkuB0cj36pj7TM7/R55JFHHp92wPPWI0J63pGweTRVy8M2SNtEZre5CBt+Nt/hVsA+&#10;Or+Eyg1r2mpOCg8+d/S85z7zRjwoHG5bc+OBmuqdFUc3HTzwCsh7X8GKwsLVHS1H8uR9KSLjeTc3&#10;NhQ2NRY1NRbjXoq5Od0zuX7S5B20gbNx9NK6vHA+/3YntvMNFkcdUJ+x0f48eeeRRx6XH7xhDbAN&#10;hD2M32Cxh50NMAz32qewjSRs/R6o/W9zucCt5lowl/8dnnlnQdrW+rn9by6bN8Lzrt5Zefydgwdf&#10;Ky5+CfxdVLSmu+N4nrwvRSTyBmvW1+1t4a+KHcKt1coMO4dZ9n8RgbwHw3damt0vxz7ur4rlkUce&#10;eXwaIM+b+3v0zJtr5vHTaefyN8MwyxmBKrjXCPsoLq9wgAwdnnMfhUeOo51sCCAyPfYWeYf3vP2q&#10;WHXV9tLD6/Rt81UlxS/2ddfmyftSBMgbAHmDNWurd7U2H/TmBczLcPuz5I354Eetn9NvRsC/L2Ig&#10;MgnoNLdCLjCLA04CZ4u5w85zzEZRImaaI8M909P8pBH8b379nw+K9KN7+miaoTcvHdCQ0IuYmaPi&#10;Z5VRx/Tl8xxmM4gxQUYxzBsRBOZDv+Pr7Jmj6uyf+EU1+K2YUOdQc0leGOkF0/iO6YchK5wwT+Z/&#10;H/Pqcy7myZ+LbOMnzJOZC3+NJ3eaCV8AuiO8KTp1t5lTFuqpquoU93FOF0piPFKM2a1hmv3WUE9I&#10;YiEmJDneSca8aivyRE5SH9PWqZCrmyTj0FDYGtzfCCVpQFEg1IEZQ4d0jJOcxRpCcUHYMqEga2CY&#10;SVKrjKix1KIOQTnF0HrTMydAXVbijBEc7EE41idlnFcfhVMMAywrakNkCkSxLKAf8bkh6esKSTmc&#10;e+quknLlYJlpx88pN2VPMRSYnJgc6m8eGmgZoNtN8o7PvM3QOcjnBnn74XdyxJO3nQPXzMOn1uB8&#10;l2c9b5B39Lm5VQ3Hdv0eaEvz4aZG/573O4cPh58EPXDg5f6eRN6fblyW5H0G5D0y1N5Qz2VzTMFw&#10;X9UD+CkAs7XJ9aPIGzAHJ1bGqcmbAcT7aDiLxMKpXxIDzNwjQ61ADz9EcLSvs2FidGx6CgM9dHqB&#10;JlIj31aDiOMndxRSfHaI+oNrDgg2zXPBXCFgJQ6E4s4DCOdOVcn5yFQjV5mLBC/qQzFP/pLAx7nA&#10;D8G8K/1o+I6fmz3dxHkVkzyz+L5EYcsznphzf7MIAkFtRswaUpIRP+AVilAHk1gIBCZOaiPcVx3O&#10;JQVGjwpjUghQYbwiBxjOIuqJGQkSKALnud6gNtUQRDXtyseyHAinqBtLRDiTl2Jk7mwMESrDsPUE&#10;4ZAlRYaYKOBwRK4CASms+jCvYnyjcXQ1ghLNJ5wlqzZbisMpJsW7eshLhdA8VzKLnPzwQE/8STGa&#10;RNjYLDGLp03k6d2w9IaY6dlblBjwUrmgXWwKwBPLkrcfeBvarcZXxfht1KaDzY3FcOGOH9/KV8VK&#10;1u7ds/zw4dcxpciT96UIkzeOw4Otjdqw1sofJinDXdemidxr3KJVM/GHQex+rlhgcZG0A/NlstMC&#10;iHHP2nAbyLu7o5Lf3a093NfeMD48NDU5OTM9PTM9o5GPv2lN3cOJ/odRQWgMcRxqcKZAZvzkRtFc&#10;pPgkmeAYwiM8CwhEu2BJHqO5CVlSgIDtQAyM4LmIWQQrNOYl5TEfalsc1drnbdJsZBZMRRbeFxCA&#10;7xFiYqeKAg7Enjbn/uYkc5EWOzdGdz8rwHCMSZHnwn2YUPXOkY8Vc6T6PE50OTxJqZKUsK7UI4V/&#10;09NTAP7PAcZdPOIvnGZSpzE4x0cnJkYnxkfHx4cnxofHx4YmxkcmJ3A6AoyNDY2NDSIJgdHRQYbH&#10;hiYnxiYnxyDDACSdxFQIU8M4j8OjowMjI0A/AspLVThCQAGqcgB5R0Z6ITk02DU81DuKXMN9yAUl&#10;ygX90IAjVY2MIGlweKhnFJpH+pEL2YeHe4aHkbFfwogBBqTc9Rny1eHSeLGs+ejU5PgUr2IMp9NT&#10;EzjFEZiZmZqZhskCEEjhSbUhGxnaBvqaRofaBvsak88N2vbR5C3+Dmzd202fCrAXbvKOr4SZsAOF&#10;m9opoO1snXTBvUPNu9V4DOQdvm1+CPxdV7u3EuR96HUvm5eXbxzqb86T96WILHnzVTF63vw8qjoN&#10;d5snQj0H5trzcvC8yNzpBejfbvqcRfWhgabR4fbRkc6B3jrUB7OK5sYDHeHhzbH21iP81EDbkbaW&#10;sm51boOT1p7aHkw7FOBLkF3V7e1HWltKIdlK8CuAwkGgrRUdFz34SBt7sD8iiJGArs99mwhghHQF&#10;HO/FuOqtg3KgjxfFrSX9qHZfQx8uHDEKYygO9DWi9AFMpfsaBQjUD/Y3D/QzzPUxBYaHOkaGu0eG&#10;u4ChoY5hBEa6gdERmJKekeHOocH2ocG24SG0A0xJ7+goTBLikdpHjAojfTIuhGR4yuMYrNUAwjpS&#10;0uHxcdggWCIBJomGrH9kmMZOhsz2MVorpUa71gebaJPnjCGv41kliiFSeqhkeAiXg3JZ1sQ4zKuP&#10;UIua9E+Mw7IPTo7DFDJJFWYS6z/Sq1PID6HyllfAiDIqBYHhoS5dIOrASLQSYnhRoWE7Yzt3juB0&#10;sGNIQPvrFrD90fgCJDsROTjQ1t/b1NvN2wqoR+Fe827itg7qDqKz4b7399XjXqMn4MiXIXXr0ScR&#10;j24wONDc21PNb1hiNPWw5xBd1Q50dVbhiC7KLscOxq6L0x72XhbX3V2Nrog+yQ9bCjLBFciI+LbW&#10;Mp/yUReHBmw9P20NMVSgtxsOHJfKevhyURUkZaPLKCNJrb5Wo4crVyUUWhtGAd8d0utDgAed64DT&#10;Nkzu9ZP/EMYAJLhXGSOxFEOytflQSzN/36KFbsCh5qZi/VyVP7pcDhn/biEEPAwbGwqRRc4ff4kY&#10;hbbpa18QA1qaDyGVOpsOaF2wuLFhf1NDEY+NxYD26EBVSWM99TCsSG68bSiqr92LYysrg0JRB/IT&#10;68OPQJe2NPPNGtWH+lFucyMLdRJlUCVt5iLVkRrNiKRDkyu5Vt+KhjGMn6wg4HIMD7WOjnSMjXSO&#10;j3aPj3YZOgUYACgw3MF95v0tWjOH6WiEDbSTLZi8SdLxNIS7+eY3AyL1SpzGHWpibtI2w5lIxovg&#10;4XyTuW0/DVypyZvL5vWFx4+/A/LeX7ga5H20fOPIUBsIYh5xfBpx+ZL3UBvmXLh5GFq4u+o0/D2x&#10;DMUGqLMmR9n9lfFZYnZ4oC+cXgBz5Af5bRYvm5O/hwaaQd5jo904DvY3oNdi8qjBw60ZMiiYhMK0&#10;8Y0IjS6/DgE7UuZJaNqRAYPl4YohXVezp75uH660tmZXLbdm7KxFTO0emIbqqh211bvrawvq6wqa&#10;GvZjKoPBD+hnzoshU1+3t6GuADGwHbQsfK2OgxwWCrYDYg11+5CX37qhNdmHsmqrdzXW74ftoKFp&#10;PlhTtQOpEINCAPVBKTjS3DTsl5mD4UO4CBowkUI9VRmWrrfwabxQVZZSvw+FohRm19cVkBHWp6lx&#10;P2Y51N9UrLIKXNuGukLZtSKaKn3BHpYLaGqk4UNroIi62t0oGlWVZlQbFhMFFaLCUOJrRLyrIUma&#10;0cYGXIVk0GJoIlUPSag/mhoBXc6B9tbDvmpdGouIk31ac222KO1oL5f9LUEWlA5J1BOnqCdkKK9U&#10;VAAKIaO1IgqjIKhCKi6H2gTrh4CV22pL7JAzqimoWVxF50PCnLxyIdFkwJ/qoTVHdgG8pdRQMVKU&#10;+kAJ27mxxBkZ2XIIhATOczUQj26pDslVSnRgcWQ5AphBQgBi6rEhDKBjg1HoIcn+qm/LSYrkh2qL&#10;EUP9AdQKVUUpYGIMYZlsrZRqdMCUswiFSbetGOlx4xK/iAwOqAJ5IwlqNdb4xDQNMU1nqYTxYgUt&#10;1Xoxlm0CSY5TTX9xdXqvCTSjuYJ4yEBe7oftBsA9nD2oLAMCiauYihmGYo5TmBMRHh2PAAwUzAVn&#10;UfJZAcTbakFmro2ih6DPSHA/zUA/PYRoeRy2HtBw+FQUMYCwt+DwJ7+UPXxNJalyzPBgy9BgCGj3&#10;Gck78TQ4e16klxUNa3B9XAdcgjjbjcaJAqA2YVO4GS3Alolti2aUkUT7owPwBikSp7acDKORdYtz&#10;zK0wuRydSmMcnjc/jwrPu2j/aoSnJgbnscanFJcteY+NdMPsmo1wR3GnMafzMMgCfd1Hs2w26eOA&#10;HRQB6aGqNH6sFtBQadJIaOXACO+PIcYjBJ0eLmnrEJP4lgWqijrDk4D3M9jP7FAFeQ2w8OEXKUE8&#10;k9TjYX30rgUsEXp/F+wO927QGtJek+HQs+mOw/WH30/7yO8Ay3bbqnKugMkB7CAiaUzbj4BawBb+&#10;fT2ODc7fJd9uu0x5xYBg7AGQP5BLalkiQFMuu0zEKmmMlaG2FmCJcg54aoF2fvgQtbJFprAmMbgu&#10;OVXMKKtNz4k8pFGNC6RpliMFAZYr8sAgl40m/UCGllomW9XwFhh6aYgRaBeQZGNhzWhV2Git8tkS&#10;0dtDg6OpoQqGGAIKVMsiww1Fl/MPM9DcUzkFtFG2/YgtuBxHRiIXIEuHjtQAVzh2yNCpuFIiAds+&#10;WfZqdy27pCkGYRz5dsNQaz/zWgndICnnEguOtrDO6F3BkNSR3KBuxv6pHuifd+Q2DoExyAsycGqc&#10;pzLsbh87KgiDPR9hdHILsBuz2/NXp9SNc4QBGRwRzzHCryO0JzKAmAUQGIWfN9zuLKPDHcNDLZis&#10;jwy343od0Cgzl3DbM+fNI12UVKQZiJo1Bq0ZYmMjdBwpM9yOLNbmKvGxF7hKFOURKjGmQhKRxHDb&#10;+Fi3NGuY5/LiFDKsCYoA21E5khAZNCCeVUKqsvNrTlKLgOEimB0XAg0TY/SAIQz6lE/MjBBjyzCA&#10;CwkZQbS+dl0UjmLZpDOeBvDyVWGkspK8cF475FkQi1Dzwli5EdhuathoxPTDx6mz6cj9aCLmMIlB&#10;DKBuzNVyjqDI3zRfnmBxDWVDJAAAcdtJREFUAJrRSdKIdJJGaG6QcrLF+RbtA80CV85hkTC/5NQW&#10;c1DMvKsqt5eVvnHw4Mv79j0Hl+bkiYl5rPEpxWVL3hNjvXDm6AaRvMthiM8lbxgpmAkDFiebJIvm&#10;eW5W8qPZXWK0Vpa3csWQrWN3p4HQoOV4GOFIg3HxlJYD28MDkRgSyoXR5UgG4nDlEA1JMk+ANdAG&#10;0RwglXYQgMWEwdXMADbI47YtYzQ1PkM8k5wFSYNBwGa3CcZu2JaUNtQByEB5oxTSwCmee1Ugr1px&#10;UuISpZPCrhWqF9okmLlWkAHEYBeghFMZkQdtqNotGlkaSigcH+1OGlyokmjTWVVdaUzCJdDKjI2g&#10;iWySZG1RZ5lvBGieQrOE1mCWwRbbRGVkm6PQyfG+ibEeWE9dXQfCuhGoCfhJN0LG1LZVptNGOYE3&#10;TkebS2QJ8cDkeO8UMNE/PTkAzSgLYQBhZ4QAwlq9ZGVQDSdZOQqdCtULQIzEWOF4Gkw/xogCzDs+&#10;yiQLIN4yOoUAEbNYVQ8qqXaAJONjXqRSxjGqqotwXlwOcvkY4FTmYpYeXGlqXkgixsVBJlzdBFK7&#10;KRauBdmpUDIuwtlZPcRDwMdMJMAwLhyRGIBoPTWma+7W4KmUo1zeevUBJLknxEGq8QtJ3BcJ8CYq&#10;o2g1x5eBNd1hxnTjojDlodAZM/XnZboCUshKSoYX4qOugqmsDylfytUTXKizEMou6g1JDHCmoj6v&#10;TsijyBuIAyScAsolMQ5P5kqjksOEYZsRh1tsTpO9jVQdHG4cEZO4XJxNbkbYDC0/JEfqpmoHTN4h&#10;7Hk8p/Lctib+5nKOHQmR94Haml0VRzeBvIuL1hQUPNfUUPzuyal5rPEpxeVG3v+PDzPO/s/ZM5Pj&#10;/SLvA3DIcFNxs911zMoZYga/0s+InSxH2IYImAJRjAFxD7PMTU25yHOJojIgqUduCKPCA0n2ggMY&#10;AYwKJZHPNKjIKDINonme0nBoHDoggREE2jSwoSeYEg45jSUrGZM9ggxGuyyj7QItUYLtCDLaKKhQ&#10;cF6X7BQVkplo9Wh9fJrLPpQqEMyESqRJUny3ZiqsvyJRE5t+JvHaZQSpVmJBA6tKm4tCcYEIm8ni&#10;hag+qicAtVYVj+ESUqqtPMLIZWGYRV+RBXgaLKArw1oh3lYSeVUBEGqf8hK8EFUGdU4yPpo/JucQ&#10;WMiCY6xDACKVhfpnJgdPTA9PTw4GDTmQe8RwCCdDz9JjICcDPXPzOimEYz1z8ZZX3aBq7iUQLiJA&#10;wgYlhVD/jDBjEFBVEYnaBrUOZJIsHBpWkqElDQmz3ZzXWWJ8CGfFALUzT93yuJU6tSTbjd2AA4TT&#10;3HH1mSTpDoBbjwBj0DMlzCyKQW/32EzykRoRdv+xvBAZmoPFCtW7qCSjAdC1Y1CwP+iUvQLC2RjX&#10;M12XeN1mIc7saSWIVASAvEhyOFqYaF4CTN4MmJIjwsQ3ZpnD2fHUgcDfAMxdNIZzForM1o7RqVew&#10;AkmbkmMY8YbJu6KrUw53eOxNgucKllfLc1vV9MBI6396TLbP5F1etv7ggVdKil+qry14/93Z+azx&#10;6cRlR94CPO8T06PN3CHCp4O4o7j37ih6hjSfoY0Yn6XhAFFvLv4czs6SNwL2dIOLmQkE5k5d3MiM&#10;HxKbhkQaKh5dNAcYpRpdjIzzYgPDhiNnZKglkKg4XsO1E0nJs2RMEGiPdEVz4FTbGpsJG4Xs4Pe8&#10;AQqdUcplHWQRJElhpzrJYlYlE8OwIsPlZE4RCGW5Dik77CbsFKwzI0fapc02i4BALJqAJEy5ZZBk&#10;AxeulxYwmXWXG5BOaX+pUJcZNVtAuUIgkYRqQobg9Wq1w6kSCAUleQnjNFCOS0SMlSjAsLKbkiGJ&#10;QKizELhHxGz+dk0SJ83HOUmJa6ktE0+Ij0PS3IwMxEjWRMKug6vq6oVrzyLGp7xBj9qN8W4iN4Lk&#10;w7TMDeLsCVEsFRoaTeFQhDMabmRAt1WdRGGzsgaO12NC/1FXDB0vyLvbx4wKUMbxHpgZmOPZh6kh&#10;KkHPifVPFcspVwzr76QUAKAERw8x87FjfMlRJoxBIZIxRzQDHlOOl5UgwZu8de0yMimXEOKDqaGY&#10;Y5I8Al7KCjGUDIbIqbBFibz7+DmN8Pw+8Xci78jTgD3vQOSJwhXwQ24/uvKauWN4BHNnaJsL5kJZ&#10;i3YFNjbsr6nedfTI2+VlGw+UvAzyRuT7752axxefUlye5A3/++TsZGP9/qZGbmjCreWTyLhcM9fz&#10;DkiRZuVskiLpOs+LTx10HiKvJ4c7IPV4929T+NBAHEJpnHgshcGAsJ82aQRSxkoQQCryJoVhgDlA&#10;iI9jFpwyRg/LIdPsU0OqcBqNlGwEh31Y0ZW9kwsOGSXRjqiSyqhywwBmJVlPUaBNXrAsCOTMDbNT&#10;mwIkS+RK1VCJ0Sx6DiFVireVBKw2Kg9WksbdAtTjmURIdZMS4TRCMsGSAjEQqqcSaX9xhKQvQVdB&#10;5WJ0XYI0wPKa/6zT8olXlCWcIh6ao7ZgiDP2ncotBmhyY2ESXnSpqVOgwkiWLiskuUHmRlJJVBXI&#10;MoJlIRB1ZuOTNsogPDmelcllRK1UMSIGGK/JE2XmyvsCHaAYjmoiyuiSg7Cazo1JMet3LmkOMToN&#10;kgJPdSMI9xYJaMLqZ9jhjvumI8zeOAe5vgHhjJjirTmWyLq5xCwy1eblICbJQJVS2VbSAD28al1L&#10;lNTYt7yyEKOa7wKO1EVpWcvgSETAwsxOyCaEAMesTsPgDQM5QmLWEwxIFsGGABSmkoTw1CwaPXo1&#10;sKvR8Ob42zBDk6Qz5G0vK8WLrUXeeqvb3nY2bPI2bbdyB743eB5qaebm/6rK7UePvFVW+kbR/hfg&#10;fEP+g9PvzueLTycuU/L+n7+9/95J3O/GBn6kBbcW0zeRtzvQ+T1vYC6Fz4kRH9OBnhtJJGEgxUvY&#10;/jf7ccbtNteGsMYGTjlmPCowGCLheeRQ3t9F19jwyMmNnwSnRlVUroxBc0YghP3UyvRPMdsjmhXP&#10;zdtGEB+MVDiqVqFiUktAckhHa3bRFqASj21aH2cMZohhnlohH9675oRKkUxi3GgjgvFVJUO1GRl1&#10;ChKTfEiNenjJjGQdlBokQ3E2hRJ2NQLNM16zB5lXwnWIYZpO80RKDQp16rxSZUnmBRDpQDLWgOx7&#10;gAx6YCOJBeU6Es4YOZipGQSdKaPDqG0MpPgQmSqGMHSm1BggkOrOqYZis6QkdpLMqYCrsNMZuFZV&#10;dcVIY6Fhh1MRgfkQdltZ0lXKIsVLDPLQGaCWoQakUj8rGa5LtxKBkISrcLySoIeF5sArzZF3LkCE&#10;DgOEIoRYAUrGJuIxNqzEYnHsXYpxUyCQapL0IIuP0JNKZJiPyXL9x7mUFIqA5hCvJM6AtQMmDViP&#10;Do0gG4RgBFJAMi4Lkdrdoq0kDkssO9Jz2W3lzNy2h7a6drWNRN4ZmK25vRxHONzaYZ4j7PR4m4vk&#10;2psGq+6jnnaX8+1Zbp4lhYe3OVoOw3mrrtp5rGJLedmbRUVr4Hx3d1ae+eD9eWTxKcVlS94fnH6v&#10;t6u6ma+Kcbc5egO6CPqN3ueeQ73Z8HkBActoIhk6ZQb0sx0WtXOyaY73Q24vmwveRaXdH+ISgYHI&#10;x2k8JMrxTDbswIoCzAgxKSfiQGJeU7JHKVVxlKqsFMiMNMc7AJNkk6ck1JPj02JJUkdUzHpcDU8C&#10;0mkUzoHl0rJr4S7OHiDj+uhKA/E7kkW4iXhFajHrlExQ6MZRZCjIMgSqp9aLOpklE2YW298LQXYw&#10;d2rCMESZpAcgxgTTmTWmVmLjm/QgbHnAWWIkjDW4zccA2fTABGq9SCeZgsysWc5wPCrpB8PWY7qK&#10;RVNGJQbOsEIVh8vxMbCjZQzIBG6IgB7n9SkvmXsjyEnxYUeg6gTEaFoQNKMyEHYjeCnbOlVJ1mFy&#10;nI/AVWFfgjM6BgHKI0ZHakPAlTEcIzAcZhK6xhhP+AJjpPKqYjE1lI67EFLVk9mdMp3EkIB6Zpj5&#10;EU6yQjZXqKTF2LsokDayxHIRdrXdRBEaIO7/lg9ZDFxFuGVRAy9Zp0FJGgg6IhzshtSm0RRGpWJk&#10;VQKikYkaAIzoNL4EGqu5/gzJ2+ZXzF3Z14NAlrOB3II5vW29aJddHhdzZ1i8g8+5wdnc0tTOt2cB&#10;OdylerMxt9W8umpHRcXm0sPrCvauOHLkLTT+2bMfzCOLTykuW/I+e+Y0uLNFXyfAPfayOWDPO8PH&#10;H03eF0bqoORv9FdTqbk2Mn3YtpaSgDQwTDMgP3muYTAAISkMJw6YIb54o7yKdHxSCCiXRpT0SCZX&#10;hMe/LU70PqnBAoqnPA2K6qZqhIEalYf6WKFOJaPiggytCe2LsqdrUQWGabOGw17uqE2GHpTAClB5&#10;8EV8lEwoNGpzPSWsgpwUW8CamcTsoZKqMyFtrLwibfVMOdG8KguFbT0TkjU0IO8AmSDDmsEoB/tO&#10;mGwQsHLnMkKkaiXJwMHR+DoQlEOn6+BUkTFLTGIxnvxkMTOf6TPFu2ikZhe0Je8szOUY5XJ8DsqO&#10;cn35DLBuhFiELSDy5pX6clhKrAxpW/UJ85Ko0Kp0mRGIifUJ16VLpnCMTNeOeNSNkZYJShjwPXUf&#10;YCdEqi8EUCmh9BgZitOFsM0tH0vMKUcW3bjQ0wyHJcNyU3zqFenWAKiqSmEFVCIkQxZViVDl56oK&#10;HUkD0Aj9h5MGgc2i2vpCEMP6u0SkQtKz59gsCdKpgR8uLQy6nMFxTBy/Dmu4JUinZey9ALK089xu&#10;kzcDhn1uMzdYOVA4OVv7yeOjbr3MyV3l9Lb5EiwJG7DnjQDivWAu8LsFIG//JOihg68W7X++pmbn&#10;9NQgyGEeWXxKcdmSN9gb/bWlmR9/QA9A50Avce9J5G3a9vHiIVYGW8/JBSWIBMWaSDJPfczcdsED&#10;r7uvu5fHdWMMUU6KEWPWNBNbDGAgF/YgCYxlMYMCctZzkRzqpAcNziAQFEpVtAjZoRvI22GNSZaY&#10;sjjs0/i6Z86QuaCQKsi4BNsX8qo4BEZl60MMuRwWLTQI5bkMgArIVlIyFu0qpemI2k2toeope4BK&#10;Cfp1sQKTQm2TvMSojeSds6GADXeMpN2HvOJtFllPwtpUlk+REabT8jgqO+GYVCgrJrqycuSVcjJK&#10;yuKyQH5xT3iOAoVcONpuGHF7rlTipKjNWRiZDD0CKZyKk5gz8lpidteHp6xqCvCo5g2cQSi79aDy&#10;rJJqzngVh7xMss4sLCNkq0EPOxODgK/CrcEYKExK1Mi8I+6fuIp5NyKLqDN3OUBqFl6mKN/Zw73T&#10;jbakNbtrxbBbg5QJASu3QlfSMZCRNvZDhK1N1bAGVsY6jaA2daEUyYJCl1M7cKzpRoQ2VxaOozAD&#10;jsNfBVGD2iqM2QT1zxwUgxKpR3WeF6AATByMXrKxkbwDhWcIO7ndfM4NwvaCuWL4qQYujHOfGvlb&#10;tG3nO2wvh88NeHu5tqrZ+eYzb37eg5+aONBYv7+6aueR8o2HDr52oGRtU2PRqZOT//O3vOd9aeN/&#10;/nZmYqxfG84PcYEF/B0/f6/+5ClhQJaGAXFzIuk5SdHJ9rwyZUzyYW+5ui+feSuGtG0kuiWDeiSk&#10;oXuOv8vR4oGhybXEwpBTgFMEa0vxGJbImKqhSKaKIzmYHZOjulC0Cgoes0cpxOxJ0xzg6IyoM2vC&#10;scqjq0oGpQYbkXR0JVkrnMIewaYjKcVIg8ryNfJUxxigMSJ55yRVN9WWcIVdNF8lh2bUM0K5rEpA&#10;TIBrouyh6IConxkln3G/WH9rVqQd92BhJYNT1tklxlJwRBJkBMro1KpYSiodwjC4zKV4yLtQAPyk&#10;YyDj6YmB6cnBKb0vBwd6rjtr+gnCQopMgYConIZeMRSOucyvoXQFUn2SBuZCTLxGApV3jGVEUSng&#10;SBYXC2K1Y3HZ6oEyTTamRt8CZndTW1WmJuQnRGq6kCrPEl1u6Akib7ZwjPepAoSz+BjjA9cikhlD&#10;B2ASb3fo2Nl7ytuadDpGYbZerFIqKJbl6sVlcwsYbigEovI5mLd6JFUhOy+NOlHDUIFQiiI9xj2i&#10;LcDSFYMkKUSfzDG34sPwz+XljlcojH3Yg1GGS9YvfN9NIG1HCk+L52EHEj9Ox6+qVcM+070OC+Nk&#10;67BPDeQdYngEc5Oto9ttyPPmh//seXOrOb9OWFRbs+fYsS1Hyt86fOi18vKN3V1Vp0+fgl83jyw+&#10;pbh8yfvs2dmZcXB2Kz/qyw8Rq7ukTnMezjbQ7Qb7w5pPQqYjXjCjAeJMhC3yBqOTR3UM5O3BYHAs&#10;RdrWihYFzKxDHCEcljh6YDByQO+D0SSRsTh4OH44ojwy09zZSgAIeOj6FLmQBMRhGeg/KknaOPIB&#10;WBkZAkYib9YQOLtVsZ4yFuEYszjAOscYBGxoaAuCjCnTuXLmQJEBoky1RkpiXgYQqRKjAOVD5QUW&#10;LSPrcBDQUXAdrM0KKRm0Acorc6w6BDHZbraeLocWcL7yXBHUE2wrjLIdzaCZZQV+Il25JpSPsHJx&#10;Xlp85rtSGRYM5GdJq8rApxQwEwCJ+Zw9u4ournLAMkmn+TWUaMlYYigaWdzOlsyAPKSphjOyXM05&#10;qC0rJj2+ZNxodR61nvUnZOVjqssl8QOoEuLVdSkA5O5CToNIke0fJhw4tf4YCNdFMUNhqwoKBfY9&#10;dgl2IchDFbWFjNn6Q6FblZpdovuJAqGGSSArjPhUorU5LLCVHGl5d6pz+xLEEBPsgOA6OzKEpS1F&#10;xnhGesCGSPsDkoyMzlRYA5g7WELbSRnMHHn7waUCcLvhZNP5FnlnfpKEhJ191M0n3AjT4RZzc28a&#10;vzzPh9xtraZtfmGXAX3CvYnfii+qryusqd55rIJfaDl8aF1DfSG63AcfvA+/bh5ZfEpxGXveZ989&#10;daKzvcJLKJidoTd4xcY9SQg0nCjZk0FFXpChU64sRPkmaZK3ejDXjpSEmEDeib/t2npg4JTACOHs&#10;VYyb1sxDJMOS9LAxeWuMCRq9GnUacjjFME58jyScOrv0eK6Qg8ahNITiFM/qSTiWq5q3yjp0o6wY&#10;Iw1isliHYIkEx7DyYyOsnk0zrKo1KC9tNLIgnhYnZXEgGqyAYMJyl0w7peLUViqUjUDLEmlAZs7K&#10;laT6uHqG9FC/8nIPEXMlIG8IoKCQ3XVmPZFq84oYlBguIbW2pxFSYlgh4JYEgcna6oaqdGlODaiK&#10;kZYopqNBG50JEJFs3MK5pEjDgbwzpMs6mO00J0iszCOSrEcxgWUR8OzB1JuU6Iiwq2G1FEZAQIAa&#10;pMSVpIBTdWq+d9hgC2TbIQGREmbpFkD7sOXVhayE8WkSaeBU8RJzlThbcv8BnDHVwQVlVfmuWTin&#10;NlRSdzz2QNWHSiyZ5JVXJUYBxrM76b7rCBklqVZRjFWNVTJU+Tk1gWbNinI3NyXplJX0iLsQVBOS&#10;PWpiJs7Gh3q6/8ex6Qs3nMVPDJNhzG41B0MLDpC2k032qWK44dwUDtdLtG3P+0g7edqL5OHdML/Y&#10;LW+bO9QQBoWD2kneDUU11bvgdpeXrT986PWjR95Goe+/T7f7b/ln3pc4ML0688H76EnN+l0d3Gbc&#10;/thLwsNvsfi5/nRuqXxufDjNxmRh2rarDVZL/B1pO3jehkk69XuAQ5HjTcNDoyL3iDeOIsG0EcZw&#10;GELMIlOl0eUkCptCTN5BjJoZmdHp7KGs841w1ZkzD+sXPIAT4jDWPEDImRVoSModkzUlimekqk09&#10;Ia9LiamOiWpVqJJsfBXpXCELIpMVoym0mLXNuQpnZGoCssA4GilsVVEmVAm3LCvggO1svNhwySwu&#10;XGOAhW1tg0y4U0yVcO4qTDaCXVi+yuUkpboCqQ6m2xyUnUjCEUhN5M194CkmpaK4GJmYO3wmxZeP&#10;I6oK+VS65FEWwnOKU00sFurj01SrFMYxNVRA4ryogTKKUVJoCp5KPjZpDqonkzzJ8BQNed0TnJdi&#10;anNKxhhHZjXobsZe5N6YLYgyIcu8pCRPAfZJ90Z1WnbvkJcDhJJJW6gMjo5B/R2fZNAs4aaEeFXY&#10;VVURHmsYyw7bZ3DRuRFKeBCxMs5o0BypLIFh1xYymuVDSY7vYStgEmEqE3mbuW11FTCR0yDH59xh&#10;ezk5W8vmYGgReXg9LEvbBsNpqVy/S9TSfIA/RNTAHxaqqtx2rGLz4cPrDh5Yi8jZmZG/nflAa+Z5&#10;8r7EwY+cn50Y723TiorIm0sx6CXoLrEzoev4ETj52IF0mnBu5If8vJiWjLhsbpJOtD2PvOV2J7c1&#10;+MoacpnhqkFigazwfHOA0zDYlD2z080BJnHkU6eMgiODjAYwjiyCkVQYZJyaK3cePHRZoqoUxjnp&#10;J5k85YUexqcYi1ktRntQYlhJCLsCfEyg7CxCbWJIoe0dS4Qt1tYwSepKeck+4jSVwnbONgKER/hm&#10;bZK0AM104JiwmsoYBRK1SFuIUR1yYCprEu6IL8TFqVx5gbniRAk65k5jWULgOVjnqYmBKdGn2ItJ&#10;kbMDEabKWN4GHacCdIYimKosyBh97uAW+4O1yo4kFoSqKj7MG/S4GvQcytVX7ayKUCQD6RJwNDw/&#10;QB0sEDWEjGBTDQTW37cArQclOqZBgbxc+LEeADVx6S7C8mp2d6QwLlJ2XYuFRYEoJfU6rsewX1kV&#10;tWmWiVTzk1MlyVPdU8ZEzS6dy0uuj05DTSwTs0OnY3BUoVLoGNct1IrDOV4COwyz45QCzhgnwSjR&#10;N9EyKkXVpjxUUQaWx/3QWVyoT6PdUKFJQ7h2JVEhTgWliqqDhgQIy+5x5dyQ5eR3WmRvQd52u0Xb&#10;cWO5P9ICh5s8HX9lRJwNtgZtk7nF1qZtbyzn+9w4jXvL+auGiGmo3+cfSzx+fOuRIxvhc1ce34o6&#10;X060bVzm5H3q5ExfT11tze64cs6OIv5O8z4c0Z+4hA44gKMnjFnCPi+cy2H43Jlj+rkk07ZZPOt5&#10;Z4aQGQXjMwwMDEuDg8ecGiQ9QjRiIemd3iFSeecMpzDYQhYZRxpxqZpXAYiZVsOwDLmk0JFpTp3L&#10;EiQDH0tSMqZYxSTuT3pSlZSkhwUhxhYqhF0H50Wk3yWVfWFZCkuekhTOkHdQFZEzmj5GiyzDxFOm&#10;2vqLtMgizCK6spXXqY4ZNoqnhAUkT+U4BveFlyPbqtbwFcUasvVwjEv0QXOsCYtQmLfMpwCIanZ6&#10;JG5YI31aJgmkgJB0IpLHlOpKOsaInrcFeNRnuk23fBEZYdOkyg00jyIQA4Kf0vfexeu5iQIvUGEV&#10;EfIqY2hJAIFMKmYGYa7gvDgalAzVDryoLMyYSvSpdPpep/7mTqLTUCVecrq5jHQWkbduiicunGpY&#10;FXq1Vfk+GrqbVAsZ68Gps8fPx/aiCMukUoIwe4iuzkeDkeZ+rmqk+Kg8d8rmDdUIFUOMG1bFqcSQ&#10;lHOIZXlyYPbA/QpnEYpmdiO2aqhk0OwROjcQV86ze9YSeZu5ww5zB2iW9WK3HW4h8rf2nNvPlg0n&#10;cxNaKvebwM1N/Mlz/ZhvIThbv4y843jF5vKyDSUla6sqt0PhyRPjl80bYgmXL3nrsffp999Dh+MP&#10;TvO3QQ9qQYYfbPG8Dz3JyziAqDos72RjTMzz4M3qCuQI3rSdwujEYmuSN8ZMlrwRcF83PE5Augxr&#10;nDie+9cCPXPUxYFn+TBytMctN3gUNqtBj8YwA+Q/2jhZYRcUhUNYYnHEKtJ6EjRWLYYjFTIy1CRm&#10;z2ljzBzNMmohi0a+UxMoE7QFSxcrH9RmIpNAVIiAmcD2LiPAJMngaEDMJjudkhUkA4vpJWIaXOpE&#10;pARSKcoiuw+qgB6eOl4xcOPM+ohU5UMd3JIOxHZQqrRRj7OjaB1NLeQYE0wC4uVdmQJxSsKz4yuB&#10;wF4GKxOvF0hq1VahRKiSBvvTZE3V31n4DdFIIVxQkTDhejqMjNOTA4C4itQbSmHRc0pBwDMVBcJ1&#10;qQVYbdXcF8WXstw4PvoqYrVdvS79lIgzBlXKaz2ZW8b6q8+4L2keIMk5eR1QcSzR1wXEyzcSX6JD&#10;hoA7myvJgkJD9bhNrIEIV2Exa6OwKhaBSAVQB1RAjUCdviMqJRRkVUEDczHJGVklqg29KxRHta52&#10;Gm4emNSgGBqWEO/sMUvKFcqSWgVyAshlGeuBUQJ52zaKtnPL5rK6hLeqyZuS562tajrqlTBtVQNt&#10;d2jxHHZbnM2nn1ok52IqwN/Ch8OtH56vq9lTXbWzpnonmfvY1qNHNpaXra+u3NHeWnZqdvzyc7uB&#10;y5y8cc9Ozk6iAzXWF2JqhnuPrmDnW0A3CuR9LtTzyN/ufziKmM3Znk6G3umfrc2A74yhH9vhRjgy&#10;d/gUWpaJbQVi1zeHcVRgAIi8w0qah4fGj4cQZHLUHlVFn14D0mpjWS2gDTkNiKd+y8eKxXm3BicE&#10;nB1g0THSYiGJkWH0xhgbAsSwbkFJsiBxKiAxjf8Mf1tPQIbq5sYnkwF5XiMsmnUGiHgQCBlVkJEV&#10;i9afoGmOswqcwuYqPlhGaENeis3Vk2ULm2McHWkBKST3J6ttGVdJueDcSyaQt7kkUFouVwwoC8tS&#10;QQ6HXLDyiYSkgWFlYa4YmKPN5ZrpnUWSvMWKZ0EoRakIk0JwLQiL4wkzcWK4iOB5uzLKgnCYHDje&#10;SVmgVlbl1AQWqjvuKqmSyOvLYUYI+OG3Uh1gFoXDqS4EMyrOQrQJlPc6ibl6SUMsLtwU60T1fOuR&#10;N/arOQNE8WzSIKb7mzSrQ7oLsTLuUQHOzi6R7efutG3WILA1/HwBShJwmlOlauOIInSqqXYu9ZxC&#10;gTQ6Au/agHBk6YgqcSzbN0CqhFVV5wp1dgwk0+ogrY2MHj0Zm0cYz8jcJm8GYHvF2XFXuTapgchN&#10;2/ay5HPDySZna7da2FUOqm5q5I9Ombkb6/fX1/JjLHCywdyVx7cdPfJ2xdG3a2v29HRXz0wP/+0s&#10;H3XnPe9PGXDDPjj9/tTkMPpEfV1BazNmbaV6jlLG/sG9jmHrBNg6ewRJm7lF5F5FN0+H7shALz/M&#10;InirmveW8ztrJmwTpxGZEl444zVCaAgwDmO/DzEeGNkYjEyTIoU9bDjqkgyPGn6GT0nbKtHFhXjm&#10;5aoX17ot7+pBzDK5IuaAy4aWj0oYqREeiguRHMxyUDSqdTm6xniUcl3IuXlxRTEQsjtSc3nlpdly&#10;qmxisONZE6lSXK4kg7YgnLHRrozMmaYLNtZGKF1iSdLhWCjC1JZoSTEBahmoTQxBqvbRengh0BOI&#10;KthoFx2UxJqEU8HVcOk4IpdJVAFbeQaci8fUPsprJY5x3phdz32pnLdGkvT8pvTL2aoblSPsLGJo&#10;8zFAto6cHarhIsCgKYs0oFC2GCofAirawiFjqAwqGWR0pGYgUjLhazF8aZIJAsgFDdapjPpKQZgU&#10;hpZhCwf50AJERq1vlhskBRipgPptqzoeIRnEh76NEhWZkghXO52qZwblc+OTErdAmF4oJhTnVByd&#10;l8hxOfM6njJzCp034thLszExPgS02O4hGS6ZqWFoGNSpLCG7AGPCV2RhDGU5gy8EuyoEz1vONz1v&#10;HQN/M9DODWvR2y7V8rifc/PZdkvTAa+QNzUUibb5i5/wuUHblcffOX5sy9Ejbx2v2Fxdtb2zrRwd&#10;7/33T2Y+hpon708X9OT79PvvToz3tbeW1tfuxVETOh4BzO8AdKA0JTR5Cw6Qwu1key6ZIfIa9VEA&#10;LB7IG6d6yD3n3bC5CF0cxzCuwmgJxsXjgTIeKjx65CAcWDwz8HgqnWbWQK44phId77C0kV0Uz5o4&#10;PoJVgk4EpJMjWVlcYiglxNgiuCahMszOS/A2NCU5zNNwpc30gaLBci5rgxLVyhWDZCxdsxOZIVnP&#10;DKJmFqQk1QrlWjLmRYxMIVfFYXAlo1RltB4JBOufSon6c+GIsFAPhpAn2q3ffoABzcmrUP/Chwk1&#10;N70wUJzojQwHSeqMpThJ9SGNOaPVIkzIrLNcOZdRVeBUZQy5AARS/R3vLIBjGBAxiB5Sze1J8+r0&#10;DlKutnPBGGtDrngaGDedxkJTfMjrjMobautrRIxSQ1WzdU6SqjAuh3WOqbpqCneGx+f8QpkuKtMC&#10;iXSjhjn3Re0cui4CMcb3FJGI4bKKM0qbiFO9zkCVEB/kQ2TIRbGMJKBCeevVe8GvLtc3GvHhe3+e&#10;kbgyOLLcGHZAsCoPQPU39fYk6e8T6yoCNDrCkeCFx2vnlF1Dm/G+wDk1FyCMIcYxK6MRmNvGMBpS&#10;IpG3F8yzEGfDDnupHJxNh5tWWivkwqFW/T53SzPIuwTkXVe7px6oK6iq2l5Z+c6xCtA2vO1NtTU7&#10;UQTmlKffOwnHDcbfmM8LlwUuW/LO3rC/nT1z+jT5u7PjGLpCs5ZcgNYWblb0Eg2OXMZRZzqHxc/z&#10;RlkM5J5zG2ZxcLZfGEvkbSL3KTp6HC1prOaebAXE8YOwZDyiPPLTAJMenpo7E/MZKZKnkFHRgVZd&#10;DWVkvE4Z41THI5BVqBJdAddQdfBqPGNo5mRxYFbSJfgCKekZBupM+yLvKhmjXC5moTbHS0msTKhY&#10;8B6CZABODdbHCmHKZbnYXKoY6xbsbNAf7HKqg3klViZjE1mELlyGG6nOFa0qOAMkIUnBAqiwqYvs&#10;NdaN4qzZMtYfs4uThBhpzgscHMESaaB1IRJzJJVAXmvadIItPx6vAnChAOK9Ew1EqyMqSXL11UGP&#10;KwAlUxNh2mFGBKxKYV5yBIt2QAiRyhgiIeBa+VRKKClVVqilCJVi/ztlkUAq9/xwe0LM+p3FMw8U&#10;hCQ9FQ4asgEmZe5FaiV2GzSI+pICkElJBIRRPZUVpgJuQAuHowK+LvVtC3BUxo4qKNIIfdvlqn9K&#10;mL3OlwZkcgmhIHZRyIfpi+TRCK6DU6NYGM7SHEpM4YyYsuCo4sJlGm63OQppJWBDbOLM3LCQGdrO&#10;OdyA95bbz4bzDdsrb1uEHbekcTN588HmJq2QN/HZdkN9IVBftxe0XVuzu6qSz7b1ePstMHdtzR6U&#10;dWJq9IPT75m2//a3M+l7LKKDvOf96QNvG27e+++dmp4aht/czLUXdAhuYSNaDrvfsA+18Svo3s6m&#10;I/jbQBcMLK7H3jkWFxKFc8qptfHQj82LKYxe7hiPFgwADDMPDBzDIDc4NgyMk+hWSt6DTSAXInXe&#10;aRh1QkbYRiHMpoMAC2LGKOMYCAQ9KS+gKrFuYfSG9QCN+VhVxduQuQjWGUk5Vz6I0RrSKOOqo1VC&#10;3liQMqqsABkmZFfNg0zuKnKRzMWWpOWSYVV9cAzIGaBwFQDEkAsBVQOE4Yy+LwwArLavxZuDZFgN&#10;V16GklcKGZMHdCIeTsCkaDhUjAils2KQpLWFGNiaZKks4C0Sj9SiAoHzTNW8WFZAeYNCpuq9L4O5&#10;gBQA0oXrNNWZYRcknbojqqfqEygZpyg6NmMQU14nsfJeflDrOT5UOGb3qVN5U1Ll3YaZawnCKp1b&#10;ECyQUrPIzCpCD8H9Uuux8qiSL8fZ3f6qD08ZUN1SsyDGZYUbrSsVTMBBjAJqAZWCK+J7a5l+CLgy&#10;2vSQmSgwnt1DMilLiAnxuf6f628UhjY3pioJPcpCGXnz1MYSdTmhZdw4KlcFRf0+poI4pnwaUn3h&#10;0KxqEIyBHkOpRAgHbcGsYYzL1vE9MVhaUTW9IHnbNqpc4+QrYXa19QOgbZlHmbDGba10tQNzc3m8&#10;iG9/1e+rr91bU727tnpnjbakHavYXMEV8p1wxPt6amamhz84/W702ebz9P9cdswNfBbIG+Cd+5+z&#10;Z87g9p46gQGAqV+T1l4a6wubGotbm/k0Rd/o0bNw9irufvSqTk+Xj8H/1oMcIhL2nH3mXjbXJvP5&#10;5G2IKSN5a7wZ4gkPjzhCNHQ1ViPCiA0DBvAYizqjWmq2ZDpaG/PiKNpTEuM9aBUj4NTTizkKA0xa&#10;yEWFg9yCR1Z2xjS2SdJBnnZHMdITahV4F0m2NaEFkhgRai5VoWKKt9GhmIXnZqH5tl225tikrEO2&#10;kVEWC5W9lglO3luuMpGiop0yvN4eLxZHm9SggSa+a1zeNmIyVEobap1eyFUAGqgHYSkRtyngXNbs&#10;JEOqWBBgARwTSeDUO5uEnJ7zwpoRMAlBg+pDzQjI+jO7QOGswDw90kCytELFcA3AjwwAtbBrkmth&#10;S8bwnHpaIQK6p/NLFCAf6g+wYrgpkkSkK6BCQ1sZuq6QRTJuVV8jEa6RhbLc0IUozEuAgPP69uHU&#10;kRBwX1Wu1DHm1BmnSlJNfFGWxzH0XnXg7Knkrc0Kmd0yqpsiQ0dSwAXNaWFmlyrkwkjhYKGSeWMH&#10;qWGwxxgmZVJjhQNidgVk4oJnMtDn7T6Ndrt74ivd8rO5sRwBMrde5tZ6ZzlOYY0Ro0eZZVoQ5a95&#10;6sH2fthn/6xnFcAH29uOHdtScXQTXO2aqp1tLYdRn5Mnxs+cfo9O9mW6PH4hfEbIW8smevjxt7Nk&#10;8BMzo2AF+N+1NbtrqneifzQ2FDY3HkCnaW9DH+ITcT2G4aa2rvmvhtsjhyMeHoTPI29137CFLQM+&#10;CI/kzYGhAaBRoUHIYaYAGIiMxfGGsdEcBrwGT4YUw+iStjkU60iGZUqCcpJHGnVxEFrAGYPRycng&#10;6JmHiTzID9EkRSOS6hAuJF2FYqg2xLg4FyQwFwhYBs4y2YzWmZTkwrF6udNYE5cObbbCWfJ2Kba8&#10;qSAL81RUYRZPxtHheUwTrSTuBa1qNimn3DQcDD3DjoQ868yM1M94KXclHSCi5aWSSBXpVDG6ldDD&#10;SHKPlWczRsqEfOCblJqFsytAEnIk21OIWQI/WQ9KV6q32qUiAsSXlJRCkDcfmact6OkCrTmTkZp1&#10;dBHEpEmRtyN8Sx+RzmuorDBXYFKsuRk9aNMneH1DNYlEuSxaV0fyi3XOEbOVS0BH33HlslpX2MII&#10;a77CVmJBgu+FwmFEWBItFmWCfgN1C50ZlczmVc9PHTvGB+AUdXB8gO4OyuJVzG2roDyRdxza8ZRF&#10;wLAgzAZXRzXCwI/1sfHREpodEq4vpvBgPw0RwrB1MIP2c+AQ29s2Zxt+gdu7ytvpLPFXPuk+8VHm&#10;gebG4sZ6vrGtb61wP1pl5bbjx98BQNhHj7wFh7u2endH29GJsd733j0Ba27b/lljbuCz5HnHzQvA&#10;2TOn33//3empYXQ1EHZdzZ7jx7aAyBvqCzn108+5cxmHFH4U00N45Ohq7oUi8hyFey+bWdxH8Tfp&#10;XP0YgbCWLgpv0AtjGACEB4nGj3gIEHNgDERK5mBzvAYhEbIEGkuSuVRHKqPBZXDPjilDbRZOpdOW&#10;aZy7rLgirZdAVJkgZismq5pqBVMihboE2o5gL4hgPqJV8jFAGiyfxJzLxelCAhwPAYrJ6fdpBrZf&#10;BG0r2VGGTGpDZCzLWSAQLCl966gnaoZY1BYYztklwIVxxzhSAWpGQGRAXhG6VXO1lQsVtKKrvNTc&#10;OaEiRBKEKuOlWmpAklUpHNoqZM/U03cQAXvAQqj2+YBUiFGhJR2vSvICVTFyMID4KBBLj05nIj/R&#10;dgi4BbTyT3ozeSO7a8hGYKGWYR3OrWQ2Mq0luOhQgXCZvgSkIoYIBZGBmt0hDV6vroJtG7ulpyBW&#10;rlxBOWvIgPKGXpq7UtWNAX+UBoWqCIrp12w9CY4xqqpuU06b4lWEG5z9jdNBNnumDhJLqlJGxLCL&#10;JklClUdBupWcF6q4kIWFEmFkmadzYyrGK6BqoAjJRyPAGtrJtqRtAkwZAl5NxCnMi4wb4mnx+sMn&#10;1YLDA5spz9vMDdoOPw6mxU7uJPciOZm7oai+zh9a4Rvb1VXbQdsgbND2kfINiO9sr5gY731f+9Hg&#10;iRmZ3xr5DFH4Z8XzPhegcH79/H144WODA83oTNoTsc/vITTWF6IztYjF2/gjNoch4BV1Lf4cQ6f0&#10;Q3FTOLxwE3bibx3plIuzSecKeEV9vguugZECfkJsAtaYmfuOh2XCoGKkxUTMmVGaUg0rdHwQoxUI&#10;OsM4Zww1K6MBtXYZbThoTaLRYRaNcOWKG1nTYhrCyGVrAkmZSBsj5VWhtjgyGbYR4boY5kzfFQjV&#10;k4acqVVtacWS7bYVo/ESzSgXFNImBrsWjKmuImv+grDkVVzQoJUGINEJInFEOzg+CyfJxJM+HeOW&#10;QYBAjPI6HletaofsIhL5Z27PzCVDm0lRMqHCCVGJThnI+WRWa/dXYWrDpaGGOU4NYrHCbDE2TnSv&#10;eeHIoowBiGEkW9UcbFZjpE4B15anOjIplK7iEtzO2RhAHaAN8qkCOELSt9JQ9RhvATWC4WYXvUEb&#10;S/cdsRhT3S3DaYhx0/nS4o2InQRqJzJ64sVaIZU4o7ox5z3OlTQwwHsaRgrFHM6lcjCqIKpydurx&#10;QFMftrw7j6EsqZKxLI4shp1RZTm7ByZHFsPBDoRw1kTEeJUYJSVAMcjAdpmnox9CIjd5I8k2sLc7&#10;S97kb5hNr2XCisLb1oNtvbTdRG+7qWF/Q/3++roC+FF1NbsrQdjHtujB9taKo5tB3hCAhonxvtPv&#10;nfxMMfSH4DNN3gYX0j94/9TJKUzkQbrtrWV65X9Xbc0eEnljMboXyJsUrhcY6I7rh2blgnsvm1m8&#10;srebX0rXjjYvoc8BkvQ5Fzvic/avaRj4NEu6ZE0OJI+9OHiUMY0uCXiMacRKLEhGnVTrMJBmCRrM&#10;jkShSQ+Pysu1AQRYOjXLXmhU26bQZIx0RqoOwkEzEWooUqF5wlHfF0MuUhdklGqrZ0sHecgEowME&#10;W+NcroCu0QinpkZWSaaKtUVALQMZlYWAzaIDSVsWVBXU8igxVzuYVNlrg8bdkSYMa4gypBOHdQwB&#10;aQ4VTnMXZmSSfVkSgy8kXvIcdjdc1hykJJt73SMpYVmIN9lEbZRHWSBvOa8uUXXT/QoZ2XS5QpNy&#10;wVfKx+RO0iWHm+gYRYbmQokibzYLgKRQbcFVEnJZUtHKHpra+rNwZIIqHxoZF4sA8kphjm5REwu7&#10;IGqISqQQ8SgLp6EdmBRqYiW6Uk4jYmU0HKxBwi6duXKwsKrnVAdyp2557T5LF5XqJhlnD7UKubJ5&#10;leTIOdCgdkAjjmMz6NFg91CNZiE3fpXLMjQUmaEdTBAsmFcTEdavOfCxYLRygbnTUqU9bzJ3W3l7&#10;K7entbbwfR+A3zTl8jg3kNfS6gbmLi/bUHlsa0NdIWzv4EDj7Inx0++/Kyc7z9wBn13yxvTN5O0A&#10;3yf74PR7p05MTQ0O9je3tZZWV+1kf9JMkJseG4ta+R1ddriOdlF4/KUTblAnfx/XvvTwUjiOGc5G&#10;bw4PyAX+ZLj9b/R+Pw7X8AgjJIwZDbPsqYeN4XgN3ZxwCgsWS5IAIyPMtYSoPSRROT/smpL8W6U2&#10;Ft7pRj6TvYB14G9yq1CW69JVJZXI+hiWIcEjrwgVp8E1zxgpSNpOQd6mB0dZpUiQEnOSqDrodxEM&#10;ODLUWabQ3MCMpvkLwGoRUBZWKdafNAYg0hbfFjyLpGQeCdniJ+6MpcjcJ8pM5SoLi6YqxiSEKtmg&#10;5yJ5DNlt9LN5mcq2BRuBqlNGlUW/E5GaLoQSqQcXG28ZYhCv7LyKlD1IUr8bNtcsKl0XEhohLEL4&#10;8h0TqTGHlD0bcCVVH5al0yCvU20KCdPB0HpKsnwuJuk0UBO51EGVBVLXcnEMqGinGrEjBaRS3FYh&#10;l/oehTP6jSjJOocWdlUVCAK6FstnCkp5Y3ZmgTDbH2FnUaHhqhkOF4UY5ooDk3TrkR6rwaSIONjn&#10;Gg2n0iZ4UU00Hw1XeJ9bnB3WF2HccITpM3nrZTA94dbG8nZ93NSL5PCktUi+XzZ2tzejAfopsC1V&#10;x7fV1e7t7qqeHO9/792Zsx+8D/P8/7g2nl0h/6zjM0zeuRkc+dthsfgHH3zw3smTk2Oj3b09NU0N&#10;xXW1BbXVO9Gx6usK0OcArfaUaEWdy+ncfJH75CpX1LWQXi3mDkSedqejl7uLi7+9hB6YW8cwnOKA&#10;yQ0tC2SIVoNQAwyOu/NKgGtZSmoDDUtJHPMaw5IE0sikjBWG1DDRtirL58pyOMQE5zgal2hBbBoc&#10;tllxRuZiNXJbZpBqO6Vc8+xU1BzIO5g2A6nUFuWlMLxBnmQSu1i/NLAy0hm08VQGVGJBxgGL4Qid&#10;CEROyjFB9MYC/80rDkexFwgjKQ8l+pgCqWLMSFBVRjgUrdQQD1BGp5QZUd6YZG04mndVYfK0hcVe&#10;aiipdUBZQnYpdGqW450am0W1FR97KkMn3jE4CvZug0CMnA+1oYrI7ZOPBc0tC5MbHN0+jDcsxot1&#10;W+mK0lUgoGtUTQK4299Jegcv6IQ8uyUnBM4oYdY81IRAceRLH1O8wuZ+1keaY+kKMD6MnWa/5RU8&#10;ey7AzLkEgxebrtSpUXmQDA2lamcyujFx11QlFur5ehwgGMvplTAORhuTaD040kXwDAvOYgvggNfG&#10;Sd7JdonCgcb0iw/yubnJ3ITd1sofhdKWtEP0fxqLuTxeC+ypqYJd3Xr8+DsVR/lUu+LoJsQ01hdC&#10;z8zM6Bm++kVX28dgqPOed8Rn2fO+IEjhZ8/QE3//1MnZicmJgcGBpnb44tW7qqt21PMFs32g8NZm&#10;Lqe3t/HdRDjimmZyOb2rM+xOF4X7oTg98oE+dG573nS+4zAweXPMxEHCsEdRjPFYAjjYBIY1ODEU&#10;mQXyloy50vjMSqaMgURj5FwMtbp0HRlAJLNEE5CIP6l1INmRuVaMdkc75pAx5WUlkUUywSCqStJD&#10;+DQYLArEyCCsC0dAVgyuWBtqS5kcE9NGI0b6g3VjPH9Q0qY2mMLg37M1wizB+sOR4AUiHtnN1gZO&#10;fUzKaevjaYiU9XdYlQ/xKpoVc8A1sWQKxDAC5mbLOItzOWN4BmFWNvlZxmHZ9PCEm9ceshPZIsRz&#10;ZLuQpLCvzpeJVB9TXq1LUy0wt01YLgUybZXEUlgaEGP+zk2DABWRLpCXLz1i05zva4Fwx11ba8gd&#10;I3nHGxeKTvBlskR2ADVI7lmDW0yluJ/HcLpBKiWw5vhYj5WgbikVYFU1YfVt8t3MNrUhVapSrH+C&#10;UyMQDg2Co5IAdF3eMl2jmpFTHI4Rj18HNOg0xoV5w9ynCMdUEjOOyhuSYLsUzwVzBGzNzN+wafa5&#10;9akMejKwinEzGh9se0tafe1e0jbdIXD2pmPHNtvnrq/d19VxDD3q1MmpM3S1vSw63zjnkZAn748A&#10;ifwMXxA/deoEDB96ZEP9/urK7XzBrLaA74i3YC5ZhCO3TYLFw6Y28jeOZm49DqcvDsgRJ1KnF7h4&#10;HoEwEQdMbjosIiEwtJyESAOTaMWTcjj2ItcCKZdiLE8jIh6lklSEFSa1CmTp32QWFM7RLIuGowyN&#10;wzQ3DkfJ9BQAtXIRrKdirDkdabKVnQaaAtTDSCIoDJcGy4Wk7HwCGWGjJ+jJ0X4BNq/0AulEwj5C&#10;ud4hVj1Rk3hRNqOuBmOsUEeWYstoAgiVyZhXIMcrkldGmXtGpoAF2uhKRpjyET+kb9Oi0JzOGEAW&#10;W+3IN4iJW4Ilb4dM8syS1SCWnT+xUJIEYumEmyW2NhSi6dLutgx9srjUIFbo0nEEqFY61fiZ/f86&#10;GqFQUWaMdK1iZRROqSo9zBVSI2TyxvhwaUGJG43kyryIZC81KMDrVYz0y22lQtaZCsnlHFahWUJX&#10;Txp0dRT25IDFaQ7kU4RjpxKShljnXNI5SEUAc5KCknDhMT5cQrxxrKRHRBxrOcSRjqGNUc95v4d8&#10;OgKIBDcLdrIpg2O0TmGFHEeZsno4J3K49UqYvlYJS8hvrYC29dJ2fR1/Zhu0ffzY1oqKLcCxis2V&#10;x95pqC8EZ6OFT8yMnj797mX/TdNPEHnyPg+y/Ubd6MzfdDx75vR7756AIz7Q3wSqbqjfd/zYFrA4&#10;OiU/9tLAn4JHPF9e1M/Id3JTG/eymcjRRxEWnWeffxPn/C4Z4I+9eBQlZk2jkccYaeTIJosUEwPU&#10;kGLmaYhwOAx+CFDe1pAmLBQEWI9So2lzQYGlFOlw9DwiYonSRhNsNqKwVYVczki1UZX5xraVYS3y&#10;q5JQGzLCelKnJJUFZo40M8kPgfXm2NcVtnJkZ2VYYqhGqImvnUrs3NAiB82JnlWW+NgVQ1JsLkAX&#10;IoWqSaAZSJqNZOXJatJD5aG4EJaeUCJ5CFfHC3Q1xOhBTMqpTfGIRCMr4NawPInHFUAgRKpEB8JV&#10;h0gWZB5yA0p5yuJb5ilLqCFiXMNUopTw6kJAhboC0MZcbCKueQT9URhwdsmHLKgG6qMqsVaA9eDo&#10;WyMZUiazU3NoCosFycyFh+uVtw3lzs76E5QMNQwXqIB7rJREVUxFAF0LswQ9xfANQrz7rbOH/sMW&#10;01W7bs6rgCUFJUl/SlWAuXI3yIEs2J81ZDS0PflOQDwHYFowR6TMS3pAZquSSBqwO0Ei7+/lIz9D&#10;i+RkbvskXZ2V9ltg+ujGwOFuOujf+4J5rK3ZVVW5nX62Xvo6evRtnCIVxnByvO+9d2fPnvngf+Rq&#10;Z+xtfoX8I5An74sHehK7lHe2vXvqxNTkQH9fXUvzgVq+Jr61pnpXQ92++rq92qBe0iwiB4WjT5PR&#10;9fE/8Hd38MK5vqQH4ez9cTxwDps2q2PMZJnb8GiMCAtfjj8Xik+YnwpghGfD8TQIZ1OzzofCTmIg&#10;ZziUqhiZpOApyhQmGcV7ZuDqDbEgmE6ISQPNFo8xCwOygzZkCsDCyhCrSqGGVMvSQ9EOWEnKFW23&#10;Y6gNWWS5rMH1z2RkzV2o6qMrcmUCWBAC4QJVBHkl5pKAkxATDLqKVgBH1oeEEbhHqRJOGgJyehzA&#10;tThMSTWyiUcZUS5ldF2pSRmJ64WAGiEUAQQlqbhYZ0A6gzACvjRdNeiWdXY4ZAntE67IlbFjajgy&#10;Hn0HQyURk8RctAt1QFkC3MJRmAEJBBlnUa45F5Vk7IKjhow3tfumC8yiG6EAtSkXTkODMD6Gs5Bk&#10;qFJWXj1H2nQVnnkg4CSn5orQtMDNmO2Nrli8Olc4plogYf6IzhoBTE8p71TEm7aTe40Yw0uAskVk&#10;aAvIKDFGtmvOr3xqofGYflOErgu8bb9tC8emRq9rg7P92yGVx7fW1e5ubjoA/2dmagSuNqj6HEub&#10;x0UhT95/H87+Dx+Kn/7g9PuzJ8bHRrvhWzc3FKOzYkZZV7u3vg7zTb4p3trMr65qjyU/+dIef008&#10;/gLKcVF4VdyanltRz7rmA/qZUY8uDMLMMJsz8DQ7tgxGZhifOiXmBcx5GSvAMa+jxcL45yw+gmI0&#10;HB78SUMwLgHRiMjKBOtJzCU8k7fL8ioxjZd+ulE6VXSAWGcurByVkXBQhVyhhpKJ9pFOGONj3WSa&#10;yS4hJlxybIdgT3VFFCbxMBzA6/W1WMbNwvpIHoVCPmOdAyAGecNFqKwkEGqSIlO7xdMok+omT1Hl&#10;snQJRPCKCAXiKohplQqZ18oTnDEFshgeVG2V6qvj5ceL5WUyrMaJWaxThAQBkpkZSy+MISaQUNBm&#10;T1EdwAoRyOqJ2sKEwOxozpYw+VICIbvlVWciZTcg7I/YhHhVwMW50RyvSGtIzRJumQWcJcAtkBrE&#10;WXSPJMkkRwKuf/Z+OV6SPvX9jR2SYcSz10F5EnNlLK8sUT6kBoZGj40Dn2NEb5EwHpHRdOBIyJgE&#10;e2K3wU/0bJr8MNuA+5G+eKqNusdA2ACcFi+SN9TvgyfDt7SPba3il9E20bep2tHcWAz5ifG+k7MT&#10;Zz7gB03pXs83rXlcLPLk/XcirvAQZ8+eee/d2empof6+BlB1Yz3ff6ip3lFXu4cr6g370aFb9M1e&#10;Pxo3i3fwG0Ps9J3tR/ymOMYDxkYk8jmIr5YRGlq5sKfJCGNAegRqlHoo5mbTjgd8GsfzPDg+4fzk&#10;LY8/kjeNRbIUErA9mmeCeSobJz2WVxZaJclQswxoSor2iJBaM2LurdN0ZIAykJQeqpUJC0yTS7I2&#10;Kje9xVo5KV2IYkLleYExJhA/ImVJLU8lkJS8HGIWqjpLiZ1Lp/piFclNfFKOU1fS9ck0WrTUbP8w&#10;O2H1XCVvxHMuCbjFqCd3v8KkwW/0patgTXxMRRguNAHCngUikIuUGMhSPGTyS5VXgE2K9iHZWIbO&#10;KH8yNWaPfYNUp/o4zCYVP50LJeUUWtjIynjdG2FdKasE4fi02xUIt0DC+iKbnqEgRm0YmguXoDub&#10;HgDxfrmqSBUUmYvnUXkJiVmPBEKMSo9FRz2hKaJAPLXaOXeN+mPkhaGaSEm4BAx82wcZBG4xc1im&#10;I8DWA4H+XtoT2xxTtffriLDDsz8HvEIO8wXPpLX5YHNjiTwW0PbO2ppd8LPB3MeObamq3FZTvQcy&#10;0Dw5Mfjee7Nn80+1PyHkyfvvA7udOp97IVd+vJw+e2IC9gJ+c3PTgZqqncf4uzc7tJzOno25p38H&#10;xR8Y0ptm3JCpr74cw3jAUJFHXtmj772AyKMvzhX1ONi4eIUYDTYEUjwHHo4anByfcTYdWNw8Z/L2&#10;qQe8BzmQkpya4rNQFhoIGhqaCZqkbBZZkGiAFJDRydmXrCoxKO2Rd67FSJcSEShBOqVNkqpeFNYR&#10;yFkuR1JYXp2TlDGjXA6NCUOnFIsCofKEhGNVeeGiBDh/yGgZl0s+Nr96OSFnjqUNYf/sN+PDkTyB&#10;pMC1Cp8fof4UCzqlUDMDt7waX4weBLRynjtljEpRQah5rHxUNU+Y0HWJlrKpOIqBQKX88BlTXfmM&#10;fpO3s/i3WJIGgMr19Top56kVulkcDjGSF2Ez3sytLHMUAplUxmergXhXNRWUVQg4SbVCLl64u4pV&#10;EZnLsUAOaiKCwtlmd4OHCyRC44QJREZbysJTBXiUWnbjCyEozCAmIcyOgVGp4Z/sQ0IwGtFWwG4E&#10;q+JVcbvaet2LhN3Zwd8OaYHhauFPP7Q0H2hqLIGJ4wcwGorgq8BRwRG2Tg+2t9Do1e+DZRvsa5iZ&#10;Hjo1O/nB6XdF2371i9/VADIWNY+PjTx5f8Igh3Nf2+yJmTEYBQyAlpbD6N91tXurK7fX1fAH5Otr&#10;9zY2FPpHapubuF8djjjmsHTK2/lTKGBx07mfKonOvdONm9U1tMLqeiRvTpYx/MzZGpbBEdekOxxN&#10;sYllI4Lp9zhPq2cIINXmAIRkD8wxhElCdhCnyOv4JJCTzCEYd+sxD/Eooyb9IcliRNZEEjmbaLGo&#10;ytWTfMiYM5SyqiF7iGS8JEneuAQZTZ7CdFLMdQMYr7mCT3UJYQFTdt+bk12fqDPWTVU1JIAY5WKL&#10;8UJUGRwZSLMKVTJExlSGQ21ZYVXJMaJ8VsnhqCGxBbU5nJkchFRVTBeuIrIBMYeLpmbEoIliUi6c&#10;3FwjyadcsWVYKzfyHOG4ydwxbhmHARaRiUEgsixjfBUWc5KOnE65brEd2uF2I0l1dqGcySESc69E&#10;2ElVyCsxXwhk9Mzeq/QsXWJsWDc7wu7DUYMnWEiSTBKbA6a6UCNIWjhXh5DRfSOO2TByHU+BkJfC&#10;KQnDwcNc4z3M3cXQYbo/126QxW1PcIS1Mbo6uWO8XR8hB7h1vJmr4rBa/l3tGr06C1Qef+c4f1p7&#10;C2K0b/cQfI+x0a733zsBjwZWMf9g+5+BPHl/wvC8UlNLvyn+7qmT01OTg8ODbaDk+Asou+r0LUBu&#10;xazf11gPItfHAvkdVr5vFl85ixCR+2G5WJwLWdqgbo88jEbNozlQMSYjPLNGDJ+aYzDLPfUgTyzu&#10;EZ47RRYoxJinZHxm5qPzWknOvttk0+6QhBSOloVuqHg9CAc4Nchk7E42xoYMx5Q0x0pSIOXidSHg&#10;OqR4B0wSAnM53tUwEA9DE4w7kdGAUxUkIB4gqUBYlBCW8QOy1Q7hHFwuy4qcJBkKx5YkYlXnICUl&#10;MWQMF2IwEtoQY8SaKCBJhwW3v1b4Nf8IkwmR2byymN18aUA4ZcmIZRD2HgLx6bhKNKwhnTomaaa2&#10;4LbmUlMA98gyEnNPUHYt4LtiomTrITuiDiJvZIGS0JFwqsfeENMtC2Uh4PbJ3SwAarXqznmD9bP+&#10;6YokE/N6/kToFlCJ9TiQdAZ2l4Z4OS46lJ6Ux1zOjgGYjvMRNYdwHNEc+MkI6IihHTbWwJJ4Yc+c&#10;LVe7tov7zviaTGd7hd2J8Ja2XveCsYITUlvjt7S3wRuprNxWXbW9umpXU2Mx5GE30FAzU8On3z95&#10;9kz4vS8ez7GTefzjyJP3Jwwzt7ema1E9fCGIv2P23kl0awxdMHF97b6qyu1Vx7cdr9hcVclvAfIB&#10;ud43ayT2Y5Lb2nywjeOHnyjq4E/x8GfNuIrVCQQWB7R+Xo/h54GKo+bUHLHxiFPOsjGAxcEY4Tmq&#10;jsiRdGJ9DX5/oiHJzzFGQoi0xVE42LJUREoFgrUih8mO22bZbtJgRftFOJwty0ZKzk20xfPgvJlw&#10;ctGkjXVQcSJR1wRHWBxwgE28xHAMFU46VR8heyGMoUCuRKaKcpJ8yJLLq1SW4jqg6MBMGfcUp0aK&#10;cUYGmBfHbLlQznC6TZFFQmvEahA65eWMhyJibcNF4Riujs3iolGWWmxCvziCgC4nTeBUKylBAKmm&#10;OmnWgwmlWlWQzGT88Hid0ofOpc5dqECSrwKFejMay9UcQtWIT+V94cN8Wd+et64iKHRDORCV81Sa&#10;k+cdZgkhl1pAWXJNh4CXQBKSwnSqy5lzsVJl5BQyYy6v72kYUPE0m5QDbpYHbJrBR7PA6b4Ww/Vg&#10;TgaEHjZNCgwLv04BBwOEDcsDRwIeBTi7qbGoKXzElH72sQr9XsixLZXHt8NeAXAzQPyYM+nz46f4&#10;0ldwYGD6gsOd97z/GciT9z8bc2ad6NPxTbOZyfH+gf6m1ubD9bV7MSqOlL+FmSxGSH3tHnA5+Js/&#10;Mc5XzrhOpREVfj4PM9wO/7IeR92xni7vK+GKuibRYVE9jljzumffhhfGwyq6Bnwa/4Gn4zw9kLeE&#10;A/HTCGZsSlQC2NaIqoOAUykpe0SrZIs817DOt3fZ00TeSW0oLrjajEwWMNXQuZzkEqMFt6V2TZQr&#10;hMmIke0kwFRmDFckSx0EMhklDw7T1cmT8yQg0TAkGRaNhYxz8ipAGdYzm4ospork+CKJpxaw5nBp&#10;rnxoKMPKFWYNHcMwL4RMrAUJw9VD0a5VqCficZtCK+nhsTgsPumnJC481VnZ45QoOqldiHRTIJ6+&#10;uIRZogp1gHl9yVYVq6QsZEoVh97livFiBcqHN++j/lhDtRtTrZ9VZV6XEi8E8hRThXXtvrMIoK10&#10;U1g9KmE7EK5MqLB7aWwZz1fCYkP2FlhzJkaR0h8DEeEGZeKjqgxyIy4NyQQnac6NsR+YW5xN2oYd&#10;AGH7+83eetbVwU1nfJ1Vq+L0s/0pNP2otr+D5rXxyuPvOAwWh5MNSWhDG85Oj8HJPvPB+3O3odno&#10;zTF9eXziyJP3/w3+9rczfzv7gZ6Oz0xOhEV1jBxt+tjut8Zrq3fX1ez2Vw44//WbGPqmGylcD6K4&#10;xqUPumlR/VhP/H3xuLQePqEQBzAQ/PLknWOokwtlFM6xAqbtQN7IAvloiSwfxAzHG8iSxNLzckB2&#10;ShbQm4n0Um9KTdkpKc8yFsewA7Esy9gaJjGun0OzJV1WQojM2c2QK2pgjPgjJIXsc2QkZoUUcCDM&#10;SHxR4VS2PhMf6pDKBWJ9YkFO5VECJkIRmJSw0dBiQTKBwiw05CJc23mRBLiBF+jUjBLSUlZY9VGJ&#10;USCusYufUq4wveBpVOirjuzI/RBuAYTF+qH+jIyX5qr6ApUamo6UKWFADaVwvB3UIBkoyYBFT473&#10;sZ4URq2s0w2LY+5mEWphwJotI/3hcnIB6nFSbCWDt4ntoJbx5WQ6zPm70PmBXu1R4yHp2iJeMblx&#10;4VOBYzM93h7sB7jTBcc03mEBYBDkZ9PbhomAuYDRaGk+4PdfYFhgUpoa+BshjfWFfKIn50GcvVM7&#10;xmGLdvoHHcDxfb11uNKTJyfkZJ+GKzLPsuXxv4Y8ef9fIGy2POMHQtzi9sHp9987NXtiEkSOsQd3&#10;HGPJ3zcAuMetjk/HMdLsjmvsAXyDnI64fmuvE/No/dA9hmi3tpzYI8dEOw5jQrQd4BGuAW9DYOtg&#10;08BI/9gfpvA44hQGwklOnRdWKu2OmT4alzmAfpkqG6bwnnTGHtlCJTEmZZBSczJOmjM/CJHBFkeE&#10;UrKnUT5jlGmmmSrYcIdUsUuOz6JwCsC4iycgST4gN5CHiIzwHKgRiGxMindxuUkAk1RzpIZTxvA0&#10;hBHAKeFrNCiTuVjJmwiZHWHVbY6YlVhPeOZtdlRNmBGRKQZi0hzqbDdUfi2TXFW92KbLSdcS6DmQ&#10;t2OsOWYJZTnsgC5WtZIe10EUHsIoXU++s2pj9lAZq3JtY2UozJbJXbsEVFbSE/tJEmMklAioNqdW&#10;USaD2Koh/jyncXnJ/R9jDTMw9VWmzhsXjtFg9PqZh17WyeZg19ivwvDv4o5xcjaMA2hb35wo5Xo4&#10;H8/x5zj5JLtmTxWX/fbIyd5ms8P1v/p9bS2H+/vqcJnTU0Pvnpo+ffrU387qYXZ40SbvXv+fIU/e&#10;/xdAj49LTHwydFbQIyLgLIn85Em+ctaLEQhvG/43Ucud6hhR9Xw6TiKHL45Zs4ncD8i9tK49ov7d&#10;cbrjgL+v7mddvfqsWyJvTMwx8u1V2xf3MZmDdGojIpPBtXTEG04yf9vEgEoRL7PCFbzI4sk8JXuE&#10;mGCYfHRgXowNVjY1JtH8ZbQFybn2EUee2lDOQxK2zVXANlpL5YSstpg70UNgFKfGhc1g4ofaxtIK&#10;KmXIWBImbYyFSD5fYHaRUIDEApFEQDhHLRaOWRiv4lyKBEJBzqhFXdZQGiCASoYWw2msVVyNCBlj&#10;ETxVlVRV+LLz5yJzquoa6qKkwZcfGipUAPIhkKuqlBjKiPgkQFBDXGnISIa8jAwP1zlLAJAlKxbD&#10;maq66NwtC43v09B/dBUpNSb5NJdRgWx74nagMSHDeNffYuj2SY+UZIubg3mTXcso7AmxI3nEiPPK&#10;mcDXTHwqJztshQG64GdzYdx7xQ9zV2xTCdxrLYnTt+a2m8rt1VXcfFNVuaO2Zjf3z+pTKjAaKGt6&#10;avC9d6c/OP2eCDts34HjkbNdCsy3b3n8ryBP3pcu5JG//+6pmenJoYnR7qH+ZoxM0HN97V7Mjqsq&#10;38FgwyAkkfPnxku8rs5d69xvUgI6x4jV03H9TgB/upRjEmERefYrrXOW1qNRCH657YI5G0BYTA/y&#10;5g52nNq4mLwNSdItsMuuGMrY9FhYqcyrcG71XgjWTalBVVKu+CAZTSGzaHIQUoGMlcxBS8oO0IwS&#10;tOaUxJEaFCNh6rQMIsEBc8nb1jkY6MRbEgu+YJAJIIUo73zmSFxFaqSAmcbKqZOwQMpiQnIqhTP1&#10;CXmD2twlxOZSOLRGTFXGnCrSm/RD0i1DmnSSWFyBxIiMDJeMIxzf2AJEkhECrYYSA9cyHpEIhMtX&#10;JVWfyPcqTsrDrEgZCT+3Vnz4JK0QsiT4NFymWkBdyJfP25c5BYJYQiYpxbA9U6uyRO0hcF7L4yi4&#10;KyY9oWjEu6MaPkU/l05TPiUxBDLHNLLA02ktje9kwzJgCOOoJ2hcfgNht7WUtrYcinvFCxv56yBc&#10;wwNhw4Do5a6toO2GukJYjJ7ualRycrxvZnoEHvaZD97Nr4pf4siT96WMNMPlJPdvZ+iUn37v1Oz0&#10;6GBfI8Zbfd2+quMYh+9oOwmfUZHL6/Y1NvA5llfXQergewjzMbkW2OMzcm5c9+q6trzREOAovzys&#10;vEXy5tQeNJwm+4iBBdExuOMyKzmKFWczjGNi6CQjO+VTUjsErEfCIaMh+Rx5y64FMycDl9goWEbn&#10;imI0oDCC8yIVH3cbIXs0uA5IgElJOAtKJnlmCcv+Id6EkR6gJpBZmSTiAZeQtzIyIZUxBqvBJJUo&#10;Aco4iwKOCfExkgHmkqqQSg1MOnfGkIHzOkviPD6ujvGKPCd7KCKRbiLsoEGQBsICjHHeWJyTUiCE&#10;s3fHiMIRoVYucYLfXuX73DF7SE1gDKFblusn6bayOH00MHuBOSSZDFKPAubKe9kjkyslOaNLnwfH&#10;a3xxDQxh9Hn9EEjysOlei6o5ThNbY/x2dfgDpRzgGOYY781NxfCwG+oL+UqqIM7menjl8a2Vx96p&#10;rd6lT00c6OuumRjrPXVyCu412Fp7xelP0/iEV2bmGaU8LhXkyftSBjnb4RyLnz2D6fDZD95/T/vV&#10;YTj6e+rbW8sb6gr8Q6VAdRUC3LUOpxzxXFpvKm5uLKFfzhfK+ZP4HOr80DoX1vyWiIk845HbTNA1&#10;RwDmI9oR0C3tiHidpB4pds56u+nWNghUrVy0QckwKZIxVuuMKZdlBOvP8bdTYQd9DPRJMqD/ZJkk&#10;plwhIyC3G/KBzABZ1WDWFS+dwSgHGYv5aGFFiglC6WQUxYhaHJlFYJpATqYcPZeVKgkIoijXJ2Sc&#10;S1oioViToFkBZ2RMTrljgs4o//9v70qUG7mR7P9/yuzujO22Pe52+9gZ9926SFFq3RJ1XxRJkSJ1&#10;tBz7DgBVlOwdb8TMjunOiBcIFCqBulD5kIkrozxUehanV8ZuYdlydfK0Q8G8yJR0wzWy/EXgrnwn&#10;8pHg0oSfyBcqkhJzYrkBxWu3lIRF2OmRmSJh5n1w807nM1afWCP7dBv172tM1JAS1uAaUqsnEEBT&#10;Bp+Yj4mKUUm6BWnJUi3zj8Ma7rh+B/wLha0nzGv/ku1tLZ+iPmz8v2TrVc5AWeMapdx/U7/8d1zv&#10;bOEp2vQz7z+bnfnMpjbIG3SO37+90zg+2uic7w4G1eSu3JdXPOFB2793BHn/nlH9S4LiyRxnHCwu&#10;1/r4ejS47J2eHm/t7bbwS+MXlSH+tfq0vgSdLzZgkT+nd11jShX+CHN8c/01tzvTdikIZZenget2&#10;sO/upGXdQNVJg8hNZ+ZGKN6t8zpgMjYNJ4+6BFJ65mlzvLNYWyWbo6AmbDVHKJ1nS3YkQnUiRYqy&#10;wJImb98MYQWaFSt1a007F5lK4IHurilx8WJW99TdOvsYSgfnkUsS/2l8MtjORUmsFCXS8mGmqCpS&#10;iRETVyQ5pVyFzMR5Jq1cZmq++BHAMUxUvMjwDi2spkmhwMTrvBN5yHU/a8f0f/ABfS2efYgq0Tfj&#10;y/nSyOinKGJq4viKGXooZfeNARZGSAGFTE9eDZRZ3bnaHLyKrwvw4+rSemmyxRGvEpVXd1iyED6V&#10;E0s9cZ2pyeg95PTiBk+SrsPlN3G1R+i/SYa1G80ebpY6sL20OEINTeVy4miFf1j6b48VX176AYSN&#10;HxycbZ4Gbc9z7RSOQYPNDXZv78wfHqycnu5w2+zrq7u7a7rEE0lTpUwOxAnmngIEef9RoF8Ojeg8&#10;iXxvb3cRDfOWmuEyxL/VwDeHz/C3g8JB52iwu/Ge/OreiVzedUJGOf58aJDipkNY1mmC6pHSIYtD&#10;AYFNHZpWxa/QVmZ3pyeDW6cSK1tMNJzsckCRxOtZMslnmXTolBpbW29OQKqTklamCn8BbhZkDV6B&#10;WUqkqOkadIl06jGSGHlFJMEh2TtS8T6b0ktcYaFDsbIoX2RjMraMSnPJmfxIabT/EFFROuUsuoQy&#10;ymfgJ0plppJ1XafzlPIyFAWyQEZ8IRdY+ElZagQvrpWYC3H5uroKdxbdUnpw53LGXAhD5a0XlQus&#10;btJl8t5UfrKbk0DtKvlDV6d0lokWq9J1oVpGVgB9Al7OKw+WLCUsEdc610ZXUcCVWb+MHVeEDeu9&#10;dprY6ekhcom9tyd8jRsavURT2x3YMK/B1vhzwdb4qYHmAlds9NLLC/Pf4GeHGLLv7y2hQd/vnQyH&#10;3fHo8lbd2A/1RmBqEeT9B4Hay557BqP8zouzcrjb4KLfPYadB1ra2ZwBVeO3b3Jv/DQhBD88tIB7&#10;ynGKneWaSg7FQTrnvile5e2VnXXZHJ8Ho0PXZBOB88s9iF28TutBJkWlpIDDfaYI4N0JAi7KTimm&#10;cDI3com8i+6jPM6a6XUqlZBzpaKgjhG3Pq2n+5TSHUkpCqF2CeruxzBtMA4FnRV6ggt8gFQ+4i6B&#10;iUXFm3sKA2UBcQ/7rcVVTkmhbsDkVGXhzfCuaCki7HC7lG2y8nElY6M/ZWQhFdsRLtY0mQ4lYILP&#10;jyNeJN+bTcvt+e2l0kyxOgvTvCqT4J3wQViOLlErnOm8N7JvaaO4qBJBiGeEAK6ovMquD+G8DGso&#10;JU8ifRFHUFSBcunBGYHAoxJE3n4iHCKLQp5Smy+9inqxrpk5guqafgfxNA1r91VxZDiXTJmRYf0W&#10;v9vGOv84ELa6urj/h8alpgVK8ds2Fp6+ef0fc+opay48XV99jey4xNnJZq97NBx0xuPB3e3NfdoL&#10;5K6ysB+pjsCUIsj7jwP7uzI4/UyDRdNPKwf79fVo0O+eHO2vrK68WFx8Pjf7xcz7zxCCy7U+A8eu&#10;S038yEGq2jeFTf6Vn7TiOrvWNjlhlCvDoGkvjcNV3tgPl/vLERbXH6CIDxkaNsrFzSDyZFtbx/lQ&#10;p9K4d9NzLYK8hBUiUBcDXA50qCap45DxcgpIujjpcQLK2unWy1b9VOKZY6TQizZ3IROQQCmTYr6W&#10;URKVzjCVlmxEnmUJ5XKImCxTLguYVxJL5UYGhUVv4k75nAvxlGtBQH2xIB4/i4sFdFHydOJdIV0i&#10;QQJVXGQsDtOtpqJwqiJaMLf7BZhYPQWFUUK6kB6k/mbSJVS+ng6RdIpnmYVPJBcLX6/S86sr0K0q&#10;nai9f8OlIdF37rMp0UUhzOWXUwlItEBp1ljMoStYrp/kaddMV34NC02+K0KecP4+7sBW+3j1w0+g&#10;bfx6mn79/Ydlcjaa161FOsxgYbO1rUGpAP5KZMQVe93j0dXl3c34/u7WHdgFVAvVTNSUEvhjIMj7&#10;DwZS9STyqeq//Yif/Ho0HPTOzk53dtsNNPZhdnPJ4vefcw/Tua8W5r6Gsmg10+Ry+ti5mSkYHXTO&#10;2Wjmcg+Z0VQ0sbh87MDOFhdJztoqzS+3411WO7vMTfAw0w2Z49B0ZOKaU9E2OgnbjnfpxATrSrOy&#10;1aXiicKLMoWu19m0SLs0coIPFXLbY+TNAllfZx1dWKRkqUuqfYAIEtMNmDWdUoTNLs7is/WIztbo&#10;qsZbRs6bCsny2UwXTQqWZ5m6NCTJqWkAeZIxw+VyHpG301WOL5T6eh1n9nS5IpbI20ADwpa35S2Q&#10;suusKdansoCuVWsoKIXvrbwfF5LeQJUrvVg9RcnI9PyNqkJqsGQ9PX+gnF7/xIbeZ6onjqi6st4i&#10;7hqLil03qemX0n7YaOPi18DPQvN6w4ulvFRYLGxuiQ00G081ZgW/4VeNec7GXpj/K91j3MHob7jK&#10;+elO74Lm9TXM67trUrJ5GvTsv14pP+d/P2j7D4kg708V+J8/yrV+MxrDHO+dQCODbj1mVYPdnszN&#10;PJmffdKQd7258BTWQKuZ9jPlqLflHyEJLjeRI3T3ORQTrfM0/A10bl4nnSNe02vuR6fzUCxuxUeX&#10;uxQirJZE1SJ1oDC64VOJ2i0jfcpDR6RkK4IHHmhzH0oRQ4YED/m6sn6MehYVkhINXx2hy5dkIm+g&#10;FALUOAYAYTAimTqKAA9tKeLQeRPTMAK2k/WcuK3KLguSJYgUZRYX/q7RZJWS4sqS79CJ9Tgh4SrR&#10;pTExg8ydCrRYkRR5J5RTPlu1QqrHYboi5bkegvIZdcnam/dhKk1ilKydQsizTnRtcb0qVUIppUIu&#10;ayg4GqCoisW3xMoMbG/SEUW23prdXNewcM66frnC1RderBKk6rTMmRY445AULZzSWPhrHmf6FI1m&#10;iOGHQoU/PFg915wuNLyLMzwo+VNGkPcnDLbH1R9GIr/9eHdzc311Nexd9s+6nX2Ya6BY0LPGxXAe&#10;Ghld+xNoAxWuD2OHHldF1jYqHAHHaWlcJQb2BKwK6yzENzisnd3nhdHB3LDUs3Vi65xd6fa0Qy2K&#10;oVP3udidYUHmcljbpG3bPVC7jku9kvsRtyIWnRfDmsra6UD9UJo6ydRQND6JoRRSUC9NhUycKiiJ&#10;KlD0RogFRcyPJMt1S0pKLGGWKYcTkjUBXMWe50Sohs7qBhhJ91DLO1EOUMtVCpkosMAyJaOKTSn5&#10;wR+Rd/H/83FUrF5OLsc387/A5UwkPnqlVaLilM8y6dMjru+IWpSqkEL6dVA/YUOj+smHRLgCI9zh&#10;KqRpOTPUdljY7LdGi3aVMzPxL6yt/IS/A4cwoG1b6yd6hrDZ+MZN5KXW8+XWD2gBozIfH613zncv&#10;+yejq74nYYOz7+kAT7+tVzp7+FMHPhkEeX+i4G+vn98RIOsFz0ajUY42Poxy0Hm/d4pW//5eC8rI&#10;Y1ylfWAicDdfTkVrwnR4BhuitfgMcbO45rFwBBxdglr3zU7CjbVXHtMONbe1wVlqss6Tge7dTq0T&#10;i4o0wZdDwxRunoayU6TqRFckkbdTcGi9bE1tExmRutYGHJ9EIS0ePpZxsYbOVhSShR+QigpMzF3n&#10;j7pMFsvXfZAosAUgI5KnaiWUyxVhpIBBkxFplELkbV6XYfr4HoyJLNWhOTiVU06lCEvOuRRB4c4l&#10;4zvLl3vOuUo5VQlCuRkK/0q68TDdb8YXQlg+liuGImz8lXriViNCNRDLgHDb1vQbsbraDb5JN7iq&#10;tGddv0CFR81XK5Z7YJd5XBpN8j2bvJr3AcJuNrgL8BLYeu0VqjcuhLbL+dne1eCC+2HTwtYvme3s&#10;e5na/GHxCzM0Hv7agU8EQd6B3wQwOk3z8dVw0O11j89OtqDmYFtA+8zNPlmYhzn+ZbP5bGGBBsT8&#10;3NcaBAurQpNYSO3fLsFGb3FXFfE6F4CjUSI6R8QD2ldXXthq0dIx0IzsR6dNk0a5g8UXdrZnpUnZ&#10;s4gweywXpGoB+96JGpHTRq9FbJp7jBth/kaY1bop3+xOMsiqP0WcrpSHfKDEwiumEIZ1YYE8CpaS&#10;ZzulK8VZ6CR/kCWnTzCcIxZ2CbVIoeoquyOWcdzlSD5dsVxapyxGgXLFfJgSxd91lgWqXABlyt1W&#10;rvVUDoSzmNoiKT0lohzfDB7ncbz2zonyKQVk90fx3ASIVbnE0GzesfKImNu5jYj6Zu83SBr1Sla1&#10;CZtrDIuhUWlfaxJXWhqFPvBlUDW3+hAfc9Rna9HDwr/B74D6D9uaLN76DjUfVR2l7bcXT442uCLp&#10;xfH1aIj/q+LmQOAfIcg78FthzWJo7HraQKXbOQCX77abIF2YHZxZvvh8bu7J3OyX797+eebdZ1wv&#10;Qp52MLr7yyEDoxyWOuQ5aXWZK8ZoDThOZrWNvqbB7TiEltygpU7Q1tEEdBk9stS5VDudltk091pU&#10;iLArXRRO40nKmiaUD0si1D1YHGpd+t2eUlM7Q7E4ne1S9z5MbPEYIo/qbImYiiyQU1JcISnKKUDh&#10;OUvWr5WzUL7GfCluYRWCeDmckHQJBT6bBXx1pBhITFe0pIUdyaCA0isyLoXnXJRxmbLIKWnTPMun&#10;FkbONdHgwCGeIr8EhD7kV6h/DgvgUImQ9ONzkKOQvrvrg+pGmlSN1t5um5y9tVEWJqI9vYMUVjCu&#10;c0BnuIaYia1frWjilkPP4AIcWWw+9bBwo0nHOHfYRIWHXY5mKCden2z1e8fD4cX1eEC2zm5wucFq&#10;hnUg8I8Q5B34jbBy0dwzudmRaBa/p4P95vZ2fHN9Nbq6HFyed7lD+ZpWiXnTaDydn/tqdubJ/Pxf&#10;52a+ePvmP2dpqX9NOl9gxzlIvbXIrj5oQBrorR+8Nru3SivOdtg6OaLe9LU39r1DsYrCpXO3Ut+5&#10;7CdEoJcZ9/j2or6zEifHKz0Z6Cb4GhK1Z44nkWckTi3MUQcEVCazZDYyz5HGStyA/GRonitFPSz8&#10;QRYgc2o6zK0Bc2ri4DpcpuK8VsnuuODBYhSwHVzka3BKPT0dQtiYFEM8Efavyf/Ky2S7Kn+gAn4y&#10;fRT2jxiKp2+H70tiznMUXR/wuRFBVWFTbweGNanaHdViaPVYywPEfmvWtJcrWk4YtrXiaYcPW9V2&#10;KaEmI1wkSbsaf8+Fz5Z+5MjN9bd7u63j4/Xzs/ZwcDG+6t/cjPOsrbw3Fw5Ld1XQduD/giDvwG+H&#10;lUtSNEndKHRvXOmBY4qnlY8Hw0Gn1z3unLWPjzZgecBoXlt5udT6fub9529e/8mT02ZnvuCCjpwY&#10;w7XZl6QEQecwzbWSK0LuiSTN6DFxHOVOuzwNBULIvVDt0qSVs2U6n/Fqr8QWh8hZiUuPc2SceB1K&#10;vN6hntQ94oiIJEgMHlpcGF00U3G5OIZE4kOzSKYcCpuE6oRUj4PAZC+m9MJqj7JQEsiJ6RBEWMQA&#10;HIr+0/C0LE9ezPIWS6Gzi00TQLFOUcZyKgmXeM7+MO5DQFRdTnG0Nm7Dhwh96Nelt5Q8HAIS/SZ9&#10;lmydWdlNLn4FHPp7OdG+bn9HfWtusSV72h7vtNyQBpQxjpqT2HqVk7VQr9BYpCsIdY8bXWvlInqJ&#10;uOwo6hsqrQeXyR/OYZsA4ppv/RYXPdhfwgs/O93p946Gg/PxVU+ecPJ0+XH0j9R+H3ZI+c9Kh4HA&#10;b0SQd+BfCympu3uNZjedXw26XIn9ZAvKF4oVOhR6s9Xkrkci8s+5WSHXjeH4dtC5jBt2H8LWacHK&#10;aT7loDlNexWXp2FxoHBoWGhhmErZUn8BLk8zazk47j3HumvDRDreZXjhBszcUv12v5vOE5EXYkBE&#10;h3TAmlG86ZMmCxWQ7LMYCQaF2ExUSH7KvFVIjnSVWYoCSC8clkHHvjOKCJ1xAs6CCGgSYTKgRcMZ&#10;SDcf1wtPxSokbLjjsE6xzqK8TrRHoYrUJfMdpsv50SDpl+brOq63544McrNTnOh0tZl4Fof4Cv4E&#10;SHfryq0ucrPGjiHEZ8WH5lfmvh2Jp9FYdH3I1vPftTD4jxpW9qOaid+rRfg39+wsaHefZkMjNrj4&#10;KH3glgepo7qi8J1tVhs88kVnH21Trmg2GtzeXN9Xu3I9/BECgX8ugrwD/2pYkYHC673mnmJOT/t4&#10;dDm87PRpne9CG0Ipb268A+nC1Jbq/IabGGr7YZnpf5mZ+Vxm+hN3KML08eh39T4+l83ErnSOifO+&#10;qB9+AjRKKNnoUOg2uaDfEZHSJ8GT1LnODEndRltmd44uRsT2+s4WaB7UXia2gUgIUQ7DGvEzReRE&#10;FCMeoWa4kc4zfMgGgeJMMZMZIjx3zJNHFXHceZO803GtTLcETkk4SSoX59TpigW8tK5FGYRlv5nJ&#10;vADS+Qg+VLpTKvZFgSUvIn4bEPCzSxIhX45foN5Y6oeW9ZxsaLWo7B2ZVauLDhV+JnZRc09bfD55&#10;uTl8zB5vjSbjEEia0f703OpeVK0JjR74reX9GSFba5rWwvxX9P1wpjUnW2uNsx9QJvtltmZPOA68&#10;3ensdbuH41Hv5np4ezO6/1ibvpXbqa7hk79AIPDPR5B34P8JVmoJHz3vJfWgK5HWOUxzdpyPLq+G&#10;3X7v9OJ8zxt4HB2utnca0NTQyMtcm/3ZAh3sXHyq7KGEuJa2oLFuFSxL3Rucc41JGE+ct9P6Dnqc&#10;pK4hcmVYHEIZZ+rvFMANpnmvs8Ex8JqhrslssNFl7YnUa6Bz3nGdmtlJ095IRaYr0xgOQWnmPEOn&#10;ADMcQnM/UQhPhylysGcKhDBlVCD5L+cthTACSREteV25knVrAZ/1VQSmm7xzCuAs6f6BEi/pasQs&#10;TN4VUwDRcKJk3WeDr0XTpvEa9WJtOrOPA+9QwnR34xToU6xM6xk8jTi/HftNyNCeiIgPiq9pp/cS&#10;/d6crOWB364DGl3BJf0BDbPgnEaIQYYNO60ytL3JD42rHx2sXnT2+r2j0VV3NOxy4hb3ur65v5cb&#10;HISdSfpX4GWJH/4CgcA/EUHegX8joODqOq7EU4SKkjb6zd0dB8Rdj0dcQ6Z32u0cXnT2wetHh2u7&#10;7SbMI6hvaO3GAgfHzcx8ATMdOhqkbic84lrw9ZkHACNsNb0dC8BOTZlZUOJU/TLW08ZN8sO/WOVu&#10;Tj/BcIeKL/Z69soypHGWaSYhDabjqDqzvoicbCR2T+76HJrvyVjmOYc+C6sUVEfbtA3ao0vfFr94&#10;kdTocrY3YSDyEjrLeXTIYv+/4mkZO2VMKS7f5YBrEapwF+h0xCmcc/k+OcUZAmjE6JBNE+07N48U&#10;crAA6oU8JNnc0eADvATaynw/XBtfTMxXJ4uZ6/mom4PLAKyzLfUCr04TsdgPTWLW0rwaA/EDv5cG&#10;OWoKNbjZ86c1zFvb2Dca3+Dry/vN6dSLzeeLar3JAcNGAG4JT3R8uAaGRnVCpQJP314PuV3m7Rj0&#10;bEdRrof1Wgo8OAwE/g0I8g5MDWqWjWx3Lu8KUr++Hl+Nrvr0vffOep2js9M2lPL+3iIIBkof3Awz&#10;nV53Od7tgfeId44/Ep3DTOfmxyL1Ra7ozg1aYLEBiMs5z3Ra7ZoUBHb3+CZEkvFHdgcrvLJnfm0F&#10;1jxBynf6qkbLc5AU196SBclTjm9qdvsmHcKJ7AVa9jAH1Q54a6Ys7MhTmRqBlF2L1hn2HMi3zLYF&#10;Usym5GA1I1wISJceaTU+fHWk4xAhCvQlcAq3kdNTnOnMxeuqHQP2xWOqd3mV3mZys9o3eCd4cIZ6&#10;ZETUKqK5bP+HxyG6wcSRiUs/uCEFbtbghjRwTP0j9GnTy60NtdAmm5/Dd+QHEkkzQqP8w99xady2&#10;F0RD0+T8bLvfPR6PeoPLs6srGtMg6Y+0oTVjgs3E2wf1LRD4PSPIO/B7R7F78nqQhDyTEuAcWXop&#10;ReqaLyte5+y1Gxjr5PXL3vH5efvwYBUmLEhFBhzn84CYOWx4/ut3b/8MQw28/v7dX0zzSLQfXr2h&#10;XGoDtGHDDuktWnvfkezTwHgCtqCYhpQju1DOW017U+87CJ4cb8sekDWpEXYKRfn0A4vpX66u/F3U&#10;TnsUAmoHgBfZGmBHLHmR7AimZCtBo+41Uk/9vhUozIj6BRTn4GqEG2vZ/FUiwgLcjBlXxRJ2OaBF&#10;4glUSPcNp6cg+9JNrf4IWclq2UAMEbMyCJgcXK1hwtelRhKt5xbMZR1qODfAKVjgZnwUm874EHjz&#10;sqqZHe+NzSB5ONCSgA29zw1nVw44oG/9onMwvDxDww5mNOoAB0t+pLtbuM1Ob1YSgYd2g6caFQhM&#10;A4K8A1MDqtdM3iXFSlkd59S/ADSyFDHhFJz6CDrXcHcodFhdw8FFv3cCLX9ysnXIIV0tGKOb3OsJ&#10;RuHfYOHJ1PsW/NFYeApGn59l5zoisN3fvf2v16//RI5//5f37z6jNT/3ZHY2+epN9jAHHTfrF05a&#10;bKR57TTxZS+a9ROfke9BZpybhHQSP7tyi0nK0c40TCVmaxUC7LjVduzMooaCO/XJmqK6D8sck29A&#10;bIVDtzjdjnSLRgwPU8kUZoMDke99XZCxxXAoqlZHsrqQl1pc2d7GLkO5KLy4Hs425M9Q84iTBfDU&#10;i02+BCTKdP4Sod8YGkNoQjW5LQcz6qJoDWgvWs3m2m1zbtjR4crJMYh5f9A/G1yej4bd0VX3anhx&#10;NeyOR9xcS24YUnUe8u36UFUG14d66Iic5BabqG+BwO8ZQd6BTxQ/05Sn4QUb/eZ6NBpdDoe9waBz&#10;2T/t94573aNu56BztnNyvHl0sLLLXufUgwszFMYlqAVEaJ4GDTcWyNYy38Hin4Pm35PaE9m/z3PZ&#10;ncLx83NoCoD4P0MiCmHGmSeQcXx+/iv7h2Hcm/kW5r5iBPQmV7/JUj5/HD5FwwJnCbYPkvfYbNoA&#10;L4Iv57X+vLabFI8ynhoWKg0tBk3Dw4P4Emxq4JTEmBcpHlJgT7V7H3C3szMcAoaHwiFegm8b8vJS&#10;8ELsk1YDJbVF5HhQtwJ9A6DnLZrOjT1uxbHm/cjPz9q9i0OuRDboDC7PNF7sGvScjeZg2UAgyDvw&#10;qSNZYBVk0Mt8J7W7W51j4MeXV1f94YDWHkjl8vIMNA/bvXO+B5yd7hwfru/ttkDw9DDLyw2C3+Qs&#10;plf2e3/Q8tdLLU2Bo9n9HUIwaCJsdeI25K5Xm4AhKV+26RyM1FlFOArvixkQP/0BX5CVGyBvNBpI&#10;/00URcknC2xJoBkBYZTMOIDydYqri0CeEV1CbQgwcRqx71YI7gT3Rr7n3pTPW24TaE9YNhq0SglJ&#10;uvmtjXKYyGzcsLt9brfdBBnv7y3BXD48WD44+ABW7py3uxf7ve7hZf+k1z0eXHbwMtFm0hixa3m2&#10;/QmSE1u9JIw4MUeIRx8xEPjkEOQd+NQhMiAf/BorFOaQpU4gxazPw/uPH9mressh8Tfj6+ur8Xg4&#10;Gg1Go/7oqk+DfgCWAi5o03dP+r2zfpesj3j34si46BxenO9fnO/lcO/8tN0521W4h8jpwfr+9uLR&#10;TutgZ3F/u7m3Mbe7PrO7Nttefbv94c32yqutD6+2V95sr77b+vB6+8Pb9tpMe31ua+XtxvLLzeXX&#10;2xBbeb2TQuAdIkjcXEYuxN+019/tb823N97vbc4dbDUOtptnB+vnh1tA52i7c7TTOWl3T/d6Z/u9&#10;s4PeOdE/37uEfdw9vhpcjIa96zFoeHR7A4wLaCt/vLnXIt4esuDXqBBvj1vY1dpPnmFVIu4WKQLM&#10;pS/iMBD4pBHkHfjEkZgg80T9VEHij19MVzf8g/SCKlcun2GOp8Rfx6S5WYtzQeyEW/Li3e3Pd7fk&#10;SIaMKCyRKv1npjw467wayXWHokC0LPPxRUs8P1d6tF9C/VQVp1eDkHtD6YiUs5PQ2doVJ88GAp86&#10;grwDgUAgEJgyBHkHAoFAIDBlCPIOBAKBQGDKEOQdCAQCgcCUIcg7EAgEAoEpQ5B3IBAIBAJThiDv&#10;QCAQCASmDEHegUAgEAhMGYK8A4FAIBCYMgR5BwKBQCAwZQjyDgQCgUBgyhDkHQgEAoHAlCHIOxAI&#10;BAKBKUOQdyAQCAQCU4Yg70AgEAgEpgxB3oFAIBAITBmCvAOBQCAQmDIEeQcCgUAgMGUI8g4EAoFA&#10;YMoQ5B0IBAKBwJQhyDsQCAQCgSlDkHcgEAgEAlOGIO9AIBAIBKYKP9//D2zv6c+oIaN5AAAAAElF&#10;TkSuQmCCUEsDBAoAAAAAAAAAIQAMcWz85OkIAOTpCAAUAAAAZHJzL21lZGlhL2ltYWdlMi5wbmeJ&#10;UE5HDQoaCgAAAA1JSERSAAACrgAABAAIAgAAAK9bTPUAAAABc1JHQgCuzhzpAAAACXBIWXMAABcS&#10;AAAXEgFnn9JSAAD/tUlEQVR4Xuz9B9RlSXIeBj7vf+/KV3V3tXdjemYwGAwGAAk6gFwacUXqaM+K&#10;olZLkQIPRR7tciXtiuIhdZbLw4MVtaK4hFZ0oBdJEDQgCHLgBsD46ZlpM+27fNVfv3/e7xfx5Y0X&#10;777/L9PdM13dde/U/J0vb97MyMjIiMjIyMj0eDxOJU+CgQQDCQYSDCQYSDBwv2Igc792POl3goEE&#10;AwkGEgwkGEgwIBhIVIGEDhIMJBhIMJBgIMHAfY2BRBW4r4c/6XyCgQQDCQYSDCQYSFSBhAYSDCQY&#10;SDCQYCDBwH2NgUQVuK+HP+l8goEEAwkGEgwkGEhUgYQGEgwkGEgwkGAgwcB9jYFEFbivhz/pfIKB&#10;BAMJBhIMJBhIVIGEBhIMJBhIMJBgIMHAfY2BRBW4r4c/6XyCgQQDCQYSDCQYSFSBhAYSDCQYSDCQ&#10;YCDBwH2NgUQVuK+HP+l8goEEAwkGEgwkGEhUgYQGEgwkGEgwkGAgwcB9jYFEFbivhz/pfIKBBAMJ&#10;BhIMJBhIVIGEBhIMJBhIMJBgIMHAfY2BRBW4r4c/6XyCgQQDCQYSDCQYSFSBhAYSDCQYSDCQYCDB&#10;wH2NgUQVuK+HP+l8goEEAwkGEgwkGEhUgYQGEgwkGEgwkGAgwcB9jYFEFbivhz/pfIKBBAMJBhIM&#10;JBhIVIGEBhIMJBhIMJBgIMHAfY2BRBW4r4c/6XyCgQQDCQYSDCQYSFSBhAYSDCQYSDCQYCDBwH2N&#10;gUQVuK+HP+l8goEEAwkGEgwkGEhUgYQGEgwkGEgwkGAgwcB9jYFEFbivhz/pfIKBBAMJBhIMJBhI&#10;VIGEBhIMJBhIMJBgIMHAfY2BRBW4r4c/6XyCgQQDCQYSDCQYSFSBhAYSDCQYSDCQYCDBwH2NgUQV&#10;uK+HP+l8goEEAwkGEgwkGEhUgYQGEgwkGEgwkGAgwcB9jYFEFbivhz/pfIKBBAMJBhIMJBhIVIGE&#10;BhIMJBhIMJBgIMHAfY2BRBW4r4c/6XyCgQQDCQYSDCQYSFSBhAYSDCQYSDCQYCDBwH2NgUQVuK+H&#10;P+l8goEEAwkGEgwkGEhUgYQGEgwkGEgwkGAgwcB9jYFEFbivhz/pfIKBBAMJBhIMJBhIVIGEBhIM&#10;JBhIMJBgIMHAfY2BRBW4r4c/6XyCgQQDCQYSDCQYSFSBhAYSDCQYSDCQYCDBwH2NgUQVuK+HP+l8&#10;goEEAwkGEgwkGEhUgYQGEgwkGEgwkGAgwcB9jYH0eDy+rxGQdD7BwAcZAx/0+ZtOpz/I6E9gTzDw&#10;IcFAogp8SAYy6cb9iYEPuipw1KglKsL9Sc9Jr98vDCSqwPuF+aTdBAN3gYEPq8i/CxRo0URFuFuM&#10;JeUTDNwJBhJV4E6wlJRJfdBF0fslQt4vvL1f7b5XU+X9Gq/3q933Cm9JPQkG3hkGElXgneHtvvsq&#10;ES3vbMjfK7zdbT13W/6d9e7df3W3ovduy98thN/t+u8WnqR8goHvDQYSVeB7g+cPTCvfDRHyntfp&#10;+XWs8jtk5bctdhTMt2j6PR/jW+DtTlB6J2Xec5iPqpDAeOwdNQTM98DferBuO5SHgjQLz3uLincG&#10;1buB4bvdo3cDW/LtvY+BRBW498foPYbw1kLubuXHbcvftsCdd+9O2OudlPEt3i14mYycv539ytq9&#10;wwrvpNg7UwXupOY7x/l7XvK2AxRTBe6w/N3CedtqfYUo/G6wOqs+3lXrd9u1pHyCgXeAgXdF4u+g&#10;veST9xED74adHfXt3ea/m+7fCQN9r8rcFZxAwlHtvmP8+A99/e+gwjtZYb8b2rhzXM1aBW6Bupgw&#10;5s/blr8TAojZJ1jz3Voj7rzXty75frX7XsGf1PPhwECiCnw4xvH2vXhnvD721Wwl72zlentwjyhx&#10;W0YfK3C35e8KsDvp+62tBXdSQ0z+HfpJTG+4RS/eGRnMVnhr25IXribCZzNjIvkWgxVD452UPAoJ&#10;XvTeljwOhdmDfSf4vJNWrJ67JeC7otikcIKBI+fFnZBygr4PLgbufHzvfLl5hwrBnTdNaXcoko9i&#10;o4fmz2be9vO7AjImujzAt63nDqW+1Xlbq8CtR+HOR/Od0fadjNetDeN8e9sBurVEn317h1oC4b+t&#10;kH7H4N0Wq7dt+tY1vMvPbwteUuB+w0BiFfhwjvhtJdOhIicmkm8r8m9rM5iV8enU6FCMj45UBbK3&#10;VRFuqwG8h3xztqqYULlbpMV6d+v1vb09qhWXH/A8U/KIWOOjw1Wx8RHBANNHBCkdp0O7M4iSdmc3&#10;CFKOHqbfHj7ut12mx/D5zmT5HRLMHRZ7NzpHohB8OBn0vderRBW498bk3UF0WyXg1vL7KFF02/w7&#10;UQukZ+Phof07Kvx1Ov2uVIHbGg/unJvflQ2AhQ9F2q0HiG9voRDMFvBteVXgiIa+R6rAjMwO7c4Y&#10;wCcjfyeqwG3VviMUjjjR3Uk9/pt3plLcoV7iYX5nBPnOvnp3nCb5+kOFgUQV+FANp5cisybQ24rz&#10;OxFgsYXpHa5iJ1g+QhXAgvGIkZiIrltso96Cs9+aiR/19rYaVQzaOxHwt5bxMeQfpVodqgrMWgvG&#10;h+FZi30vVIHZ1T8cK2eUA8nQAxlTT7RxcHsVMCb1Z38emnNXmQYZT47MgnrUuN+CVg+t5yil4a5k&#10;/F0V/rAxvqQ/7w4DiSrw7vB3z3x9FEvykoOc4jCxceRKNCZ4DtMD4gZ/lLmFhcAEvi8TA8wza28t&#10;OMy8LAPg8zOZ3FFc1fJvwTFjrw7B6ujwwwKQdLfQBkwt8wic1aKQo8fWpkwkxGcmOs8WqwEAH1o+&#10;pljEcDLbtO/4nahBs+36gcBbPsgcjbD5I0gzJBwqJo9S5uIjckRwgqNow3d8usztVY1D6eQOM48q&#10;ZriNAUwUEdpb9OW2wv62Be4ZjpUAcm9hIFEF7q3xuHNobit4rKrZkocK+FnxYHqDSfdZVYCrz1t8&#10;GwNjVhUw5nUol/TWglurAtHbw60IflV3FLuc5c6HDMfRe+qHjoihLo6HmUA6/Hw0GhyKT+LtUE3i&#10;CJVCdYojPDC+e6qAiTRTBQhGDLf86QvHRGBMKE4+n3E2tKpm5SjrNBXEmtB2RRW4Q/3D+jKrWMS6&#10;dtT8jYn5WanvgYwpVYdqM3dCw3fOTJKSCQYSVeADSQO31QNiBQ6VFuz5LcT8bIFZVYBuX1j5xfAY&#10;K2li7BaqwKSM3yw4bKk0yysdZzzcPW2W+d56/RRfjEYy9Sh3uVEqblkx7MVEu4nAmEIWjcXhqhXw&#10;FivvJf1R43uoiuZHyqtftyCqu50kxJ5X8o6ShVYs9sms/Asi/3YhC2MDd7T6OGUVuC153GKlPouc&#10;O1nWH9XfWUgO1QzuHJ5b0/ndjmxS/sOKgUQV+ICN7K359ay04Kro1qLCawO2yveyXJY+R4giq/8o&#10;5WNWJ/AykulbL+w8K7wFW5zlrUfxd88czRZ/C47puxbzaDh0OG6hh5lacNSgHDpefljj4zI9vrG3&#10;d64KvONpwCZuLcCOkuu30ANuoTp4mrGazepzlCpwpxA6NfQWWsVRNGnwmLvroXQVo9WjOnuH+TFg&#10;Dh3KRCF4xxR+n3yYqAIfsIE+ShU4ahVO2RN7GxMtLBBlDmffCo4iz/ZDhc1sEybzvPDzuJ6SrxH/&#10;jcmVWR53qHT3mbcQ/4evw6bdFae0hMOs66YSxejmKKHrkelRQZF/KJZm849SBexzs8q40ZFx/G6r&#10;AocO4q3F5Ix4C4b6QzU5ZN5WtMc0g0OXy0eJ3lkCo2p4azI7SvXxkOiWyERvnE0fCpLPvHV6FoZb&#10;C/tEFfiAMfrvObiJKvA9R/m7axBM/9BZPSsMvBLgJL2J/CCHTA8IYjglTl5H6QqH5s9qG7MS6FCZ&#10;hEzPcw+VK4cu5owPGrs8dP10VOaUvI+G46iGvLSWdqPyHtpD9S0b50NF/qEaUmwsjtIVWDPf0ilv&#10;VupHxoJbaQOxLnjCtFe3FiGzQ+bH1IvGQyW9juNEFZiV+ljrzwJwC2FvXTh06GNkc1sdYoo4j1IR&#10;ZugnjM5R5Z2Pwp1oAzGF4E4+uTWDSXSCd8eAP7RfJ6rAPTq0t2DTMRnDnzFVwD6flS4mQkyATcmS&#10;8WQ16XUC1u9zIkEVyt+hwEtHbncxYQMOdagqANf5GMuOCZiYNhAzzNpbiih7TJTOuiVOKQozhoGY&#10;+96sRI/hgf3ywxFDox9NLXa4KpbR5aqv3NJIUCGIkfKhKsKhxBOk1xE+hnc7Q2Yl+i1ksB8Rpn1z&#10;pgoYeYzScV8/fhI77HcLVSB6NeVTcmh5L3dnT7KEt9PYmcA/4+My267117c+K/s9hc+qAjH6v4V+&#10;4yFNFIK7peoPfflEFbhHh/goVYBz+Cgu78XDrOSOCQ8rYIJEqh0NvLyPtRVTBfTnEJ/PiiIv/LwA&#10;8yJtljex5JQwPloVmGWaKhLkMGHsFXP8MxGrM9Zgw/ChUnPWKuBHKibyD5X6fuxmv7UTBDGpDxXK&#10;qxSHDm6stkNVkKNUgaPo7W6nhxftBHJWylqml4VeD6Dgj70N+orSg6eQ2bGeFYeHSfq7UwWOUhlh&#10;tYihKNCPy52GcHJywXeZqkxMruPnbP4taNvanNUPYjMrUQXulrA/9OUTVeDeGuJbcORDRY6JtMAo&#10;Tc5oQt/Kqt0L+5CeLunKTAzOM0UmGSaKINrt21kIvdjziL5zwRMTLVaJscjYOkkO4LvHM8ejqorV&#10;EH0yZZp2YvVWcRRi0lqxdLhVgCI/hhMMDfE5K+n9+NpJfWR6a81U63rUwQ89Jc1hECqpHBFhmJ/g&#10;W7ud2YSKT1By2yJ+dny9cDIRaPI+Jt5mJXcsJ6YNCHKyR54cubXeEBOKMbpy9JON0Ql7YWqN1z9m&#10;WyTAh/bL1+NJNEASqQhTZC36x4TQvQ5xVEMxYjNIYirCvcUNE2i+hxhIVIHvIbJnWH+Mox0lIGP5&#10;JipMPBwlEpTvTwz4FAMxVcBvNvvylu8lykQX0JTAr5qDVzU8VCZ4fBeO6uahI3FbVSDGB6kKxPzJ&#10;jQt7djzLu6elwlR0OQdz3BTvh2O2m7dQBbxgZjqmCkwpBNHGgQ2BVw78uFi/ZjNZof31iUw6G3vl&#10;8ePbMoRTC/G4BdoPHVzTJ7w8Y+vpzMRgY7XFxPMUDajKEpPKUpWOu5HQoSPuv4pJZeuslZlpIoje&#10;WBPShSNCHfjZ7eGJIS0Galzku98eP7B+ebTM9ve2nY1NtxjO3ze2mDT8PmEgUQXeB8TfuSw8VILO&#10;cnPLmRXVWH36zIkx36kFJsupCswoByr1h8FaEFuG8qdlxsTMrCow26Nb86BbqwIxrmo/vSowy4U9&#10;j7a951mGbpRhMCPBDQ7/+D4epgoE575ZzDDHV35oVWH43oUqEGvIflKMsePZrKgCpAQv7UzUGWw2&#10;XrOqgIl8j2HWZm2hjI2Oz/QyOCbU/SjTemFgW0Ox4TOy8X08VDrGaqBvSoxmbtGKr589nYXE8vXV&#10;lNnK2oppAIYlIGv2lb4NG2Fx1WEG+FlczY6OH/E4fSe/7w8MJKrA93qcvbS4RduzQsVYKl/Z3ygh&#10;oWkOkeLqUObzqQ1YDhOuwGTvPwgh/Y/tVR+qKMwAM04FU/SUqDOR4LvwDlQBFV+T622mGHd67N3O&#10;yVKl+Mxqku3G3BJngYkNxKG+DoeKcD9GXr5yHEfT1hqjhDFiFbmHlQgMis+YqYYVWRkDw5OKh23S&#10;StSECRKqAr7+gJ9o1csvfCYxYzlewBgaY0Ldy61AA7qSt2E6VI56YYZxtDJTot0ZcWKtxOR6+Mrd&#10;xeAr9Krh7YGJEBrr71HSV4sJNXp3SN+6xwMrwbj47vBD+SQ9le/LzPb3qI4cyn/8kH2vmWPS3vuH&#10;gUQV+B7h3kuUWzcZkz3G1mP8fSIkwpbw1Op/wtanJT14/XBI7wEpH9MJpImgCcx4DOiqdEZvCJI+&#10;Jgu9ZmDdsUzyGv8TObFinreSP9onJnJiPNTnx1itlHQihCVn2bcfFw+SbzqW9h2ZFboxoe7rH4va&#10;dsg5QFYY07f4oSF/CnvRyQJraxakmIrgCclECE8uHNW7KcidTkA8E2CUuUV0Z2vIl1HlQkbWJJyX&#10;Q168GQCzg27jfihhUH2JaYdScloV8NWyrVmBGqt/FqRDP/SZqJOqRuzRmkW0ezwwbaoAf04K6AZB&#10;rLyB7Yb1Tjtieh4rsfmYaAae+D/E6UQV+B4N7m1VgVtoAJ5Hx6SsCYB0JFrMYu8lt0kRZxKIZL6z&#10;EAg7COqB5Hqx5JUAL6gYiNfLPL6dPdc+K5DYF68ZzA6GcUD/uXK6sCryXFs+P9yeOjmRGGPxMfY9&#10;C8DswN1CsvpXsZGK1ezxSQSyQDaduYW+daj24JHvoJ1s6JhNwqPa9yum9/hifGWF/ZAZ5i1zdihN&#10;xHop5VExfcZTBseLWC/SbKRiVYVGI+uC1cBvvSrggYm1YnQY+3zyiduYmJWORlQxaozVJgN9BH16&#10;VcBL/VjaZH8mshZMcoLB4HBrQYzOPcB+OA4V/Ik28D0SEu9rM4kq8B6j/7Yi39ozBhrjs17wm5Cw&#10;MibpYwKYqoAXFUwPh33qBLHHVv/2Vag5Ohx4lCoQE1QQXaZzUGbwQzBhlvT9jfX01nKXDGhiEXV3&#10;3HlVwDM14fuRJzk+PGQtaLJlJhJcjN+ZdHxvVQE/uIYfL2vhRWfjZfleq7AhJvasjK9N34Qtfxtf&#10;k3amOnjhOivjrX7UYDIexbBOLRQKeAvzEi1MXruKUa+X5UeIn7hsZKd8nV6++nw/ZJDUs3qDVxq8&#10;ociaiNXs9QP/rTR0mCpAOGcr8RpATAbH7B8zgjws9CfUmw3GANMJwieRVSBmLaA7oe+sn0Ee2phi&#10;dAt5n6gC77GQuCerS1SB93hY7kQVOFS6xKS+l5qevRofjycig7/lUwYMBj0v7JEG+xZpPWUUmOgQ&#10;2MOOqRSRpA+HEm+hCnhFBAzIfsbEqkkvYzFkqbNocYJbGC4rZKZnqb7+dFbcqchJjSHaV7PSIsa1&#10;Y1zPC2ly/Jgc9YqOCeaYxuMluq/Qq0rUn6QJVdsinMct9l5LMFHtKcGoyOOWI86+s7A1F6P+mHig&#10;vDfs8atisVgul4Hbrj6xmlmDYSAm+WJvOVImSpnm55aOiWQP4bQqEETmbI88tbA2NuGJITbuMZEp&#10;P49WBVhPTORbQz6fkMR6NCPLp2Q/Dkl6JcCoOpsrsDb/uf6KbxzYfDGQfMcNz55gZoGPYTX5+eHD&#10;QKIKvDdjarwvNqNiosI3xk+MO3vOHuPy5FyhiSPiBATpoWJcy8qKTUV+MBfozwHFPB8WCNLFDg7o&#10;SQG+MlkOACYlo88j+Cfn1+0TYfFOHij84cI9kxxTnZIOT9wAvU4Ahk1mZwKMGI7JGEOsMT7bZI1Q&#10;N+WuZcwOnNmLgclwZCQUTEwVYI6NjnF5qS2yvNhbCk5WaAi0Gmbl91SvnSHH6IQ1+0GRVwhFoNLF&#10;RpPFkGlS39qSYkZITiiK6I2sCB4bHvMcOGAVD+rBX+QMBuJxwrZYgOB58UP4M7mCdcRwcotxtAEy&#10;ueUFmGHeqvKhpfxboN9UAU8kDKPgKyeWYkLdChjdxsBgX03pNLB9whqyBLBnn7DFbCY3K9fxKpeL&#10;QmZlsScgTyT7pTx/ohv8NqY02ChoExPri4fWI8Hjx9JGz4TTk0esTPLzA42BRBV4D4bPM/HZKWQ5&#10;sWIx1u9ljKUpTqbEhlMFLN9kMNdw4UDggOJchIfXA0zMM1+KpyJTASRN+Cp6FbURczMkxydrmAVD&#10;WPw0Iiy8AeWWSSmrx85JG+thMS7w7RNjRhRInnkZqyJrNl0hQubhIVkoKmJMUD+ZatQ4pgFsY8TP&#10;7RCmwc8+zv5kpr2dGlwnniONK7IWRHgOGl5UA3aG2YTl82cElVRv2oOIakdOnjKz0e3L9iEFST6f&#10;N8VRhjUSP5HzqYh/ZLKMDQGLsZsoKeC5uM/M5xgZqNP0MhV3z4s0Smt+aMqWH/oYSdi3sXyjXhaw&#10;YbKfJvK9CPSFowon8QZiJWNdC99mpojTWqHm6umWaagIk+7ngiqgbyaqgBSIxsUqMbUgygkqhc0L&#10;A89g8JRz63GJDVby80OAgUQVuOtBjEn0Q7/3MsC4DDmgLx8TFVbSSwsvKoQPTnueG6P3Al6W4MMg&#10;3Zlvb0MCNoBhtPRX3cIEybDfs58mQmLC3i9MwUdMrnupYyLKguqzWEwV8ALVWJI1JwjRvVI85Pv2&#10;xFY25FzC9dKT0Cts69CvPMf3BUwqcLBi4FlmDBjLjw2o/+mRZpRA7E3hUxfzpttZQyb8/Oofb3Pq&#10;gW+fEA8m52ZfAZ9WOcUqC/OQ5KFC0ZMlPzHEhm+jzSDWQD2ApxMndKVHOKShaFBMFSCQ1rQfgsmw&#10;RofoxqMgL/HKqwK2ardeGDl5gK1CQ5FRAsEw8PznMWqZhnAqYLDVHyM8wiAfRiGwArm6cwFEiIlq&#10;rwqE1b8aBkJ+Nm94DsI+euXrsQp9SCKbO7E+etRxRGJj4Skk1sHk5wcdA4kqcBcjaJz9Ft947m88&#10;1CcOLcBM+yvzcCakjF+PmvBgwgt7LN8RA4A5fGxVBz8AyxFlIHoVLUAlFC5NvrENAgEsOvlmgiRi&#10;nZG/4hFX5LHvEZwDGnJjmDEuTO7jpWNMYNiHxjHJrQyr2XyRZYzNWXOHMvfZoYxpA/5zNkTwYh8y&#10;38CwwWJtXvpaGYPc+ouSWJ1bE37ETYViVYTE5B+HzFMRMWDFTPKhnmi4D+mCBynCYVBePZ4pezwe&#10;CJJmBlXAjyOFFiGcCMVomAikH50YedgnWiZYg0xQBXRNj7i99WLPE8Zs2nI88bDX7Mus4PSQG8KN&#10;hj2FuC4csvqXViJrgRF2kPrwg41UK6k5MgzkM3lLm+xnSfvLRkOFakUgbJbgkPmZEusvqe7Qx0+T&#10;o8ok+R8gDCSqwF0MljHx2W/8K0sflfAs24sQy5dEtLlugsEEBhOmBDDhtwDoEjilB8DuH5kHgpjX&#10;jYBI5AcfAvQrZj8w8NLRxoS1SyRQtNhSdRYPmjPxg+OhKeP11mVjUmSv1lnh/Wo7ZaZ9GGNhNiKZ&#10;/ETVMDEgb/UUF/m1Z4WzY2pSxOqMlTE9zHfEwGbCpLiJTD/QUiY15Oc2mmwOq3w257UHFvNIs69M&#10;8MRUBOu7h9a3GBspYjg2LoqriXXEUMdBtx4xEUmUIOqsayaoDEI/Lr7d2XFhtcynWCI+OY78G8Bw&#10;UQIPlW3+E/kW3hGuEhtrq9ZXwr7E5GiMdI1sYjIy9qFzaZ0OO6iqgI8iEPAW3DPEysK5IIkcbAJM&#10;ZulX6JSAYC3w+oF8GLkZevq3PtqIeOL3GPA4N1wZAn1Okv6AYiBRBe5o4GYFRkxOxAoYm5hl4pYT&#10;cdLgT2efBJk3zWi9ALZVnckDzRFxLvuy0dGAwbAvX+lPrPUjVaDPxRn+4JxhzDAgsOnhw4nxIALD&#10;Cy0TA8aarZ4YNukiwG/tMXYTehp9Y6zH+oUE90RNoFr9h/oKkM0Z24pxc/JoL28UsIk53Zg4EiPZ&#10;VZ88Nr4GM1m8jWZmHKSjIcoXiPUUZcR4M60KsAlbh8XW7qzN6uFboN2QaRTCMlYPkUmuPRGcWsbD&#10;b4cPbbBi0tGwyprZCuu0+pnP8WI+y+igTBwyWDMFm29uVvZYMRs1a9RQ4WFgeT/E7KOvmTkjtdTH&#10;+uhLGmINS1aJ/9DgMYSzEk88sQ9NSE9DG1bzLGyinVjKRMaAIP8ty2kDtAfkcgWvGVhbE8fCaHQi&#10;LE1CG80iyrBnQ2ZkM4s63+Uk/YHDQKIK3GbITAbMlpsVDyzDfP/X+J1lOokydV3QpOT0qsvWiJnx&#10;xMOfXJ6ifTAOekAQ+WoGEM0g2hVQbUCUA3u82WA0Fk1CWGQ/bBD4hb7JIa+FRCJnsq4l6ycS4NYs&#10;tUWmbOkXbQPqPzbLLmOcxRrCcsasAl6kxbgt+ZrpATGe7itnMcuxgYixckSF82UsTRj8E2SkLpL9&#10;QHvK8Zgx0WLlvWplmOHI+i5b5UwEzW8UAi0bhfCtb8UgQSYkMrvseboUGIlKGuuylB+P4TlI8z5I&#10;iOBJ+UzQAIhzE5xQPU3yGW613biHIKWUdcpLa2YGQoqkmY04SxIDQmmR2mEd5xDHyvv6keb4GpaM&#10;YGYp5yi5HlARdTdGwLiny9P5pHW1TpmyYmlzA2RJrwqEtGoDeHCmQHKoHURGAlUCJD+8nbgUBKNB&#10;Wt0PqS5M9ANpyLklTqtNNqa+I/FuJmcKYuzgA/szUQVuM3Seoc/ySuPmnnkdmunZvZcZ/n5649Go&#10;DXLAfpLr8YEqcNQzEe3mEzAILoFg4ggw4D0AKEj4wFhNfUIaOkIVoKHY5JPn8gJttElh+QyVYz8h&#10;aog9UwU8Mo3bmnyytjI5kUPCu/Ux1m8ljWGZXDEWb/IgJhVM6huEXnpNpN1hpAEYYrKBo+mFvUkp&#10;q4o5npYozGYfwuxRTcFg31qCYwHRa7LQqym+vI2CwKNug3zrO0J3UUOmpVE5AgngL6MIGP5RD2mG&#10;0FJcySwYHmJNkYYycvjQC1pLGzAmID3lsPs2ZGhlqjvR+ttvZLA8ewcYTbha76zvs6qAdXwivGfI&#10;wEDSvkvBWBHNnxhsWCDQ53SUTAOVCYpqFo7EdhDhZgiAsJe07hUwLRNkohhMfAtcJajukI0DbfM2&#10;cQhMD4h108+pD6z4SwCfYCBRBeLU4Pm1vYtlxvgyf8b+xnmx3k9vXMxkg89hOlIa4iF9AgcfopKp&#10;8ECR5T/a+8fb6ECgSguxBPT7/bBHMBZrAVuxUwb8GUUdCFHk2FwEjOz3Y/LbOpVyyFgqO2uFY333&#10;HYeKEBNF5LkxMWZVgdmxgEevipaJYd/4vsIQrMGEzV6JFhWJB+PyBrYXS/aWyocvbEB6EeIriZEB&#10;6ceG2DDGHHbKsMFMk3kqxkLgB+mIWlmsKmLb4GG+/xzj7qnXRsQgZOt4KFHQAGqTkEFDySGRwB7g&#10;ZKoamTSiAMrjFQr3ej0v3fkhm7BRs7SfaV7QGjYo1YKKg7MgkYglDbAeaKSH8m/bgOCgU30UisWR&#10;g5mzglStZmUbvyWu+Na0E+uX0ZVXOPy4WMeD7I/GFPmEijI+/kk2zwW9ES1LsnDoVL6AMsQGlQBT&#10;BSSdFaUZRgefD0nPGqwqEf5RQ1n4HkaalvU0JKKoncRD7G8MdTYiR+UnIvfex0CiCgQR7vlFbNhm&#10;2ajlMOFntTHl2KuxUwV8GS8+mR/J4Knrgsj3RTLp6QD/QPLLT/A8/KF7YOQSqLVJDvQAaAPD0WSD&#10;gHqAiXYpOVA3gvREFWDXDEJhrJHJ2sSk77tpAyaiYrJQeIrew+MZMVknP4mh2qQIR2eqLXUTM77s&#10;xZ7xYuOqXlzZV5Qu3lfAczTCw6qY77tszNFg9iQxi5NZIqFqZRiL9y5qkRIIj0ZCOsSQQEiMogxR&#10;VGKsWo9Y6xczKdeXlhdBIfV6vdVs81vKGxNaZgOgpEEZ6pdEsuHB0jagrMcgYc0Gsx8jG24pHK20&#10;Y4PIDQjixHcKAs5EuDXBemwQfQHflh9oAuYJxtOAtUioTG/zkFjvvFZBmKOFvnxoRBKULZXZVi0r&#10;Rw6/CgqBHCYUeU9xjgT3bvhQFYAXYUxFQCktTzNDsB6wfmlCtQFr2rDNAN4BNjcR2BEbglh69idH&#10;KnnufQzc16pAbALH2KVnN7MiyjiRTWmWMaYcS8ROBDgRG9boLG9yF6KaPyPNYDo4IDeS1TxA8cxi&#10;1AOiJ9w+oLsDmutUAbUOyBO6NhJ1wQwGXkUwwDD/rSHCZnzTuKfBbOLE0GL49PzUZoiha3bOeFbu&#10;GyLfITs2SGLMyNY6sCL4ATVehjuNmc8cSggkBiMx8PJzP5QePPuEBQwGjoWVNMXIi2fvNugxE0X6&#10;kTwOKGv2SDAiMWwY4XkK9CLTo9eqIjwQJ7hTIKOraCz0O+2wC0CwZaEZPYZw4tyMFtZ95KMq0oBf&#10;RkNueYR4vAVzt4pGfmKi1I+1yV0bIN9lReBUQN/JMEV++rGBYz1GPNauDZbh3Is9q8RoI0ZUJik9&#10;nFYDpbsRlQBt8RL0BAEbtXW8qFDBCzNoBrAdQLRrGVGw4CRohoGQUGFP44FpCbILgP+pYqdaRHDF&#10;VRUjbBxYjwIY0d0HHg+TWaO5HhuHpj3Ok/Q9joH7VxXwvGl2kPzbo4QZOaBnvjL/3cG5mAjxP51M&#10;jTbpndSXalUVIFflY5w3pCM9wKsCjBbAowEhn0qAZrJC0xRYj7QFa8J0GCJTEQwGY9+mmsTQYjzR&#10;uuZFjr2lvPSM0gtCVh7jMv6nvTU5EePUsZ8UIcgcqWHZhmzC1KLQOgTMKCHm8O47G4PHqmW+yWmr&#10;itLF188hsCWXRx03Aqy8aRWGzBgVTQCOqJHweBHlCdWAt0wuLqFCIiHWo54s9KkB2HDMIhkOBOyR&#10;EFZfrE0UPEZjlHNECLtj/TUCYEOeAGK4tRooRA0zTLBmkgTTE80vQgJXt/4xTHqQCKHVw5++Oe8T&#10;wJJeontq5IfIQYEYqZMajSb9mLKDzKEqQKEtlxoj2IQ2R/sNtAGWobznkQGzBHBPBxYCv4MgoDpn&#10;AjtlYHqYByzgcPq6IwLGrlnCsORHzaMuhvnk572MgftFFfBc/hbjMSUMvGCI+KwXCZ4pWxqr/0Pz&#10;LdNEaeDyQ/Eh8JkUw8aIY6oALAHkvxTediAQYQjMhyDoAQPZOPAHB1inqQL8KS4CkW9BlBPaJEdj&#10;JpmRyTkCQNZpjMA+J5aMV5JNG9c+aiwIW4zXGDs2BJITWSUxls1W7CtjrH5QCJv1znNkow3wVmLB&#10;WBtriPWLOR4PNnAGA1FkMHP48Jf81yPZEGUgGcJZ0nBImgkk5GxRxIZhgIlZhPt8tgXvTPwV2hjE&#10;r06YFeEUS4SfqgD+GoUQNvylbDOBbfRgSPMUgkzWQICR4F/D7aGqQGysD5naM9Yg9hfWlyDzpncE&#10;qDLOPrOXYtuYGmHYqPFzdoH9MmIwoRvAiMbLrAVGsSzJnxDkUAi8yM8VaPanK0BQCqjVhXzNnBgG&#10;RDcIP6EKWL5ZIAywsFmgtgeOiP1lRzzkNjt8IpY+FJ9J5r2GgftCFThK9vjBiHHPGAM1QWKMOxZP&#10;dyIAvMxxBn9me5HPdFoPcVl+WMrj1SSIXxDMfAWjA0Umpbhf4lsT8jY6LwBVIHyv/xFWH15RrogL&#10;OiuZhdB3BZv8xtoozLyYJCatF9rVKXFrBfRMWdAwjHUK8scTRwRjgpIfWcwNe+RHh8pyERs4DxE9&#10;rJ/MzvfOs2xyahEN01zbPjGeTjR6+WH6kPF6ds0kNPNjTRB7vh5+wtFhv8h8iVLWxp8mUeyVIdaG&#10;g31hPjsVo/NYToBQqxeA1R7CRtku8WOdCqOjzguEPHyoX+V1kcq+sGZDoAHj8W8ospLWnB9lQwjb&#10;svGaJcLY6MMqYGRslKPfH+5DQFUgNqCEhJn2KkZFfmg8kPYJycCW/lYmGvGJe6DRP2U/DDAQ8PAH&#10;HA6khsgYMDk6qLI/7BSYiiCCP9oskArzalGY7B2ENNtyWwnBOIETB8R5TBVgr63vHgkxDMTQ6Ikw&#10;Sd+DGEhUgSnPf2OgxsWMn5JVGVvxEfS8mLESJheZEBmljxfMVlssXz5xqoDZAKR8cAyIRw+c1IAQ&#10;A4Ow8W9txawIJvgturHwbgYpGkw2Jlxnxd+P0tH3i8wiJm+CmjIM0ismKijavVQIOMeBhki9sBWS&#10;yrEpq4OJMbNgGwMKQgW83Ll9kYl7VQDwxPiX1ypm+ZcJHhPJJod8LwwwyzQwKAMoX9l3D4MhmYNl&#10;8saW1F4Gs+kYTbLmQGYKrjEatmiPNR3LxM9sLhpch8BYMXaE+IRvgREDBQwKiyqjh+WoCrBr/ISZ&#10;RgwcEXYkDFw0ajYc1lkbFNZjIxLDvw0BywfhrSdN7NVEhh2hCvDEgcehjaMJby/zfElDlw0ivzXy&#10;U7SFLrDjhFM+hANftP72Ahi+FxDheFBE7TXi5unX9Jws3CmQfHEmCHsHkq87BTThTKsCKCPaA90M&#10;ZytEHIIw0NF/DPMT3M64Ex46fTwVJel7FgP3tSrgeYdn5eRQHDPj1D6hb4Kc9axcvtLfxponPFpV&#10;AS9H+Yoc02S2leett2YkmFgLIKujD1lAXo0HcC9CPbLoH/bMJdCqjVQB2dMNPFpVCqNLpBGdcNhH&#10;IIIgrgxaKxNTBYyXGYsnUyNIevvMRP7xlbSoqoCJN2PrKE+/RRFL0elq6dEI1xbI4wUG2SsrMTCs&#10;OePdzOHnLBkDVccrsLiYKGW1s/PWqjqUYJjp//JnDDa0BZlgBGatEELyU4JtI2hosXExAIwWPcw4&#10;bckuezJmzTFRGuRWZK2hymrYNsFs3zKBjSoTeBQkQkKIQaT4JJDsAgHgyNqEitXGVyaDBWxVPUmr&#10;viEbL/bOxtrgjGVaSKVYE9wg8ENAGoO7aAxLLIPuHCoCPc4NGGuLOQaboiYQpJUJCehi026DbE48&#10;OiM0wjDAPX9keFcA4p+qAIR/cClgLuJy5NVvICdqgWkDE3UhL/XH1AtpMDgnzoYkOvxkgSGT2GOn&#10;YmnLTBL3IAbuC1XA4z3GwcmbjvqrbCXYOcmjJzIMoldj/BprtmUQmRGP6UMqR2VCrFm8otFeqo5O&#10;AZgGYKwf9tcg5qOsSIRPogVbKzHlgHu3NCBAuhuQSNDDCx3xTNYgF8BghXTrTuOAxsqJBObHhL1I&#10;iEh9oUoRe6R8FJXPXhFdKG/M3fNcG6/ZqmwsyHEC202L55rxIOPFjHXoayPw4JUeFbEC/qdxahss&#10;Y3mkAd8ocogfVO6xREozCMlAbdCRz5xIXocVLcWqiVhfoQ3WhDLdKtwwYy3Kwt3tYXsAbBZ4Jm4Y&#10;QKMUJDbEMcltPw8dd1qbWMYG2uSHCXv7lvgkYvHWHNxAoh4Vk/Gd3geJCSHWf+ho+uGwAbXy9omN&#10;vkFoY0TMGwWSemFbYRcMWiE27PpH2zWxLkNQ80OWZ2Gk86oi8PyL5oR9gVTkCmCYCdqAuAoEI4Ft&#10;JVDwB51Ajx1ivyD2lscUQ23q5GHuIDyzIOqBem7a9DQMWF9iCPSUYK9mySPJuRcw8KFVBY4SIUS6&#10;MdDZdOwVo+gf8kRKgBO0jARA/iUCWJZO7vY/q5kyXhz3NVrcRC2IZAKbM57rRQWcAFz+JPYAOuIu&#10;GqBToR77jnYaUKHYDCItxItz64KpAtZfossLDM9VrZhxB1QVFvdRCKAYU7ZodMYaWImGRZhEwTOG&#10;ODuOluOZuA0rVsO+RWPHLvjh9Gaw3kFAVu65uQ2WZ3NIE0iDYVawmU7gXxl49i1VBJOF1vfY6opk&#10;gL8iRaLV9qygsmI2EH4EZ/tiw8rmAAx0RC/kiEP2l3MEaYOBwLPa0KK7tWi2HuR4H44YAk2i+MkY&#10;6yPlIjIBp+FtdhRiLJUwH8pnverGAjExFvtJjcRGx/ruK7dMQY7eJm5zhwiULujGhH1F+WrC3tDO&#10;wiLUdeOA0RFMFZCB0NU/jgKGxb/WIz6DyDtMFaAeEB6GM9KMggb2Zlp2F6LdB1TnVAHQ3uTCQ9NX&#10;2BHTdfw4xmZ9DMOHjkiS+f5i4MOmCsxKDsOvf2XM0XMf41DTbHSyxy8cza4GcKqAZobVP+/6oaC1&#10;GwJNlrO5EBSIC+hBcBuMbPjW3JS7n/F6SFpqElz3W75U6+4j5skC4Zu6Cjlcq4gWstYpqVMPFpKL&#10;xXg66+eEZ0fYKNmBqQuEzaIBem4oDDE6vMfKbVCkYXeG3ngiW/Hck102QRvjxaYKUIxNBLNzV/R8&#10;isYLL9hmCcb0ErxiHP6pGiJyEZYdwUYJxNaJXnbB0pSmfDw1Wr+sy6yeYjhWlUFuFGsihONiGobV&#10;RtTxQ44avuXN1B6T1kefT2iJVcLJSgS2KC61H1MvGxhwmp8TNgPJiMcAZqN+iPktack+jI1UDI1G&#10;QrP98jlWGxMxYmMH8RcwG5wcZVbC8h5U5kMkT2jPnSCwkwv8FnVSSPcja5yBTRUBmDVFIaYKhAIq&#10;xjkKqAoi24z/muE0gEgTkMxIG6AqIBpAAVpFKCw1U8VwVx778ESGFj/EPm3jGxus2bG79egkb79n&#10;GPhQqQIxtmU/fb7PJAO1KW38lJmcyQjCx5lvb429mnw12c+SgdlFMYIY9IfLXq2ERSzYn9SPxwl4&#10;heoQq4N8zmU9jwjyQ1ZLOUqw+/0ui9HqQKZDQW5tweJIMNh9vgqQudU56yQH57eczB4JnkFP6lFV&#10;wbPj8HnkrmX4ZBmqAvicKgUbQtog9AwXmcZ82Yo9EpE44ry+g9ybjxVWXj7x1TeAkaCMDGzdbSpT&#10;hBunY518jJAIuZEQcWKSxhczsK0GX5UXe+w+e+QFj8cDWzGlwWBDgqoJh3hW+BmS2Qv/lx3xHNz6&#10;ayt16QWWwYSQ5h3n8WAEBnmDAgx8SZCIZFtlevJjux4YwiCebtMPO+ULE2A/TIZ/oivWo0Plk6de&#10;gzNG/J48bEZw3KEKGA1bo4qnoDczkyIcT28Qdu5IPBxHUwVoFVBEBalPdz8Wgxg3VYC1UehrQrwO&#10;mWZMAtspMI9CvorsBFJempHohJNQhganuRMSwwat/YxhnijyGD4U27ExTX5+7zHwYVYFYkzNiwFj&#10;ZzHeZ/km+RgnwCScT5NzcXXONN7KisdfERCJeNsIYA28GiAsoKPdYjv4J3QQiV7jj6yfSkBkFZj0&#10;Y9AT9iq8GAGENSIs6xeuFK1WyTFZIVQBa52ZrIsqBbmYZ2EsYNPYyiNh7IAID3iYjv1uHMH2SiPU&#10;RSI/FbQcNsFxMXng04RfezrlNhg4TuS2ZpCEvkRn8WKcCKKLrcRsHl5m2CfETIy1GQnxLQWbERtX&#10;wPbVobIkRqj8aXzW5A27zF7bJ/5bQxqB518/QPbTXhnHYUgloyfLZ8Bj4+/WL44INQwBKRWcBBG9&#10;miNLLHltxvDsLUksYGix3vnz/daoUmTcMECYSdu+pCceIz8mOEy+Lzbc6FEMvb4L9jnRi5+Ux6Qf&#10;q1Dg0UOJpuUY5fAEgZGQ4Vb3FcMnxFv4lu6N6itAVQBvpVHdCGCaEQNn9v6DQpDPF1UVCNEJoQ3A&#10;FdEK49e0KhB2CqA2RJsFQZNgE3KflcE2E3XAk4oNq9FSbOrFBsWKJYn3BQMfHlXAT2zOND+lZ7mn&#10;cb3o1dTBejIXmfDupBYz/aPyY2LJlzrdVUC8H9hfDsRGLS6QrdRZJ38GbqjWCGvRSsaMB1pA7Ra4&#10;pVj3KciV+KhHdzwWvTVhqoDJGHJJctVZ7k9mRz5l0FoOyxvAXMd46RIYXHStTkwVULTIY9yWFdo5&#10;b1+/jY5xE1YuAOj6kLUZ/xUgI5lm9YdEdH2RCSED2yPBJqcnM99Boh1/ufYNxKOLYEodQxTKeGE5&#10;S6uE33NVEyr2oVUYUS8zJpv3XmiZ4LGvYuNieJ7tne1tez7u5XfUcNg5CndhuG0j+zCUjLpGPEAs&#10;GQaINMJAN1J7ZQiBKDVzAgnVf2WfmLiNDatVaCLfs118HqgosvH4UTDYYlRns8Zjj4cSY2oECkDC&#10;xvAQCDvyHzDchs8jVSCqLbIERNd0USGj9V7t/KIZhDR3CLjij3Yi5AxhIWwETLYPoq0EbBOYCSGy&#10;K6hHQXRsgVYB/iSoljBcGeuwUTAkeyq6daYflyT9PcDAB14V8NNvFl9eGFhJm4qWUIYyEb3MD0zE&#10;XQPIfErl1JDL64keYII8yHW+Yuz/6KFe4ZfsuBeAbflHQJ0OPDxRGlxkQIIT+9Bqs6uJTKQReMpI&#10;9g5pTmbmU5bH+KkJFTZkzJQg+Wlv81zLBYO558XSlp4GMyCRIACC0Qg2A9irAh4Mfm4cmZIysFQu&#10;r9yOCX96VcD6KA05N0Pfd4PBGL0XSx5C3xxg4DLRIDQ4PbQx+L3y4fvlhSir5RBwgIg6SxvwxqB9&#10;KywmiFLDNT/384V6jB96WYzKxJgUIzwmiVk+PHpAQ8qnJ5cgTwZFfUTYNUoO+452BavKYOAhQE9R&#10;xDns1hRg1HQNIR6HLMm/JFHf00OlkcHgv7Wv/ECYwIuB7btAuiVhx1AtXhVRf31V/volNhfW3kCo&#10;swow6CF3Afi5E8y6oC/otkKkDVAVYHkT/LATRF4B4ViB6gtiKpDC4jRgUY25s1BkDTL00WXHpg3E&#10;VAHTfmKI8mi/8xHxA5ekv6sY+NCqAp7fGZeM8c0JH4tUAeMsZKNSgIF3pjfapVh/4r1vBcQMYLqB&#10;XhZs4g0x/tg6VQFWCD3AXztkQt2YOBOmTCg4ky1/dwxN6iTrZP0CPG9DULfEICbD/sKU/YMzmYzV&#10;hI19QuKjyDE0ev5LZkdceUHIVV3AoTeq67lt8kdTLFAJubqpFxOGotei+E8IhrF4Y/phnkTB8rzI&#10;lMLOKuD7gpA4Hj/Uk6wjqqMEwGwechyJNxMAhMezPw+ACRjrMkXvlDCI+mU49/WzOcO8lfEAEPIg&#10;QqK4C8RPkNNoMRsq8ViNTRCTMQKARrf0ING2jE0oo2cjNmkoOqrhx0UA09Ut5YcnGJuSBmSoNlIl&#10;WY/hDaKUUXeAQJ6M9TX4ntp4zQoe0vNRjNUgP7SMST6jQxYzODkEFqrIcBvKjKKjBNMKClUBYp4J&#10;ogtcRP5GvgKgOxInsEi1gMWY4H4/c3gqwFQB2xHQzIkqUEDEaQ1EKLsGwYigqkAxbCJQh7CjhrOq&#10;AFv3qomnag634efQQYkN0FHjkuR/VzHwwVYFjprPMdZmrF/LTxwAjSUJoxmBWU3s82QxKpwCu6Gg&#10;kiJciMMhT6MCTBb9CM8T2QyCpI829f1CHK0Me5PLgv0rkzomJplg0+zssC+HCX2P2BZ4A7UBwhAB&#10;D3kjOZycSPjrB43jEA/8ylCH8sZ/Z/FsOVQjKNhoUYwB4BmlkbJ10ADDKsr0AL7FKxrbY9KOFQL/&#10;Jlf8cFt0QsNSGOVUOCdNfBIbBDsm1Fk/DLlsl/UYR+MdEEQpAbAyE36nBxSDlHKBk73A8DzRkOCR&#10;73HFtMctVSUBTFUZNsfxCrIKQnzaXZEw23DEx1o9/Gd5jelkRBqXhqyKhenvie2pULOzIhAw9hpo&#10;sPEyPBgZWMdtrLk7ToCtIwAG42LoMr0NOQiIYTixfBOTBsmk/mnHAuINEOIEri/MPsYwQ7nLVyQA&#10;Kt8evf4aJD+skOD8aYhl/bQiWHOUrNa0CddJIhcPDEz08q9ZAvAzxCvEZcTuBiNqCTARMaoxDQb0&#10;IVBfggIPK/IxVQBZoiVE10/gC6KCOYTNVCX+DKPv0jasHreH0t4sNSY53z0MfAhVAS8YbFY7pjMx&#10;j+MtGah8wlT0U/87ZQ+QYjTOU/yrp3QwwvOryFQfTAHOMXBSM/YVNOY/c8xmYO3aK6+yeMC4Sgsw&#10;a1eZpk+D9YMJXevLOWwSEDFjn/tZGqvTCM7YruehNoeFBUeBCoyZGlatTuNffMWqkDBmIT9VFTBx&#10;hbfkax5yg1+7ETy2mIknlIwCFRuKjAbIsAjVBAZdZvmlqqEltn5l/VYt5aKpAqCECWvTJR5BmgDm&#10;1o4xmE2u+PKxNGXDZLineasfU+PFBNUj0BAeG00RRS5EkjVtzJ0FUJupTZPOqswmAFAIJPDW9KFQ&#10;wkB3ORMY9olRmqErJJyvicEmJBG53RkOA4lGaozlsx6IMRtrG1nDibVuPbX5ZePLeYS/1HSRz5+s&#10;zfQz5sTQEusdflIVkETsUgl3bZIhitMhJlODDqEqEdP861UBgsonCPgpVUAMA1QFaA+gKkCdAKqA&#10;KQeMN8C3IeqAKgecm/qEO46JGQ+PQe4TRNoUojzS7EWS+J5j4IOqChiPm53VngV7vhClp87ik4WJ&#10;WIpWxlFGsOGTEQQWDFVg+mpgbxKI/Aa4BdCjmDc+ghpsO8Aq9HcFsQkrL8te93hebyVNLMkEc1LW&#10;xxGCKmAijfPQPjeW5GUMebTRIVk/S041F81nnrMnpCZTrbBJIy/1Y6w5VD6tClDqUBUw+WdpVIvV&#10;MPvlxaqkp1UBTx4mxgwDJhuIASMqdpndsfwApw6LiQFDnakCFnHZN234CXLLjazn9V5yGDBknfzr&#10;O2vLSmYGMnYWY0M+P4zxlliOj70/9So9pm2GTUwIQ5f6lAaCJT2QouQbLE8m7QgG9vhN3LIvOk0G&#10;s6tntm6DZbai0F+1OsSQI1BFIa1M0vgBNdR5VcbGkW+DGNMon0Jg0WLXjF6UiCjMEzphNqlcI/L9&#10;rPGVe0ow8GxAjQjtc68K+LdTMjWyjpj0Zdc4WKYHiKymmI+rAsguqipAs4GcMpjSCVQhUFUi2Ay4&#10;s8DQQ6yfCZ5dIMx8DH6fMDL29OzVAnZ/NidGt8nP7xIGsn/mz/yZ71LV371qD2EE04159u24Llmm&#10;8nK3gDYpa2LYTutF63vdnscdP5HBn2ejaWyXvwjdr6H9hIngNJX8kxuB9F9Pf/YR0FeLhEc/7GG3&#10;EyW4elcvg5CQ9JQ7YKSfCBx4IUYJ/BOIUA62WbAyZcPgaaxEDBaaE5taXuYZlrxMNT57qAQyBsdv&#10;0ZLnXzGp5uUWPySHJbMwARZqUDcxFouNr/30FUJPMA5rXwk7VjEtf/lPdCT5Kf+LeI2Of3BusMpj&#10;HSdnjzXN+g0JXq7rwQhgP+qNk9y+Zi/RDR5DNWo2zPhWvCwxLBnf9GixzKNYquEqVg8vY7DRdEMQ&#10;GHT8Q/oIRg/QQp8OcQyNXBo9AhE+3/rLfFYIMvWN+qEnnXCkTO9xnophxWwY931neTwgUSasFYNq&#10;duh1BCd04uFkDcYibELy0pFZvMUGxVdlo+mpywrEavMahtUpBBxuO5lsDBlKfTGmlW6FU9ggKgyo&#10;xIgcXQi2sYArmzQeILm2UvwWwlCGnmAdBRTIfCPV8x/TpIfZx0ZklkEdWj7J/G5j4AOjCpBL3hYd&#10;fgZOzRzbXz9CxorxX8TxQPzyRMjKP6SRBw/BIPAjQU49ICgEPaR7EyGvr1BA4/y4YtPag2oM8mhD&#10;0q5LqGIwHbHYWI/I/uhhmcAC1EObaW8VICPAQ4ZoZQw5U/KMHMJ7+WmO/+oWLNXEvPE1L1CtWrTI&#10;1TarRWHRRWYOfxpgns9aJcJ7ph+T7rN0IjlqcLY6rWliBk3MCgx23LeuhYONhL0wth5pHpIRVYW3&#10;0HgOD0tnABjCY92JkfpRxB+THLO4ms2ZlgeRvcEtyEyoaF+0FyIgVdBLj4Txi1tqCpG1xUcAxKvn&#10;WCcKVwyZKooD8onVCf4Pu6vCw2zWeH4IIAgeqzORL0dB7BSJIy2WmWgSkZGJTRwy6JGKMxGiziQz&#10;0QD0tYzdtCrgIY+NoMfqhGymwYiNppGfjb4RCRY0MWCsfj9bJ2VkS1OWCpDOVgk3GyM4OcRTG1vU&#10;e0WwT+00cdgnnIGojPWX6GWdR7yaHPSwdq3knXD7Q2tOMt8ZBj4wqoCfDLNzzFNwjKXalDYBatOD&#10;iWDJNwtAtL4PGRTYehiA1/zI+0gXoD2AJYORoN/V5MRmAJ1AZXvYcdQawvbBpM5J60EJ8KrAFMDw&#10;DcQMDnYBmcsyu3Up44sZuzeJSwR6fkEuEOMys1NxwjgiyR3jwrFJSzDYlhd4xnaRiOkBohk4Fn8o&#10;KXsuqZVPIPddOKo7ssusftlAl2pTQamIrqfHVm0QdRTq2JI2kWOMWyXQlCpgWJ3UGESeGS2mrAs2&#10;BBRmxH8Mgb6n9tbUjqPmua/QpoM14bvga5gUEPdDwQAlfbCmQNiLR1sK/+RogAh07AVIDhKShjld&#10;5YLgU8sYYgXhqkZwy0JWkxEFGoUI0R6hCsTI1X5SFTC8BWRj9e8CDvr6fce9AjFDTtHKXv/reYif&#10;NWzOvkWaIjGWb7PPozqmCvhKfIv8hK34T4yPhYRTha0VP+t9DSrPQ9QjPVgUyXsdAC7pMYjBEEAj&#10;ozYjgInuAAKYMpZoi/EVfwylEeYDdJ7Ij0qz49ad2Lw4ivKT/PcEAx8YVcC4W6zbNlv8NIhJLwoe&#10;MuvREB74amPXxbj9Q56K44kID6JdpH1Y84sqIO97/T7ihOpS3ukBcjuA5PgtACnMetwiP9RHLYQr&#10;eNNIrNyhqoD0K9JdpkwCkdxFJjtrHHCW73uegre2YIpJII9wz5LI9SiZYsIsYNid74rxO+NxNhxW&#10;ia2ubP6zUeNoMRZJ9uu7ScCEZ6kNQGU95RP/qeFB08LrpGEYrcUfQfNFT1DxptJO9hSkkJq1hUOC&#10;PKRibdQAM/kkHHXqxF04faDdn2LoxvQNddYvj0/PDWMM0WtXfsg8qk1A+npmB9HDAFR4UiHmFVqN&#10;BCEO/ZKgriA/M1n5rwTSDX9FDxCJEnw/2Z1JE9HNk56uBJlHszED2OOZWu9UzVoDh9QmvmHD2IIN&#10;kO1PsR5v2pFeHwGPoZ3za1K/Nhobo9kcq9WzKaNeq5NvrXexKeDbFeXMrdRjffd4CGg0VSDsjtL6&#10;EdbsrFmfkLS9A2kFSHHRHx0hTTxsYqTofk65o8XmrCf+W6ePJpPkzXuDgQ+SKjDbYyNKP8GmKDqi&#10;7okqEN0pQOk7kcGU7bQBRCkYA2jtD4v+ib1fzAK0BZhJAOX028nnTg+QpoKcjmwK1jRg9HaFoATI&#10;oTXOd0xT+UftnUqNKQqexXg9gFMuJjbIDfm5zUmaT2O4jbE2Y99kUp6ZsirPrFmhMSMvjZBmW4SB&#10;XC8MovJgq8pYm20l2NuItakAiB7jqpDvlvadGshhUfmn8RaoB0jkOpzNRqsSl0iAkwvldHEky1sT&#10;qGSQEfDoGmHBbrT8ixbTPq5A2C/HV8HAroPnCisbjpbgfhVO/cX+sQybU6BAKmEhyp9Uh4zzOphp&#10;m52s8klGBrYBE3oxHR2STeIvWvPjYkJuCGVLVpJ6v5TqXmobkIDWfGI2eaoIXmEKY32Y7LUpbOUn&#10;Yz29l29wQqUzWvIykvTmc8gK2DuvB4cyLhiisRcje3bNkCyVqI/LhPwiy4enPX7CYjE13WD2M85m&#10;k8HpSZ2tTzkVOy7HJjwCA3gi24OoBxEF51axsQikXtFRshGfI6qxUdd08qh5wE06GXuWmeUYEa4m&#10;gaX97LbyTFiXZ/EQw2Ty87uEgQ/MCQKvddrcJmMyuvcThnwnkHh0EQB/Uu4yEKA4A+px/IlOoGIf&#10;syCIf/MHdFECqTGYCQ/f6i6AMju9VsRL65jYNgD8st6rBWHCRPGCWC0zOeUNWj8JWcbYXODjw2E2&#10;XR/2Kwh4Osp009mB+AaN8/1BN5vKol5gTHyANQKd3EoIVq7ns61mVij8dCg++4RBoCUvAUtKdTNp&#10;iaUqoRlkKze6hicysBuXCV0YChdmp1AtE/BAjlik+KKjKzCVyMErtNmX0Ex4y1NbZN9AfkbAl07r&#10;XzK5IFVYFYrpuEgkHG1IigTBMAjqC3IGIz2kIFYEGMPBk7LYgEGECGP6posQwz0lDCTkLJbCT/yM&#10;RwUCiVd2ka68VTYHgOlxTdgUZoXb8VAU8zqWf0uM8S/cvPG32+3iRDgq7MJApd7sqJ9UxD6WtC3C&#10;jJ+G8AyiWkXCjDCoZQRI6CFhkBucxRC3ANWmcpSqIIVUGuGCtXLYBlRgKG3gKxw0Y6M8WWCdTWUE&#10;bzIoctmExBtGgV6vh8AIfnAJqg6xHI6XUR3rV1DKx4Le7KDHoUEMfu2a9nGcQnGTIoZeJPJZISQl&#10;ERQGPJFmkA13c8iOkQg0UvponJXDhxxZYjUaCGmcGEajkQADuELXDKuAoLxhWBHfB9ZHkqULkKDY&#10;y6IGQThum1Shi67heAWjK7Jp42mePDzBCKpnNqoIknfmJ0WxQvP5p9t/ODcYxSQGvHwkpIAOTa4Q&#10;4g0wU44PaLwBO1uIc4Z6NiGKUTh9soBEJZcj5EIAIoJh8EQIJFcIj++vF3g2st8lKZhUq1Mg0vvu&#10;cXTE4ORP++snP9MmgO1qQctRTUADB9EdcPqUv/yMQgaqxA8ugSbdqSKI5IwezemJAAktawv6BP6i&#10;L3Tay2OvrAuBD+l/OB/AR60j0303VWbi78axM2bh04MxYoUKeGnw/HRe5FYW8q+f6klsfOF0k805&#10;vfUEEjE6P2ksSTij8jwjErJ7YdxgdUiMqT3QGVDYajUbLC4GVcCA3hDIbRFKawq5zEDYqF6kYMGO&#10;pGRjGFZULIwy5MidkcSujzAzueJllAvnD/GKfA2FIThr1Qr5rEjr6HY45JSyIlnBxBFeTWoWPUQE&#10;QK5UZuXWazKybL5IyHnUir1TNicJk38Bt6hsOLAw+/gQspbMFBKJY23MkbiVWxT0YXNOKpisFRmP&#10;HlHt6KqnCgsbGSDRUW8VNiGIVX1X2hoHmI0OOZSjbhN/fQxBHcpRr9siPIAXqoD4uUB+o8JUcIbA&#10;KxA+h0aVkiDa0S5K2ihn2yHapuwtANSIzHJZKcO+ENv8pJSS8hQRohPqIwWiy3+JHKoCyAdRh8IR&#10;YomTfmpyx0EYUK2t25fyEMYwDEl+MDbgPyHqlJ9N1AI4f8EyOe7EiV0CTvSqeUmGIzsuy/THxBCw&#10;w4BmcxlopqpMSHfQuoIU7EmOliaGd/aar4wgUT+mRUQwcVHKjhtdMUFVwB4KfuoEQu3ZINEp+I9S&#10;BUyBCJEGwl0GDEvAy5H1WxfVABNGsBHdWWBQiTI0bV8xApgV/IkqYIz3u5f4AKsCnBg2SSxBrkT+&#10;NZqOFRixv8AlvSpAAS/fBklt0lxPA2iIUxPtVAXIGoKVQfcLFIbD9QBjysI6XVgegh2g9UeTI29/&#10;G3vOB0ARbBLkkkF+TI59k3cQGBEVo3w204SHRLqP48OVXAlMECvJsCQSBKqhNKp8VMi0lFVNRCAh&#10;HKZkiYaTjFKtc3lDpB/BjMY5VPwECddMiyg9pGvpssijyCBBUSesTRfZ5GpgK8W88CaAUagskH1w&#10;jYgcRjgpBfEgPylchc3lMoViWBihMDJLpRIKA2MLZVntBSalV9pQ/CCCrehJ6TQ5IIQacIxENVUg&#10;/MahIu4aRBq5G+EXdGVCvh8UyR+Ga5fZazEmaRRFjjhyjDnyZzYjqgYeMnTWLz8RyjZaNdr4aruy&#10;fhUhFB3UBK0KDWQLpm+xPCvk6U8bF5tB/WGRiDJC5Vdd2QkImkQgeB3sVuRXJmq1qiOcIKmxhARm&#10;VfV6nf0FSPtKJ6pqyBC3up1WqyXjK9Y06RqpGg/VEcDR6XSIE+g9QqLZjChAg65Qml72Iw6L0R53&#10;Qb6Qx8QeUTeXghVBNtoEJ+oBKbgRYY7AnUEbFoxAwKtgHuYlpjIH0aaSDERWVAo+2lMxrmAce6oS&#10;ifgf8bbDMO9GQxV1Gu5aMvWucOn5WD5EQ1y+o+tsheoC62frNtxMkBrtrakCodqIG9gkYiIi2ni8&#10;Ac4aE9v5nNgAOI/CVFIjACMRTT1RACIppqpAZBsIVyPS4sD5JX2Mri8ybYDzzuDklOdjfbFueoQY&#10;/pPEdwMDH0hVwGYFE/4xDgs7rhfelM8pPebPNPQAin84BLCk8CCdsWRJtBxAblMVILMjD+Vbtqtl&#10;gnXBLgeywiyAOhFawGZ4AGDaTsDKyYCUR4TmOJnJC5BP2MjyhBtGVgR+zjkmzennwnlS3VGvV0Js&#10;kHERwQrShUynj29r46Gs9pTxhE0T/uyNa1QFiAdmChMvlpFgmBjZY9dTyJi72ZKwPIpqEdLpYHts&#10;D8WETvkqn0Q2yUK6T8s2crhqJ+NIZcRqiqUFqi7lCwiHiheouZTrsFPUDAAJeUpJV//6UBIHmZ0R&#10;NAckEPmUDanIsCxIVvkRvlaDsLplCCqALx3VSbwEyXYqV3owudzWBlSgKsjqxzQwgioFsHUQiSjT&#10;AIgx0o8xQRbLCTiTPVqmpZiqYjKgkTxg/bKyjfYgSCqgVcF2SpSDCEWBePCznxLZ7JtmWs4DRHYX&#10;fkXqyhRsVUpXTIEBHRmMRCSzZKAjsvKUWp6UOEE/lqCdnFIWnyOBQ7h42x2FjYyJBq2aQTtbbLfb&#10;cp53MGi3dPctLarAeJRDTlccd4ewOnS6/Y6G4h72BviJAqR8oVidszlE+daTvZI1Dmq0CuwidBEp&#10;IAaaMMSoOS+qQ9AmmU+AyyklrMnhF1F3gGfZBuCuAzRI8efgNtW4mQIpg5Y1sJhqCaQWaHQWzUkz&#10;Zb9A9hZgKIkeozcCQDxPKFZxDp3LBtdIiBONP/mYKmAC2IQ0E3yoCtgklUTRQhBO7RTYZgFwgjS3&#10;CTj37bHri4QhRFcaEl321y5Q8NAawmMYsAGyLieJ9xwD97oqEJsANiVs2ignMvfXyfLaXyMkBaLT&#10;fYj1Y8YAUQXUFUDYhIpzVsVNAXHQ0riBeFT2h+WL8B2nFshMjtQLvkINsyDB2ED6FjkTVcWf5Fz8&#10;xCaGVWVMhKgQwCKNgVUJH4+WhlbY6sym2sVCrdXqQUXP5MqN7nin3hpnBulMiTwO4pcVQkKXy9ga&#10;nicrNNaAhbXwkVSHi+xysVQSfiCMQyR0XngiMijgqROIBjBokEeQl5FJSYFh24Q6qZloyassF2wM&#10;ZNlETwP0DrfP8HMWDnILPHRUnAhsWe3JG/kwF+RxtOoS/KBpUYMoq/QUolXYBwNn5WkJmhu88ESa&#10;TVjt1KzTk3QGOWGWB+v2yPVBNA8lS1HLVAT6IUM+CoAOAzwRVQRSH4suYKRi36bSipZIWjMhYKjV&#10;AQ/X36hZxBsu7lPVh/VMy+YQKj8GUnoot8/ZdCPOhbrgC5IRJUyfoL5gD3g87ti4oH5sqrAt6pGs&#10;h3gmYWfUUB9GMCQU7RnZmDB8sk5+rn/VLqI6D2Sr5IyzkII62Bm0CqcVNeSk2kEzDy4+5iPSGad7&#10;sIL1oBCIro+pTHVhb1CA0QJpgOfe9oT+9OHuBtpBGfyEKqncQB5CiwTK5CMzALRgkXNqBsDbYq6P&#10;dE6PXkgOTGkh2I74PWBe4GsUg8wV40cqUwiOGIGMDScTAojGILQeHcI0KmLCOAB+mh5AwuBbmbOR&#10;Ad/SUAU4PaNVfs5UAc0RbYCKO3V3NSlMjAUWkTBiGpPaaH8jZ/CqADpOCO2vzUomPFX4rnvMTKMk&#10;+fWuMHBPqwLGmKyLxiMC/3UL68CQVQYKP3IRgrEkDwaA6PS/2QNk6aB3DGqOzHY8ah6QR9lEBz+9&#10;KsDCwvzVTsirB5gp+TMBg1mPdYHgmeBnVb475KEsQM4oEiWSguREzDR1gdzTZj4K8JVUDiadKcAy&#10;kC1WbtzoZrKLDz56ZuV4dq68Xszl5+bmarUqJjA+gX8PEksVsZZzrcBWgrI/gEgIEeAFKnMsV+lA&#10;CNkovpJVY69r89mPY1pFghcV/AmZo+WDCAFHlQqRnQ2aCltBCTQhzaXJkacEM6rJZqrEG7FkeBup&#10;PJNKeAF8ZGVJjWXQoQfAlEm0k2OCfjwXZl+k3mHYe7b6ObIYeHzFpq1+SUSHNYgZjpr95beENoAN&#10;FzQnRy0fPnOslo/vGlUr6zXfDsciaTxIyJRF+VgKsy8+0Ut3WD8/IZCAuZAWawQVKdACX8k5BE0T&#10;GEGa+kcKYQjPD14dxCceQDgeNCZEq/dH4EMh5mzF0G5dwCfYTjA0ht6RQIaN0CiniSyOJ04SRnI2&#10;juIWI9/TYVBLShoaRZbqgraekhWCTuFeZgGyHw/EPNuFcQLSem9AL1Rx2MQrlERmq9nZbSKSmNgu&#10;qECQV4hhplfHa3hWyC1negFZH4SXLywVYF0YF0s57F1yZwqmKCjh4DMTZEZaFHL86t/PIwBDGuAg&#10;WseZaTnkCcQ8MymSTTxTSMvdxpEqQEvetCoAxlCkHsCdO95xXHDbB9PxieUmQ2oVpgqYHsDW0abx&#10;KwMsBrzvYET4E+L3OUn63WPgA6MK2DQgv4g9JjiRCGZtt2cPVcDs6jQbimhXFZ/BgCnUKaE1E+ng&#10;HMC5zceEuspvVQHclcEMQ0QjqofH0savfY58EtkGvAxgvp/q7DI3KfkYEnTyC2/lNEPC+ptJF9v9&#10;Zr5S2tnrZdJLf/gP/58++4PPHNQvzOuNcuiAfsvj1NwcmdwSRB5NdtmPloYGJJkLPvKKjhaeeEHH&#10;+JT8lC3jsBVCFsAKcziGJlws2FGld9pHMHsWQ4/IO8gEBzk6xAVuGGEEofDFE57yjK0TTt6NTIxJ&#10;Q5pADnUOvhLztraLNGQmORHLE05JRzGJrDa2AmHoGRnrRE5Wl7RSoW7hy3o9GnGr3wAQASy++fFH&#10;YRUDNdUg9k5MHcAJMKqreWKGBZCfLUlDbIIJfg4DPjMJP8dOsKSaFeUE5TdbyeOaXJkM4jZP0gon&#10;zHUgWa3uqgQURRQlaFdyFXggEtrdybgQeCyFAWdhJMPKqmzIhEKUngOc6soXVOMsrETBbSK8ljBI&#10;4jiA2ogHVsWuoRX7adSCt8UU/A/kQQGOLJrEX2xcyaipccXmIH529S4PU4boJys8oVATEwL2/1RL&#10;QEp+DvqtUbnbaffaLegNe/XG9Zs7N3cOGq1O/frbfawuBs0ytsGyGXymG3QYkSDaDQkBvIjACSTf&#10;2mNDyUH0FBiGZnpX3qRvJI+jlTrvHYqsAqIWuKsHuClQKJREI5CNu6AIiIUgOkGACsxgEO0X6N5f&#10;5JFghgHaJNQxOrTOIQv8xM1ZdoqdjfU0PkOS3+8aAx8wVYAzgfOcaSbsL7mh/I0Metga4KzmY6oA&#10;BD5kNyW9agDi9hUKcGcxsgdSCaBwtQmJTYGgN1Bmp1X10BtO+a3NW7IkWZBFc9XAti4Y2GRDJslY&#10;ktOA4E0M0m5ZoBxQ9lzxIf3VwZUILUTRMAMX78LWzuB3/67f8xN/7P9w89pro367OxSvJYFT10Ni&#10;yZa2BplciY3iryzm9JFJG87uBeEK1LOP4Arai7A9bF1L5cLq3/DA7mNNaiLEuB7q740Da4Zo0ybD&#10;lieGj/YJE6WEZ9QK5aPNcuFygmddiHJesGlyGRySpEgQnECkRdvevVFHMQYXCpwTFOzBkCtt6aW9&#10;xltJY8B/IT/xfLaBppCwRo04tR/BvoJFpKBLnR+lO9RN9DHproIzKFJsjoW1C1I/VqhGHhgdgVMx&#10;j8LYoCFBitzqdksFLDRl0clB5GjiJ5aybJFd41ioVhE89qmssB4lbNBDUAcl2lCwCsDUJJMio+dH&#10;BMjI1gIzviltnDiUOrI+DvgPFM67KNEC5a7xev6MiBDb7OJ2pziQ8sVcVdAr7qtU7qLTE6qaEF0E&#10;kjXjKKLsMMg76By0RgiWxuoWys0FOQ0bzr7iJEK4asiwRNhgB1OoggVCdDxVBfJZXQCISUnOVeIv&#10;dAvBDPYGIORhLAGomWw/lWt2RvV2t94qfuP5r/7yL/58o75XBBkOh+VCETHKTZXkYJGYdSJM6W18&#10;K8MSyUijItIJB5Tj6x8vbklvJKSQxuXPahWgFJcBc04AwT+A2wTqG0CpL5YDVQVEzMu1RhOvAlal&#10;qoDaGCJHQkvTKkDaIMAeZq8WzPZ3tu+GhCTxjjFwj4YYMor3HTOhwrfRXwkdiH+i1svNwZiGMPmG&#10;q32EncKsp6v/vkYJ1Eg/sHeKmwCMcjDmKculu0C4QMjMAKYo0PRHXkMe3e+JrCWz1hxpQphLdBKB&#10;EJIlGZMinwqTPDLDmkTh1GU3OaUD53WWWJ5U5z+qQ7T5UQ+gVCAnZW39UaqQKYzS/Va//Dt/z4+t&#10;rfWyWPCOCpjCeCvngnVWi40QC4FCCfZzuPqAGYRLx6KEuP/gKDfvdNdO0TmA3ZHYcyIMxKEQCXwE&#10;RND/GFgFWyoVi9xCILiBz2q84WDfHoLLgitgmwJ/sxnwT/BU/EU2Ng+wUQBvRXEA12gDYqGGpyE8&#10;FQoS0hmLuXwOw4/xw6oFUMrZsJGoKegLhkF84IejUrmSzWGPVqPmAFESLwWSi8fEgIo8kC6rswHO&#10;eQMIMHQJL4EdXqTxTwLv6iF0cfGSmISCCwlyJ7BAMPYZaVfFFBwHOETyiZxjgSDMpOBnoUfX4BuI&#10;+tCihOMFOwW3x6oS2NVMbPPLmUogDUOAtJzTEmapwZDgoK9fyaH61BhcFh0XeRGdsMDoBOmOYoA8&#10;h26C/ntYy0nwJTSOY/3iK5cD2JgXSGCkgUDQAhPanRwjK6o+Bs1JQsv0+l0tK0BCggk4GCKN1gS2&#10;j6IM3EQKxF/QFaYM955EQjNMYXQ5jRA2wBDwETmixz6iHP6iy8AcGgISgF31UZURJ3kAUSLb1daC&#10;VkAAjBlFnYNTRgg7ivog4w90wU9GvNnF2xW6JtzaAVQRNu882pXaMUroD/brTTixBgDPLqC/gBZf&#10;SGgqmS1y7hYDVCjgRAw6AW1S3Rl0gHFoR/ahRmkcq8dXgK+QTlVzqbl86uxa8fzplW5z//VXXkEv&#10;QWcwJwhdKyUp2sVlhZ0ShGlkINIwE7KHpq+nAj2qLQuZcokzkoI6LSyTTriJ1RAibdH2JRyElDq1&#10;wSRsTeIQRyYyWTAwxrkGPpM5L39VwdLgZ/IwboNGBdHKRTukZ07EqzFwMspSVk5zIMl/2kzY15iV&#10;ZMYVYwpQohC8Y6l/6If3qCoQg9VrBpSU7ol8BilRVSpTHE6eHg0DYR0vIlz288QbyFb8Yh+QR1yK&#10;kCnGA404jGg8+gueg3L3AP6FKwb6oZVIP9DLAp2JwqQ49QMqDexIrJifh6RvcvNYvn3ukcN5whxr&#10;0XQL1RRk5YQDhPnS8ud+6AdOrFf6rV4BxwGi6HKcYFwNCAfXv35hIQxXD7/FFhbkvLawo5ZgvJgg&#10;2bqEPyn1yWGtpK0ADuUC6AK/AgCsn8jhwXrxYXY706yK6hcTFAyUTEhjZPGTPY04SyiAfLwlGm29&#10;wpUxRw1/uZBCmqNpSxm2Qg3S5BB7Sm2JiyTiigCzdY8xtcEW2K+gHumQI1P6omKS5fEtl85Qtnow&#10;ZkSHJGnxMiWSyLe+wCwBOwFrpoWAvYjKwMYQqmINah5Ad6ZOIrALLMBNZbZImIkEo0mii5/QesQB&#10;YoIkx0u0mclqaThBPdA1+TkrNPyzPJUeG3EbUC5qOWQcIKaNIFmSQ8BX/IQ/iRAbAiNU9oXIN1Jn&#10;SY4yM235CwdbthgWzfot3oKfFAula5ubr7/5FsYD2oP0WrWkiCADVAFiDfcsgR31H6NhUoQywbci&#10;fPV7lglxM2nPUSnNAr6waBTalDEWQ5RnNR5RgiIFiwWih5DKLzvWwKqYpcdzon0O4jxoCDYsoiMa&#10;2RAPRHXs8ZmHFpj9JMm5Qwx8MFSBWGemCTHanA96gK73Kfkjw744BESXBYTLhOTawBBRWMyFqgXA&#10;SEDmKBxd7hvkcUPYE8SkoKYHOdSPf5T6ZIJC6bKDHzwJDDbKY84Hpkm7RsE2W1jGpIvNNEtwYhgb&#10;sjpZm5d/RBRLsn7YNbFQxl5INj/3yU9+/NR6FbFY4Gcvy9KoTlYCCEVUKIfFh+SYxhSsIePLfGXS&#10;0cSb8Uf22vI9YNYEQTXkmHBlK+waZQxBMllIEUsPcINB3LUi8zJ7RGCIFmLYCjMTLXAcCR7lEEEi&#10;MOwCO0vjuUdOTIyxcuu1SR1DGjtFkmA9lkYCbyn5SF0GrdChLsvwisXwobivy5ozhMAjzZthliKZ&#10;kLN1vKWsYscNLVz+okoYD4htfqUdATDSHVbL1jkcHBHrDsujTu7j4CcS3LNgu2Ju0XpMhBNRmHsc&#10;SlaOOtEQB86kOJFsLdrQoGY2yg8NHqYNvUZ4TLAhDm6YI5GlimixfL71OYQEOcSe0Z4h0wjVN4Gv&#10;qPcIEQ66mH5Xr22+8OJL7VYb9i+5BkpE9bSwtD6oI61NQ99TK2K9YEnDlX0VK8l8fgUxbeTNz/nT&#10;GrW3ITP40kx0qUjYSyOa1kQ0IpEWJnY8G0EZAmNQYWTDuNgYTRAQDb0fx1jaCieJd4yBD4Aq4Ana&#10;T4lAzrIpEOz2ZMFi19WrfIMBXy4BDq6Cag/g4j5cLhiOB8npQcnkTKAvIdQBfysBXpHbetmgUkLi&#10;h5haYCPBYqR+m12cpWRGNoHZKGVDbBpbGdZj8zOWz9rIPcmtrCTMz4P+GBvh5dryD33u+1cXSmmE&#10;2gVXop0vWjlRxJLdktkZ/7UEmbiBEZur1i8TJPyQXTOxSsHAVRQ7jjL8acgxVsIcW2jamh4Jlqcw&#10;EA6rCXac0tSjQkVOWK+zANGFfMgmYo/lfR9ZM7HEXpCb4zFJ4BvFQtA27K0MG+Lukn3FCol8A4bK&#10;K+UiyckGXZqGCI9ohlAJuY5GOMRpxGAiivWYjDTyM2MD7R+sn+BpTIeJ6xZb18gRQQkL080JUc4X&#10;jyVDIzMrlQrxJtJdI3ZMyEyRr3pD0FeoYVhf8BN6HnJgeyD8XuTboJCK+NZMHVTXPJKNnm2KGajW&#10;L5I9f7IY8WnkYdOWpMJRYIIQWgESrfWX4OERKk0N293uhYuXX3zplVanC1WOlVAVYNP+CfZ4l2Xw&#10;sPDsJzay9hFh8z/tWwl8oY8xjVgx34qkg8etbCWxdQMgYFJvhrKhdNYO0QZYuQHDCa45YfJa654b&#10;+K98R3w6hrfk591i4F5UBQ4lbiN6I75Ao9E1J2Q62AgN8QA0iJA49fOkgD6SChsB6i3I5b8cIZY4&#10;JPgcZWgf4BWFPDXkNYCgXigQ0pw40EdTQHEffjjpjkxydj/HTKUAFzA+YvOH/CU2K1g52RxFHWcC&#10;wbYcSriAjfEYHUMIgX5qmC/VPvcDn54rwPkKtxDImS8DlX1hDWjAV8u27C17wVlKwWnc0FgJ3yKf&#10;plHj4L5TBM9Kkld61FFAsgnP2Y134HO+5TLXFoimHKCkiV5Cy/LsDnErCT0pQF2E+YScCQLJt3gg&#10;6Q0eck82wZKWYHdYodXMGljM+m6aB7sfhiCynxNU5MsegY43e8186bgKCkJo4040cjhQmLqFfcVM&#10;DqJxWFGtsIMeuHygbe0O4NcAUBpFmMPKqohn9ggPRR3qoeTmiKAYvWWFDBjoKRKfRhXAEz83oiJy&#10;WAPpR6Zq1HGiyBCItOlSvkccGuLEyIz9Jd8wgjGyZHeOYj40irBrxIA9RDgNJ0YVIBVgjDTDactX&#10;8NzARs3lqzdeefWNdqcLbEJHgv9BXAWIJr9eScY7ssLeABMqwmVNbz/DBZLqpaJ2eZWvep+kSvDI&#10;e0VfcZuBF4lYl9kRwxKpmhRIvEnOJFPM/vYJE9Hnbqdgysw/acuwF/GTKZTybYSDic56ixx7lSTe&#10;GQbuOVUgNhU9hc2SnZBmdF+AkKwe7eMGAUMGhcOCusbXrQFoAiL1ZUGjgQRMNyC7waNbAxq/TNUC&#10;JvjKHpnbco5Q7AEGoUIuUPiSHBWbTkbiLGOzzjiXdT/G16Zn2kThOGpuWD1wlc7n5w66jXyx9MM/&#10;8OnlGiILFUZgWdrdwJ60djJZwMqE8X1yW+Pj1qIvQ/AIM6WCCYlYMXJelmdJcnlDCDkyYWCCZVDe&#10;JLQXwJQ0vlq/viSSyaaVCsQ2YDXLcKjHPvkRkUYhgU9MgTOjBfUA1MkmCB5lHhPslEkXAk/sQSTw&#10;WxrATaIYPokNUgthZv34KRjQc242rKiKqoCs3BXtpFXDPzGGv1YD0UgACD8fdhZdx4SIYUC8HTVI&#10;M6GKdc1qIPZQDwqgKg4o8YmH2OYuskyc6EwBYVPDQ3B9QILSlJCb0wBrIGyenJjPeviJ4d9wSNiI&#10;eQJJMFgPUceamfbDSkg4Fqzc6jcgqXDgJ7Fqc4pekwSYuiwT42EfERIvXrn24ndexYECBGsSknMW&#10;IKMHg8ra8pOdb40ePPwGNsvf9qdv0Vfov7XmaA2IiiE9MUBOgxS9cj5JooBMGwaIcwU+rp66V5N9&#10;Vcv0/TX4k8S7wcA9pwoc1RkStE14MjX56ZwERQvQhT+mXJD8FjZYF/nTeoAzEUQiX7f8w/FCMwaw&#10;UVMI+BMWBWTZzEECy21MEXEfj2CzuWHFjBkReN9Z40q+zmieTBZws9ObdcZqE/5CDSZbOGiN9tv1&#10;Rx59/DOf+PhcIYdQAuPiuKhBRcjIrE6Byu0uc76hZrJvlmRbeJiwVyaPySnIo8kE+ZPLU2RKoBL1&#10;CDOeAtM6rc3IoS3BpCk6ARHDVY6JAfSYhQkeeTpllbFyK8AyZMSUEFYGCZyOMqHFV4SZ0NoAsX6S&#10;hAk8FqDk4xlO6hyWyV6wUboNsvscHSLQxp1gsLzBSfktiEK4fq3Z/CGkEBQCDXhMTJrTO8oQjWGO&#10;RBs0rJwNmdAiDGhZl+6BI3M5Tqo3IA1gfEv84DF9DpXT7ZHYRj4TnGYQvEQs22VDqkWFQWQm+2JD&#10;6RUvfm40QwJjDr6imkhKIFkaOdnsIE7YhP0lKiyHo0nth6oGux+rkD8Js599VsxgMwURFcquwXjQ&#10;7vXexAbBy6812500VAF4Y4C23eYIayZgMeI0gmTv+Je9PvSVVeXfMpM51nejOquWCWuICVMFonzJ&#10;0DHF6Ij4t5rlp8SqtpaJ84nTwDTkoQux0bGPjTItx5ectJGk3ikGPhiqgJGXp0tOFegCJOLIJCBe&#10;/8pBorhCkWmAegJt/qo0hCsHuWMg583U9c+8DrVycQUA+fKgGo8s8uwiZ4njPsFlAeRv7MD4lM0o&#10;m7TGiD3/sgpD11z9/JAsiQnjm55lGEdDMYnQjlPko3S5vHTq7InPfvaz545vlDKjfK48Lgyz0Q11&#10;5LasEFVx44A/yQ0pFZiJhzyX+WQWfMs0q8JDaUSzKtfituBjMYoT1EO/93K5rKJtchOSoQjf2nqU&#10;YlgBCAIeaUojYsZ4N9KEDQmaarlu41jYQEBltBxWhZJQTXgXjheNViGb0DtygsZA4UGuakhAmkhA&#10;QmTA9FYLilGYsUXCQJ87wkxsUCbhb6eLs3wCPPpidyxhp1nOckXIJz75LYpB32KjFFdM0CZhlRP/&#10;8nMwgqsDElQ1UCflNMaQALBadpl0SNiIJUubniQTSfcLAjlFtnp8QjUo6rXUiZIkM66k8Yk42+vm&#10;AgFm2lphX5DJvqNCU4NINgQDf4l5Qo6vmDZKMzDsLUc86n7YZTA9mDVbF6hs4RPuG7Jp1mnEQOQQ&#10;G4JY+A32hpeuXH/ljbcaLdwrCVkppzfl0GD0kBgIZxTTSiMXaBBjMdFrt/WfHj0I/2SJLpJZfoa0&#10;nvrjMcToEIGk5R/L4CVpIzYv2Bc+REig7SjBHM0kLyT8XhVQJS86KGi9o+JKMwCbVuQH+uRA2OO+&#10;Cnk+x0bNMpPEO8bAPaQKGG0Z5flecW4oyUGzlrnMKALI4DyExR7mf7A0zjpx/ddHzQRhra/bBF28&#10;MbWgj3kJt7rAHLAwDSluMAg3BJ/SU4V4QzYvVllEhFeeFaaHzlkekeEE5isvZSnkPNMkHZP18OGs&#10;4PQDV6fxjZyc+TpjwUblOzlcBEcFORGEcDipEqZiGpHtM+1+ptFLdUb56uLqmYceeeSRhz/5iad+&#10;8LmPnFlbrOTV/TuLMPc5YEesGmDKZAOi8wyRYPhRYUFiGZaEgi2B37FyEUsmfuRz4tCuh/J51Yr1&#10;wmQGJZyJZ3JtsnUyUMMepAWRE61Eg/M8saEmAdnMIbJlj1SwEaQm0vjK1COirlqV2MMYay7EIbO5&#10;X0v6QS2EjXYIqU+i06AXsp2NBISfKJZ9SJcC92JVHOIoBk7zQ64LApRF4wM5ns46oRwqSmRolMVK&#10;AgUkFEEUWYgJoAJdBqlKvJYs/OloSpV1OcpjGKhCUXKY/iQxBiKBp+QhOAT/pBHCcEv5So2HA8v+&#10;UvjhIbpQjBZslIEShgRgMdWBY6FYDe4O+ElfAWoJrFx6HZ10IPVy6lnTgI30IIXFAIPwA3LyXE7f&#10;w1szNYZ+A5zh8ik97i/75dh109P/QmnAAqVruYKAEDnMZNAbaoD0xCtMTkQl4IcIeaPBA4A9RAjq&#10;SwQAjTOBTLRULJX5CWruIOghDvqrsNSwEKlCEZEJeJ5fphr4BwE2lYKkAuLnCXqUQdOogesA9IVA&#10;on4Rt2OMGnLE94I4IfJtggz69Vand+nKZq600EK05wHuiky3cDPTsCf3I/PUvxCD/BPiB6L0xCDA&#10;k/39IZx+U7lxDjchGt/QhGoK0bl9m18cJnnNPjuNgEcBjLfYfORMMUYUWpHuS0SKWL7SgignETAk&#10;5snOheob8juYYqJDg+iVBL5Q+EQhCJ4OcmGkzvHACyd6ztEuh9N4SH69QwzcQ6rAoT0g3+ETUWFQ&#10;VzlXKXoZJ5iXDfLhzgC3h3ligIbKAaIMWRmNN6Cr/HDcIKoNDEFOD6J+K8xX/onBRvBM3pBRyiSM&#10;jK4m+H0xX4lPQw8BB1CbrYh/3cfVFRiEh5z/UbUe+9wynxEYZ3zQG3WHqe4Agqtw/PjxZ558/LmP&#10;Pv3sU48/+MCZM8c2Fhdq5UK+hFAoysrJr9kXNmpgE0jPDdEFiceuhlzjEYZ8BF2xnpoe4Hkf5S7Z&#10;ovEIADCt3wQATKuwBD5nDbZ24WBR2hEeDxUXgsaCkaD+wVUjJSUHhX0kzNYccUI9D00wbgE/MeCJ&#10;sai2gEBwbS7KMVR4azvHcMy3D9lcRKDhQIHpiEFya2g8ZNLvDE+tVuOQEWAWI4aRNnsDJRbHxQYR&#10;P0O1Lp6BIdOQQDq3am0m8lsOHHGIYjQb0NqBh/qKGd6Jf9RMtLNaE4Ssh+OFkmYzYCusloVNpyH5&#10;oTYU5r0ALMky7IK2Ei5N4MCZ/YAETmWRyKGlynwUqHUhnzKbkonwsONsETyCdEicUMvhK+udvBXv&#10;PDVUDMJAUFczqkD/t3f36s3OyZOnz5w9uzBXKxZyVdhjxuX+MNtGrBM4PqPdLMJIQCvC5UtY+UBH&#10;DzEFIDElgKFc0yWEokyASEDFaq30YtjtGtiJfxvcoxIkb1+PEIYzPlkBjuZM4TBTiD37K3hTXAak&#10;BQXBiFqxbXeFRd8aiZqxwNdp6dt2KilwWwzc06qAsWCjOaXCiQZAtmJeflzHc2lC2a9mAPyZuAfa&#10;voFoCuJBGIIGqk4QHjl8qKEDyRxZpwk/FiIHZxn/+LlBJkhOYZzFd8q4pDEdYz24K0jNfVgmyYXr&#10;UkDCnmPhKH7ebBpMo9MdwMqIuKXjQnXjxKmHH3vsmWee+fhHnnr6ifOnjq0uVvOL83PQAkp5XDYr&#10;kVC57EAFHioCSaGLsxSEkCwP+RS64uU8bcAIciJCgkkpFKbCQVTYV2TZRpFkppQKLMa/VoyVEHNu&#10;2REEgHFhVoKSKMY1NBe7Zi2g9KVQpAAjGMbEKSc4iF46Up6hJDUD1mMwh090aFASi3v2VEguOtmo&#10;dDMRz3jLMioYgqWd2CbyBRUqK03UsVGjChPthNn6RSlFecPCNgRGe8QwHkp0AsnCFMCGRlvZs4+c&#10;fUQvX2GHwiQ6h48/UYbqCCkqUAhiTZZKBJXNGWEE0ooySWzWCxajrkZNCAYMGksMMKRpzMBkZhfw&#10;yoS0/gy2er5lE/hL/sCxM4IRAlA3SZY0UpRvx6IJGVZt58u6SVAlLAdFOawRChi7w3EUdtPtNZoN&#10;8LBarbK6srS8MLexsnRsbXVp7fTC0gI+AUTdXqfdljmNlXMBVkC9RgHIk7WJLP9lrtohBnEykG1S&#10;Me/B2gIs2xTzrMZYldESeQ5JYvbhMJF4JO14Ar/y3/oWxcIyrQTYW2/6V4OA2Cmoh5N7CEFG31ol&#10;UWLqIGLs7aSJJPVOMXAvqgJGZ4dSKqmXrAcJXiMk802PDJD58vSA6QE0D+CN8KloB0GcCFUPoFxH&#10;VSE9wuGCQwwPBhWb8wj3E8mYNSeScQqbVPyQ+UiQr/m5FKhchC8Eg9gMg0YuYc9xHxwu3xPDZqc3&#10;7OJet9Lc6okzZx587Pu/72Mf+cgzTz3x2AOnj68vzy1UcZVwqpBLIQwvjmvhrwasVQuhGkc59wh5&#10;mISKWb+8UwYUFnBionS7zjZ1gSvjKdYRVsLybIWywdgQOTLrn3CBiO8YrrRCMqzJITqW5/Y/m2Al&#10;RCa7MwFPO0gxaW0RDGIeD4UiiYq6AqslckwgUcDwLx+t0JSqoMqwXwQD6W63w1ZsWyRifBNhSXoI&#10;skev56HQxVeylaAk6kW7NWGE5PFMrLKznggJMwBDVZwdJlOZw1aMAIhS+0k0ohiRQHjs8TiB4Me3&#10;5icB9NJT0j7kqp24JUimAVBkEvnEmPlPMA3MUAxzwrI7eAXRTr2NryjLkYA1weQ6h5WQcMuJfeT0&#10;JyFx75wwUFPh0IB92Ld+mujdHyL7Q+/CpphQJj43xYhnLFEtVG2YUarV0mjYAw7mKuXl+fnFubm1&#10;terqSnVjbRFawcLCUqFQw/i0u6let93HPp5sFmBrTy42kMmgN58BDGJP2lYtHx3mDZ+WH97qLJqk&#10;lSCNHmzsLIGSrH8yvnrQ1JQDq4oJq00TU8YAToRQszQbWeOYUHuGBCw3y9wMk+Hn9C3gwwnlwY79&#10;nO1RknNbDNyLqoCn4xi70Z9kdOERy7kc6wuPnR6USwdU2JvHAH3+3dkCMRX4qkRdgCMCnQWjR7ce&#10;GHhb/tEKp5JpIhIIsM0Km4pGskz4Aka7vi2rBBUi4ItMbtXLwZNwPhlbolix1LvD1mAEJaA6N//Q&#10;I48+99zHP/7Rjzz5+OPnjs1tLEIDKFaLmWIexgMGVE8X8xLoTeaXsF+pgRMPD6UaASBDVK4d7q3n&#10;5CR+hNtO5rzsausnUgC1ksg89zRGzF5TLNk09lIWmRRjVgZp0xIMsfjam9+NcRBj/IQw8BU7yIaQ&#10;z/UcO8iO4yFnJ4MmKlDYEnxLnc8KU2T6molLFKPIYWF2lsVQKz8nACyjvZafBI9IJsxyl4E2jfKM&#10;pQjXB1rIWQA5TOMtZSq/NVSw1+wU6zeEs1gEQLAD+dZtIIhVQmLtMpMtUk7zoe5CACxNEe4r9ENM&#10;0opJffba/qIML8LhqHGIKf6ty9Y7zGvimS0SVHwIvwvrspGQDpBYR4h8Nhq6OQyHI6gBsC00Krc2&#10;OAphWlFE3YUbebIjbgPBb0l71L100S/xG0plbFelSrgCQWYorurIzZfHi5XC4lx1aXEOxoKlleWl&#10;pZWlpSWIf9yv3e7BsCn+PGoew8iiYXG8YBbJSfQAkKsz3VnHpXcqofmwp0z7Mv4nx3GisUW0x975&#10;h/WQsDXf2plSPqxhAsApShuAcSQCNvuwzKHwsyPWnUnbSeouMXCPqgKeKD3ZySSPYgqRsWJpQBZv&#10;RgDeHaCbAtEegfrH6YMLQhlyeHKZENVdbAmIVuHiBCiXm1xF6GeOskihWPJKQmgUaXRpNE0OFZuH&#10;ZFj8a69soobbd8X5CHefpTt93AcjXU3NrZ0++9AzH3n2ox999tmnHnno5MbGfHGpNF6oIfwNbACw&#10;BOAeAWVMAE+uBRKHOLl/Rf6FQ/RkmrbKofQiGDRcs0cm1aSk2zYmkGSFukYJC1B+wnyyBhNChiKj&#10;T+YQLUigpG8XmZQTNPCiAN+aOMFPygY+JvVRxhQCylovm9Ec9QwTw4Z8g8ePKd9S+FHmsXJkEirG&#10;b9YyIrECTUb9AqXBHY8dNJxE6kiQcKzcUEFqsk6xReu16SIoQPdDQsIeiSSw652mw/N5LLG8PWhO&#10;4IwCEqNajh0Fp3npc4w4TCxjQpT0QPwgYdGg+QkFLc1yTLAkQTJVho2yHg40f5JWqQHQ/dO3ZUNJ&#10;SWxkgITMXvFasNMQQZlg99GCURQTbE715mAq8PCUyiWWYc18OO5sVxbmcrBIOoVXpVJFSVc0Zk5x&#10;2WTDTMxmcG2EGPPVno+WoKwUsB04wMzNVyqluVqlVisuL9VWludgJ1hbP764OI87AFEb/Z9g18Sq&#10;BPFCaFuXiUkKU9dHNQoIMGxR1+jaJ4XMzzj+NGLjcPBBJugB2KaGJwPnznyG1vwHTqXwqkBAaURq&#10;KviDpj7R1p1hgCzVEyfphMNitbFlDhP/+sQ0XMmvO8XAvasKGKWSXskdov/KPCSL1OMAujXAqIKR&#10;p+BUzOBIDxAFoSu3ERrXBtWbawFqJNoC85UrTP2x2GAiI6XqxA5igOBF+c4gFo2CrTWtGPvC96wn&#10;/kgUNrhDZ7pdXCYEP+fy8RMnzj704Kc/9Ymnnnj44XOnTq4vrcyVqoVMuZCqQguA8TCqSCeGeHPB&#10;7Q0aQb5UzuSLIrVyuARPL9OLVkKAgUtk4lNXmcH3jYAZs9Ab/AIHRz54RHirPNEWWASB/aUYoPxg&#10;YeO51mVrwlbe1iIREnmWyZynPMAnFCqkEPyNCGNqTU+WTTAoFagT6NiFoI14S5c3VmLDYTCwObIb&#10;tqXMKiwWjXFpmUm4BfaXdVJEGZBcTCskASGGk6BFcRNVRTss7chstVqUvp5xswnWxkEk8PjQmmC7&#10;xkzJ1tl9QzsT7B1RZEODNEmCZVgzYYi0tHABoCGHVAEbBr4lGNYXjqOvyijEirFymxqoDb3mvczc&#10;MQEq/GEQA0lVosmmAGowrKoknlhrqIfpMxU9mqqhYCDabyIY7L6Y950/BAEmtqk6R+Mr8orjyFWs&#10;qYaMU4kcBEUHraiuLpcPyGoe5rsM7vQuw74vxrtcqljIVsrF+Up+vlSYmyuuLS2sry1vrK4tLC5K&#10;ZGsELByOumLT1N0AGWBx71dZL4f3PJ2QKuRFpArYcLMYO8KHr4yQ8Ao95e4qXti4W5nZr7SGMFkM&#10;RRHCVZuwDQJOq8l2wJRtwIgwDJWqPb5CIp/EbPkxwJKfd4WBe04V8OToSY3zWecnNXJ5hHFElw/J&#10;JkEIDBDcBu0Ege4LTE4QTL7X+c9jh6yfVKVysU+lmm445FBUICLiU7p24Xvtp00qo1Gzs5Eb+vnG&#10;Rn0mP+8N+y24DvXH84vrDz706NMfgR3g2SeffOL0Qub4QmWxnK/ksRGg7tbwI8Kxtwx4DTgMcuRa&#10;V7gGyL2xuvLAoQNchw62U6lUcU+urEQ0li2bphmQ4RbA1GDo5rrNVs8oI/CLi/LExU9NncIpyhpE&#10;zwQ5v7IOsl+c2MZYZ3kEF7ssyW+RIOukNycgthrQBAtzUKjKmPJBaNkE2yWdUHZyoCmo8NPkKBKU&#10;rGzXRoQJ1smxZj1EnTZq/DQsi2m9Z83K7MInbIISURz31MNcda9g4UdhXX6FzW+jGSgEbJd9NKlP&#10;pHnEEkj85T49BTbrwV87PRgG1PWFfadtgPCQGJDDexHZkB37ZEc4Fwgbu2x480PAYYLHH+GxcTEy&#10;I6JiQ89eoBV0H8SJGniawyjNhhX1KNWF4AScpARAhXRQxcxZkh2ksz0fUgvy8SEUQ6RJ3oSKYMvF&#10;086JktCqpBcnSnSBKIKRiE2LnFbM0HOCDYlCM+5LHAE5yahOBjJb0zAmDOVO7lSuCKUHsQdwTiBV&#10;ypXmSuVyYVAr52qVysL8wur6+ura+tz8QrlWw6TGXkGn08aOpcQbwGECuch5sgEU6x25GblrjMcS&#10;PHtl0AJHZssBF2EZe0u8HVZV3PxJTBKbZhXQW7ZjNgCxGvBibP9ENDPZxLEhIzD+r/U6SdwtBu4J&#10;VcDTkyc17YxMWtkhU1msG/biKijpcLdQFDBYLhAUrwH4CNCSFlkLxKSmmwKaqStL4RbqXSh3DtLa&#10;qZZuok8jZ4kWDY7oVQ8jOy0zkXAGvybElUy/HmPCy6lnUWjBUGQvL5UeICTBOAUtW/x8RnAJEGue&#10;uC3jO1myj1It3FLS7XQLa2snzj770Y986pMf/cgzj5w/s7GxWJnLp+fmazhWBVGGXXowHrk4XeLM&#10;oKWIdUG6KEMXuY4j1LIAQYzBQbUySPcGOJuUhYdyv4VrUXA4H1wIe6D9Xms07DIN3Qq7jmAtumeA&#10;U+4ojyP1EssBsEKNwDl5/EU+4jhIgRSWkliLAFEDLHTxT6auyD+eChOoaBqlCR2ntQA2sAqTizBO&#10;tXACVj1PjgPf0h0gJwczBn6gB+CPkZeZSR2pFAZtyGaIT/GlzCEBEwiGXDBDzwbNQRkMqiTAYMEv&#10;ceM94i2CqCBx8/DGGPV5zD2P2AxDgIy7GboDOTmJT8RPG9IXw4mhQyxJYAY4zxRAZIpzHJSHIz1A&#10;AU8Xgy+GvIiraYFHdE1VNIwUrrREX/SsvJw35D30+AdrMPCjOo28CIJBvS9AhrDOQgjyBBnUOwk/&#10;IEwS5+xFeAAxNAUDPwAeH4HyASf9WaQOgTyPVkrligwMDqPncD0uTqBlYYzGThNewSyteC7waD66&#10;DNTJmk6PRcoA6cl+qJkIlIuv5JAbIliMcHwfnwgM2hEZteifgAcUiYedos4qYVQAGlUMQjYEH3kJ&#10;wg/BloJrHk7nF6V+cYxF7wQ25CMhkbswerk8pr7gWhoVlZc9kj724OZSSos3DKIKoDykIkhVJgg6&#10;wnFkiwBPJicIQo7iouOSwFDKIT6ZTlAG5HMgSRGMmAdQlAX6UrmqvZZxJwbQEFpHpZhRKKqhNuTO&#10;TzgpwdYPWuohWoBcAoCqgetMp9dfGGcK+Vp/jIX9IJ+pZGEmyLTyBZwUwOaeTCD0TdR3zLWchMIU&#10;yshn4fEzVy4ulPNLc4XVufLxpfnlY2fW1tag3EOfaHV7bVyuLlaFHEhVVgMgdcRXkLOGiAgCAECd&#10;NHFOVAGKWypzxsGYKWxXEC6ziKOmGpWmaH7QAEX8G63WQ0hQzyQtHfRpZQ26UhGmKJnUrMMjgJON&#10;iUMTv5EjU2pBoU1h+ompOzOy426l4X1d/hAt8nuPD68KGGlGiSiYoO0IaKBAESqMHhQFD8AVq3qr&#10;EDi53i+kNwzhdnAWw09sYUpOV6LIURXgt+F+YTGbByM/tGFaDsRiEC2FqRS7mTO1O2BvMVdIkdSg&#10;1WtOVzwI+NtXGQTiljkgNY1wS2AffAgCu9Ds9A+anXG2sLK6fuL0mYfObKyvrqyt4NIA+BZhyZ8S&#10;B8C0CHCbDpxp0ROWs8i0uYVXYAn5zFx6VO90t3qtca+LGrpgM2B57COXjxx0Ht2mmdd6BG4qfYHc&#10;jEzxNuVEIquOxnVbPgcBFnavcyVZ1eFDW8ZRA8uojmHrSOvCOCU14CcNyxSTsqLVS4RZjAUIGGKs&#10;sKcEBgBQY4CayBxhKFHUPPlkFNajXPyxgCiLejYBEpWrTOmjBHHCmMjy3UrKvVP6SVdPD3JlSYQQ&#10;Bl72Srxx2Lk2FY4anXBDPpfCAn90aI2VAOckSy762QWrXKhU3Q9j46U0hH4H7wdijKt/SDkrzHVz&#10;wGG06Us00giPkiAx9sgPjdAGXFTVWkA3QA6Q0IN617JOoxZZVefLyJQpFwVCUM1EzE5CLZF3IZEv&#10;fRSUhI0JThlBDqDVmwxJon5CEUICD11aKVzSIs/1vmbgF5kMmglH+1S6iPqNTpBgnZnsJP4jATB0&#10;EWCCZ1swfIuSqBYF+FcIbyBGJlAd9tW5/ODbQnFRoyBIbAAUwwaeGFHQ2xpqL0HX7zUamPtAY288&#10;bPXH5ay4iJI28HA5rknRXKQvQ7QFX6dhp48LjToIT3TQaG5u7SBKwc7e/ub23uWr17e2tsQfUeQo&#10;lF7MtLD7I8q3Bkjj9AGSjMYkzk/ERnwCahELE/lEoCJW/pr9iUsOMYRoaDI1K0oECEvAKMJA47y3&#10;syhWHnkkDV8E/S/LQJNjSXyLBA1UuSg+OsKaWbvG8jwjMlAJdvLcLQbef1WABMq/ZARC98aXI6lM&#10;6zxnC+S5VwVU5Kvgl/92qQfgGQyhlGumUwVQgCZEvbWQ+wY660Dweo6IU4V8GdOQjMYDyZ/YvrR8&#10;Ip1gC1dVExd+hu5I/Kw0jgGR02KlwmJgA1i1i3twB/xknCuVV9aOnTh17vip0+sbxzZKHVgFMVnE&#10;dihX0ah1DU1kxXRpk5aMOMzSyI2OvQj4TPWyw3ynef3a5Vey2aVsfmGUT+WLFSDROBrhIbPr9ppk&#10;2XJ4KTJsomQnOrxnUgrlpXXVn6h4Yeoqrw+70cFkGkVdJUNBFDgTEsAwIUciBwzpg2KoiqgTgyoM&#10;KbodYIZ36zt5peBWt9LZHdZgXI94UFBlVKgcCPKjMrLg5hlCje0jNajnFdi2qSOAhTDjrbpjBuZI&#10;DLA2hHPGX4KKVigzpLmUiAduPVBhYprfEgP8hFRpo2nYUGkg8abwirqC4U0lRDgIQLyhDLGRhskn&#10;2pcxjAmEaugmhRAwaidwtKdEZDeJNIFzGGRkRPaiqchYOy3UBC1e9fpNVsJ+EQ9UVnRqBCc++ySf&#10;L7Etw3AYjsjJg501klbwxQpFcuI4Sm2irAXLIVoBBIJ/yLOs3oDgvBQFyF6vkMd6OuwcsYbQX+df&#10;wpENdB4h00Y/ECr3d6LzkOg0iRAPBHa1KuG0qQahMtlK2H3hoJs9/uDH+5nq7u7WqNtC6E9cAgYV&#10;k30x4kTHiT0JJCQWSqgCGkhtnBYPZ5gOe4N6q7Xf6uNao+29xtUbN2/c3L525dLBwQEcLNCjEtQT&#10;cR6AAbU/TMv2Cgc3mh0BleyR/ys/1R2S04fd4SN2QecDJKjWZ1YVoEQ3VSBoA6oKYLeIUr9QFl0g&#10;KhMy8SE9FqkKUNWAKiA6jj6ExFNdDHiCnTx3hYF7SxUg6JyifGyBbqqAzhA9Bxgt95GmSYCXCmL1&#10;j2fQ66CkZEZbA91uWwtEkYkh71UZYI7eBxLmg8UYBA8WC7M+NoVIdiLUp0UOiyGTjIh9Ac8iayhm&#10;cONOD5MSLkMwMvf6IzFPDDOtbPrY+urpkyeOH1s/fRyWgOVKUXyg5nFbAFeTsKEG5UIZUybs8RtL&#10;4sykkOAM4RKHPLQ/bOdGuc7Bpe+89NW5xQeOnX4SG6GISVjMhPsA+RVqBudSUIdIcDZi/hE/smGc&#10;lS1PsiqWJ6cQm2gGvo3yUBWg0MX4CPBRfBhyWxGH3QPyXDLfgCWpV5YUUiDaGGYTElw6Wp9ptWFZ&#10;hiUgl5gEG4XpWUbMey4foTHwetZGmcQFLgtH3EQs4+S/3F3WHkkrgE3g6YbwyWHxHTkcwGaDak2J&#10;ASQ0rmhA4sDl0QSFIoUTVRmzB3DxSsCIOlZICToaiqbFMjZNkADOvKpEuY7PYTTjipaoZq/5k259&#10;fqEvfR9LPhGCxxQOuK4KresDYGhdIMZIZhxZ1MBuyhZQ5LoILz82xDJGoiwpQAK92XBRE8cRhVk/&#10;zPPEALHB+tk1GzL0XUZEoSIS1FlWapBTDHp4D5sPBjYRTkjwLevksBo1ctD9XGb3DTkcDraCTEKH&#10;2qQqtatx7aFxkKVYq90QSSY3EKYrlco3v/hPG+3eD/2mf39ufmVr520sV/rtLE4Q0Jol3XHxGSUN&#10;Q2AEj3Cr6HgF7HtAIvZ8Wr1hAyaGdm/voN5otm/e3L26uXnl6vWb2/v1eh0aIayKcCrSzaZA6oyA&#10;6ceOw8EpwId0yDRf8a0sSaKHVMpHzyrrpqQ+ZhUQea+PqQLQA8wqAFXA0sUi/I6kMO0KeKTCSBXA&#10;VgybI7Hxr0FF2Dz81pEkcYcYeJ9VAaM2SxiNkiUxmIZQbeS1Z6oAJlEQ8zQJYL9OowjIXkCvjUs/&#10;TAmQhb9aC2jBwyMJPWpIkakyHJt6QcLpPqmKUt3lJl8g/3KPnXIJZgNOLRh+Iey1Fwybrw49YBYw&#10;BiJ0fybV7vebYnPNVMqL8/NLpx448eC5M2dOHsNGYCk7LudxzlhMCMNMuEsG+wmoRPDDnTVVQWwy&#10;cNJyhhiDRpp9l+YRW36U7dUvfPVrv1qonjv/xPdXFhdhN82PW+ggOCYKc+qCcQNFCHOLBEQStXLW&#10;g2lZqS6wWq7eyEblB3bbhafLYHEaMx9HnzgzTeDxcxzbpjDj+FKi4MN2p04aQHkuJmTQILSi0EZe&#10;CAkGFCp8QiFN1iMqoMpgMndwFgBPzaZUkrUyPiT8yKFkAitXQSJbTsACXlHbgEWIUoHSUfdNBMkH&#10;rQ5gE7wWCpReRCDdV4UAIjMyvck6bTn9z55S1yEFGqtleZKit3wQSxThMr4p+RxD4+sRekiHy5fx&#10;LWMVAwncpsFX+IkiSKDvlASMUkARyMoJDL5mYdK5KH/BQiMaHscL/UVCVLYIe5wXBiopkK0DDEA7&#10;Pz+PnxoCQdxRCQzFNtHSaR9QPeI05BJQRsqdyODQC/GoZsZW8Oj9TLLmFnh6ffHL1z0CvJIJ3h+U&#10;8oVMQQIdUnKToojkdrsJdFEPoK5AquaMAAyoh7KHfYR9wSiQmdTSIO5RDGtbIN6oRdA1GELAS4uq&#10;kWBJgsUwsPH5n/mfcoXSp77vt+P6p829y3K9xagKb5z+QKwpAIaUQFEn7eJGg0mo03C2GQFSxn1c&#10;M66xorFXM0q1sdBpY9ehu7XdbLa6WwcwEuxchKHg5s3G/gH2E+AurHVOKcqiLMLjRx9yFeNvTKN+&#10;k7jMES/Hidt/WHiYKmDaAGo2DYCU6a0CFP/yFyclbO9AVQFkmiogdKaqgEwcvTaTjC6mDRDmRBuw&#10;sXtniXvCbdBApzDgEwSFGt2ZDgJZhLSyXQYWoq4Q4guKpId/gHDWyG1QppZKfTejqFZMcoT162WD&#10;bIuNyzyUTQN5bLYYYHYqhnRJyDmlxGtOqsBP8WuTeOLiXTWGrbvZHbe74E6LiD/+7EefhkvgRx89&#10;deb4KqKLVIrZMmaBynUsZbCZKZGFxIFLHODg10R3LdgI4EQj/k9wexMbvkwQ8THCtSURqICcnQVI&#10;xUoVHnGDXv3a5rXeuDq/dqpSrYpjEgzO6tvFa1TENUfvH4KfFFzJ1BkKwgC/Id3Fk0tEu+x6gvvg&#10;Vhjx2FN3tD7gg6BANMMiYBR/JXCmISKwi9MdncT6wxRc59TbDQk0AWRhz1McEtUJEUoThB6YNLg5&#10;WkAx7JvI0nyAnRGoLGls5CMkgmweg/lB/8N+SgehWVv4X7vVQiAp6Eji/dnr4Wej3kDnO9h06faQ&#10;QJlGvY5XfWC+1eu04Csy4L92s9dqwHokvuQwIcFmBN7ewU4sEl3Yk0b97qjVFFtSp92HRB/BO2GU&#10;RdMwsvfbgHbQx65JqzuGROgPe+1Ru4HPYAbK9DtADDwSU8jptdvg2XL8C7KpgxZbcPGCOVUQCX7e&#10;hT0LK0OgQjy9kJA7Z5DoD7utDl6J5jcc99BlGJH6g3ajCb1XSB7ftSWHmASFM4F/SNBzAWnEuZXI&#10;WjoFZIMKXdWLLfQQLqzW4hCm8RDB4tEWTDA9cSbFlpbgGhGtW+JAI9MDobeGspCmTwRkOSxa9CVT&#10;87h6koonLurD5+gqlvvFQgZ/ASj8PbJp1IlTOai/Nxp0UqMePOXxTyz9QgBpsHyx52OnTDxO4T8r&#10;njqoEK1gUujBGDE36aXMoDcxN+UhnrEzMBzgL9osSsSeDAYYnyB6j0TkgJAuA+Qumsa6vQTRnx4U&#10;4G+aHqRHGUge1AxLNJpGWgGQmYwta/wTb15tmu1WKyW8ko0AdYhlDGF8UitXxBgg3wIY8eDHPMRE&#10;wEGc0bANp0w0CgCgfsAj6Otf/fI/+l9+ClcMnTv7yPLGsb1GA6pJpZxJDfbgMWnCzEtfnhGM5B+9&#10;7cS3NisbK3JFFmYi9ESYz4uykMgs1OZw38jcHOIULSKe8crKCrwdMaubjX3VXeSUo8xBFfrgEnrZ&#10;4SEbBGQmXqgEFndEqCKXPamQSoOpDirD2ZXo4TomnHwRLZDlLRG8C7UKj5ZZmBNV4J1pAPbVvaUK&#10;xHQCUwC8HqByLlj2RaDrDXsi2NU2oMtUWRDQAKDLLdw9GHYBRNJTTuoX1C1ExqhBmAG5TBUQDUBV&#10;Aa91Oh0lWNgsh2oEpJ9uXKrDrcyxrJwMGqUgdIapXLm2+OD5hxEb4NOf/MhjD5xYWyoulDKICgBR&#10;CmdhWQHI6l8CAHCZIuqFTF6wVGGUqBdv5KSB3L0m3uPShP7jNUtcn3FVQQO1OLIDE/29/cZeOr+4&#10;dvxstVwAJ+t026ifGjdXaVydayx3dRPWW/nwT39q5EOaAaJwb/xEmpPdSEi6QbPdxhjINwB8iCU1&#10;vsEExoIMqzqwa+guBZxWgNRHRfiBfzyMgEHEzibMKQU4nUG1GOOCOOzKwwuxLLXrT/Hhho805I5o&#10;aNlRrpSGa2Khgn+pbLGD2yXRULaYwU1zlVoKfukwp+RL+AeXzHQeeyK5UTqH/FyxgkzUnSvhw8IQ&#10;fD5XxF8Uw08gGEcLhiiJTLSSzsPjGwUQ4VkTJdizgWZZtaYhj7DiRAcRZxB4kP5CsqCnQD8kApCK&#10;nHKlir+yDkeHRKvBli0WzZAa8ldKQvnBqObLSOCnCNkRFoJpXJmJfzC3IwfrPDm3gXskcIC0gNg1&#10;UArhr44mxGlObknEpZQSHwscE7oZ/PxTPdE9YGaHHgJvBehjGELxT9cdM8wA2dgRRxj1n4dg6XUx&#10;ynk4ukH4Yq2LBP41m3IaR7zQUWEfy1wACWaO4wCIvaVO5mOcSoHKANVFGoLPSyZb7Q+yXRzCyJSw&#10;UIe60mqjYLHVTrU7+IdQGfBHyTRbyB83W+hjD5/jsj7Aj8/bHah2mJNyJkJPDaA86ANdU51EL+EU&#10;LyD9i2hhve6g0Wy2O906atSTObAG8hwK1si4h3A0rna7wD8s/KIhwK4BH0pJQ9kZjnFeFw2zCRRu&#10;NOHMj4P7aWTC2K6fC24x2YAv/MZhCjE+ygkMNZwVShga4CjiIil8ggL4tNfNdTqg1eJBY9hsjoql&#10;5UZj9M//1S/9sxcHw8rp9dOnjh3bQPVoqDdupjCnxyEqIoVkWFfIKl6mIR3qmYl5BFkp1yOp5ykP&#10;3+mCQNfkhQxUolIxWy3n5ueqi/OVhQVENV5eWz0GttFqQ7dVm6ScpUCLEt18Vt5HbNA2TMM6RwCY&#10;voaYIEkNzrRAcW56QAAviPxJoBGBmX4AM6qAqQqmCkRnCyYuAl5zmoARdSZA9S7F4/30+T20QUCt&#10;MzIGhAU6rxwU8R1FFYTA6/UQJkh8BWRfAMxAjdjI5BkBeAkEt0G1B8oyMHqoMtC4hy9oKpCVq7jj&#10;yYGqYAzASkMfTD7uCpiCzAL6M3jnmlWAkMPNHzlgkaJ16E2j4KFop7Z04oGHHjj/8JkTJ1aX5soQ&#10;KbgBt4ilfBQTl9SPGihf85no7t2wVgkny+X4k64SaK601T/3kmkb52YwynDrGmeZW/WLr114uTPe&#10;eOypTy/MFTKDbkt2P0KdMPxyQupCINhXpQa5vTd4t9EznAYStou/gAFXPtMrCo/5B+Ar4AHDgfLq&#10;czC5EAi8jcZqPKwE+ofiMDhVwOOJExv50seMGMB1U1Y2kskQ8VeNOGHBhPppfFYLkmwQ8BOaKDnc&#10;5r1B47aYdp2zoSAcpgf1WNeODLDqAu1xUAi/ZKIh2CYiN0ZU3mw2aQ+HgQZliEP2i01goGjytU6h&#10;QsEYDvhFvh3sHTUzDhnrwYdko8hE50hp+Eu3jKDDjcVDnuWJTH44wsn0KEiU2Zzxiexet1p01IJ/&#10;GRtFSViJ+EpQoSZ01ImGOu3BwsIC0o1Gg7cBcd8EIS8ID+eW7Q3hxAErxCt+wnGB3YGbNUaZnEeg&#10;WXxL1OEhbchuczZEl8InHFzuWMmk5b2Ush0DIpadCGgKmGTia1aUbQhuM3fb0hby+VNxmAF10QSt&#10;hzZHGD5ye1ZuLAg5hMQ2DkB3aAidop6NfrGM+rPJSHLbhcDDbFMsV4QGERhEDrvCRDAuFcu7u/u9&#10;2jFAVspsL1QK2dF8s7Hz2nd+bQ0Se26ZOw7EKklUmpPIJjzZgf1+dUrEI0dyhTagJ8OVUDLEKCO8&#10;bTiS6SMtg7eNUs3uCFtane5wr5W5du3aDXmuXbp0aW9vj4SNi8o8f+PAxXKYGQS8roz4kzUEsgwy&#10;PTpIEDkNmLWf3oI4QcDNAjzys4I/wXUA8Rl5uIAbCqQo+DlwuYKRtebYdIDHqSAcSj6JKuCxcSfp&#10;99kqcNSA6ZwEiet6XQ7hqD+/RhTgpQO8hJiLezMJyC91FyDjDiIfZmwNRIS5Kjwamjo1Al3dCo7k&#10;aH84tSqTStqS5RKonVEyKVlRDvxGIvfKGf7MICPXn+CsWwaLTfE/z2E5ByMgnO+xGpVIgWADXazT&#10;CmtnHnrsE5/+3Ccefvzh02egB9SK1VymjE2woqz7pXF1dZbzhdIqCV6OL8vlA7CH4vy3yhHsCIgh&#10;X1CGvcmSbHr0B3mo9rLeBKhyHh2v1G9LDAsAQTYRcmmYtjP99uULF1KV5WPHz+GAfRensNAdF3NQ&#10;Jp3eSQ9DgF7OJhefGK8XzpttS6wBHPlLt7PpKmwQBWgdsr5H2QZWHoXiXK6AA+jYwZUZDzcEVFmt&#10;SQy1IjwgJALKqAqH4TIWNINMvp0rgkfPAXjEVMWCppaDybmPCV+ar1UW5uSuemV7uFk5DWfrYnaY&#10;w5IvU4LpBMfXJfQBorcKaSBO6zDVGmXaWCyNMkW5pW1UL+Ac/gDSGXxEFDysj3E/Yz4z7heqw1EH&#10;6k66WM71m+NcAboYXLzgJCnH7tEAWC/IDNERRsNaDeCJQoetCLQqQ42Fb6cDv04gAtwWBv3RoIcI&#10;jvib6cMyILZ93fGAXBcdT6gJV0cjpiyUNFgaQLn9Hny4YDMfNuE1CgNEDmviXqsHY4XwcYw4VAeE&#10;m+93C2DIIOHuqFaaz6fL42Ebui/+ybE0LHzHaSzwsCfTHbfGkAoCdR9mdXH/6NQh1GDWwDQBSHCa&#10;AQ1BWOouTH/UPoBBAsbtfv1ALOWwi/TGIzHnwHg2EAO0WJjE0tbtYGnbhbMoTPrwdATJY7cFmYAJ&#10;2hT6hq0aGLywsZHB9kOzAawMsI0BuwIm4AhyEYafcaeFvQC0C0ccrKJhJGiAokHv1coCpWY1nwU+&#10;Ye2BlRzn37BUh2jFHkem1W+3GvCpw4YF9nKgUGMOw4QwHrQ1IoZs1kA6YiLL7gY2pmEKGkPFHcmh&#10;vnaj02lCfEDPAczY7gLY2DvAdrpc7ImZD+0h3W809vBL7ugYDRCuG4OIbYtOE1sbWeAH9YATyGnk&#10;kfqidjGuPQQGRlQAXSQIrnJjGGlwbgFp6DTiPIgtCpSX7TfsB45H2LKQv1Br5D7x/lylsFEaVXPY&#10;oEKdfez5jXrdt99+fm3lOCxskPlc3dPoSW1MHI1k6S7RAtWYL/80GIf65MoyHdMc3EO3M2QLR+Iq&#10;6BWJovZhApRzGfghFdK9tcXSylJtdXV5aXW1UJnvpXItaEey1wW6U+YjkZTk2mMxeggloC/Ce4SJ&#10;SKwRKJeYg+RVAofMDY0twBCClDeBqWraS2uuFnR9If/AuPBWgjDI9idjU0hIEA2xpfwnaBsSQkID&#10;NAflgw3N6gFelCR6wJ3I/liZ91kV8HRjlBTp5v4cgWq+ah3QP5OHOYwlLKv86N4Brvj5VzYdI2VC&#10;bIGTM7vBDsGNfSvDBQqXdxaVTPQScR2SI33IzEIuYpaCyebUmDkelrOpEoTCMNsZpA5gny1WTz10&#10;HpcFffLZp546d3JtdWFhfh6HaMS+D2uvqtTuRi5weFno6zpSHvU+FvHM9R//ms8UcEXdyIhedvdl&#10;fkxmI5kFlCNReLqNGzeuZqsr6+unsVePjW6csvJTF4X9kog/OXtRTOrBqYNxAfcYiKMS/NsKWGAd&#10;4D+1QqFaLF+5sLl99WDUzV5/uzlopjavXsxn8/X9ZqeNlsdvv3b97ddvDFq5t167tr3Z3N/BjK9C&#10;UnSboqNJpId+4aCbqTdSvUaqs9Np3GwOO+NmA2vlbK/ZykHk6FYv2Ee6k3nx629DmD1w7ERrZ9Dc&#10;aRcRXgjL9HZhUB+N281WvZtPl7B/AI+yxn4d+/2wXJfyqXKv0No9qGJ1MRotlard/XZ+VMoMoEg1&#10;a7D/91Pddi9fLGNwarnMWm0ei/zd7T3c7ziHnYRcVveVM/P5TLlSk4B049T8fBVDiTHF+qVSxsYt&#10;To6VIFGq1Uo5l6sWihW4h8lOTqpSyuOOmWGvg11q3BiJNf5cGdI5vbaxhNUsJPfa8hxcvOHEJpvZ&#10;Jew99KpzlVK1Av5bWy4Ns81hpo7NCzFcFXDbtFwyUaxWiqi3gg0m7EWn56qAOo+BgDFJd9aBANjw&#10;EchigCuqoOAUSxgQ8TTJlFE1hr4/hPdJrVgqDHPFfjeXXp6fw545glEygD3S2LaRZXZ1LlcpNWC4&#10;h0s/9m9q2HzJNNtdRMSB3wY0LqHMSgm75ZhWpUyulBlWYIkRxw6sWFM1mB8y40K6D+UQW2XVPDxX&#10;hovQ+4Z1OJeUsXeDD2VvAVITuzOy/yXSBCfxkALQ0O0yWWgcuNC33u5Bv8GeeyYLjbMzN5fB1hLE&#10;EXQy+N7lKsPFRQwfZny7XMXOETxvao0mQmiMK9WyLABwRgVWOPX4K1XKsDq14eeBozTFMlQXicKT&#10;LcJxNgfVU/bkRPiOZPNEVCG4MOBa5kJRdKk2aHoEfbcCnStX6ggI0QkRMpCwmlduZfOI7AtTqdMS&#10;0QtjpcQCHeegWd68+dbK0jreUbyJaUEP6OInpyTnoBdvZE02PTmRuYaAbKbxjNNfqEHUAuwXFEGZ&#10;0MUXcHRhcWF1ZXl9eWl9eR5bM6gK8GAmCtdTvQNp2duTSkTDkM0Z2XyBpsa7zSZmA8Jg3INg+CeS&#10;6MrvaELQ17LjGX94CIG5gQ3yE30m8UisUY+cRBV4B+Lff3JPbBB4IaQziIJfg7Ho/rRJ/3CNkAYR&#10;omeARg0OuwO6HdDmK77VnYIOlkRMox6UoI8hLW1hitJpUB/SLuckv9LlXXgloGpgExzWFy8sDd0B&#10;Fp3HHrD4i+GoXK48V1s7efyBR84/dPbUarVUy6TmC7m+XhGAR8lXnONIu6RyBg6iZZUcRM4hRBZL&#10;JpBPyy3tz3w4KwRRtGvoeUiiSzRsSaNwur9z6Vvf+mpu7eHHn/i+cm7cGcMuIBOOqCbTQZrgcThs&#10;XRIpHJl+Dys7sLoe3LYAhcQGHFe/8vy1b3ztwqvf2d/b2/rEZ568cWWz1RycOL5y5ebNubkFuLtt&#10;bm7DwgzvOzDuBx88d/X69u5WL1ccl+cy2On9zGefu3L57Qtv7vTSOXgTw+0Pi5aLb715/oFzy0sL&#10;9b19iOdiJnVjczddKGUK46Xy0pXLN3fbOw+fOT2/XL1y7TKCM66vb+Bi12ox9/prrxx0h4tzqwuL&#10;1fGoARrY3etWqoUnn33gzQu7b128dHxpIQVxms+eOr68dbC3t33tsYfPzFXnN6/dBAJLczCAY/G0&#10;AJvMSxfrO1s3jm8cg7Vg/2APxzyV3WaPrco5BZrxYdvE5ivukYMR++y54/h75cq13Z391aXlYxsb&#10;nUYdBRrgoYPBjWs38PbE8eMYc9Aw4j8j5CFWW1jmoptwy2zWGzt7uyfPnjmxkL90ZXOYrlzd3ALm&#10;H3rgVL+3tzhfrBTKsLcjwBw8wtDEzZ1tDjS0Chz6gJDf3akfNMUgDyrCobVCDX6LA1xtBxv43s6u&#10;yD/caJBOHxyMes394yfWMsVKs7VfyUvUxUypvHXjAHDCxR29pL89iAHm9G6rXSpnywh+Cyt3f3zh&#10;zQvLS/PVWhHrarSFnX1x9sRZWfG6EyvuAQZ60McuNcYOYKCqnf0DCF3s6wPyheUFnHDDYvX69esQ&#10;O2vrq91G2JLAZEN/Md2w0EbJFmxB2L9v1Evlwvzy0l79oLFbX67N5xcWkbx48aoEn8lBnVpFE3KS&#10;fqeOgDUACe5yg3EHBvAsvD3GcOgYwJQhpzlodgNWer393b2FY6fhV4+AERsbG2h3f38f86BcqqYH&#10;nUariXpEGcb6HtY2aEil0gtvbmJ2bqydgC40GO/h00wGTifNfKZKXHGpwrlDacYJxd0NmY+M7gwH&#10;AaEB3FOFPZxCu9546eV/d+7Uw/CHpECV6R+567EG1mkPWyH34CdkCMzhToFpIfQMkHhifVxoqjEO&#10;h+l2tw8Xh939OsITXd3rXb185cqVSwhPhAuRsR1RgNmK9zPpKkvcJxFuC1tjchJ6XOJVB/p4wS8s&#10;UcU21zNIc2sAae7T4ScPDuB0EP7OVXB/muwRcONAdwZkg6BQlmOHeMOvwjYBZiyGwa2UqFiYTmDw&#10;GFd8l3LxPvz8fVMFPH1T0FIIRXqACGKZW7r+p1SebASorAfXMFUAkob+AVAFSP1UBSyWAHc0dTtB&#10;nAq5pKbclTQ2ESL3GaoCfBXeytFl2Q4AKcJgyOknrmQ4cj0aSqC6Ye6gielYnptfPf/kAydPwCto&#10;Y2WxjEMBMAzKtYCyDyBebzaLwJg4oagfcG5TFZD1N+YUJXukghAeshimQ2FdHOCn2HrxCpsCOo0B&#10;J4upoSDd3nzr29/+GlSBxx7/1EIlj/jDOG5pXIasiluwlkltia0ggamMo3MZrKIHWKGXofPUFhZ/&#10;7Quv/YW/8cX6PiLMr8AH7viJRfHRx6q3Vmy34SvQR0+AZszwRnO/Ws4vLNQa7dbODra6M91+a3en&#10;sXFsXR3d84NMByLt7Ytvr6wsVRD/pVReqFZa+/XWsJMfFbFP2hg10blKPv3DP/L9X/zaN3/l86+s&#10;HCt/9JPPXL6yffP6bq2UW1+utOGjBdewJk7T5dbWF7HzXS7PHRzsVRcKN3c7Owetjz5woj/KX716&#10;vVYcFxdWugebvcqJcjF34/qFpXLx2OoKHPz3+8PLN7fzxdp8pre+vn7xxv7mzevn1ufh2tkaF1LN&#10;OnZDIGIvXrz4wAMPQIRAxqPLpzeOw38MuGrDMw07FWlxNMHCG6GjYGhHsVqpBhLCzZjraysYl0vX&#10;b0KMbe9tQw+Yr5RrFag1V6EKnCtnv/nK66nK0m67v727c/rY2jxsu82D+TmJXid6ZzYLgY0KMWRI&#10;L23MdTt9bEKDra+ubxzUm7C8YtQWCxngE3Lu+rVroCVQKQYUAzHqZy5e3wLFry4UOzilMEydPHn8&#10;+Nr8C69dgpDGJ9wFxyG0EydOQI1oH7TKtezScvXs2Qe+9GvfPNhrbKwtnj672thuwRIAT5HVxaWD&#10;nW1srMwtLTT6GPW0xPsc4avS0tIy7Ovjbgpfbe81y5Xc6toSSH5vtwFxC9l3/MTq9v4eVH10B1pO&#10;46C+vrIK/QOG7l533Bn0DxoHtVL5sQfPjyC9ep2Der26Wrn49s1qZRk+QtCIjh1focrSa6f2dg/Q&#10;wVOnNzr9OlbAOEh3sN966PTZ7e3t2sI8dlfQCiz5JzaONesHbd1vxDbembMn4WZ/88bWtaubODqw&#10;Nrd8dXcT7nZpOB+MxjXEGC5kocdvbm7u7mw9df6JJ55c+eSnoeoUmvswyIcThtFUDR4hflLL3NRz&#10;jJRkYDVws9Ao0nArLUATeumlf/vg6Ufgb0mGo8uFEESBk93YI+UTf6IqagBBe1BhKK0U5AQp2Akt&#10;iMAM/sp5zg44FFY8cphJGaU4FkC53GxlQDwY7qtXrl3bBM62cS4H7+HBC6dkuPkAD4Ip7BqI+EWw&#10;7hCp0MQwF06UzfxLNkIlwHwF7Gwh5D9EfVUFv3gKTJ6qKAozqgAriakCwcBgHgyRamIq0X0oy99l&#10;l+8hVcBkc6QNBFXAdv1jqgCFPTZfkTBVAD6DIcBwFIE4FBNFIAokoKoAEcedBjlEEJ3fBRFz8U19&#10;AluJgINslwo49ndV9MpxPjQCvyrsn1UXls8+/PBDjz56aqO6XC3PwSsLp6ckzD62UrMQC2Ua5GWX&#10;Da7ssiNBqqV0NxXbvAKxMhB1fnrhbp8AjCDyNcYf8hmCA0xYZLl2Cz91LSKqQOfm2y+88PXs6vmH&#10;H3lusVpIFdOtupwRt/lMhkWdwCfYirCbYS+bw8Y/Nmxxdgue5N1huvaTP/lPv3RBSKgsgRGLmzev&#10;bhyfB+Q7m80Hzy3VavM3N3d2btYx5aHNLS8vY+VRnU93uuPaQgkWyt/4je8g9MjxjeXtrYP8YhqS&#10;+PKbby5Bn1peKVVrr7x9AWvf5cpSc7f76c986sLW5cuXIcIza+vz+w141Je29nZhXajMF/F5ppt7&#10;5PzpTKo+7MNjvNlo4USgRIBZWp7DKvO1Vy/ksU17fP2JM4tvXb959Wb91PEHrm6Pti5evNnrQETB&#10;pFDJp1bnF2EEf+vqZiuVXoRBW28Gkv1s+L6J0bSH1dXBvhwfR2eBcCAKTZD9weO8WC5hGVquzYGW&#10;Xn39tWPHjqFANT/E6UygAnpJEwrjCCvvGswGl7b3Ib5u3ryxWKvBVAt+t3fQ2NzZOrOxBA8TBNpf&#10;XF2/cOlao97C+gkw7HbEPxGyGQJ7/dgGlVTU+djZ4+C9V67dwOjNzS/uHezjFRbry9V5KLAogwkB&#10;8xB0F2jZstwv5157+zKW3bjT8ur1a5liFYJw2GngjAR5OspgQDGJoBZA/sF6A12HAeygGOHsXLVc&#10;wRA3Dq6fXNvo1JuVWrmDbXaYlOHG2+6UalVYzy/v7OaqiKa3W8nma9nciZWVk6c3vv3tlxr1zuLy&#10;XH/QWt9YxgA1Gp3tVh3Eg6m8sXEcAgnWF0yOve0dbMFh1sidDsBGo1WDST+bqbdbB61us73zqe/7&#10;KJz0X3/tAuxy8LnZ399dPw6c4LxoF1oOTscA+fWDDozcFQSgGI5qi4vw9kCntm/eOHn8GC6AaOyJ&#10;Sre7u4Pjntg+xz44JOLxYycQpvvi5UsYXyhn8GzZ39lF99Fx3P6F7YyF0nJ99/L/7scf+P2/5+P7&#10;W5tQUTViX1igM8mFRPDYdVc/U3pRPBeKpXG6kx4Ve832Cy/8m0ceeAKylmseqgJkhqzKFkhsyF4Z&#10;E0MOx0445CgwBDFXRsYDXUoJnxR3Io1wBd5CBWW/AVNmHwdXt/cONnf2L165fvnqteubW/VmAzo6&#10;ghHAzUeP9GvgSOlduBn8FqoAeZoZBmx9T29Bhh6uYLZE9gBYjzSN7bgSfIPUeBCFI4wMA14VYOWm&#10;ghASUwKYTp67xcD77CtglE24Tf+l9FEJFCJ/RQaCEEWAIlwfWgvC5cT0FZActRkwLXNMYsaIXwG9&#10;Bjid2JxMGKUjP/34Vri8CG/11RE/O7mwRHyPcWxsXDyAMbSfm1s98fizz37mB5/76EcfOrlROrkA&#10;xziIfbrs5cWjRk4JwIlAVWeoBqo6U2s2DTosI6LwQVJU1/pclIukV0WbCTye3PFTVgBBYIsLPVkA&#10;HmUi6lLQa25t3UiVl5aXj8NXALqPbgIGVYDlObvALo0HESr+HPU7uLsGHB9l4QpXqhR29vtf/drN&#10;a/tysguTeXt7Fwf3wT2bjWF9BzMaPlepjdUT169dbzWbayvrCJS6eWMzPYLevwB2j7Bo85V1nM1q&#10;d3bhQTHCVYzNztL84lxlHvVcu76FbXM42q8s5uDAXm80Ll67ifjrC5WFrc0mytYyBZyfhldxqjto&#10;7dVPrK+VEbdx9di1q9chkc6cOXv1yk1s5CMuw1y5lh6VTq6vLpSxQG/d2G1gHdrPZ167+J3VY8Xz&#10;T5xcXiicPLk+KqSu1reGxeHqaunRs6vlpbmtYfaVK5cfPrdRnS9e646u7B9srFWWTiwsnJi/sX99&#10;4+wapNx282Y328FS9dS5ueVTCwf9g2uNm4Ni5rqYSgpwKcwt5vaGvUt721fre7WT6/1K7uWrFzd7&#10;zb3B8Casw6NObW1pVCpcq++/duPaJuIhVIt1CROb3thYvw5Nqt15+6DRwIVG5XFzDKN8Ljdf7qQH&#10;u+16qloYlRDdtoE16+Wb1ypLc41Re+nYSrqcrvcag/nq9fbBlf2t8Vw5vVS70a3f7DXf3LmxO2hX&#10;0N8HT7x+8+ZOs3Xs3LGDbusKZO1yqTHubrX384uVZqqHf1f2NpE+9fjJSzd36t3x0qmN7Pywk6lv&#10;t2ARGFyr78F/8u363mvbm12cXVtcuNpCzzs73dSbVzdLlTloBzs3d1ZOnulkc69c36qPRpf39nf6&#10;g51eb7Pbu9boXtqrX2+2C8PM0vJGplB9+/KNg2Z3c2sPe/bYTbjRq+OAonhHDgfbndabm1eg/cFI&#10;fOOgkS5Ubuy2X79wfZyvwOqdypf32916o1+dW6t3xnuNdrFaOxC/+SFMS7CXlxeWEJnv2s5euw9L&#10;Aw6KFm5sbl2vdxsD3MaRa/TTu+0hnHt2272D/vCNm9eXqkvYEtmrY2i71xrQ3jIn10/Ve/VctYgb&#10;vXCc8ObNvQfPnjixPoejkHJaVn3uuBzWQB3YORNl32v5mGJU67mwwVYKjlrAoRa/t7YurK5uYP7a&#10;nMWkJXOgQu+ZpNfdlaGEq7GZL6r85H4B4WcmJuFLxEv/5IqpqDDKwyG3XIKzRx4zd17NXXiWFxdh&#10;3BedEo/Y9sTdDy5SWDrJPUxH+OebPDamYdKanCSIcGoJel7alAZlPsoZna+AiXx+zUpYJzvr2WBM&#10;IbhbQZiUf/+tAiaPKYlB/dSCQ5zBSODzXADjCWIT1HwFzCpgJwlpsIU7VnAm0HAs9A+QfAnDIrVz&#10;glETl0tjdA+MVG46gczujMwHuHnLlhnOo6ez+IFPcHPQ4uLyI48/9vTTjx8/tgzJl8/2SpDRevwa&#10;p9JxThq1wcwmPlqDbr4ke4rsrDjNRvte7K+QtUQgCEtz1A89gkt/6v5MGCMg2IST+gTOK+gskdBp&#10;LM/msJEiHKFx4/nnvzxePIcNAix/+5lBDmfTo4f1sO/+YCEnGzUSBHWDd4DEUx3lxt0+Lml75WLz&#10;H//MW9+6Un/51W89+fTZWnXpxW/eaDXrn/uhjwD2l164tLI0B+d6AAKT9c723vLq2oVLV2rFCnYM&#10;sLuyV9852Os//cyj1bnMtavbhRS85IYHzQOweyx252qwLmR2dvaWFrFGyO4djN66vr28Bs+wBXia&#10;d8fNShpnvrsLC0vt1mBnZ+uBh47fuL6ZzyG2HRaFssqBkrC6trh/sHNy49TOVr2MQwLp1M5uA8uv&#10;6vpiqtj+HT/08NOPrePwO/ZKEIsAgMJYXSnnV2oluL0dFMqbey1soj59/izsqFuNLsL7PPnIOey3&#10;A/lQTXj1ohy3w77AOL22kC9VqoildOXGzUYLO8JyzAxWodqCRPeDzwQWQlj+YuG7tbsDEivWFmsL&#10;WA0Vsft04+q1UnmuIafi0ueOrw9aHbgWIlYMqm4Nhi9fuFiqzT124hjqwVoNJiSslBjIr1arXr9+&#10;gwvNRbBvORGXwU3UeLtVR1jLPlbzCC/48MMPY31/0KhjCtQy+XWoW5XKpes72Kw5d3wDvXj72s0T&#10;p9Zkjbi/D3LCap6a98mTJ88cm79+o37zxsHGidVef79cKRxA8LbSjd5oFxGahr1qpbJWm1tbXW52&#10;O3C/uLbTWpurriGm4cFepVJrj9NX95tvXr02X6kuLsECDPM1pGdxZ/ug0dmDF8IjxzYQFOfSNZjn&#10;bwLUcjE/V6sixsbV3QZ0uEG7t7uPeBi5ze2bTz3xGOxG3cZOsz7a2WpD9Tz3wAlIc3S2Vp2/sdNA&#10;c5tbN2Cveuqp89ViHroIjvw0W6mbWzuIvofQvKBzbIc//MAD2HvqlYqvv/4mXB2wAEUNG8dWVpcX&#10;YF1ARKrl+YVeswuZl69Vd/b3tm5szeVLb1683u3lsB+xUC1cf+3C//7Hn/tj/9HnDq5fhR6mZrkQ&#10;4JkiCtiTIzP6cJ5yLmNE5LrQLO5gRAyG/UJmvl0/eOmlz587/QjjJKK8TG0co1DXP55dmqxY3HqX&#10;TANzVlll2JhQ0SjaBl6RY/B8L0GSMY2uWub2n66ksMkjS5xefwxzVKPVxR7T/n59t9GCUerytRu4&#10;5Aj2EkSFyowHsJNw2WDagHEkk9O2vOEShX9pGPC+ArWybAfM+goUKxJwEJMF5YMVQTcIJPSZPlyx&#10;mJplmkGiCrxLbeZeVAVIteFOoGhZz/W9hBfWsHT0FRBK1g0CualLH2wQUBXAeSRTBfTaYnmkAKaD&#10;BpnnLApKutytO7lj3iuzWKtiOsmxcRj2x9kmOMpgsLS48uDHPvXoefiKLcACDIcA3I0KBofdMcSM&#10;gYlSAwOJMU0P/uAUW2aQlQt84TTARbZGEw4eguiF0Lfeb0RCF/Od3CgqJdEL0r1s4KltgPwFZYz6&#10;TRVADAJ0H28xkUzQy/HCxo2vfvXXoQo8+5EfhNtgF2cC+yFAEJUJYpw14ycTaIv8Qk5mD7MwF8BN&#10;ctAe4PxUsTx45VLrf/2bL1ze79X3gaH66TPHmgdZGGBPnMqtrBdffrW7trJQP9jttBofefZjFy/f&#10;ePXVi9U5SIPW4uIZbBW3Ia+7g2Nw5JuvXngLK9Tu6uLc2mINzoTYUEeQxKvb2zgltoJ7XIfiPF9e&#10;W3rzrWu1HA6IH8D1D3c1tw5gioYbU69SkzttL13dAhzPPXWuWU9t7e0DwvMPn7148RLuhYYF+PnL&#10;1x5YWdze7RdlGTc4fWr+//knfjw92IL1GKGe4T+N82xlDMFwtFPfK1bLCJVTHIjf3554ieRL/QYQ&#10;cjDChr/cAUMeJ5fhKcOV7W2114jVRE9CQaiBVkUXxL0T6iYGtwlsDyHkRblakW+7OJ4nF2vhSEqp&#10;WAXB4twkgs/hnijwWgiGTr/LbXucGMAmOrg9rPqi4vYl0LKO7+jq1avLa6dIEhKFJw2doIXzbniF&#10;S28BmHgn4OaaTkfK6wWw+TQGUEI+zFeFQ29j03w4XK4V+wgIqUowxQYKQF2Q+dWC2ocATTheUeoP&#10;oPr0CzkE0mniRiuYx6Fwi/RCR0ZALNTmYaFabuGcJA4x9iXIMc6QoE7xUeg0i4UqzGmQz3CyFQ1Y&#10;rg4GONB2cGdzEXMGyhL8RnHWARsOpXShAXcAvT4Z7hQ4JJyHV+kQBhGsuXH6AecSe1DgMMUEz1Ct&#10;8kjAQogjhvhELNs47pdHJUAJkI/gfwgDiFCIzQb0ALh9gGdgRmOTAjVgZgFnlSriCCHgxnhQgLGn&#10;XoX/xqjYb3cPwGdKuX/1xZv/4O9+FdsTCF9YHud++BPH/+h//PHiuNlDcBBRu7lREBAo6jsilehj&#10;rAZpjdyMqFMV+GBgysyV11oH+6+++isbq6fRd8Y8lumP2ExqpePcn1UFKI9NwFM2MxM8kjM6Yi8y&#10;lwXbGnckABPFBVEmG85di7VCbzxCQraEmp0bu/Xtg96VmwdvXbh8/erlva1NHMSs6BHomDZgegAT&#10;Jq3pNmiqQIgrrBLefAVE7LsNApCVFhNVQLwIzXOwUPKqgHFCMisPEmFLnrvFwPuwQUByNPL1EE9Z&#10;CPSEeGQh0EgbqgtAZRb1FkZUUQ6oHyBTf2IhAO8g0Q9gABAfLvmcIQd55xCmbGRzo7ah8fDk9BRs&#10;kRLuXuMY4B/OgGGFjdir8L/BlUQ4FA7vvxt7nezS8ceeefa3/egPfN+TJ08slbHhivPH2DeGYUuk&#10;vETnFfHA07844AslVvgDfIWzuRJsdAIT9t4kWnq44ksTUMz1bLA47eITgSKSzX6eU2azO6iJ84Ei&#10;XA4gyeYfFr24b0jYE/JlFaK+/sNeY+fGtRRcs9fW9Swv9rkF2RT8rFDkU+QnSE5kKwDBMA5IiNsj&#10;DiJifZPFfkGzlX31zeZbV3fLuUGlvLCz3Tq2VFpaWbx0bU+OVwwHjd7w088++MLL12vV1Vpl8PLb&#10;2zhJWVg7MV/fXF6dP+geVKorBw1ERusUFwflUW55Y6GSG1056LTTnTqcvFv5KkIwp7OPnl79xpvX&#10;MX4Pn1t+e+smIjZCFErwhkG6OYTXQKF9sFUtVjfWSucWl9uZ4Ve+/tWHHzmzuIC79vrVcnVvZ3tl&#10;tdatq7Wk3cUhv816B0cEn3liWcLeZnKdNm46gFQY41wVFD2J1ofjoN1GJlXpNort+haQ0ctg1yKH&#10;ZTRiRcCZBOFn8E8iAeCmv2FKr44d4axdY3StLZcCztX3rlaKVbhVIAxevVPu9Xa77dFuDxfVw0kb&#10;KkIZYe7gxd0Y46YoGBW6W91O62DQgcvdIL2zX++IcTyHCJHQO2GEaiMeHwIBwOaNgMSIjgyvvO4A&#10;y+psvowZ0IZUhNQUjQTB7hDdGJMhtd/q4F5qBD5uwqI9HKMG+I1DLTloyUWYiFfb6qZ3DzqgW0wy&#10;1Aw7CgrA+lVvtnHADIoLEviHoAMwv8CbsomIyWh/gJiSHXwO37d96MUAD2bk3gCHDVv4O8BxzmwD&#10;4r3Xzfbg2F/vphow9gzq/TpQinsmOgj33EMv8EkL7r3j0QHiDCIgNyCXcEYSLhqNILCCeFIg2nIf&#10;npK4tgMOOXDLgW8EDHJQ5FMQ7yDJFjzc2gBhCMVSeicHhQEMNpr6wOBBt7vVrLfVEUgO5YOaEWJB&#10;oxAiPoLoDVIewTGhkkjMxHYH/h7AHOZSupjKoT+ASE7Q5jOVbOa5RyT+xc9Bozxor9aKz5xf++QT&#10;q43MGMcWscSgEi8iMJgBwl1fmImcyBCHNAzohp1sVEKhyUBR7HS2ty8sL64hh2Vk3slhfblSEPwD&#10;k5pckQKe2jmXAaiWxj/aC8lUIYhDTBQGPI3cjcHawDeFLU3vhKozgGxcYt0tYQ1xOkjMFils8czB&#10;K6SUnq+k11bnNo6tIafe6rXqTQm3olqPqFuYKtCGQ3TVyYajNxv4lZXYDPhP/8M9Urk8Am1K/ABT&#10;Iyj3o90C2XkJqyCyJsp+2kW8KmDSJFEIPgCqAEGcHSqjeIqo4CvAmSQByeVvCDksrrDy8JWGFpYH&#10;4t9iDNvnjCKgFYYZpfUwhpd6CehsgRGKRw9IggwnADLF8hkeVTiFfb0+OnP+/I9+7rkf+fTH1lY2&#10;sLAxa5VsY5E004hGFyxyph0HE5acUA7T1ensQb/mlCZxs/uc+XRg5CsKZj6sgWkmyBd0tSqv2EEp&#10;qWHqcGD/5rXLw/zcyrFTUBPQDhphW2zU1HkqGWGhGR3oUE4EXCHWG/i2XLGAOg7aqV/8wut7LZz6&#10;Hy0uQ8vPPv+dlwrV0vbOTra8UMhU9xut1h6ESA/rraWFuVQhVc6PN5aLTQnYn2k1Mwf19pmzg//0&#10;//jcj//IY9/38ZNPPbV0fDn/+iubiNWGc/Y3trbny/NzC5W3Nxube3ufeWb1D/3eZz/z0dXf+ukH&#10;P/bA3K89/51rmwelxYUidl5GOLJfho85LgpAkH4Enof4hQ6xhVvaruzB5Lyzc4BAQPNLC9cvbx7U&#10;DxbXEemp/NmPny4gWhEW7YoBdtxWcnBqOtiu//wvvvxPfvG1n//FNxbm8o88dBqmjGFPlm78BH/V&#10;FYtRBcFHwduAbuwVjxYXFn7hl9/463/nK1/+1sWXL2ytHS8fW19rd3Hkvb231f8bf/v5wvz49Inl&#10;g3YXzlK7ndzf+scvbF1vfvzpDTjfc9zh8wFEq403mH8ob4wJBpJQFzPl8FF0KhUY8BFHd2i9IMfk&#10;WFMsifIrNm3dXQY3l5DbsmnFThl9UvbQ4CwGBtWm9BPsksulR1qVPJN1oYS/Q1X5FI5+FGs39jM3&#10;dwbLczUJGK16p7QSRa8izITNWkdabH7Qi9Kw3kM6YudL9qobjTpmKrzOjMdxUnMawlpo08RTNVRk&#10;seqoOz0MhewaCgAxxAb/yrpZHxTg0STUavvT2EFIw6Yxd+Jbb9xcXFkFODh28LHHFnFGGNEKgAbq&#10;zTLpVCrTvE/wqL6jR0gbTxBDXQa3MpZhvIQqUKsuQC4qSws3JxEYgS26j8qaYJetj+yOF4p8Zewi&#10;+hk2H/nKmLB6JU2i9xBCoYE0bvPKI2AGYnPV4Addra0tL584toppheMfom0iuoge8MMyTAMBTl0i&#10;7FmKT3N+BTkfpD28qkIGyVXpX68ldNqA9xUIHHX6+AA5oeeKRidJ4k4w8D5YBWJgGV0ywTlAVWDq&#10;Cf5/+p/o9iFllGr8V59YVQVYLoQrpoaA/7PamUeOEHoASLU6NzAfxE8QUWMaLbgU5Z79xKd/5+/6&#10;TY+cXswjZh1oVc8RRYX1A86i6JY8k9akTgnKE7ngkftQ3vNBVTRacDVvDIuo4PxEmuIKn6OYzXaW&#10;IdeWmuH4G11LKCwDqhLWF/Aau3a5n60ub5yEKqDxGoLnAfkI+Tt5OpsgYIRTyiDAH85DyFVJMJ8g&#10;MEz68rX6hWvjOjbGszAU7x9fX0Dcu4ODRrVYuny9LjfqSBy6/PqxxVb74MaVnep8CYyvfbN/pdWu&#10;zZXyxcy5B0v/1//sh584Xs50RhuL6dXl3Jm1xc3r/QuXDp589sw4K2FwHz599oXLVz/+7Mp/98d/&#10;fKPcPjZf2FgtP/ZAbVhc/NWvvAYP8c3rV1dXFrCpvr1zc+HYyda+uCjCG7mOfQtZgBWgIMwvLi8v&#10;lBvw3M7XsIJu41TiuPOjnz2PI4UQvewy+06+CWEwB5fAG+Of+XdvfPVa6yvf3kJsvqceObe2ikB4&#10;gRETb6Qo5YQ4aQKTDBwgcTPToNPP/X//1q//+re3FzbWXnpz78SxhUfOreA2CISP/LnPv/F3f+7V&#10;+jj9Ax87jVXpysrit1+68Rd/6ouLK8u/+ftO4RA8SA98FcMBXqyKnYywBJ2MtmltjmCgpYSIt+D4&#10;aZSDnVZyUg6iwYlOYvDl8lcEcISEgpiXKy+w5xO80E3kRBQlpKJKg8wV0D0ITRzVcQAdeqqcfYUJ&#10;Tfa3UIP41qbl2kuQdr9Xz+QW/upP/8arb20/89RpfESRI2QfzXGbERQ/NN0FdQGuntiSgMzR0IpQ&#10;dQqIWpAv4lOquTQ7U+giE4UBA9Vt/BW0KMRCt7ggQ7YLYX1BHCdMQylECU2UsqeUUmY+VHEbTvCK&#10;xpAdNhrZn/viy/XuACGN1+bT3//0RrlUwMk78dBhPAA3Mb1Q5yRi5Zxo6KdEgcLF5bAX7V6an1sC&#10;nGQIRo2oTZb75r/sYlFTFTAtirOVfeHD4Z6uLS4m+RXGJMj+KJgP8aBnCOUSKYRXLCPqeCGP6FjL&#10;C/Nrx0+onoqo0nJxhIZWlZtUwSCsdbZLrFK0+7R6tHgxL8YB/+jbUIbf6jNRNWKqAPlVogrciby/&#10;RZnABN9lLe/ycyNcEjSJ2P5ymmm2eRSakuBuGYbIi/wNjfdR0WadrJDzzUiH84fzkwSKt3BQ1EmJ&#10;MDByPcxmY/zUxz/xe37sh08vYCdAvOVx0tjoXhNC+eAuYkawa4SiEiRkooizlFOF1E8AbBobeMgh&#10;POSe+Ik07I2CBRdn0LqGwihGb0qvZNi0ZFWck8Y7yEYNXUiTt0ZWk6k5ph/KMTNYaHC9KELHwCHr&#10;0XOnC7iGDhH/uqPHz51PIVBuYe6Rc+cW10q4ma3eOjh+Cofbcd69e/XC5vL8CjzVj6+tp/qF1y9t&#10;lwvjRxdqrRuI05Ktbw4PrneXa9Xnnj6+eeMtuHmd2FhtNAZf/fZr7VT/d/2WZxfnRls42NXCybFM&#10;vZX+bZ997CNPn0c0vPXVZfgkwqHsyUee/MZ3XskVhgeNm5nCoFjJnnno1PknHtyub+939qulKqIH&#10;ItgR1ji42R1X1YAWel2JAcArFmWHR+IyyL2LWJPAwbvdHiLs0fxa5cSDZ9/ezfzqV1+rlSBa5Ppc&#10;saqINzXiseTwD2k5/InD71g3YxE/zrzy1vb1Vnf1/BoCymzttPf2m2D1eNXvF6/i5OPixi996fpB&#10;u7e6vDxud+A6WJmvXty7eWOvTSsxYNOossH2i/GipKGRgCSEnyhMAsBbDhkL2F8jbxt00qccv+11&#10;oDXykg2qm6wBn5CESLRIc+nPG4rxLa0UGoRHN6EjANiWfCjyJbV+fOWFV9/8xa+8/qWXrrb0E1Qo&#10;kI/kFmM8zGHrXgnATzQqV2cMEMMYHg5wB8njX6k4B+u1HpoPVwOI5wT6oaHDkCDM7GDQXzWqnZ5J&#10;z2N7Dm/FyUg34FmAs9I4A42C9GXTiSPzFJn4uVSG1K93RsMrNzab9f2FShZycZQKNyyw76wKOIEO&#10;axOZrMrwT65AnmBTjx+SJxAbnKo2ChwafsjeEXL2wvMiow3jyQSMegPLG5b028k/1M1/ENYVWAMQ&#10;G7VQQBDxWrW4OFdcma8cX649dGrt0x9/+iPPPvnAQw/izkPsK2FLE9uShNDokGnjTj7BV0c9npxi&#10;rMlXYr1LEu8VBu4JVcAmZGxyTlNS0ANUU5+EI/QEp+mo2LSE8xTmJwlmiD20MWBvUeezOCrgSO3F&#10;G/1nPvax3//7fnR1blgZ9cppWb7LLXfRw8/9T8498k1Ocj4+h2lOaQp71kMuLKsBffgh02yF2oNa&#10;O8LGBzM5z/EXabJa8hoDjJyF7ZLpMEEZwA9Rxqa0wYZM0Q/UwxkMF74RnKKI5ra1c3Bj99p8ObO8&#10;snF1s33l7ato/NrOTr+7jeAt6yvHcuXshbcvXbhw6fGnH11ZWMPeY6owxPfN+nhvp/n4mVP5VLGf&#10;nWsPDlK4Wb5cwXbz6sr44UdPXbx0cOn1ndSo8tbuLtbbT589tXdzN1uWWOrieIYo+L3tdHcLMWiW&#10;qjWcKMGZsauXbsDyvLw8j9HDfvTx4xsXL72NuD3zCwsY1q2dPZyn2ts7QE/B3R575FGoRhBvVMg4&#10;Fuw7kVMoLKaLWL01VxD+tt87QOS78tJ4KL54GCOUoc5Elq0CQwIMII46wuPgFsRvfOdGJ1WBY+Tb&#10;l+Ay0YEvPJbF2ATGQdNTx2sHe5cfPo01bqre7MAhDhdUnjyJaMiVrd0GjrNDdMHsxZv4xHsUzgty&#10;tQQa1X1sDXfPBLrgxYBJNY419WBkkvVTF5RwfupKAhOv3nYdjEAkFfaOhEGKpeTgRhUeuuta91EP&#10;1RE0F6gdEY+HPVyzhVkCv53lU6ezC/Nw9JVtAVhNxJlOXGIIP4aJskd8XRDaTzvImP+gaCRqiJJc&#10;ArSC42broNuTi5SIeW/64hYAYY5JIE4Tm4OkapsalKx4TEVWH+QOdSmUhN9bcLSHF8XBbnbUmStX&#10;YC3HZhMYBRRvtkv08ivURkO3OC9HcQABgDjuuH1ATmc/wWNo54iQxpQjSS9MFSC22VkOk+XEmA87&#10;aMzH3rLXs/lsUe8/wY0hCJ8t3tDoEXz75ucry6Xx2eNLzzzywEefefLBh84hOLT4s2Tk5KHNIBPz&#10;JCdjVkzYT89qbq0ZTAuC+K/3Shbe5/XcK6oACdoLTj97/QyP9IBAPHwVohTrN1bgUAIi02cZEn2Y&#10;UZFw55TD0g/yBTHMa6tnf/QHP7kxh3i7sH/Dyo9bZcbDfIl6PcWn+LzI1gDWleDNyJJS+Ico6rCf&#10;SZBBF2eQzXHacIGCHEwPL4ooYAAG10DkU0jwbjRyEHI0Y+XsEXmHcRCmDbHsGmvgPMQr2uvIEaxF&#10;z6e8BqP5glcwQRhZK9V53Dh0/Nzpr7/0ygtvXNyq1+Hvnq0iZP1et5Fq7QNjmfm5FUT82WtuLS+X&#10;Dlrb/U4FZ77rg+anPvnIyY3aK9evdCWqKU74QTSJ8+faaqW6UIInXylbnlvILtdqHz+3fGq5MlfK&#10;dBp7MKpmy6N67yY8MH/7Dz790IkVoLiENV+lsLR6bLla3by5hxty+730hbevdHBefLe5vn68Vlu8&#10;chPH6xDQsALLZyGLYPK4JgfnLIrAA7FN/JMCMS6tbgtH+Pbr485+d6mQarX7f/+f/8bzr2/iCB8R&#10;ZQYbYhXWAjgzws0UBHVtr/vvfv21nb1hbTx/0GsW5xY2jp/FBjTuvoEL3Y9+4tyf/1M//Gf/5A9V&#10;C/BTKGaLpd3GAcIn53pZHP2Ors6T24l4ZgT181QIh9WIgaTOkfKZLEYRZcTGuaATpY/zCHB0w0Yw&#10;BC4SwD32lDgdUB7NUbKidfyE3kDlAAnKIf7VPTiR2aad4Gtk4hoDkADaQczHY8fXUyW4kOKcgEh5&#10;1EykYdEsSpjesW0WCOSb5BAqzeDwPSwQcFRs47a9/rCBqwdKOIiqk4Xb+YCEJ2VMgQ6TN1qda/jR&#10;np0Yol0N5dE6wAZMplRNVsO4oUGPa+LhLANgsD4c9NIPnj35yccfXMgjykXv6s197HOU5UqOsGHB&#10;ksQ8WqEmwWlLpJGuTDRyQPlw+DgfOXycniRL5nD4bDKSCAkh/7Iqk2f8aa+MObA8q6USPKsNSKZ6&#10;EsKegn/gY4gCqGf8SsvzlaVa4cyJlfNnjp1/4PTZM6fQsFzAHj2Eik2wFybyAwU6sW+vDi0ZK281&#10;m5iwRpPEu8fA+6kK2NCSXmOPfzthZJMzBbYd4CiL1xZMrwyMbmIVxvLJVTnlCI+ws0732WcfferR&#10;h4atBsIIw7kWsQaxZYmVgni8RjGCNCEC1Wa+zXDyTa6cuEqz+m2xxWnJOcPybB21gafwW7odkT1R&#10;C/FSgShgzZ6fGiNgYWM05DvK0IM9gC3iJxkTC3uMIbQKvkJPuWZCotsfbO3svvrKhe6wiLC4OA0O&#10;2zvA31hemKstHt84kU23t27u4Nx5dW7+0uVruNcmk8Ux/gbO08Nij/Xw3/vZ53/l+Uuri+Jth91w&#10;nCjudxDNeXzQ2N+tH8zN5WvLg43FpZPLy19/+Q0cDF/EcbJ+riNxolqA+5PPnJ0rCcCFUhbnEd6+&#10;vtlrt0rFGhwiwTMrlbluq4u7CSTMmlypW4AnPI71Ly/O4dKeDYTY6+OSngrPoJLJUrcjKuATgcss&#10;L95o7LfH588vnj0x9/JrO//6yxdwQI6jYHrDxGIvZ0PGtfnKW5cb33ptZ5RqffLpVcTa6bZ6jf1R&#10;u5tqw4v+oFPL9/693/zgwyfgMoaL8A4KOD+SriIwDu4TOraOGHzisQoNEvtQ3HwHaeEANqEi+6aM&#10;QcJInWNHIiEtUbk0qrA0LnrAMOA+o/kq/CfWcf8CojFCJtOxzsSJSQjWRqHCLpsZAPlskdQiSJNL&#10;nGGox3V3o7nKHOL7vnXh0o3NA5xRM3SFXshV9RLbHzXoKQARnBwCPLIrkatUK4u4PWcBm0rV5VwW&#10;ikgeAR44WIAB36IG9tQTKnsK/ACBiJaDv3JWTS/rog4hb/Xib8MJO8K+sBe8nxrwUBuTNXF1Ab9x&#10;9RNqPLV+rIbIkkNc6temnGZVZAi0Q1CjYqdYJtr6CfvoxDBLspj1wnQ4AsnhZqbNaJP6ljDmw2Js&#10;1NfMwbXyLGN1srB9BUoGVciNi7iDDXdgIWSm6m4gO9B/tVxYW6ycP73x+CNnN9YWerhYLGKbVqH1&#10;iAlPjdZxZpJKY+kYG49xb+LB/vrW2eXkuVsMvJ+qQAzW2cE+JCfaHZgiFDXpe0ryNRuVkG448WwO&#10;kAqRwzlM2y/eCn8Z4QRw7XOfeEQmJAIHgLWmRq0sFIJKdRjcyKPJFSJhyamYyAUXNaMtWsPIJshP&#10;PREbN6c9n/wdX9EYQOZrXTOw/RLQesqOsDD5iwFAbmKtEypv0sRbliEjNj2AXwXekc2IC1evBwu2&#10;LnpGWB9LPZ3s1cv760uLp1ZrMjl73RIOkg0Riaf//Z957MTJY4itC4VgPK7ihpitLdgSO0WE+N1Y&#10;vbbb+PzXt1ud5fkRjrnnszhOiAPc3d7y3MoTjz0OnzCctsdpuiutxrcu7v3kT3/lO2825uRaPtz3&#10;ml/KL+F+t2yqjfC5m9ubiLSDoEnNfv+R8+cQYAe3ruDeAQzaE088CiWqcbALiYuDDCsbx+Rw1xAG&#10;+cUrly7g5nYcQaNgY99toY+BKIyr9YPLg2Lq4l5zfjH7Q585XZkvffHFJla05KGGZPwUjKWxjIaS&#10;hDv86t948dIgW/v4cyd/94+dfOz0+Wpu3Gvtzi0iFmFnXEGI69Tbr9zc20k32qMFbDjh9OGoiCOr&#10;2webKAAYLly48MYbb0iEAtyCqw/qh+Tj0FAVwEMJxAImubkkRRlu9KI8SQIF8BNCEcwfkYbrB60v&#10;ffFr3/j6t9984wLCEK2sLOMrDC6KoQYT8Kyc0hQJy3dRK8ImNEUsIh9kCnC5yBXzCxDw8zXczLUE&#10;S0EexhydF9zar+ACxCJuqWgjjjKNDbRhEAD4c8C55Ma1xreef+Nbz7/+ta+8/MK332g1xuXi4srS&#10;KaBdjh3iXgcNK2Jjx6kNGNDx1dVVECfKXLp0CRcQ7OzsII1GEfqawRLQNDUnKg2GPeCNUwOv5LSC&#10;mhDwVpSDNgLvHGzuNqCUIMrBqZUaroQeF4BPQSwqoRptUwnfskccKVaLQSSGeeBeGEu0eW+fs1Oc&#10;4za+BMNEu81KZnJqkyo8DFYMb02TILVYMZKHfTjhjdjNScFtMCXmTVgIkMjJmYJ8CddZwp40wqVU&#10;x1YXTqwtnDq+Wi4H3wsSTIz9Gmf2CZZ8B48wGacH3K3AS8ofhYHv6QkCTyUxiuEASybMeWKuFLLh&#10;3IaPMjT/IOEYOFhDBvGgFWIJYDOV4i0Uk8gDmOc9CVrM/Mi3QALJ4xiPPjoHZCdAo5hk5G5A9cvB&#10;1hbuHcgXs9sHrYef+uRv+4Enh70mJi7C3cjt7hIffJTKyZTmdFJ9Xe7glntNNVAyZxeXLOApZHay&#10;1y5mT40uJG0Ka5S94MgozSUFkcAZbpyODREbLICEZxYmxWUmhwDJsnoTyMAohoV+v7G9cwlXFK0f&#10;exgMKS/u3vIYH5zlMuyaqQXo/DDTzeNuFlm3wxur9uILb37zdRwI6C/WwDZGiO+Hu1sa3fFeH8H8&#10;8wg7cHGnc2Zt/jsvv/bgybXf8pknXr68e/nq9aXFtS2Y3GtLa7gGsLdV79SffPLJUxLrb7iFS45x&#10;HXAO9vD01196A3b/U0sIyV/dvH7z9c3dM8fOPPtwtdmtI5BjNldDOFTcVvDa5ZvffPNgd7+HixE3&#10;VhfLmdxut3fj2vU5SI2lldywMeg2JZTPGKIxXRogym2/lCllyvO//MLbn/r48SfOrUKm4JZhbO0K&#10;nrA2ldPSwlyH6W4vXX7hK9vN/vi3/ujps7XlF9+o73SbT64vnT0lsYFx3y48BaGQFBEoID1EBNwC&#10;TrrVao3t4a99+TLiMf/B37bx6Nr6L3356pffunl2ufTDH39gPKxjJfudt9p//R98+aVL3e97dBk3&#10;0pTmF15989KvfhtRBvqf+xic7Rb/1F/61a+8WD+5UjqxWoFuBVfz9gALs6YEMMhn9i41vvn1/V99&#10;4c1TiBpYrjRxi293jDsOx4WFzqg3X8jjGty//7+9vrCysFrtgqqxQQ3Rh+uxW9329YvjX/qVN/7q&#10;P/z2L72c/ps/85WvfXvvyy+0vvDNKy+8efWBY5WT6wvtev9LL7Teeh3hlhebAxwebZcWsr/65Us/&#10;97XrHz2zAHN8X3wkB5VedpDDVZOqMiE2P4I0IfRAt/v1Fw+GfQSH2MEODHwcEIbj5379aqNb/wO/&#10;45nFMkw2xSG22ErdxcXVv/f3v/6zP/ft4tLCqdMl3KWcx9BAF88P1kvzL3796r/50pWf+YUrf+df&#10;fvtXnr/5jTfrX3h562d/9eWtreZyPn/8TBk3VDa7IJVcCeYfxHjIZuVujGEuX+2eWVu++lrjn/7b&#10;N/7p59/82X/xyi/+yo3feLn3q1+8+K+/9NavfeNavjF44lQ1U8Y5xSIUfVx6iXkJ9Rbek6Wc3OiY&#10;K/J8jK2VsQ0kK3vRgXKp+sHoX//6hWZqhJsWN9aXP/ZwrYy4ZCp8OXPpHMA5Lg4RkeslMqn0Cy8a&#10;y11BOJI3GMIHERtt7Xr9Wq26Ai8TcBHwJ9AethslqIocH5h4/BlnICsnK+D89bwIbQEYdgGKCAHT&#10;2a3c1T3kgXhsaWFMWMtLWALW41UKeOuAL0hcVPQOTsTNFgJO7O3h4rADKDh6MkK0GNYsurWyRg0o&#10;LOaVKKaARBJg8CHJDWZVTYQAheEeQnJF1dEndlBluWEb1MCLgcqfyXPnGLhXrAIknVmNj/n2UK+M&#10;Zc4W8GVYp+WYzGOmVSjyWR9xi5MTUelef7CyusStdNO7SYU2A00l91VRkOMr6P7QA/CTjv38kJAg&#10;EwkG/DdqtmUfEizGV8w3zYMz00yLSHPCUGzT1spFP7kAgQldAO+K5jbyqUKxDNFI0whXS141kfPT&#10;uNKngDD+OEOEeI7ttY15RGGeK+G6uXVkthv7nXY93WufXJ7DfTDjVGd/6+DKjdaJsyfX1pevX8d9&#10;uNWltcVsIYXj2BevbWOn4IEzGy9858bz33wlU8ZdNqP5UlV8tqENlDNw4sZdeYg31+u3Hjx/cnWp&#10;8o0XXttq5XB/AeKfdts4bocIddm5ueLycm0OYfk7iMEn2lK/0W30B488tA4vglfhe3ij+cjpY6dO&#10;ry1VxC3g7WtbV7f2Xnv1pfn86Nzp08OMaGlkmtwRJ5bwF+t0XE00qsASghh1mUceWxsN6+2D7jdf&#10;uwDlDSFooIvCDIDNbtkdz+CWe+iKacQs/srLl158c/uJh048+cRp3PXy2oXX6+Bvy6vN+p5E3xvU&#10;nn9lZ3cv9caFt+TmnmwOXgb1RgdRhcaZwu4BrOvtteXqq5f3fuaXX9zt46RKChsxcMLrd+clBt04&#10;9eJrN/7ZL37nF75w5dIVBGwolRGsZwAHwDIO0FTTKcQC/qe/dv3P/d1f+aWvv5ZfXsTFy/kBfBUQ&#10;l7r7C7/09n//U7/0V/7d5X/2jde/cf313LmFncrwerr/Cy9u/Zmf/s7/7+++2BjmIar/yt/4Nz/7&#10;G29dPeggYlIqX62W5l97fedv/vTPX99sLC5UB72m7hNAfZ6TM4ZZ3MaB8ESN0sLxb7zU/PN/6d98&#10;4cvP407HQTpXqkpwJ4SKPH/2ZLqPOw1yo1yvUB6Usgv/6J+8/Jf+8et/+wu4+iC3XFxDiJleGvvu&#10;48VC/l988cIf+cnP/9mf+tJvvHXjoDD3yl7rG1f2v/b6/pee3/2b/9vrf+Z/+Oa//bWtVid/bHkJ&#10;UCD4MfZYigXEI6r3C3u4TeqXv3LjT/61L/65v/etv/yPvvZ3v/ra5/f3fuPClX/50tWff3Hnb/7S&#10;W/+Xn/7m//2vP5/NnjxZLCGuIGIjMsIB9KwBLuDNplpNscZxglDcUh3HVBITC1SeYhHGJLxlDBJu&#10;93Gq2gS0eRTjOaw5cs2ReGQmg2XB4wyWJuaRSQ5jXMILZlNZWDMZnQl4/61x19gn5FT21n9i4t9a&#10;ZA56Dd+SchFbLiDrDMJd46Zp3NxEdHlmy7SHzTNqe2uZszn2uVXCbibPdwMD94oq4Pt2lKQ3ccv1&#10;MR8jIBPq9srrDVbYTz9rSOee2Pc4l3CUEHFBx9nC2toqp0dsPnDesnW+Molr1kLaQvGWWq1RM0U7&#10;6+QrStxg2Ig0AHP7Iq8hGMYXOIGRz/mJx3eQtkfqChPTAo9emKd3pHgZw7IeGQe0BCDsdhC/Fose&#10;YAXyoYzYvZCvG+u1RqOJa3xxWA4X2e02urhvbHWxeuXGjfX1Y4+dP4u4riKAL1/95S9/ExuKuB92&#10;d6+9WBnML1fhe5XuZcrV+T2E3C9VEWIuCy97OJeNx/Cox37xXjN94eqNyxe29vcOqvny57/4yivX&#10;DlaWFxA5YZRqYlGFLp47vTrq7j/++GMf+chHrly6jAMCtZX55548D0PCt15+Y2GxfPzMiUs3buY6&#10;8D7YnauUz5w5XV2YP3byxKOPPoy8HO6aju5lJjfnuCimc+lRvlAtNLr9/T0EUhw/+eDSwX5zB15w&#10;2Wp+JDwRZwBy+TF8pmAVqeJHAff11b/wra2XrjbPbqTPrJcvXNs5feb4fDU3V0zhRJaEvU4XXru8&#10;/cLF/eMnT8oZ/DFCB+LMOwLO5BDJEEvScj79Iz/4kUYv+6U32tdx0xAEHazrWCTmUrisAT5tuCj5&#10;5a36G9vN169s5Uvt/HCMSxUh1CDssaKCP8S/+9r1Yw8/9tyzJ1K9FO4qQtT/TLrwV/7ei//VX/vK&#10;L71x5YlHyj/15//AT/2XP/I//eef+8n/7LN/+Y9/7j///R8/tZL5mS/t/zf/4+f/57//y5fbpa+8&#10;CRWssJjvZ0atDm7cKh7LVR6Ao2G/2xq2D4SSYWlATwrY6QeVt7ByRrTkrU5ud7x89ebuGAfRK2Uc&#10;gIC+gEsWcKdfrQBdJNUf1SuFIaJT/8N/+9Jgdf6zv+nRJ59YH7ZGB0Pcd9yC+fkf/szr/91f+/Kr&#10;O8ONcwv/9R/92J/7Yx/7i3/iM/+3P/TcH/sPnvldv+OhwXL/83vX/uz/5/M/9/lXi3ncU4AwoEAg&#10;IhyID+DC/Po/+ReX/9B/+wv/4msXTz5Q+n/8xA/+z//t7/7Lf+I3/en/9KN/9D/+xB/87Y/88Ped&#10;vdTa/1u/+O2/9Y9+EVdEVKG8DREYEnMwn8nn5F5FhIyQtW6Ya5ybE/k0GGJXo1Ypnj59FvsamHzH&#10;jm9go4FTT7Qjt6PPNPVvk6mmZFDhVhcHhCcWdxDyByvAKWkagPHGmET0ct1YmTEroeAo8InnrrFq&#10;WT7Gndj64Y9cvSQrDTklkYHjcGl5cQn3RiLTOAlrm2XjMRZNDhb7exTz/24Iv6ROj4H3UxWIKYlG&#10;PYQvRhNGZzFJbz9vrUDEZpEn/YCOUU+ibkIUIWL5OI0reCHo1lcW6ZRks4KtoFEcE+BJAawGcUAA&#10;xltsa8DniwUottkLMhfOdprvuHeAn9QbbEp73SUyiwWRbxwqVj/VF9ZGqc9lBz2ktGswYSr8kCf6&#10;aAeCisDWqYUQJxSHrNY6iwQuiUGHdA9VTnnhQkE4FiEEznar/+LrF1Ap9miL82vXd5tY5q6tbbz8&#10;xjXcz5QaNbc2d9PF1dUHH97avHLp7QuISohbgkrF4ZXNnVJ+bq5UeeXS1l4Lx+8RQB8n8hGStrux&#10;Wn3wzMrK2vFhbvzAmdMw8B9bWt9tZ1+8tIUbkbA4gxNYIV+CMXdpHh7q3V//9d949ZU3z50+B0Vl&#10;d39nsVpcXVgulOax6Y5YMxncBIUDfukKbprpH9zELu2bV2989Vsv4L7d/ChYZcg3rdeCnXyquVXv&#10;ddM7gwZ2hxeLhR//gafy5cw3Xt/aboxwaxEMEEAYYt/CfoJQM8MOABu9ffHGr357G3tCn37mxHwh&#10;e+XmHs4UfOqBkyfLusXd79UKiFvQf30Xdw034JQqRDIcLuLqoVoJ+Ox2EZYnmx/uSSim/fGFyzfA&#10;ZBE3CzhH6IVeq797bfSFL13Z6ue6mfLLr9c3r7Vw3r4thoP2EFbbQqafyd7crf+Wjy49eqpU32mP&#10;YMgvpv/lv7rwv/yzK/355T/9J37r//hf/Jbf8nTlzGLrkRO1x88tPH469xP/3jP/7z/yg+X5/s//&#10;+v6/+vXrmeXywWD81lvbJWggemhlcxvX/WYAMoZ7AZYbhJfp4BpnHH/ALhV8aFII44f7gY+druYX&#10;e+ceehCEh2sIZHu+XMU1SLiZWkxNuMMgO67mi3/nn3/1C9+59kNPz/3kH//MqYXeFjYWcincS/Qb&#10;37j8137u8s1m6r/4Dz72F//UZ3/7p4/9pmfn//3Pnf5PfvujP/E7H/3z/8mn/8p//Xt/12dPXqun&#10;f+aX3vz5X30DPivVqhzb6XZGS3OL7YuNn/7H3+jkFn/402t/4Y889yf/wBP/4Y+c/rFHF37fc8f/&#10;q9/3sb/wH/3gX/ojv/kP/46ni6X5n/7XF3/qZ19dXFgT90+J2J+BOMY8xiVLCKVD7Zm7ipy/9ChE&#10;S1gHg/KPrW9gf7LbbmLoymLHCscuqA3YSoPnCU0wk8ngp57VmDrxaMwBiVk57dmaZ4yk1dgnxkzI&#10;r2JrGOP7pp1YhazHKowVsFZYpwR+RfgN5XDQ3cFvsAygITPGw31OjJ/McvjZHPuEr3zl/Jk87yEG&#10;3k9VwHeDo+5pfZYyvKSc1Qy83PL1eHqy1bNvLtAZ5ifaxxaWnDLK4JKuBx566NhKjcLPq/ZMz2rc&#10;JoyRQA10DkKCYOuRLQmfzMPiUDhE50DcRGU6nGO0EJAdhH3H6OwW2QenFgsQDHYEbMj4jmEGb2n9&#10;JjxkE9KQhICRh+3iYVu2iUBTp5XH58LKB00c7sIKCuVx5RuMuo39xvbNHVwMf/rEsScfPJ3pIS58&#10;D6eQdzavP/HQqRYuOmu3Ru39xVr5zctX3rh6E2b6p86fm5/LvHm1Dm+5LhaYjd3iOPf6ld7la9dx&#10;fBydwfEurJXhDPj9zz1WzbdOnVhZ3QA/bUHVWlhZubrdPmg2sT+MyMSI8ganv8VKEVvmuBxhZ3t/&#10;d2enjGvQR4VXL1zDpvaptXKjV9ze7sLZEKs/XBd58vgaPEvgR4b7DI8fWx/25YQeHnO8N7sIcnAT&#10;CvzpLl9rYcMcVxAMm4PzJysfe+z4y69c/wf/4ldgWYbvx/5+N5MugWY63TqQDTnx1hVcytA6d3b+&#10;E8+cwioY2uRrF67tN9vwg8P5uXazVcyOF2pVuNcVc2W0j0uMuq3m0hz26RcfffAEFKD2cPzYg+vP&#10;PX6smB7duLqHKIqQeLhFotdtwV3z8pWdqzu9VmMXRysbnczmdiuLkxGI64gRHvWrhey3X3rrxrWd&#10;Tzy+UskvtEap4vzwxbf3/trPvFVbrf4Pf/pHfuLHHhn1sW/TbI2qO/VUe1i8Wu8eDOo/+rnH/sz/&#10;+bnzJ1fylXXQ7OLcIF+u1EfVXmEZ27sjmITGe+UaSCLXa4N4sPWFQJLdAS4WwoZ7rlpK5StyyBaW&#10;tHYxM8IBDSg4oB8s2OuN9tLasX46j9BLxxbWPv+Fy//kS9dBXT/2kfPncEdRc9jud48trL76evev&#10;/sPnrzf2f+8Pr/+X/+HHnjs9v3tjuLU9unSz8+bmzs3dnVqm87nzS3/qxz/xzDMnnr/c+al//LUb&#10;W3uZFDSOXjG/OGyn/19/+wtfv379hz9d/V//m9/5qXMbN280L13f3+5l6t38zuaNnZ3Lp1ZGP/EH&#10;P3n+dPX5q92//stX37x8AI8f0DW8dRAsitHwMUkxbTmtTCHg+h50Ml8Vde3rX/96Pls4dmy9Ud+H&#10;jyY1AGNWnMicXMZkjLOxZsp+nthkSSrxImXdAVGkOdNnH75i/Zzalo4xRvOUYlUGkv0kJ6HSYBLX&#10;OIxvmryC5aUXuHpK420jYMQ8rCUa/cwDbIzXM1vP5H2LHldWJtbxo/LfQ3F4P1f1vqkCflyZ9hQz&#10;qwfECItzxj++gI0oa/YEap/ECAvzV0SjOgeKqB6lzp4+XpMDVlHsFOejawKeE49ClxuKNi1jRI97&#10;ihGcjvHs5HI2iDz4Vg3DSQF2x286UDxb/ZyH9hhUHjw2zclPWY4ayDDgACwwo2moIBHfsZmPBPmd&#10;1Y8cIsrYhPpGyfFwYBOCB3ZfrAixsE63DubgTpgZr68sLOT6z5w/mRq2tzevFEuZ/YPe048+/n2f&#10;+ggOXzb3GuNMNZXFmf78jf0u4pg+9OCjncF4eaFw/ebuq2/sY9MxhUt95Zg6gvsOHjpe+8iD5XPH&#10;4BYwwL00125sQ6BfvXGwCw86xOrJ4za/Gm7UXV+pHV+tnThx7Ad+4Af+/+y9B8Bl51nfeXuvX/+m&#10;d426LNuSLBfcMTaYFkyAQLJJdrMsXhJSNpUEkt2QbLJZsklIQhpLgFACmI6xcbdk2bJ6mdH0ma+X&#10;23vd33P+975z/I0kBLEtb5jj8dX5znnP25/6PgXZFDYCdUU+m61UOo89/uxtxw+mY4FSrVFroiOp&#10;I6GG4mnSpyTDobe97o5cKtogxdJUm+KQqebB8iMGRjR3/913Hl6YH0QTc4vJd9x7hPx7T16utwNR&#10;BNlohCRzaWTIXqeLcNRojJ4430hmYm+7b2E+FxsOIpykkGPgU89eOLfTJOwBZu3N1rBeaR6ambOY&#10;E+Eoqma2zebG6qOff3h+Lrc8X9zcqR5aLn7LO+5Kx8YPff78TgVHiQH7pt2pZlKxSqe71qy99s6l&#10;g8Xgym51o9mFPwhiUECw4+443O5WaolmP4rFK77w8E/LxbmHHl/51KULd98e+eY7cqXN1abZN0QT&#10;41Bu2Ip3KrEAKn4yLVXf/cDhO28ZtVul6nb75L74vbcvNxtk+TK7M46BMpkx+fyacB8xTO1MM4wC&#10;DM4AYm87JxhpVXqPff5cu5rsd9sQCZzQvCQ9wXxxZrfSMIYgH3rqueq/+qXLl7brf/cvvvW19+ZW&#10;SHUUTJv75Sj42ScqDz3XfvD44g98y73jcbvSqA77LXNu9/xpWe9qb7i+u3nLycU/9f7be6HxJ5/Z&#10;4MAIZ0hLMxjNfPJzL/ynT20XZzP/wzfeVYx0V8p1wkDCdRE312zbwiHyP241thfy/fe86UgwVtvs&#10;j//rb35htzGIJLDWgy8naNUAwowKRIDsju3YCaLZmBaCIeYIgDUMsFcLxRyWIqAEvzLAD1DAjjRt&#10;DrTFW3hEd8IQCHV43MCLCBvureP7/RhAKO6leAWhAlfmpYqpw3uq9VP0Gz/0ZIaJhYEXfQBd6hgF&#10;qbJo7kG8/gm5kSG4EWPfyCj42YUbK//jTLm/7GN/1ViBPevq3wQ3Un2B08twAw7kbizm4MG/F/00&#10;z+1XTNE8bmAMBiQDx8L8XHjQ2ANvjjUWMy4JQN1TSd2Iy9agXN9cAcCJAn6zPpFenSCKA3AyuuNm&#10;XHNqRT3hrdpyoq1/aHprEXXFGfQtXy3KfXfqoTqdgCIsoOG4mRQ3QJI4pPAhYXK8vErmPEYakijH&#10;5tDS0Zlr29ut8Ww2Hhu104X5tXIrEw02+6NKtX7uwsUTh5ffdNfJaq356c8/sblRzhSLL1y8snFt&#10;vdlqY5k3m0usrpNGCC00uen60Bvi9y7kwn/hT77h+FLm7HPrjeqgUqulI4PNq7VLHGVHOfNooZ+H&#10;0HIGffzoYrmyxchuve0ERnyIqvSo3Y2l8st3nSC9fGQcSTea+H7E5+fnEety6RzSzNq1azAN2D0w&#10;TC2iH+EaJsUxNBpqtGq9OjxZsD5oY7t3x+HMUiFWHheeubDDghFhogHR6jXC4fg4FrhyufXE+crh&#10;Q8l3vGaJyDbkxr125SqTKe95QgmRjRCkeWjf4ubGSqlKpqamorgkYB+Ii1yqVWttQ6nD7kJ+ODuT&#10;e/rK8OnzpUI+xZE84xkNC198rvbYma07j+1/yz0nP/Lws594tIT5ey6ZJvdGPJro9IKPX2zkirl7&#10;Tu/vjBrzmXijFDt7pXP4ltyf/fb7UqH4bgcHsRA2jxZLIRboMPpgKIkRQLVfrlT/3He/5YHXHKqW&#10;Wsf3HcgEke8H+AUQpIFpRvsSJ2A+NoKYHgw7hCFIoS43HiDc5eRj1CMcUzJTjKdmSfdAnjoUFVgS&#10;4NTHnFdKJbw9a9udf/6LTzz8ws67Xrfw3V9/IB6vN4YkBG7lU7H1cudnPvz5bmD0TQ+eODifXtmt&#10;cRwywKWRfIGtOnq5cGsQCuTj0ZnK+tabT2UP7Y81hsPPPLFRqRNgCDreeXazFxsNvvcddz14+sBm&#10;qTZKhnoBkkrT/1Ecd6MOJyfJQD/R3Bl+4B2v/6b7Dw+bzd9/+OKl1V0i6FjAsHAMLh0RH123/7DM&#10;wb6pBo1cj+KES4pGV1fXcZGNkSqJ1NM+vbog0QGOgMhx1QIrt9McDyrmQ/U4APQjkxdF+m7fuq+o&#10;wVj/qd2SahCAO5Lvtrqwil75m3b4yqFNxw2otulXduzoDYFjMrJRmPOqvvVjYFfby/MBDrH7W9/D&#10;KPjL3OQJvux8gC3rV6LSP3Kde4j9np3kp6wvtecc+DlK/KK0fA8jPCHhIc+4zwjxABdk7KXJrubf&#10;gg6QBIdSpOtbAYDgRMeE/OkEdHl4Oyqr80g/jfcr5DV78jxWiw4I9YkfsB0roH6Kw5A+kz+pRIyF&#10;q4FveetCyKm8c0D3oy33iUYXCUNGzWhY1lEYD8/MFubmMeQeQ/t3hpnPPH15Y2ODRl9Y3W2EC0f3&#10;HyCJbbqQWVmvZCLxY8uJaqOSKhzEiuzKpa3eKLMwS0zT/tXV0lymeP7KerlcTqRxfM+YSmYwzkYD&#10;d5+cKW9ewWTgrrtv239k8cSRhdJm59lnShAmBHbOW3p9Ute2Hrz/HpIbPX/m6Xa7TJjU5ZlFDOtq&#10;rZ3ZTPjpZy+uX9kO9Vqb9fpOs9dsVGeS4U69XG/1q+0haXHHfYIRmGeHO0kRJWDsbSIhJJKz+cQz&#10;z52vdZB+2xyb33b6wLvf9oaPfPqxj332yUwqSyYW8k5jykCE/Hav+YXPnTt3rbJ/X+KWfZlqqYoX&#10;1QLEMJa87/DCqdl0aXcXehkeN7qd7cK+RbgqDBhx7OwMBzMLy7n8/LNnLrY6IyyzLRxvsL1V3i0P&#10;shdWaojX5qQaq5cq1ZWd3jidvvOW3BvuXzp8+tijz21cK2+b/22oT7qE59dKv/TRL95+y8K9BwO7&#10;ATz3Rp958vLDX1x9+y2H7joQqzUbuXR8kICb6zP1gVEyEi1gdIHtxThF4NjOidnIux84vjCfqTfG&#10;q2sEdgx0x6Nub8T5y6gXaJMOmmzXAeRa3ES6A1I7E4E4HLUYNLB9hGYOt1d3L69ubOJSwYYjcCRW&#10;Apvra5hB5FLJj/zOCz/7yTPF/dH//QfeFap2+zvZ3DCGdQ06ng8/funZld0TxxL33j/XjTXyhZlM&#10;IJMK5JLhLJxEJDHOLaUjRYwsWulY+5b51Le99/7ETOLyRu/Jp9cS4VGtWf7cC2uzs8k7bl0IRsfR&#10;NHGn+skBLh3FcXjQGlWj+SxmqnAubN3lTPeHvu++40uhcHofjq+xBCxEjzwSvLIkC55/jR+HOO0a&#10;m4QjqHJ5F2DhUAwQp5iFQvLiCPktihzZ8xNFdpQOBQSA6IRkkyiMoUt8g/CJYFlPbkSDjvwbzzqV&#10;Q9TzPRRUnzvs5OQH15a/fvdWDx0ToD91CbcIpaA+NZfCQFDRoF0/XZ3+nu9566/zxj47ROcvdvP+&#10;KzoDXz1WwL+63Guf7Xm4Zwdg6Ga20z5u2grYkf4kF7eDOh4qeCpGyxNWd+oUy641ZhmHAK9FMwXg&#10;oJN0L94NdmqTeySDHsFNx/1EttfF6Ti3kAw3B6BB+2d0kWalscfilwxp9ofJfmZh5l1aJx6K0jvw&#10;8x7zNfp58yfmW2J0cIMAy73SfSJpYy+mYJ/E1jFdpA8vKH6LcIcYf+VBlx0DaEgIi+HbTRiZrCOX&#10;QkMrHNJGOOmOonPgbJW4Pcg/Xrx3u/hEvZ2aNE+8HPlQvIsvAiv6cs9pwjLGhvvdTiw4PL5/npgt&#10;q5vb3Vbt0KGFSHGmPhhmkHDavWtbu6QyKzebhbn9Z66tf/rJ85y/5xfIwDY3txAspNvjZiedzFX6&#10;g6s7jQvXqi9sddMWbD+cKaYJcjMYJ2pl1mZmZffq1RfWF9LwIKFmP1DBxTNQSoQySFKjaK7aD+dy&#10;lW+47+By/uButbdYLC5lgqlgLxxJd4OWruDQ0X2b9UasUDy9tPTktavXmgRDnFlf30TGD0dnY8G4&#10;k2YcN6DJzPRal1d22+NEYS6X7NYL8WQzEMrFkS5RhySfXRnXmkRaQB+AMX06lIbfCF5tW5Cl99yz&#10;jwOIYXLc6/Rn8xDx1naje3l3PU7yJaJahMO4WdSbDczRk/F+IjBMRXEjGBTnQidPHCGizS7ieb19&#10;/PjyUjF2/FT6wtrutY1WPJaKhIvnV1aevtD8+ltn33bLTK4YuGWRkIiR8nozOqbBVCEx/JWHSmut&#10;xJtO5EPRTLiNJeaA8AXPb1SQtZPBXgnxdxxLjlO2u/Dhx/eg30bMYwuQ8yA8SLe6tViU6D29S+cv&#10;bDZHGbZ6MI/9Acrw9VIVpikaD7RrbVw9xmSrxteBZWrZMcGw20yNMFkcVwaD5iDe36kTq58zCwzt&#10;8/l4ITPzz372yX/yoWcXDx38nq8/VMiNy6RlDAbr5kNPAvDEoEz0g9ChxUJnsxHdjQbWdy6sbzeb&#10;7VajWd6pbW+21i9sdtfLo0bw7PnWZ56pHRv0bs8HrmxVH3p6NRbfX9oYPrdSOr9bX12vj7c7vbU6&#10;iqBcIZgrDIvp+dnEQnundvXsdrPRSyZGldaosZt83cxhEhZ2apa6uh8J1i24YRwtV9+zhmMRRba5&#10;l/mtR54HgVjy8k5jt9sic/ChfCYXma8HKjpTcLw+KMbzQjFCqVCh3MiSV8gNlQn/6Q+JJsWJFtDX&#10;xPrYO9MjBpGxpAJnSgoD8JUA37ELuhGXr76pgMrrXuysUBC/3hc858TQcKSxIhEiZuIFM0nLKSbA&#10;yQyONksecLjaemmo1uDU4peYLynDIbnGAIdajKjphMcae+EWQHo+4z4/vbd6vHRe+odqSv+4dyj9&#10;Om7/UgL4Us+/omTyj0PlXz1W4A81m/59o/20Zyft2RB73mpPv8xXNzK8gkAHsVA4iITwwoteAjOB&#10;kAoIZmyXT0/rXUwC8dFAqcIM6N4IqmcQQD26EeLwTuMmQeLEUkh/6IITCD2J8JuEYZH5EuoP5cUf&#10;CJEpwBGF+WU4Fg7PMI6FVIORp7wzWtQQ1LouPVHHDL8Y4oC9MINHYaIrK+vPnbtsLl2DTiEZWy7M&#10;JyNZQssszOZuOb6wUe5uVzrnzl9duXYtFQ/vX5rF66+2dSEeLueZ3HQ+P1PkkDoeCRYLWUTP0g6n&#10;5lGiCOCgBdpKpWO75RKpjHDw4sCgtFXpNJqZQuqpiyvdYC4ADev0k9h9k43eDnZD5Ual0us9c/Hi&#10;5Vp/E8HbYkkxBmMcs6Fxdthq1luYDODsd+DAgeOnjqOcT2STfazup9Yk4n7czHN2kM2lOSQnNh96&#10;HhNzR0MCJt5xdHT65L7nrzSfeGEjx3lI08LeYSKyeq12Ybt+/OSB++86lYxD3vFZiKL9Xl5cIDQB&#10;Zuc4v3mpBALpdJajlmy+QL9rDWIXBpuN9rWVNSqHDUQDDbYl4t4733RXfXdnvdQ6v1JNx6PEYoRz&#10;vLZ1YXE5XcCEMpEn4+Ol9dqZ7X4sHeckq90eU0NwuHVgPkq6uASBf0j9NArHkqFjx/blkjOEdu4N&#10;qiI2bgfSeXo1mQRMOfrmMX/k+OGFhTn8CJNp29YXL60vLSwvLs0yEPLTwCnByMbIHEharqjZnAYi&#10;MK/4euw/dujIsePFaCLY6Q6JOpgMd0f9xtX16u995twwmComun/m29446uwEY4FeqI1OiBBNCP3D&#10;eCxMCIEL9b/54w/9xX/6xJ//Ox/5y//4C3/tH33+h3/8qR/6R4/8jX/x9Af/6ee/9a/+xvf+g0/8&#10;+X/68Df+jV/5t7/97MpwtpOea4wajVDzM08+GRjGMonUf/nw1e/74d/94I994q/9+LN/9cee/lv/&#10;8JM/9m8e+uEf/8gP/sjv/ej/88Rf/z8//jf/r4//4N/99R/5Z7/6zNrmQ89dfPLC5jgE45lHJdJv&#10;VDyzgYkezokf1wlhKJhKZjD/ZLyWlAvPjn7fbCh81kjCQgJ28dnaVIIsIRPBu8ooaCO1ieeQJYEU&#10;ilP6PVHgCxK1apRRpEVXuRpy+EfN+VGcXjnCrJsbkZvKcKm8+9NVqEG5y9+Q02K60bnmhEn2tO6Q&#10;s8Ou/vI3Fn4pPHzz+ZdrBl5NVsC/3jfea0tp27l949+FbnsJrvx71P+n/1uVdFtTIOTqcYKySKlU&#10;Yf6J9rMXkh392njReEgsz0VNRUcFMIJ5BfCnmDACzxWg1AGV+4q3Ml9SE+qG0IQ6rDEKucAaqBL3&#10;kFeS9b0MRl5aUkKomFiPKIYQY6yD+qYP+VUrDFyRazWfji3AXszmJxhMYI5l4R75OBqMZ6nq6IHl&#10;5WyysbuxscYReK1eraFBHvewWAwdWEK6LSBBDEaBA4f2337bkXe88cCgWa1VWvsP7ivms8VUbGvt&#10;KqF1IrF5sj2Nxl2il1hItoElEc5k8gdwTDxycJTMciZJcLfy9viZC41YDp3OJBpSMpY8cmh/No0L&#10;Qq43Cq+Wq000FmHSKEcbneF2pbUwv0SaW4Z4+OChdDL5xDNPbO/uQAGJezsyd7jJwY2CxmhueYjd&#10;aDGXr5R3rq2uE2kadbjxQ8HwWx/Y/8Z7Fs9e2Pr9z1+E1sYwlojH4Ake+cLVDz/yZDrVPVCMmZki&#10;Ylk4mkvFsWsjnUG9Vum22p5+KQLhR6EPNq83LSUxao5Cce7WO+7EkgAjDg7+yTnQa3fuvWU2Exg+&#10;dX7t8QtVQuZHR4mnz5Yx47/7jv3GKgWDJw9kt8q1Dz10rjPsLubiG+Vgud7/09/0urfdf2KnVifc&#10;L51LZOPhWLpeagRGNNplx0koZDbgB9ienuUHfCf+poblU7lZ+LRaq1IoZjEOJTHjVmnnmecv99tD&#10;4v8TloftzRYKk7aATzCm8GJBjFGTpcLdVrm6vVHaLuFFEk9nup0WYeqXFmYr9UY3NJ5dwkI0Wbq6&#10;hkciJqfI34w2aS65gTCZItMRolM912r++sVzV7KBs5HGmWHniWbls1urZ/FEWV6ozuUuhYZnh63s&#10;/lQ01gz1KvlI6y33nkhEgkvzC4dnC4cOLHzq7Orvr2w2FvNnO73PXC0/cq3+oafO/8rZ6iPNwKeq&#10;3V8/V/+VM/XfX69eSkTOjNtHDqcOH14melOrS2iHLlHvPAizSXCg5OgrSw+89DvdKMYRnuUNQ6Qk&#10;tqVK1izu3KniRNr9jL5ecQnKhGrE4kuCl1rRMQqOEquwQwICeduf0zRaglNH+1VACMdxAw67qpiw&#10;hEbnx65+VsDhPX3i6nfPXUO60Vj2NOQ6oK/cW3fjHrpu7KlfBfzlXYGbN1/eGXg1WYEb98eNS75n&#10;i+zZFtrWjhXw71dK3shJ+Lejf68L+6seQalqfpm5dhAoAFZbjtUQo6DmeAi0wzVTp0BdEOjacgw+&#10;TyjjSqoDhoOmLIX+BOpURt1Wzx27oM5LyNBb7JuIymbtEs/UtAIxTioUS1/1CE8JmBUAkVeSHR1a&#10;bHd6EABL04JRXruJU3kikyM2AKHfiI0TCw+y6fG+/XMcHm9ulddWyofmE/M5tPqdU0cPFYvzm+V2&#10;pTMkA8673nLs5IFZOkJk+Fwmi7/+/qW5Zrf/8OfPNdujVMpLBxeK4IpIdEMSCSbGgXNXrz576fLC&#10;vv2hcXd3u/1ffv1zGMd3IyMIzDhmOLGYiY87jW6lO5uZKSC7hYcHiulYaFxpdsu9YGMcvbyxzfEG&#10;ZzCmlTGVBlELoxYyCZ/9qTu4No+Te5C5sC3ghBlaibkk9J63cHZoR9517/5T++aeuUgUvO1gDMIX&#10;xCJhrRSLZJL337EUDfbqrWHWwixE0XBsbW7OFPPJmFEO3ALNFp1MOck0ZwS27gRNDEWvra6VynVU&#10;ApUa5HYYi1tIxxP7og/cdaLSHD785Comhk8/U/q9z6zvm5s5fiCHWzvWe9/8rttfe8e+la3eBjGU&#10;kvnf/NSlh5648NpT84UMGle0LXb4TWg8NEFNjvaHbbwCMfTWZtNW1PpK0DRtdixwDa/OeKrZHVTK&#10;2xbdaADzQyaeIrmgavUmQWcbrQ5MJZoQNLxwS50B/I3xecR5YKfVd3dXVwgJnEIDbTxoOImZBUmm&#10;vufb7wyNVja3Br/8W5evbY3RjOfisE+zFoaLkAXdVr9ROjYf+7EffNeP/vm7fuKvvf2//vA3/fTf&#10;/7p//7ce/Km//aaf/Iuv+dm//sbf+NF3/8JffeCj/8d7/8Vfe8cP/7kHf/x/fddP/s33v/7W+Ual&#10;M1OY3S2X755v/f0/e9sv/6N3/Pw/eMv/+9fv/pm/c9/P/MN3/9u//+5f+Nvv/em//sC//sFbf/Iv&#10;3/cffujrfuXvfdNv/oP3//xfffu/+9Fv+8A7biUedw97hUxyFAt2UdvjYjMlsY7+MTm2apMwusZI&#10;kVTj4uVLnAQAPgJ8cdJCHQ7J6E+HTwwSPXCbBvyY5CLiczXqWAE1LfB3K+WkDgqLb7iR0IrA+7Gc&#10;K6Mm1Iqjr44VUG2usHCLavM/10j9NezB4Q6I/FX5saiq3YPGb0T7e6r98tK8m7W96Ay8aqzASy2/&#10;fxOojPt1pN2/nxwf4GDDMQdORHYb2sHJnr3oGhUx5pJWwA8qKuOqEq31MyIqIB5f6FU9F20WAAun&#10;uAK8VYsq7BgFwZtim+ihEIGou+Mk3BzumUx10jQBdANvLYvPF0wl0o3azsrVSya99CehEl3fqFlw&#10;LjWA66T4A4cf6Q/SIw8ZCPFVYCFq7V4Zsa+P+3s2nkwjDhL0Bt340cP7yNEXxncwGt7dqaazM5vr&#10;63gbHjuQe+eb7sYDkKpq9TZu69hn4pz1zAtrmzvtRCrZ7kKhzeWRGDIcr2/XyiDQhfx8r4kmPLbd&#10;bp+9Vht3CfMn70eO5Lu5XGx2JmlybSg6my+SOA5Ww8s3MbyyvjaKho+cOFptNwk6gMjbMdeD9Bvu&#10;vXffzAwBh7WmDl+7P+F7kolINhXFA3Bje4dlokHIZK0WuWN//PSh1Hor8uyVOlmOCTDwxWfKz682&#10;7jix+OBd+8wOMZ4OEWG+3eijifHW0R024QApeZH1JLoAC8E0oie4ePEiWgHORDyiYog+lxjdc2q5&#10;kMteXmvU27HVZvzZS5Xjy/nDc8n2sF+tV+C73vW6k8RMuLxS7bWTn3xyq9GLYBXQbdRC4/AwgOcD&#10;ivt4IR3AbK/eDsUC6KsmwXQdE+B2YLffxdd0c3e3Wm3WmsNSCet6XDVITZsihAIBnRptT4olZ2II&#10;s1MzFycBA1MHwSLIRL3ViaXmZ4szHEnAB/A8nsqUu8P1SvvEgcVvfcPh//G7X7tbK/38x678ykcv&#10;xcOZeIBUl51ULo9/wEIitji3v9sbPnA4+cH333NrMXZ3JnnLXO7OfXNvuvX4bYuzc8H+vnjw9Fzm&#10;vuMHHti/cPep5a9/YPk1h4a15g7OqbASlWHo8k7gvW98zdvvOhlpB/ODyIFUZCYZOLqQuX1/8C13&#10;HHrbPYe+5e3H33rXzO3L2VNzqdedSN66HBpX14K9FnqFWBSTIcJG5eBpbO/dcJl5oOcnjMYLrm5p&#10;3zJJOAEBVAECFj9UMjOS2rmg+rA7zDb3UjsJ4oSItPGEFry8yZOA5QJ/8fc8FB7QkgkYxb86wcNP&#10;d4UK3BMBMh8Kz/irFavhyjvMtudzP6r091zozg1HN3qoiw8dN+N/7i9wIxW4kVF40W9vPvyyz8Cr&#10;xgq47aJN46dqezgAt6sc1XfbxTEH/s3nJ8+CBP8e1b17zp+qzdE/fS5aLhFKlfvBwBEP90oFHGBz&#10;D9gLYvXQdd7DnhPlvLh7GRBINOeV7ABUoci5O4wQjtBBg2Bb5cEUYhdUj/ovfGQJUBgcOZZCmIQ1&#10;V9euNeot0XLNgzQHlBS6gVhKwaCBS3a0oXnSDBaOiE5oSbnHrAsFeK4QL87OXFsj+VugUW2RkhjT&#10;8UE08MXnz5Z6o3JvUO/0seDEx/3NrznxvvsOl3dLxw/nFvIBtMKrmzu9wRjfgWwu1RzFnz2z2seF&#10;3BzuzZoBzTPhawnCw8E5Tl9Xt7azqfT+heJuvf/CldpMPJ0OxQcdxMpusZA4cHS+3u89eu65UrXd&#10;GYb412y0FueKyzOZTnUTR8RKnf+VOapAJbC2tnb10tVaiaQAWU2CVt+brokit9lpz2IzFxwg2afg&#10;b5gGz7YyGIgfXkwvz4fOXdl89tJuPBzCOO4//xbOClfuPz17fDFVb3ZxsjbEPcBykWRDRewAq/Wm&#10;JEiaaxFnsNsmZxZoniqpP5PJLZDRIZfDb6U9aHcbLeJQsWynj2bn0+StGX/qi5ceOXMO+v51rzt8&#10;dDlH38aBRKfRjjV3G1vbn3t+579+9BlMCo4cmjt5aL6NJRlWsfj75VJvft2xbLj/8Yef2W2SjSDS&#10;aplZgAiMoyh0yfTbw244kB0HU4QZ2Cnj00iOKWzDYtUSCv4ddEgXr9ToyQgdSbOFfRc+qWOMO0dB&#10;jk4woys3h5949HxxhhwTWGXskmiHaMckBEMVg89BtNF974PH/tR33r/dLX3os+efPlvNw6EEaxyJ&#10;jMLxw/uLg1Hv6ZXdC1uVaq+71R2sEX1ht1wrlduNdrc/rLRa261aZdC5Ut4Yt6qtfhMPTFJERIKp&#10;UadNQOgTh2afvFK6srrSJKJkB48LHAmSpJPqlUewgOVGidAGZM7YbVSrnUoj0BqnEpVWCIVFNJpm&#10;Z7ZK2zEGOyA4g0GiHyMJxAANJq3dajWqNf4kRBW86m6pYv6mHpXVznHklkn2e+UIGLXBBJuqU/Dl&#10;sIRYfMG+uxcKkuZP9365XAjQoSZ1xj1RbfrEjcthKmGbPchNbzUQ94nqdCHTuQAA//RJREFU1CvX&#10;Q/dEvfXPm2vXqSod3fKjYvfwxptXWOxlarj56g87A68yK+Dvrn+TOc5AYOlIvivjwFVPVP6lSrpX&#10;hqB9loD+DedqUCXa9IJS/yUIoRKBt/tT5R2ocC8OwMGwP+GpOuyEez+kSTxVJx1ECTglUgh3qIfq&#10;g197oT67sXA/4Q+Myo/AnegIvOonIVE1QNUgZkVzouYcdrNxEZctMEZqt8jpwXAiFgkRfrhey8RD&#10;p0+fIqweZVJ4lvVbOI8hDUfj6WZvtL5bf/qFc6SjW99cW5hL3nNqplkfHT+YfeuDpzl77gzHbezr&#10;QrEuguhgfPFaqdsjx49J6ugw8HK75eT80twCxHJ1a7XUbK9dWzm8kAMLP/zYVVw1GKbFdApgFhBY&#10;WszCII1D482taxAoUCb6W8LD7ZstzBdyaLNfc+st89ns+qVLUNn9Bw8YFh7jLGcY3CFo4WsuGVpy&#10;OHxgaaFZrzGHpBwKmIk5vhmtzHzxbQ+eYuyPPrl2YWPUGc63g9lkPvru1x+bzxN5ptftEE8pQfYm&#10;TAS2SmU6g0ad45ku+QztjAC3NmywIb/deJzTmxi8HWOER+EfcZY8LfWwOyBtTpLwwJlk7GOPXLh2&#10;bXtuLrVvHj0LXo0d+A+I19EjRWTw331i479+/Fms8B+4Y6GYJHdDN4weaBBv92tveO3SvacPPvUC&#10;mR+Ss8UcXgxuiTVwt9mKxeLK5d6TT1wrFJOZQiEciGMmCUvGQhw9vsDErmwQjDuMCh07904LLidA&#10;cB/2DnkTcPlvd0Ife+RsPJE8uLyAgwKcDK76swQfCEe3d6qtwTDS7v7AB+578K7Mc5dXf+nj5za2&#10;g9lEjviLzU7z8HL8za87SHCj8+db4UFuPhohWVQgkuYf0Zz7gVgwliEDFKomDiuS2fSV1d5P/KfP&#10;PXexgRKC2NbFRPDuIxE25BPnNvFviKcIclRuE+vRaCdukwWM1DPRaG27ER0mZguLq9e6H//9LQIu&#10;RuK5Mu6bkVAilYlGUthnhEMjYFYGOgIus8n1PIGBKjQ6PML8s03gyJ6doynEngCfmXRwJNbBjyjc&#10;PDuYlbDhUI0/OtmE+Z7SdckDjnI70u4XxB3CvJHkO4QmSBcjwkNHp/3I07ECQnpqQmhNT3TjGAWH&#10;Wv1PdO9/om/VN/d7Y4E9NavkzeurMwNfQ6yAf6s56u4oopsO/z4TjbyRUXjR3eaAVnW6jajNLcIs&#10;aBFIi9beuAz6UO06uuvqlHwg4dI5EYmyCvwEmZhfcXn59MzOn4e0pV7Jj0AkXKbCQiuqgedyUuJe&#10;rairEuslN7juqTloDhQI+75GFW8vrBYSCO5uyGrCz7iI0RE7IsxFh+NE9rFBWjZnjXphpnhgcQ5v&#10;9ycef3y3vDMcVh943S2DTpkQhKuru8f3LRdShMKLY2RArlxsF2eX5obBdmCcbDa3X3PnMWohtVFv&#10;FNjc2oFitLrDC5fW+sMgunTPph2uJbxvubhVqw67vbtOnJwvLkRSidXdq+lCNjLM10e9OsnlzHyN&#10;VECkqsvnYokH7r7nbQ++JjhqEnIA627UvviklUqtcmPQbzYz4ehdp28jSCphB3FUIIhBL+DlUZ0a&#10;e2vqtPqW4DUYWJwtwASYyxZMEnmBwsFuuLe9du0+dM7331VrR//Zf/ydn/q5j8Lx7VvOz6YD9Xod&#10;GwHc8DHS47gkibs1ruuJJLwbemfaws8zX8jim3DkyBE4LizRaAtuoNmoN+sNMrsQ/5BjfludRKZY&#10;iD5wz6lCNlVrR4L95Hy+OFtIVsu7JNFGb98e9e6579jygSPPrLbWGlhNDB64famY5oA+jaqIzVAq&#10;NYqZ8akjOfJA/oef+vCFM1fS2Yn5KttA9qE0xOLacU86/eu/+ulnnr6WzkSxCGzUezzE5y2FlURi&#10;zGSurlW3t3fhAT3fLxJVj0jmhFYAUxRU5yRfuLzaWFlfi48KmXTeNuygkw6OcwkcIZPDNOmOQwci&#10;nb/0Pe/MzecfO1//6f/y2UY5uDA30+3U8pnh/Xcszs/mf/HDT3zskfP5hZl6pNUdt0kOyjr2W41E&#10;MJAZj5Ld/tGZ4ie+cPXf/PvH//XPnX16szxA24BfcKxw110HOB/6zd9+5tILnQNpIkqksJpkXceh&#10;fpPjsEC20QlGCKWUi3/8oXP/6t995v/+159obl0hxzApJuuweMkUkQ6iKbJatMUhCVeI7RZUEjsC&#10;D7rFuXnAFq0SahK0OPLlE8egPSNG1iIkepdAyc9kU17wzifCFVIZiu12pFqISHjAvXUYUryCMJXD&#10;kOqz8IYj9trbalFvuVzfBOOuBr7y/ynCLCaGG4c/9dD/leMpHccjLPeiotRXh7DdbOUPOwOvAivg&#10;J/PaT94vIGf/NADLxuo5sOqtbUSLJ8ABsEHo5JRsBPDgKx+0VPMgJWnG+B/invepPpxsbsJjQi+h&#10;i3zjbXn+ccMTbrznKDLJf94PjwbtUZfEOBh+Y1CMhOPl4sLqzP5ZV3HI64EJLf6u5SLy6ccMRC2f&#10;jB2pgjv0Dxs96kEhTFf5kN9UIkkl3XYnSphjRGwin1ucF6vZFNEEdfOCIijHMThCpnwi/0JMMvLX&#10;E8/7jmrMmxdnXQE/PZmAa6ATwWV82CDlC5TpicefGxIXJzGJj6TJEdIRG6FvHVZyS9Aa98zbilEP&#10;Q6MO9hDj2qCayYVvP3GUWD2tcWSl1Dt/pZxOFcKj3r652G69fTg3zIzCt9xykPgz8XDk2AJ2Bgvk&#10;H6R/uVznrltSy2mcyKLDLA7FoaP58Ocudb/wzM5cKpgOg5IDpX758Gzm/rvyoX630slAKg/vX2rV&#10;I8MauYKrwQ4Wezj3j3DHQ/g+fiB7eBlP8Tpa60wSIS+xs1PCKNAOdBlQOFapj56rlR5bWb1cbiGy&#10;kWQdDTqSL+b3vXE/GAtho2DJ6gkdg3cz3u79wW4t/MnHzwVGXUwQ+8HIOIkjwiAw5pi7sZAJvveN&#10;nEd3H70U+48Prz62XX3/fUcOnVyu9XZHA1z7CtHQsDbuZJMzkX55OdW/5fgyqQP7hAMkasQY2o8Z&#10;XonETaFkCoVBKlF70z23dQPtS1dX8+FsNz4OZ2NBYhJ3OvvngqX1ci/afr48vu1w8MS+RY4GjCEL&#10;VglikBgFb18c3lmYDaSKuWyAuP4tWClSRcBHpWOFSKpVD7/m9v1HD87/1Cd3fvT/fapbSx1csrBC&#10;OLIBOe1xbRxqxyPDpZnUb37o2X/7sa1KONmq4/BANKF+BJfHwWJiFuPNmQIBerqtp15ozaeT/Vhv&#10;mAghYRPNNzjozmbHzUT48eevHFqcbzRQtK/VmPcmyZfj3UDn6Ez4tv2JfZkEtLjaqT14z+H/7dvu&#10;jYSav/zFnZ/+1UcTkQKxIHdb0W987cJ77lv6wpXWz/7eGdxKjxN8iTOh3jAeSPRC2fo43A33Dxxc&#10;PH/uyn/+lSsPXVt/4F1H7r3tdKeE+WoD6vuB+w5//3e85snd/gf/zcevbA8OzxDbot8BNiOI+I3G&#10;oNkLd/btI3RS4Jc/uvnzD1/tHIrvP3xoRD6tUCSLsqzTi8bIscSpTRQ2EPoM4FoykgCnbxaiA7hI&#10;RtsYQF5eLc2mwsVkPpeYCQfNUQTwMRWOB6HGeQPr2PSglrJUH7BMAdJsmwILB3osdsjpyOtQCJjl&#10;T9NAxHAhQR4wCwuZHlEbgC+OxEkaYh0AeccxOJZCnLo4A5UXXyLhQcRY/AE3OlsUD6GvxG04bljw&#10;LjcoQ3q+RKliSsCpsDdSewh7Y0CD7QjY0qJ+DTlDtCAuONvA0HKcpHanSH6KpdWwL8TnFO2bhwtT&#10;eJ2MUcYjBnuoxoQo+OIW/GEp383ye2bgVWAFXskauK2jHeDfB3teSYab0HtfYbfVHE8gjlWw5O/D&#10;BB6m+j3biIQdhKZDU73Qg6K+opFOSuBPSf/6XMWcFkEPXbfdpldX+UoH8xQQ5PPQxFAvDiBlRJtV&#10;QFZFFJO3ktM6qE4Hz64JTYi6ykMpFRx1x/XcQvF7wCx67wqLp9nTZzejlsvVegbGgRGxLpEQiBCE&#10;Z67uEGH3xIlDzNGVjdpqqd8eR2bniigCQnFTq25v7O5bWCZdzR2njg87NbLVtEfJTnNwoLgYGmTC&#10;neSx2X2depdERhz+XlzdbQ6hwhCZeAc99zBy1y3H2mDaztZiKlTbrS/kIicOzj36fPX59RrdiIy7&#10;uIKPY8FD+4v3nD5+6dzKU2fOr+1UsEKADDBdrXqNM3JC3GK6PWiGMtF4v1WBlUCkyxaiZNQJDcIJ&#10;ixvEyCNBmMHu2Dz7iaATjxGwbqfRLc4cyOcyg25r0OHcw7JUdIbkJRzcfXwxmUxhrHAnDvfl7QPz&#10;oULKDk0IxRuJdALjzrjXGHYqwWhhMC4Mo5lxhKhWxrHW2t1ru3hFdnLJWMpi/mU5C9ja6cZChFrI&#10;oq+BY+23SFwcJn3z4ePz5ENqtjMWEiDez8zAj+EOGMNkodNppVKBdzx4OFmMPPLUucWDmSNLYewJ&#10;SWyBxUUnWOoG4ZPqX3f/gR/4k3edWBw+fXbth3/iY1945Epxdm6mGElGAjPpmVxyttsu/PzPPPlj&#10;P/3Fdmx8+NTc4sHZRDbcCgxRuiRDO91y9T13Lafzjd+4cOWf/9yjD3/qyjwxI9OJpVyTDB37Dizt&#10;1AL/6t89+ru/f+H2k8tvPJW+ttVr16schvRDA5RgzWF8s2nhoDlQos6N9Re+/zvfcHgu9PjlnV98&#10;+OKHPvXYYpqwjzWOJ/70+99y+1L43NXA//kfnz5zpXZoIT4zkyjORA7O9g7lmuRv+NTDGz/6449c&#10;2Gme3B/74AfuXS4OWkPiMafJ48Bx1Pd92+E7b8s//sT5n/qVL1y4tL2QCR0uhufjkdnI7FI+Q57K&#10;C1+o/cx/evazT2ykE+H/+evfjMYKlQPaDdxquOE3AQ+FMABXGIwRX4GFwEWAo6FgIMqfnVaYyEV4&#10;TVaa9XSGmFXZaDyTjJhTrkR/UV/dc3lOvBPdnhCI8I/FNPRiiUpjJ4sBQajImwDZ3eu5A0xV7ii0&#10;K+xHgNIOqidCEeIGaE4PxWTwrdCXkAM3QjtCdH70JXbHPfQjTx7KqtF1eM8Q/GPx99bhmT24Xeja&#10;XXv+fIWvXgmJuVnma5EV8K/3ni2yhw/QZtJmdTTeDwbakS+1zNr3fpDzV+LotxWzXG+wtV+Sq0PA&#10;7Pog8HZ/qquqxD0XGAuSHQviwFvwJpZCgOoIvBMIHEz6kYIYGoG0O87QWPb0UObokgNQCYODzGDQ&#10;66RQgOZTc6LaHNrSQ7EmPTN/liekfKND9VqbeHG79e0qMYNH0dlModNvcGQOhe7WuohbV65WCKHb&#10;avZnctm7bz/S6+I9OIqOm+NAZyYXuu+uI61WadBrbq5cHGLWVysXctFShRwxo1wWI4sOIWjSie5C&#10;MbBQLHKOW5jLki0wn8r1Or317dIT57dioWiB0SDUdbucLh+ayZw6dLSHBGmhcqMzs/O5YoEsUMSg&#10;X5ojPP5wphBbmi2ePnoqOoq26k10vBy8kznHLMjRMEQIlzfscszCWT1BGnud2blMMhzMhiP7i3l0&#10;xyHqRVMdrIxjqUq7dcex5KljybPb5aevbSF5c+TRwHauHydXXxs3/GAUW/oEcxEPXbhy9czF8+EE&#10;iXCHlr4v0G7W29lCNpkK9Xu1VqeJ1L2+tZ7NxAsz8Uq1nAzxESpyThkQhdNvf+utSOqRcf322463&#10;O8jBcKjxRKw4orJA4NZT81EI93hAHzLRYTyU7ZMuETUIoRGT6S72HJXqB95519/6X9+xvD/3iSdq&#10;f/Xff/Ev/9Pf+J2PvrB+vnfm0cp//rknf/QnP/0Pf/WFa4P2B7/3nu95961EW2h2xvgNYsWIFSfx&#10;b04cKHzX2++ZySSfrsX+yc89/nO/fOY3Pnr+539399HP1z70iy/82L965p//7DPVLmEfU/EMNpKB&#10;dITUysn2AH/98OYOGQIru5VumHOwAWcJhe7u+ge/751veMPJS5vtf/nLZ0pVEjTPNSu1e47nf+jP&#10;vnFt68pP/PLT/+DfPf6P/+Wj//lDF37zd88//sjuZz/T+cf/9vk/8/d/65eerjW7lT/5vvvuOZjo&#10;kR4CW9ghjWWubVULgeDf/N63HziU/4nfOPeBv/2JX/yt7d/96JVf/cTaRz594ZHPXP65n3/i//ml&#10;53/idx+9XD3/t37o3X/mG460W51uB7tG4ibjNZnAlYMn3I8DfWg+8S3gD/iHwM+f+IticFnMFDhp&#10;xz6FzJmbm6uEr44hNExps7PeFQw6sioyLLnc4R+J1AJA4Q0H3XouPMCvDnEo4FR3osqC2T2Y0//E&#10;j4gcUtWH6p4fVbp61O6Nin33ofvK1eOn/XvQ742EfE/hG/vvH8LL8AE3CfmXfQbCP/IjP/Jlr/QV&#10;Vuh2s2DBUX0PQLztbj/eH7b9vT/4Dz5iE+2Zd6qHgZTJ2OYC5P05gS4HMK4V1am9+CI70sg4WNbC&#10;AxPafv7QqTfdcaxWLyUS0CWoKa5qU95/GlBTEK7BGt+gCCGeKmsPlbU+eMPTRhdgO2iUdtEFItR4&#10;GY4Dfj/UOUovFkGIxlCMN1mOFXCfcLyN3GJ+doPmhRceu7IZuP8t78H1fIgngI8BdyyIn2vRKPSK&#10;+D+kcBvCgQRt/jGeAr+fOdeOpRPo5FETkEQnGuhGgr0MtlT94cZuc2trkxy+qWyy2ijtW5o5tI+o&#10;eJxrEKIuzDnCykbr+Uubg/AoN5tDq50IxGZiBMBtHVzMnziwv95qcwaTYGKT8889tXZ1t7Ner0ZC&#10;0XKlRbC9ZKhz2+mFN77m5KDeTCQKsXggn8+srFS2yo21Uh3XxHQmvbOzO1OcyWAquLaB+z4zUFhI&#10;NkpVjPWKcxkSILzxnuPRUAe0j/KBrDQQzdGwG2ENe+14dNxPpVBrfOG5SwQDfNsbT6Rz8SZZfCzZ&#10;NFreKO7yyQxGctFzG41ap/X+Nx9914OHGvU6SXtNnoyYRMl+KeTzT54l9e72O998El8ABM18IR+O&#10;Fp88e+atD5w8fjRRJ8dhJDa7uPTFp8/Nz0be+YZjZo5J8uII5yjomMn6Y16Nv/3bn37n1x38jve8&#10;rl9fZ/LZqRwNBUP43zUxH6i3mjOp/re/83QhPSrVO2QQjgU7qJx7PSztcUBFKd0+eTJ/y+lDWGd+&#10;9omVZ1/YWaukfuuhyz/zO09/7LH1Szu7s4cSf+X73/AD7zuxGA8+8sXn7zk9/6779mNZP4om4KTq&#10;vdo9pw/dazEWzz19rfL8Suv3Hzv3+59e+fiZaz/3mUtfeHb1G960+E//zvvXdtb/44c/9+e/5fV3&#10;nspiExqKwD0Fnj27tjQXffvrlzE/IOA2h3fDYefEsbnXvubYF5965gvPrabTgdfdsS8xNvvBW0/P&#10;z+yLrdWajz67+tSlwZn19ueeXvnkF1d/+VOXf+0LV6uj+r33L/yN73vg7Q8cbDZIYxFJhFNoTIh+&#10;3EsG26XA6WO5u+9YvlbqPH6p8XufP/up59Z//pPPP/Hs1qfPtX/v6cpD56687g0H/s4Hv+673n2q&#10;vXuV+EYcB5nNjMEiWpZIn0jNQZJBw7VgpgKxJMKmJSFiD2KzYOEvd2s/++HHyp3hbCp97GDy1EGO&#10;gWDsAMOJllFMOWAFhGAkIkAGfCT0A9EeDfZilgCtQwJlxms1IiLvzhQWRH0lxQh4BeB86zczMiz1&#10;pehL4KlLjLtDStINqB6RfwkPCm8AzvS+ndgPOmLvEItDa35EwSkHG9NTPNj5KoEhms1urd4qVWo7&#10;pV1Ou9i1HKtazabp50xxEm5BGI9LaDNClCrPxsJuX+yaFJtaRlNKn0uyclKZBujwuf/mFZKhm8U0&#10;A/+/YQVEyMUK2P9NLPb2tXEAkqsnpuDenp4wBI69cNyGYHXP8lMaS2iUvxZ0LRRrDfpLR2978NbD&#10;zUaZOGoCLb7xIMfAzU+bVZsDSHa+u3f70ur3+RM7gq1u8JZeCT4FkNwIjP0Q7i+sV4J8Lsau6N3C&#10;I37YGA7w5UPWGcIKXL7w5LMXWne+/s37l7LI1q4bjodwA9GTL0E6ADU2FWYmRoZDHOFCO+XWxz55&#10;bjjKkuoulgmSo2+hsFTbbeWK+YWDc7vlXezo8tlMo1uvNpub66Wt7cbjj6889cLalcvlp8+0f+Kn&#10;PoyxGjI00YfmC7PtSjsTI+x96MLlzQtnNz/1uXOff2rtued3n7pYq1SbpPXbKHX6g2Bv3M7mEkhj&#10;tXLr2WeunHuhsbbae/K5K59+7MonHrlEuD0cMWvVSiGfq9drdcILtzqReGJhed+ZM6vj6Og1d91R&#10;q29Ek4FiKvym1xyKh0nREO0ZWvZSEcaSxNBtM7oYyZdLC4nUG19z7J33HTm2mO63algDJodB4tEk&#10;MIEbQ39atx9b/MbXH/umBw7fcyIfDQ6DBCKKZsC4HAxjKpkIxnut7tFjs/ffe+Cu4/OEVB55TmT7&#10;52fe/daTJ4/mh/06MX8G/Xoi1Hvwtbfdf/diOtBrDjjRSI/It0do3mCkW68XcsH7Xnv6ra+/fTkV&#10;HzWJ24PdBbpl21EcInTb4/tvO/321x6ezeYrtQ6K7ggGDygKGmbYF0QxzwFzf9Bvdw8sFE4eTN1x&#10;9NRsIV7r13eGzcxC7sTR4vvfceJ/+e4HHjw639woc8b1ujv2v/U1BzCUJ9eQ+USyH/tRHDsOLsa+&#10;4d67VtbLT6/v9oKJXDF7dVRZPFL8n77lNX/hfadPHZ0h9dIb7jj0wO0L7MFeM2p5mgLBI0uLb7vv&#10;2L75TGCQQxsOzFpOo3YnHwnsK+aSqfj8XOSBU8cGLZQxSQwS7zi17967j+UTEaw0a73Oxd1tIvzl&#10;F/PHjqb+7Dfd89e+/XUPnJxvtevNAUJtKjgIJHBe7HUwjhiGE61W7d5Th9/7wKlUorHabewOYs1q&#10;v9TsbgAl+ch7X7f0D77vwffce3jl8tXhaBZyZokVSfyB60UfWwFSRMJbkQgqCYLBXYZAVzbHZokU&#10;7eFqAvvXCX34C9d2a93EKPTg64+8/vYD/V6Z4EoSY0TkBPsgAbCRgy/eSjIxWPVwiPEYowDRGqrV&#10;rVazBCsgyJ1KChP7YkG0YFxqfzka6DDRvZ1+OzlHUB+EQ/yoyaEXHRaoz46PcchKCMSxIw4F6QaZ&#10;huQCHt6lR2jrOtVqq1yp4S67Uy7hsWnBGM312PM/hqtilqdoinY1S2ZPfQMToNDFjitwrMD0q+us&#10;gKtQNzdZgS8LN3PdS+TLUt3LVOIIsJ88i/J5wueUkE8Iu3cubnbQdpnyDYs7LjyRSfMCL2rO9PZr&#10;eeUha14oDzOGn5ymT3x2HX/gtWI2Ps5WwBFsdYATQszEQaMgQJyYX/eOP/HB9923tn4uneFImNii&#10;JM+QGx542PhZB35uyBNGFYNB7/KDkNF1M7exS2+5EYeBAZFO77gHGEyk8EzNjbp7iIF7CktPoDqd&#10;dpEhXHcl8PT9vOWX5xJEbGj4fwcSkVgw3Nz6yG//5G9+pvH9f+Mf333bXKNSl8gyQV5TKyHVr7aE&#10;boTIyHEP3RwOSEXTbzc7mUSy0h7/y5989BNPrIeSwVSBvLDDfTPL5Z1Sa9SJZhOjVjeR4ptkuVPH&#10;LJuESAcPLrc2a+VeKzJohROLO9XmiYPJTC575tzKoflcOJPc3W5Gk7iLRaFCtVqNrwqZhScvPVVM&#10;55YLBfziX1jbSieiJJlrEKAXnwbs43uRQak0CtS2e8PlQ6eigT4pbGw1Y7FWs5NMZzDpp/+ZdPbA&#10;gUOPPfXk7SePjob1la3mnceKf+8v3Z/E97FjE84Ms8rm+h8MEPCHT/CUG3eHqUysF+julrtRUkih&#10;7h8mWmEyIPdI4Es0Gjwj8iRl6veChYXm6jpbhKjJRBUiihGbBXlnhEVnKp0tpCu7NQTFEf8Lh3qN&#10;ztJiiljLXVIpxwqDQQ2qiZPcONxpVkfjPJxdwqIOQH+HqS7JizLdRDrHcvSrDewVxrhs4mJi8ZPG&#10;GCGOO1085drd0jg2FyJe4HBnSDbeQR/f91Z9C4OuQI9wzpiwdQeBLvai8ViWtI2lRiODKX++2OuU&#10;k8RjMveTKNb6vXEwkw5H2oHGINqLttJQSXw1YwVOuHu9amEmX+4kr2z3CUWcnonN5BOH58K3Li/u&#10;7hLpsbU8kyB+UyM8KLeGsWEuEqxhWrEwe4DEQ+u7lWhsnljPGIiaLR25rkPjZLKASe4AoomvPqYV&#10;2I4OLDVlNDYgaPSV7fYTF66UOl1iNS6hXYmHTx6YG3LasVUJJLOocXqc3gcxC2S/YESyyYKNcUcZ&#10;hgqcI6Vi50rtZy9Wh7VeKVBbnFk8tX9xfwF/kjLcSDxVxJIvGGqIhxZdlAbOqOBYx2TAp0drvVDN&#10;IJbMQvb82dYP/9vPbtb6qX7gf/yuW//UN9xRrq5Fo3lp+kWWREdhLDptS1MkQVzkXBK5WRpbEHDm&#10;gN2SuXjxiZ2t86eO3eVpNsFaE+WombtOPYYEgwJJemu40vM7cDVPINQzTTDFpHfJ9lAdE4wL7YhF&#10;EIrgISsvqUPoSEFN1LqeOH5i0g0sIsfGi5gDbKdVqdZWV0uXrqytbZefO3e2VKujyiLkA/OHTiiI&#10;3gOT6Cn5V24zOU9FE0SvwpLZfpXwhV890aX7OPHE8bg1A2rSX5ljp+MnhBidnsAxQO7mK03R/jur&#10;/9XUCjhq6m2y62dmHg3z5BH/AYGXX4YfaQakEKCMnojp1tbXlhVgi+7qiSfYX9/Ze2g52kA0X8hU&#10;oXCs3u0cv/3e1x5brFd3YgnC7HtRfmGGPUBiYzt5XdTXz5bShqBR7Wq7eDhlcoighxO841nuCLyl&#10;r1PN6r+fmVBtYiZUAx+KFRCEMxvCOP76jZzjOoEmEv+zXv3S+ccurA5f+8Z3zRUizNt0WiZxBdx0&#10;qT+qVhjEptcSjSElxVDxslZmXh2NPne2/PxaBVYeGbmQLxIcJ5qO1SzrT2u+WAiEOdrP14jM0qwd&#10;Wlok0M58sYhldiQZf/7CpZnFYiITJr7QfHFujLF9Gr8EzK2bhBFsdAj9FsVKe7PcIlhBLpNrlBvZ&#10;bOLIMRLN5ZrlXjgN+u4/s36p0u/iqH/6jiNIkNvl0nBQjsby8IZb2ztM3+xMcWGuyKn/5sbaTD7Z&#10;arcunr9cmJm/stZJp5K3Hp8pFmbj3XaQnMjxJESqXW0FB0FM9gbtXhTrsiCG0HiL9MBLmWQCZ7/1&#10;1dX5ZGg2nwt1WhkjsODKMGZv1W0c29KzC3k09mBA1DCJTKbZqmfyGVIsYd+HzWU8DZ/H2X07nUvi&#10;l5ZIhvIFQifAWmFxYWxmMktQAbbXCJUExgLjQJuNRtTfRKofCSGX9rJpPP7TwyjEjAABCaY9nowU&#10;i6SbIhBgmHjL5tUXwnXRiiGXZvKwCmDjDNg0U0jEUgQuyKWiHeLrLRZmF7IzoV4nHQlgFjDojEfp&#10;WDbbz+byTVJWjUP79i/E8BQg70MeAS4+G88RPqga6RTSwdMzydfevvjaY5k7F7NziThqFazr5ouM&#10;oRvOLASigVScMMbhdCFEP6mq3i5HEzgrBiOJaA5rCFwnE+jazFcxnwrgcTrAjj5H8MphklmOp/AS&#10;zaSD2XT8rpPzb3jtsRNzyQO5xBypjYZoeEIZwvwxznHf0hjPJLqjNtqqXDoVDccW84lwOtkOxYOj&#10;3sFM6t5T8/eeTr/+zv2vnc8e5EiMtcpmsA3AIGRunvXPQl2AM4JAYyuArpobCzmF/I//SYKlIS6I&#10;CamAw8xMsTcs/sIvf+5zT12DRuXTuXvvKByeiWAZCMWTzl9kSVQZDGUZQn3wSD2UMaZTIruFfTSt&#10;QLm8gVZgbmYJGPPI9gQziIcQAIo8i6AKSAX1jsY7kBdiEcyK0quMOANhFbECeqUW3XOHOR1P40cm&#10;KsYBgWkGvLBlKJsQyFqtXrXWICL1dmm3jbEk0wAe8g4I0ApYutWp36M7ILCbafwGzfCNxwR6olfe&#10;2G8eEHxleY+vOa3AVNlvzu6DrukGpBXoeToAflAGoBXwHlqEWoLN2RMvXZjF+PQgampRNwkgM6XN&#10;ZprnWGmxBY7ogpAxQiLxbSiSXK+V3vltf+5Pv+WWa1efzxb3SysALfQUgJZRxg/5IsnioOkGSNkx&#10;AX4ARnvhMIUjsQ5EBeHUIJQhtkCQL1N/se2GPqfmweIhgHCmhbcYmfG5qLiYBn2FVj8QTA9G3XBz&#10;4+FP/dwvfHjzT//gj77hgSO1rV1xNuI8/DAPP85M0pDLUGBtJZEvTUQkewuWeiDj1ijw079w5hc/&#10;cenQUmHcqeRzxdWtCqECcKrPpqD34ZWdarIXmzm4/9q1K8t5wrk0ji3tJykdavHNnVKt1d5ttmcy&#10;2HpH26PmvYdmeuHZc+efw50C0fRAMXr6xL4PP/T8bi/01tcdeua57UYvsVSsHl1cunSlXeuX4rGF&#10;DULJId5V67fvn8MNv1LvER3/cql8YN8SsgOJCIe97tHD+8k1gPXA1Qvr2X3xYTfYD46/cObaPcdv&#10;z/dWDuKQkE4z2OXl/ds7uysra4X8TLPdge2Z5UA4jZl9qlWtLy7nkOUY/cbO6k4/cfu+eHm3MgzP&#10;5zKJq9fO3XPPPReeP3ttt/HmN9/eb23PzSxubzdTmVy9sUtkgqPz8zi1V5pVrP1T4Xhpt0LYxPYw&#10;/4bXHs1nO1cvlzZKjVKrvzB3GGbmwIG5+Wi2NtxNJgr9ZvXS5Y3s7IF4opcnAE6sg/PA/qXFZy68&#10;gCiM8SUJdjkuSc0kl+f3d2rtA/tj2+XOo49t79+fz8b7RGBsodRu2+ZBdmPfY3QQz6bR2G6sVElS&#10;tG9fYThqYZLR6gbyxZn2ViWabQ470UPLi9nZ6PNXVtkGmVF6vb4ZG2RwaMjNJlJovIbhVr8dDnTj&#10;oXRxLk3Uod1SlVBDvXYvlSnu1Ldbzejdx4geOCao38bKdqOemllMH9k306iUAtFwudHa3W3PZuZ6&#10;7drxWw40BtXKRr8R6kfJnD3ABBA7jcq+peVSd4jZRy40OjC/eGWjBCN1/OAiZ9GtFq6a7VgohcHJ&#10;/GzGS5wYqFRajXo/Eoigz2ghVYdHQyhTOxUsZKOhreMz+85v7l5Y3zw4t7AvEzqyrwiVvrC+RbwE&#10;vEgAbXb+5cuX+VXWwRBhlj06xTGkTV2zjWIpm80/8uTaQ49yGIU0a4m/v/v9+/7U2+9Ya3WSlutr&#10;YozszuARYnApBr04Lt9DHV5KUu/sAM9lMxzJzqAV2N48d/LonaA5D5MYuRVo0xlhAMGmkMkEyUz1&#10;GaL6DokJAzg5wZrz/mSHI3PrFNXEA18SZM9TbxJwU5+rn2pUSEnIRB1AMYg3N/XA4DZbjUaztbFR&#10;RStwbWPn2RfO7FRwHjGtAJNoLoFoUA2N2SWVgBykX0or4FQCL6UV0PGBuCKum1qBLyN38OqzAtpk&#10;HI46yd7T6ntmgF96QICWsq8A9cYa2I13ZGC5/vgvby0cr6cqEC+g995f5H2dAIynhfPFG5jK6CC5&#10;HmSs20yn8lfKw299/ze+44ET9dpmPrsIFMHxWyKaaSRgx+8bEHqhBUR9xa075lrchgrjVQ4AKAKJ&#10;nrOV+UVGEtRJKQfQihtweETCgYNe2pN60LEF0m0a54TMYaz49YiB4jkMsjGNbpY+/6l/9xsf2fqO&#10;//lHHnjDsS6B5n2ckO7FHDixQ5pzTReK3FAggwiNKNXp7YSI3B6e++LnL3zvj36ykEsvzKRTJKrl&#10;BMGyJPb2HzrU3l5L54tYWXOyAL3Z2do+uH8ZkavZ6M4XkvsW5i5e23zmymYiW0TG61R2Cbx7rLi4&#10;urax1q7uP3h4hmz3rTb3O7tNtNu5bCadjHaaBOHJoj3GRbDc7N15+mA8Fnnk8fNkJb7l1pPYG+5c&#10;vbZRb6eiwXvuOH3m3Aud/pAtkYxF7jp9/PyZlXjSYjrBGRHJuNFsMkzix2UWlkjwS5bc1qC30W6g&#10;GZpN5QPN7k63RxLkuRQi7hjUFUjiNnklnEnNRhJ4r9XRcMzPDz1HqqWlBY4zdko7p0+cpGMkVSxX&#10;dkFT9z34hseffCIVSeApd/7CpeOnTu6UKwprQZagYn6GXV4q7yzt25fN5/gcjwYOFW6bnYmn0mfO&#10;Xzp67CRPatVSp1GFAyAr7u7u7mxh9sq19cIc4f/Cu/XW+vbmsfmZJBRucW5ldbMRibeqzQUk8gRR&#10;GdhdFq0omy9euHTp8JFjz555Hgx6pBhLze1/4uwVen7nicOLs/lHH3sqO7MQGLchoxCkfCY9Pzfz&#10;/PPPHzt2LJVJXj7zwr7jtz13aZWoi6cPLyF4lyv1Llr01ig1V7ywdiUXi99x8Miw065yhB8aNdoD&#10;MjJXd0sZ8hmnUiub6zjpo5pYyOUwxjj7wguZbGrfvn3XrlxFuULuxyulEodXI0IVZFB4RM5fvEBC&#10;ZKIUFmODnSZMLgENwqN2GSeUcCJ9aXWbkAFs1DyBKVpt1CSJWHxzbZ1t3+VwD8/MpKWWJtMV+R2G&#10;PVjzYSIfQ/NEkOx8JosxJqGdZwv5S5cuDbuBQjazf2m+kE9/4QufJ9zD8sGDG1s7vXp96fBBggm0&#10;Gs1988v1aqOMqwwLPRjju5pbmCk1CBVR/Sd/8x133Tas1kNJ7yxPmMGUc15IShNkQxOSLNAWOjJp&#10;2OIWwDAb5oiGkhcvPlavrB87fFu/h7nEBDX5+XLhCgGmjgwkUQj8RddV3lFupwlwhNxV4hgLlfeO&#10;EScw7jCA6nGnhGIm9NYuDnhQBnAyO+zDJ+2WausbO2ubmysr20+cPbtVrRJSKgwrYCE6wsOgGXNM&#10;xXrjBsQHeKyA3UwPCDKOCWDPUEZHBnZAML0sVJfn/TThLHyBVqUr1ah1+TH8l5FY/vdd1at/QDDl&#10;eV/ygGDKIni8AmBkjMNE7je6650OiOH16O7kvTssmOyNL9XY71lUTyEGoz5ElVrvBWud4Hvf9dbD&#10;C5lGo56IW94RaLGn6PJsgqa5giS4m6/9NGq3o8qSyKU84BNDFlOXfZURsBnr4GkxNCbxDQI8GQFM&#10;JHtfbC80AxqaA2bvdMAuo+Wml5uoATWxBu3mBYipT2/t6mPPvVC74763Hzo82yUPoC++ggQLh24c&#10;aAkRGAKiJjtJ7aDiRqkdGsQjg/ChfYu9QmyzdK3cDzy/0lgpjcKpOVzxiLlPcMGrpdbl3db5jcpO&#10;h5z0qbVK68p2BXV8IBY5TwzhSrUbT65UKhFgP5d66uIFcH16YfHxq1d3u73Nndozl65uDPqRVB7l&#10;QYsJyeZKnda1rR3L8ZPKPn3h6qW13UhmbrVSrw5DZ69urW7sNjrNq5UB5v1nLq5cWq+E03Ob1f5W&#10;pXWB/H2h5NWt8majs13rxorz65Um8RDihflatbzTaT63ea0dNlSbiCVxLNzuN69tlQnbE03Hr21t&#10;1XFsCIyvlHZXt7Zj6RQJA1BEV7udKln/olFuzl27WhtFyL6zUcElIBxK5daqzUtbpa0GSv4E6pPz&#10;11bKrd5mpRZKpIPJVGswIhjSzk49lkS3XcC0YHtt+/ih48P2cKtajmXz17Z36t1hLJPtcJCDeBWN&#10;r27WArE0Y6HyZi+4sVsrE7iZWLyJ7KX1zXZ3vFntrbcImVecm1taJfpjtY2FARYLaM0SyTQ7GbMM&#10;tjdKq+XDx1FeId4R4hCAIjRjJJUZkvcgEt9otnb6g1WMEgyTJxOhNMEWr2yXSv1BhSSEyXBhbpYk&#10;0Bi/b/cGG606cnosnS7Oz3aDgWs7W9F8uhhNdrAl6/Wrnc5uo5WbW8wXFzY2SkNM9AlulSDZdDSa&#10;yGGRUydexJjoFM2Z/Nzi0nKt1kqk0r1BYHVl/dD+Q7PF/NWNXZToC0tLHLHUa83+ODwI4LfSjCXz&#10;bF6qKtU65VonniwksjMrO1uF+QW4z61ypU9mxlR2Y7ccSXIqBIcTI1LFzPw+rFuffeEi/ER7GN4e&#10;BjegZP3hBbZNKJqYWWoMQ+ixcPuP5eZXNsrrO7VosrhdaoyiaYrk9x2uBztXdjrPPHf2O7/p1He8&#10;82SA5AvhKCEvFP1TUgfuklPaPIlELuH1OpUyQLOAJSCzaDheLq93WrXZmUVZCUiMcXjDgf8e8uZY&#10;dlFnJyo4pkGgLeBVhQ5xuZspx3A9yIprRWoAlRSyEnH1OAFOgjwXJ0/livawXm+Wye1AkspuB2bX&#10;zk9NiQqzyoEriUQmTJI6KbbAbqZmgx5pn/gRSPGpX10+wj/50HFdN3IAN1mB/xZm5WtCK+BR9InZ&#10;oIi6pUfxDggk2cts0FJ7kc/sS7UCPJHNoMwGxRlYmalDgUfJYNbt0p4W6fXzjx4rQKkBgfgubrZv&#10;fc0Df/cv/blIG6S0lsvOeWnliN0/YTZFywWBHjt6nWuW7C6AFDipmHEDFtjwSzKYTUDRYwUmYDY1&#10;/FENjh93oGiKBA9dSHPovBApjPmhAYlZbU9QiaP05m2JCNJvPPqZ//Crv7P2nf/L37/v/iPNUtXx&#10;zk6qUDfEpqjzTt/I+DFdimJoNxwg5XtRx4ZIPsXckbNXt3/9Y48OIvlKpbs0W4j0W+hulw4Wa41m&#10;ZzDc2a2iyUAQJyYgZtrBSJzU8kgW69u7VzfKu9X6vVj1lzcr7eGhGVK+HXjs/Nn19Y0DhWV0imv1&#10;8sjzdCjmswtzswSSLJd2Ec6Ig/v0+taoNZibm13ZvJbKz15d2V4qZE+fnHvyzFYaCzJLe4iWuMPq&#10;HDqwb3dzI0OWgHwe3IafG4OCu9jdLfPkyOxSedC+urWRz6L/IV79aGO31IsGz51fObRv+eSxw6Wd&#10;bcIDE/oRH/ImNKlS8Q6MbGYKxRySCioBM3IcYisWNQV6MMR5BAI2e5dWup32wsICgilaYU9azWMl&#10;xUadmc0SFNkU9BbajiQFJAOsnDhxqj9ocFaPgv2F8xdnZ2dnCjl2+NLiAtkJsNDe3sFGMpjN5zc3&#10;t5Dajf8rwRD0Ds4vrK9vvrCxefzQsbuPHj577qltjvDRRbVay4vzHAdvrK4tLC/Q526j08AeIhhn&#10;wzTK2zgrLiwd2CazTjrZbbYi/dHSzAzV5udm1ne3Lq1cxVQwzrsxyqDR8lyh3m0/cvZsJ5k8GA8f&#10;OnIMV8OLly6PghGyLq1tbCLM3XGgWGm2yp32DvkqhwHOMrAyQ+mSRS82Gi7uWyalMsoY5hBCw4zF&#10;4qG54gyU4/nz5yOJOAoSDl/QA91xePnpFy6TrIiMDcVMYtDt5Gbmy3XiCFt6iFqtwh7gZndnh+ll&#10;PvEW8azrwxsbLGVu377l9fV1aC7j5SCAUEvkEoQW1Zo1mrbsl4MRLg8729toHVLki8AhIR5nm8Hm&#10;sHFK1QpBOArZHAYDrX53Y3Pz1n3z+dlIfxAtpiI/8oNfd+tMgDCeTYxHybvhQT3oxaNwdsZvEBQy&#10;bQFL4Hh6QRkEFK05AbhYulx65ty5L+xsXj557M7xCE9V0zKJ/AsAqUpsgVgEdyPwF9YS9hDkOmyj&#10;D2U5yCUFpCi9LnXG+2riVOx/S812VuJdhhen31pz6B1HpmyzPGAdrARaqKMuX7vGTb3defyZ55pt&#10;lCJRVtDsk2xqbAZE0aUVkBlgIm1GglM7wbSMB/nFXmOP8aDK+7UCqlCzJGWMWJabrMD/D1gBR2y0&#10;C92lLW7X9IBAhNx/QKDYHWIFOA7wLAbMPmCiDJiyAp6Rs7EC2v1U6bgB2+5TuVkUzrECbg8ZFA27&#10;nUD8zFbvBz74g9/5vjdULz2xWapmM0UvDOd1VsDDONfjG1r44amLv6tNDIG6MZH+vXGzg6XlE3Aa&#10;+oCieoSfX0GLN3y7F+QzKO4tO44SGQCJU9ZBPIHDNQbMZmpp8cbF8ah1Tv+wrY706o899J9+7cMb&#10;H/j+H737nuVO1Syo3XK4PSRlpuDfdcOejDAdSCLxE1XWXK45qMZcrd3ORsbxdApyRgh37NaIZki/&#10;0QkSNRYcQJAGCAChf5OxKBpF8g7jjdeo7AQwc09nsI6rN9uFQg5/w0FsRIhgY7OSyWq9hmyeyGbb&#10;HCmXquAGhl+tlMDpuN1zdmtmdulCBJM906t2soWZWrVFZINcIdYfxuAqvZk3/TAVJqKxnZ0d1MOe&#10;XUWfgDKaFug34+KEuNM0KuJpRLx8cV5cqfYoQGRo8gXAvngHUj2soW1lLEq1TQ7rA9oycusFom8p&#10;DgTxpHHvG3IgE4bPIP3CbrWRy+a9ygfmbe8lgqLkbDGGjhU/yUqtmc4QCimwsraJm0M60sHsMl+Y&#10;WV1d97SpqK6jpHUo7VRhwiCWbABqa9TqlryXuLbxeJMwit1eq9HFAq2QwUSuWG3uYoqPezsGnMV8&#10;oVar0ud0xs7F++3ABsxZFMSbgg9oVsvpbLZca5HTt11vBEmaHLV3WPFx+rBT2U3G0zP5GQJC5JNk&#10;HxhtlHbQpnCUluqXThw+ziTv1hrbzRaZi5q1VjaZuffITBOePBCokCUQh8s2GndiP6TI5mDbNZbY&#10;3sV9oUFwBm+fj+86sS+bzly7dq3VsRTVZAbi6rZIzjQmjRFMBnwDgaEGvRYZGDqDEWGE2asAO6cn&#10;JHlgZZeWloBQ+D52JhmWiRS0uLCQzaYAhEQisrayznBIiGzSLQkwkslsIccu3VeYhZrBbx0+fBQW&#10;s17Cdi8/V8g3ImE4Nguby5kgATPi8c3tLY4bDs7Ox0KR2ZkUGTCKhRjJDEOWfTFOEElWVuo345u9&#10;COi2EwLmnsCEO/FAOAfZ1uxOhhwHDGEFOCAobV+FFWi3ao7S+0m7n+SLMAt7CC1QUtAq+FVbRrB9&#10;bkS659dPJxwrMGUhrhs4q3V95bgNx0DApDJEO5jFIaTVYQOvEhZqZQW1DZEfL66sPv3MmREGw5j6&#10;401IODICNPpYAccNcODlDgiSLOTUg8AdDbzMAYHMBdzlWAE6KQzshJz/FtL4x+3br5JWwG1WbWVH&#10;gW5kBZxWwAi5z1ZgajY4YQUUG9zAAENWz2bQ2QqIxNKKqvKYdLMVEBPgWIE9vCTwFB50GqNENTr7&#10;Qx/8C2+8Za6+eXW7Uk+l835WQGy+uGaBIp7SGhEPHfct7EBJkWTTGXokXDDMDSBh/I/nZMiNQE41&#10;6AjQAbaYeuiYDIsIWi7g16XOqDmbVcY6trELHjRYwvoM6F2nCiuAVgBbgde+7iBaAZVxS6Ma/FyO&#10;Okbnqb876MaicUt+C4owdzBs9CwWAipiasFliBjNDA3CS44CXNrxtuNsHsRsqVm06OQHpDNZ0Dp5&#10;3UyHgQm8BfFrN/EXALNFkbujoebALPb77ZYJRmFOr4PIbNxzUg4rQG0QEmYgnUz3OnVkxkg0jdkI&#10;bnSWO3EQ6I161IsygDJob8Ih09wijYDYIR7wWpZywpPbWFZjCHrtDJEH8GobjxqoofDmS6b7tSae&#10;C9YBEvEp8HsfUwmOBVKkwNWk0X/xo2LFsCW1iSKAMrFqPaMQXuFtRRpnOyS2DEOTyHRisDBNYG5h&#10;U7D3tADKI9JExciBa2btti62PcGGxlqhcGXfWrbHCBPLfuEV8nSjUkX2yhYLdcLsNNu5TB5Ch6M3&#10;Ax5FifXb8YxOjFOBF4PKwr0hxBIOOZ7KEEjPOFpqZTFa8FLFcMdCbaP6MYaDXUqepJERTiLrMi1Y&#10;1BpnxUyGYrgaMNPbnSqZmjDqJ1RMJziEZWEWEoFQGaPybjcZTzE0C78TDNBn2MFUoCd/dB7G4Smt&#10;aeh6g7miJ1XMC5W8qm0JgRAeE2wa+hP0rGg7bdRJxnCbJ57J3wYvpn62TIkTSdogjCBYbFdbuGaz&#10;GomayOs5+3mfeIQNlAJYMDMkRTSfv2iCFfcqxhQg2GrWY/E0i0Wv2C10G54T4g130sIntoUtAt0f&#10;7OwG07lcs1uOEeNhYk1snDHbAO24AAqvCAE43bZ+ekiJiUWGpVZpBdgbV648WdldwVYAVsBPe0S5&#10;JSE4ONWu08VzAbgItvakdAkqJlwnLKdK/NyAq4opUmFdri3xJX6mRN2DFUArIDUtO6dUrsMKXF1d&#10;hd0szsyjB/qd3/s4SbgtnBTYCfCLmK2A0wpcVwwYJ+BcB6+zAn7LwZeyFRBvcZMV+PIyK6+yrYB2&#10;p/16zoSOWk8CCk1ScniOgp49oOX3YdMbWTeZ1cpPuQkB2yRM4XRnTwm/ZQXS5QieA6rJTWAES88J&#10;7aHjp9583x3FOMQOB/q2JV7zAoZ7gsJEDaU2BTao2UwI8MBJhEGQaaRuas1r3Z3iBUekJ4R2Go1L&#10;QCuQFqthCMXjf3kCwjNCa+FrTCYAV9IVdUPUWhiBZix+ibrlXYZQDNUZFtxYeeLp58sn73rw6PEl&#10;5DUH/P6p0Iw5nkDVGpbBxJszbQLnhoYdPK3DoXZw3I2yHl1c41CiQn6S2Uxn0LF8vuNRC080O61g&#10;3uwfTA5U3+LPtfGKR7YndmGEjL8ED4a0RYIcyucQwsxFESOybg+Uw/DQLoYZH+7iAzzJo1gldppd&#10;ksqDssxwIYAFhk2S6eJ7TZap3YHrsl2CtTwuTxiLEVYBhIqyCJ6whWvAdGIRRMBmGivcRK3ZtFmE&#10;N4mRJBAigazXhaYQbtl4K6zPQG14iPQsMjFxjvmOJbDsT/w/GGpzgjDESw05KNrtoMxm45pzKnYF&#10;ZCw2hs+4CgYBN4c41eW8ys6GTYPVZdc3mnU4CZwtmd4ex+cW89ZYCf3jTyjMiEQKIzIdj+oMKkB8&#10;gU4Ui7poqFzdHlr2qyAKs916GekZxqFteWEGrSYONSxcjHNbpHNyP2I3YH7zXtaqTrtdqdTYa2aF&#10;T8AonBCG+Oq3AERT/w76reCwPuxCmSFx/FlvtFlH6E+DFMk9JtpLV4Ql+ZB4BH1cfTDzrNWb/UgC&#10;6waWCaKLWoVwTya/xiKlKrR0SB6rVm/EuX9ngGMlVQ04XavU6pbHud210L/BEBGBG4Skxr50NK62&#10;W9gOdskdFg0TqKreJl7isFRt9sZYdvbrrW4L1mwQqEKmewFsVLv9QLMDI9dBz49aqsppSH9M0odG&#10;u4eWAkav0x/xkOgMBBjCbbJO/kYOMlBRBDHDbOLiiV0p1qaNFkEfBlRFJxl1lR63K/1IsNLpGXNI&#10;qiUOiaJkne6YfmwaPpy96EV/sottM8Fs0/j/whiGttjbliuc/RWvVjd7nQaqR2nxBLYCQEeVBc5C&#10;j+7ewazA0/+tEAgl/YyIigmuRfKnZP66U6KAfYI0fG7JejJBdxy6SOFquxdmt1erwZRWh/0uWdbS&#10;6cyly1eImW3sFelMYceE1yZu2NNQg7C3hHS6bhkwsQd0+gN3I3rvEf7rCdl5Mq11Yo/lcN0e1Pfl&#10;JZb/fdf21WAFHAF2U6knU+os0JkE1ta2VswAf1wBS+tl2F9lPXjyLn0oPsCUAd5Dv9zstWXprvzX&#10;l2xu7wVIGV3WVqVz8pZThKSNBLqgw1a9GiVeiXciAIFxoEIT2o5WOWTJu9QuZQTzeiuwNBSALDC9&#10;pkDoTYKnjnZTJEosAi/dhuCWklInAJEaoVoRE+C+YhbM03lqsTgZpk74+p3t9WeeP1c7dscDx44u&#10;EH5OX7lBuRt/oypg/fGgEVMNxo0ZfyGTQy5PRjPFFOFX4/nCXDpXjMQ5AEYkRyIksDypg3Fey/Kb&#10;xA0eaoAUhiN8YpDOp+P4uOPQlsRSMBZLxeEOOFxF99pD7QAVD0cyxVls5cCZMdIpplMUTefMTR55&#10;LZ7B/RDHtlgyReAd5HmqTZH3MYYD3jiaS2XJDzwO4S2fxm97NCA6XzqbX8Tny0Q1DMmSOU5RUbqj&#10;b8AbHy05/tHowyHtyPT4SbJgqWLeM+0gbAMu8Fh7w5BAd+MQRTylEdyR/CH2LB1HN3hWko4ykyOs&#10;Qt8kf3JAk8/SzDZwKIsPkZaZEkIPxeJo0ZE9cfEeW89MhYNHGU0Eo6nBODYiYWGiiIEBj8nazFEr&#10;CRQg2tEY5yxoVNBXo+gaM3FE5rMNEomTS5E2BkRxQVM9iuIvCP/JFBKd32zTLJ8WPSKPAJoS6D0R&#10;olFapCHh7CfY5kQyy4HTOECBLgI9EaEsjZ5nd8owMVhA0u61kQLhcmBlyNnIGVqAdSPqMa4yUEEc&#10;79mVYez8I2kiWbV74S7B+0ZjNCddUhLBHJNgMJFsGU1FvobZDlmePs44PJ8a4+YIWWWJfmIYnqDs&#10;gPT2CPQbjsQjSb6wA6bhiMXvGmth6voAhzDI/pzaoFyxEyg+teh27U4A9o59jlYDFRpHy9BiooZb&#10;qiEYtJiF1rBUgYwcwEUN4+UVxb0/k4wPOljCku0YljTcG3RR0tAYdWKowEaBFcnhCRqMddhDxM0I&#10;YDk07BFEIRJNGvt4PbsPFMvUNx4Tb8px35G8o+UmHkziGFlqK8wG+90m0QbhuIRVADcp+RzNlkTh&#10;MImgXuA/UUzeYPw0Ids+V6k9HIZIu/fwejA0J4q4z/1PVIOxvl6acjuFY4N6ZoPVeh3DLuJ/gDRX&#10;1zcJJWJbiHDfhogc1Z4c7QtzymxQF6GDeCixZ/rEH1HAmAAL7eZdTvJx+MqxLxrRjbj9v28S/uUa&#10;3VfjgMDPCjjyzwBEyyfXl9oKABhG2Kdmg2Y52Pfy4VhMC2IJ2FmhObSAz7wwXc5y0OJeeKEIVL+n&#10;J7D/2pb3HRD4mZIJ2UbkGoW3WqE3f92bvvt9D/S7jUgs29jajEPk7Eg4DJcx5U9NYa4d6VHlSbIf&#10;1SmLRTY0BaQK1uk7yJW3ZvmI/tO7mAoKQw8mBaYQTjFp/ygg7bSAn2+tUfDU1AlwwmR41hWQOOsL&#10;emzTX1zXHxpDDd4H6bXKZ5/8xV/57dW3/YkPvvktt/TqnG6b1kUA5iaEOqVxdacbwk1jpPJxIthr&#10;ZWK1zZWHqlvnl4tL7cp4p72Cu3oomo1EMxHM/fN5hENjXRI582bGC9sikJKorY9zGYrWXhNzj34m&#10;mzfDOk+nmsTUAN1Cr8ZhSRIDfkzF4knoqEmrfVawwZDpAGSVwcMNsOIQlUathKGkHRngu2QXCXuJ&#10;uz+MsEFwUsflnIUZkDCJ/ESxABQd8wTO+721YIZsjbL5YaNBdF4MMSxqCrEcDOeiJQiygWC6TOjm&#10;TIS1iMWRuVlII6imZPdi04PrLfOCpYwEgZmqymNULc2xzEW9ox8CLLAnTFWDaZqlHbSjfv5BZ0Gt&#10;/N/bnlBMy04Jc4F2nSqxngpwEmHciEmZhoWRI9ENdAkHbAsMOWFuPC/VzghrggBRHwaBVCyA7r6P&#10;tsbyxOKKhVdMt9mAMhrbMerD8djIOLBQTil0CfiWGKSQWZlQgYj0ZouAsQK8D+mSLJYH0Y2Hw0zc&#10;XPjpB8ifVUH0Rf9l4zVqauZp2FtghMGfxCXiuam/DQKAAXb5AMe/aL6A8gbDMMz0mrUqxJh1Z4eE&#10;GQYJbiNhlC0MwVJ45zKkCYKGAORmlBuJ0gusRcaoSNDHwHt5+najCl78XlTTZhDqndMPB9jzR73s&#10;f3ALqOhZaUu5i3kjxyS2+oyeyuHsLdA0eiq+aLNLwROmvqK/xviMOKsyv9+4JRhMk4EXLBKJdUmM&#10;PSCZZqoXHJb6dfihRGPUTUxYf2E5r0d2DohcYQLL1CdIdBTIYiBszFEQ3IXQnOaAQM6EzUaFMkIL&#10;9J97eiv05az/nFUQN9a9qXGA+AbHQ/hFDj9b7zCJ/6HTRggJONzi6hR+djxK10sbykA4/MKZsFZv&#10;40yI2SABIZaXDq6ubT/5/LmLG5vw5yj8IuwFnyOA8J4uZyvgnQhcNxv02wqwcHI+NMtBxImpM6E7&#10;IBCaFX/gmBuxAnpy83rlM/DVYAVE1dQnxwroRnTaUOc0KtBEuJ8SeKPzusx3YOI+ID7ACz3gcQae&#10;+4A+NJ4Bgxx0qqGJq71rQnvabRDtGNcx9FkcDdY6vTe889u/6+tfV770eCWI5TJGRnm2qgKKebvN&#10;qLGws4CHX/4U1Rfwi4iKtXcABrp3irIJqZCjjpcORFPhqjJajqjqBRjQK+kbVDOXkIKX9dwMfSlA&#10;YFwDCVAfqmFPnaCSRjXoCPJOv/7Uw7/2oY8++vV/4u+85evublZLfOWRgesWyxqUGClxIRoCs90Z&#10;98n+Qt7Yz/+Xv/gvfuYXkzjJQbXrkZ1evzAzC50uFOfQr6fTeegDYfHiGTttpXJxWmA3XIXx6g4M&#10;22RJhifAnI2DcJ5nU2Z8h6gqsUAWfDYiPN8w9a9u0Ad1yTPdD4olIkxDLI6txpi+kRaIrvK1RVGF&#10;z8hkdIhESXgFPlldXcXHDjSNyaFXrc2YGgoEEfJwaDDujYtKmWp6hbWe2fnPFDzPlA74qNNFEY5R&#10;oQ3KLYHurZ4BdEsWoCa+YMPKK1qvtct8a4K4h+g5tqcSXAwwV0eBwI7mnmB2Tz3xaKtdxaRh34Gj&#10;LCvW7zpEN9Ts4bWEp3iGo0KWJmAwHxFZmbYyM0ubW+udTiOXz9pihdDbQ+k5cAlgcEeUVwOwwQAz&#10;e345m09niGxsbhRYDyiQlIloRKYa28BRL/B74thxmG5CQZishtd/OMyS6ZhMUGDUzotvAdUXVdbO&#10;MeYVt/kBuZpYKZhXoHE0N7tECxjHwVKruYl1BbaZbY6LooCGkb1eH+s8UDtrZCs+4iQoylLSSIvo&#10;0N6VwHEwOdPq1o2gB8KVamvfgSNd0k5Xd5OxMR9CVIzi9gZUxZyblU+YTEdNHlqkATI7eDyuWZ56&#10;2jhvacyrlpTVTJcBDKEHJ6YeXoC/sJnxGjgQDBLNRSA5Nr/gwP5jd45iBxqsPqdmU60+G8ZWKpEQ&#10;CXcwOIXEifod9YbpXAghncieO/tos7566vhdGLF6xSY+R8InAnzhEM2AH2VN95vhFUExXWVQ0iKY&#10;mOHJEoImFRAy4YkQC5dWTZdDiTwEtYpvVue9ja2TBbABzHwXo9RGq42tAKzAysoqWgHA/8r69srW&#10;9pXVDS9Ku5dtyDPpsI3khQ3md+JE4AUelrmAfAcwdFUoATEHMhqY8AGemkeuBBKubGleLLSA1kID&#10;mQCm7m5ef9AMfK2wAoolLLRlgGSHjyY1Ok7AC2sxsRnESNuxAlbMcyP0+AAKGXYTKyBA8qDAxF/B&#10;J0hrz3aZTJEFJxri/3T7A2///u/8ht2Lj680xgvkfZudZTtqa3l7DNnMBDix4Q4LcMPuFPlRXlG6&#10;of0qONQJviiHeALxDZNQ59ON66DR9LZTEwS3iAJyYRn9eqmRFOvUuoeqVFoBhzgYN/FxcecKdCpP&#10;f+7Xf/nDj3zDB/7um99yV620rT47RCDEYVR2ygEIEYg5CAZIyxRMBsv/+1/55v/way8cP3Jnd1w3&#10;qTtNPLFwHkZgYR6LcAhbIZeD4CVnU3SDqWBCjMbEwgA2NWMyBs5lvQBrahamS8UTI6Lzhs14G/LJ&#10;Q9gILMP5ttJsAvlSVNBDnqif8USGh+owN9QM/eYVyZLET1ADiGh5eZk6CemTyGbAOF4NHWFDJhIy&#10;ML9cNDYL33MvbiNk3Pwe63Ui8chqr4PNGmZ0ffvKdhE6AoTgTkfYjRroABSrPmzYBm0bMaCAlsyG&#10;3MASMA4x84LWZdEJa8hRoq8QUrg/REqG6G9tb6TSlhMnHp+jJDFwIJy0S8hDQUQizTE2prITL1PG&#10;oqVZLuboA59XqxXqB7Uy+bzieIZRc0PryMEsC/cMJ5+3Gy7sT+WMavb8wIUdgoXQw/Hk+LEjtLW1&#10;vkEfsOlgvZTKgapEyGm33ibTIEYbYz7nEIeRsgp8hUhuHFWCgxuTHck2UCzOoA/a2Liq7cTMwxHy&#10;S530Ct392tqaTVqYwI9mOcjC0SJ9IzQT5fkT6z6EQ+6NMKQz5cpOtV7BBgIoP3zoOJaFKyuXs+Gw&#10;R8tt50NUmApYJbqKH4MiDmHCop3DgtJ6c2AcgIROZowlE/BymODBe5Al03jh2DzagplsD0VQLAgX&#10;3vn6b/iOt7/7u0qNOkRSAC5QchRX2MDRXQfC9sjMS9BtjXOZ4vkXvtiorRzcd1LsO5iKX0fjRYAF&#10;zhIGHM5RzX76LZIvmBKSUX8MLXiWvw63+F+pOcqrKscT0KCrSs9VhooNMaOj7fZgBfAggBW4cuVq&#10;r9sCBVXanZW17YtXV7FxtXQtBp/GmggTXlcJMLOkouJneu1hBVhB518gDkBaAacYcHVSs9CpHyHf&#10;ZAXcfnvlN19zrIDQuliB6yoBM7cyTGsiGjZNnnwmrYAxAV65yR9TVgCzLe1dD4NfDzPgWSJPIMo/&#10;TUpW1OyNFo6d/iv/0/eGm9vPX14jzklxdkGsgL6y/Y3SeMqkC/4NsU7P8+iP0Ir4ekGRse0kmJnq&#10;D7RTxaZInyyVl6PxxtEPTc0o8PbanVxi/CffGoRNVxCTLh1f2wGxPxyphcofgRba5fNPfuQXfuuz&#10;7/mOH37Dg7cRw46aHW8h9CGtg8Mg6o9kOLODCnWz8fbf+0vf+rMfXZ+bv63e30WzOpMsAqupbCqH&#10;F3YuOztbnJ0rwsNgGQa5gqxq1N7cjc2Gn+x/3kEJDwwLe8yeCQoYFCLHoY/1SKA6g6hU5+TZu2AR&#10;DLN7Eh4f1ps1s+42/MLqGNot7ZYh/Jy142tASfCbcIdIDn7nrTaqcqN4HqJveWQSDEMgqQb9RMpR&#10;bAbK0A0qpCe8otviIwuFvGc4bYtCAels3A3DNL1uyIiKlopPLIBgKCAWBIIECdRM8KpZ30H0sYUN&#10;2GrCwhImD71XuxYwMgYh6psDPd2YrEgQiwSLcYuA5PmL8pGXc6vbm59fZEI2N7alJaLbvPIYwiCV&#10;aLdoDsVcOg7Po5opyDVP2i1jtmgazZIIP9GFjNchdFK5zA2joz9TKAiRutsW0dMYacjMFUuZni1Q&#10;G4aQBlxe5C6PnhHEyLRE2s9wTpSHL/GIfXB9c1MoXlud/ngMVgwnQyrn3gv3Cets+yTRGrDnS6Vd&#10;LNTisTQ2a0AuUiXWhSKcqN+pn3Y9181QB5tP/E3SaTPbnCb6MpBE6xCPo7wRQ+Mxjia2ZhIRVCBw&#10;aaLHdIC9wbja7XI4gttFYkgIiE7pm9/3J77hPd+FOT2ZKQTO2g+U59eUHNNUQKJVDE04ypoz1R2G&#10;mGMCD79w5gu9zhasgJhdxriHFXBE3U+zHeVWzY6Kq7Bj5YVkhJ0cK6Ay/q8cZyBGbfp7PfawQEZV&#10;sR+ZcEsOZ9ad+J921ta3L1681O+0COOBMebFKytXVzc8/sl4ZT58Ka3Ay7AC0gqIG3CsgF8r4FQC&#10;ml79us7rxg3nlZPDP84lvyZYAUNVX3pA8FJaAS/2MJexAhBXCzuMqOQ54vtZARyVkIS0rgIw0U4D&#10;J58GSfhxSvzwC49iYBzOFv6HP/Wdr73l2MULF7BYL84usR3lOuBheAxYJi6CfDhR4XrShrD2HmlA&#10;2M3Eyo4RD/VHsDdhETwbHAGMOsxzQ2rE6PBYAWEQAbD6wHMxScZzhyfHe2JQTL9oDyZGhR5NxYYt&#10;NMAbvl2+/OzHf+ZDn3jXt/2tN735zmHXAp0Ks6vRSX+m3ZtOy8RAEmsvdHuZSP//+N+++ed+/7m5&#10;uaOFmUw6Vqg3W4WZIskaOaM9eHh/sZArFvNJDODiOU0F1dJNahOqJS29Zsmgd3o2yRNC7ViUgmxW&#10;gwX7g51tHjwdjHF8HsnhogA7wIbuXWZL6h3HUPj06VurdUKfEfuM02J7yFZhgLARsBlUCJEQA2TM&#10;lrEUZFcaYejOc+9kehJZhQLER+JDlp4WIVpQbPMog4HwolVRuRCTltJzPAvR507Xjg9yuQxl6o2q&#10;Te4wKOaG0dmhtccDGd8wsB6ySaEuBLzxvBa98EfBEL21YDg1C4ZDPRTmWwwDwY0eOrYDcKnPsMsK&#10;RLKVSpVo2aRRoCekexjg4TGGqOc0J1y47Euzamvs6STEwVDANnTU+sYLI7SeQguuhTK5NCkPo4Qj&#10;Uk+0b/mQiaIq1plpoT7YLFaAnlOYecjHTRsEM2GO5RxXENRIBzqDAfPgHeV1PYCyqZZ+hUq4UUTt&#10;JtwMphIm/psTJpuZdcc31BY64MmpHnNPh02ejCVhDS24gs2qqYIk0EPILegTk+aZm4kH8kbdoTxN&#10;28EB1o+x2DYhhrB4tI4ZNJk+IxxlXBSGDPFLPRPADyYGwSa5yqIA5rjx2jtf//rXvI0COhRwsCOo&#10;lGrdgSEFmFX9aXLCmGwebewU0Qo89cSniZt1/MjtTB2V6LRUpFrgI+QgzKB6hGd4qHGJz9ONPtQr&#10;YTYH3frcPVeFvFVDPPcjGQ/2J5HIVa0QkVcDPIFFeRErgK3AhBXotUkI3hwMX7hweadcA5eCqFDn&#10;YI+yhxUwCR/YSRiNfymtgKwH9FYHCnsOCLRYEzTi4WV10l1ugLq5ef2BM/DV8CB4qU5oX5pRqgcE&#10;Ihu6lZOAuzykZmoCuzEc6GUW8FwHxH3rKwd+E+35tDYz7Ztu/Rd1JTBAxdvYfMMjPdyjQuE7b787&#10;ERq1Og2sBUSSp1TTMIOgiEvoVcApIGRHin0WWKokT+BaVVK71huux3dPc5Hpcw8IvXM2j+Q76HXo&#10;wPEH1OkBw+SgATzjfWX517lEb/QVjjucHASH3fLmxUefeuHQiQduOX1EuRvUHL9CB+qwxmK1TQ8p&#10;KcmhC6IdUYQ+/8lfe/4aEeZzqWRq1Iy0g6TFw3o/SviwHNkIyG2XI2AOwQygXCns23Es9mQ+dK1w&#10;SwHyv2FqRnxfuAWz1cIYDht4bvAzSOHhnwyTJg62Bg06OY+iGMYbifKO/62TnsBnHcZnAYRkdva4&#10;nGPJxtFmDJc5BFPjhph1GvZwDSp2jhIsHgOnkyguzCzF5geai9ISvDxKwx+MA2iKKYtbYCqd4UUy&#10;TUyiOJpcLNhZpHQmh6NhOmOH2XaKr4hpHuExWmWE1jsH5QemkLzy0Sg+FJwxGKn1jBL4RNiXH05H&#10;kdQ4AoKq42AByaQuC6oQieULmMHjNdkn5jrcLqmRsZknxB4Zn5kSBNJRkEjEWFXa1MbJbzjq5TIZ&#10;Tu4xhu93W0nM/1iLqDGYqBiiqEaITUzw/HQKJzAsNeORAFn3+Jcl37MZD47x7kC1RA35LLaK/ViY&#10;aMNxPsE6l6nlYCdigRoIc5TB+pQz+mgwujS3hNE/jpW4kpgryDicjCYJOUDLOFGwgiwfLh+Y7hFV&#10;zlPdJGjB3DE42EmkPX8UsgHNwFPBLaSSGXN25SZL3AgyP4TJEIjjBjNFuksbaCyOR4qWgwgWsLYw&#10;IlgyEgOBnV2kD2FTH0eZahqneUvWPOKXg6cssZ2TqXyKXJZBNlYumYY6Yf9QyBTjxEiIpqiH33yK&#10;MJD5IJEpuvWZfI5J4ASH+ZkpkFwjks8kZzK5BGcDkfhMnpCUGLjkThy+lYVm+4r0ChGJRPkhSwAl&#10;kJwSabMuBECTifTqyoVBnyBUTIXxl1OiPwlGIuyhz7Xt9SueQG8d2nHA6+cY3L0DZ4edVLPYQd3r&#10;ZtrWlzTkcAJt6qAMMLK0hO0ux0cwowSbxlxre6eyurnlHdOYWRVIzOIMTS/jzDy05skwk1MD/enx&#10;T4pAICeCG3INTD0IHPn3E/49fIDDlu5G03XzepkZ+Bo1s9SOd1A0ZRX2WuJQQNtrSqevj9QHeBOO&#10;w/3nOhmegpMVNo0qdSGBjJ569uy17Vo2jTfaddN6B8+0KHrME8GVLu1ReGeBqIQAdU8yqICWy3gZ&#10;T5OhApLYBKsOyHlFGciMqLIHKpNoQtL1iecwJsNXw4SR8maPD41rml7qP19JjpEw4Z8lYQHp9MRX&#10;+bGDGY33G0Rl7RFEIEh03M7K7tVybyNqWV/aoX4vifX4cBwb4AA/jvSGJvzg3z7moB0bDELpN8cj&#10;4sHVESfMRxSODr+1vomtdAaxjGzz4UF70KxEhh0SBof6reioyz3JajFl41+CYG/QvU6DJLMQPE5c&#10;ICyYQEAZsslYJonBQQgz5iB+Xv0OuXgzkAJiF8DjDcygPoJ/n9HKOraGKc4FokH+UbkR0fEI1A/x&#10;s/NbeEviV3bauArQCmXyRCymAdQrdLndQkFvjnrYHhLfnvDGGJ1ZgtsUVD0eQqbkC5wfLL9OvzXA&#10;qY7CHDYo1QyqHhI8QocxriPgUhQyjFdbv0MPrdsjAhripsZhDipwFhtKloL0dltdyDC5a5g+ixKQ&#10;SuOwSTBfAu0T+NGYV7OnRdXdrtTK/GI4g3Ghx9ngAmebTbuRZSANwUR8JBokjDW55721RvYidmK7&#10;yZLB4uQikUw4jNnBTCSSI34RFv78EheA8/UIMJGJ99gArSrHMvxrtzHiY0chz5JTAlIP7sc4F9Ya&#10;E0uszQNMLEZyDLbbJkzkgJnk32jQqVd3iYKA94OFDyJgM1whzjXBYMYcHsbRAEwJlL4fD47TxJoY&#10;9kPwQ6bTG8AtAQ4oYJKZ6Nx8jthHNB1KhwPJ4CCKF0SvG8KzkPTD8FzjfrjbGNRKrVIgEUjPpkOp&#10;UJgYQslgq1bBsQF/Bgx02VVmathtEmApEmaEaQsjOIIZgm3Kp5MzjDk6HjBHpHqGzoMq0iTdQWr3&#10;3BwEKUIIjr4y7QI3gbYjsYZpPO5BGMDPcAtCb0RTjubtKeB4d/+Na0j0V7U5Yu/HqOqtEI6fz/CP&#10;xeFhd6P6hRlULb+mEOp2G802oSTJJgvriOeLlZTzt3ftwed7kfJL/72nezdW+DLk7earVz4DX1us&#10;gH+Z/bvH7QY/MGiQL0Xy/SUdb+gYZ7c7r/OPJrZbXk1wVrlR3yo1Tbvl7WQHG65OP8yLCXAQrlfi&#10;NhxpF4sgxl9EmjKeTG+XOuNps83CTgDGW39z/g5TQKozCkh/SCUi4a6Y67YYDhF+yusgXEcDfuDU&#10;zDjw1luxGhNMhBdViNzD+MODImFbOP9GNTsgSlBvFGt0LDZOMJLGvZ+sM8ha3LT64zrxdjieIAEC&#10;sdohg5liB89votOMAzW0wajWR2MO7fsookmQwziI/BMI4cdB7jv+DCVSWG9AAPm18EZR4hGnQvE0&#10;f9a7HeIN4FTeHowrTaL2EOUwkSkuN3FmIxlaMtfqB+oMFGIViY0JCYCImsp0R2F6Aq4iXgE9JIdv&#10;KBlqw6OE+g2O73v1YCLYDnbHSUrAi3XgHuA2uEFRrSfsCagrRqFoOfiFpSqk05bfLTaoDWroSEbx&#10;UJ/ggYSASkVxPsMUDYcEAjAOOBmB+tpvt99uYJiABSN++ritjoedwKgbCw5TSMJkYCKKFFEBu+RL&#10;xJgOlU7AfrGYJ48laz3sQ0ZgGQK9DnGFiFhcrTcg6pRDq4rCALGcOJAWdcj7h7aCt9jyYz3TaMOe&#10;WNZqz1/fQlqggudohhzEEeT5SHsYbDa7u61eqT2sdkYEHaqiG4F68hsZDPmdRT0Si3erNeIX5IpE&#10;hm5x6o7JITdMmZ3+jHrGt1mESE9dMxrCCiQ54m812Pic13DDWyCG7I7ofTmD4x/dgZnAD6LbaVis&#10;AUJG4u8+GpIO0XMXGrRJ7EQ4W/7nRZ6uVEqce/VH/Xqn3uhZPslhs0M0iZTpkULB7oBfTCpgR7EV&#10;zKCsYbNiTMD5DoExmI5WJxInviQRpLpUQoxFHDsYAr/YBg7HHPc0sZRHE9QbIPRu9Po1ODl2ZRfl&#10;WKePLsQ8MjhaIlzCVPMnCcH0Z1MHHFFiARE3DqgF/nqiaw/w6uEeDObIuQBZgOkqkcDg0It77vAA&#10;N1JDivnQn8Jdwkh66/CA+uBHmH6mwaEOIR/jisbBMuoBvHPxjgCPWqRIPEn3uoy9DAegDuy5XMc0&#10;EIff/BRhz/0rJ343S/pn4GuIFfDT/j18wI1rduMW3yPruy3l2AVVsgfG9hQzULGQYaQys/9ghKVP&#10;HByadOUZKzpOX28FRWAB2VcL+EENei7HMMekO76BejxfNXOv11sBqgNLDUqWAQJLyjiBw98rNzpJ&#10;ISrpEA2qcnWG5xOTfs9wQYyCAzCxLPzJKGQt6BBZf9yAZBBABUEWRX+kO0Q2DNZBanTIoo1YmDX8&#10;yfsgbqh8Y4ABNjFa0IKGI3nkU478ERcIYDPkuL0VDvVIapxNhTEIM0P+ZokDe1QF5uqBqsB8ly2+&#10;CwYWycgoTEqiZjka6IG9A/0mv/YvjPRfG/WqkXFv1G2k0JhgplepxZAMIdGt6rBbNcmSnAekDW7X&#10;4sEhwmVw0Az0W/a2U0dyh/qGsUUbp4ecckC/gpk4/0ap2DA5iiQaxnAMyw0+wHI8Mwgm7HfAcS/J&#10;jrFexXbBDJ/RTZivIAkXibsDL9cZEME/ioM9ufR6nAOw7rjccyxicm8HzsU7vRmH0wPiI8UzcDZh&#10;vCFIezMMQIIsjGNgzETDtW3VqmHCK6VTlQ4aARw1UsFAHPs+zseoSsSARcRUk8RI9QbpA3mHmtbc&#10;wDBnI+MDc4j5iMVNotXRWHGOMT/kpNciDmJo0seJAG893B/YYKg8CDwwJMIfZBZtP6S3RlL6dgfV&#10;PecrxD1c39omlhz5I6iTJYNd5pfwA2Z36SWohtvQfjZOY4yrJ1EIO9UaXgaEUfJy1MTi1UYTdmRm&#10;foFfolvAiBCe0XgBC+RFBCGLbstEYn7C2QAbwUgLU5jKtnqopiwkJScb42GgXq3ROvyOWRda3I9Y&#10;PxDG/LFOopzhCKaQh1g2EhsbQ4xar0eKS375kxMIYAS7AVg4UzB0zIZAwIIiqV5uB3GrHMfhDZpV&#10;VEoW6wIWloBOpFeAyAGH6MNNSRU2KwfBFIAjbkCcuoNHR9cFkmYQ6oUNkJucN0Wm+XN4SRy5kyL8&#10;bIGwgbCHg273oSPeuhFQi7lXZ4SUVLPeumJ+LOdeiRVwxVTYoWIJGMKHJuSEIpgNMQ3Ub6EI7fzW&#10;bAzd5TCtwzaOtPtf7Xmoz/3t+v/0P99T5kaScfPJy8/AV5wVcAvv3wH+/cE6Sz71A4PbEBabxQ6e&#10;vsQWRp9f5yLljetdqkdZBCf3RozVCCBgoraI9/UmvBfRYdz0ucRX4zB0AM1BAGgRBN8EKC/ArADM&#10;AzI0B5PMYLJi03kbv0IEdnjsMQRTq2BPIjdxjeNvTny9OLHYzHl/GtKc5iF0LfAEfaXJg2amwzE6&#10;WVqynAyDJUW8QSiyx4YkINrwCzqeOCkQvqRrOmHZLhF1j4go5jlHGBcaJHANh6Vhc3024ynvYhSe&#10;Eb6BrggVBEwzxj20gRvIRJAQQ4E2+Yh6+GkRbTaabHHIzEdg5QBm5+Tt62ENBBrDTo3AdL1xL5FN&#10;EC633Kigxx+Q4x5rKcWbs8NhjjziHEIjpSLwYa/upZ/HHiEGvjdxEt9lYsp0wTUsGeIjQicxzoMQ&#10;JOwB8JxvwjyMo8QTgkgg3YKmkQ6RcbmHtBBmKBhJEKq3wxEBsYHCcd7TiBdPz2w/GSS+KLiGEZIn&#10;xMF9CHsIKEiXsH7Nbr3banJWhOKaPkAWiGhEgF3kXWRz6EskHsSFgTVigcrVkmdIQQ9H5WqNKcQG&#10;nldkw+MtOwI7SsuN6aFO+RNiJ4iVJEH52o06uijGjhqAtAtMLKrzcJCQgoQPHsbwx2ujxEbqBvsT&#10;gsJ2BSSWv4m2w8k7qm3ha28PcJxf4HAB8s/XUCPIm0wvLZfU1PGE027z+YYmR+J0g1+OIbKpbCwK&#10;n2Edg8+wREVeSANtEhbXvN4t+DwxkYhpBMOHNE2KXmTwWK6QZ8jm8uc5ziBf06Vmq94lFHQyXG9V&#10;TNSO2OYjzSKjQtvBbxdZH+PfXgc7QFz8OVUhHif1A0HiJMQUsqu580q2GvUySTGj6G04lzAVzSib&#10;4YjddCi4ZjA/cJSeH5D5QVCDHFJYilq9goEF08XssVLZbJrO1NpNzmvgQtirZMpgV0DG2P8Di+ho&#10;GTf4h/8F1sfEJuKzUbsDc5BOkkmoj0tFubqVThSJnUk3mCXBu3k4e4cF3AjPOFornMOvncXIz3Cs&#10;pBgYLWYZguX+9fz35Enh6LHj4IXcpIDkRghHf4rkizWUbbLg2qZxSsv1UL0SDlENKiANpYQNLp5b&#10;dheiVlv8SrPMlUcAdfCtNQpCmCoVpL+Eh2v1BkRkxtuWD4hIjqrFMqJM+yCMreZslsCoCtzNB969&#10;ZXMxZxZD124G9In71v9cE7KHsVD/HVtwkz/QhLyS6yvOCrySTryS9dvDALp9IMDwL78DQj8b60BR&#10;8Ok+cbvf1S/cKrhyPLU2tP+JI9vSsOlElkvqQWM6pp6Eak5Aa95oniGuHiIWSL2mg0OPJE/ObsVk&#10;IFSpWpkWcyO3K4GupAfxH0Lckun1VvAz5ZGuh3hSPbxVYaEGfaVuc+8UD5pD/iSeD/kIOUTHP/vW&#10;209zXkvvUAEa1vAYHQuzHxhLEQ3xUs2eN53VKf971WYuau22cvti7S+sJF2FNC70TdhK+hXrnvPJ&#10;9FI1OlymGRC+kJYVxEpxRC8vQr7xHPyD54AuCothlyA/BZ7wCbXJRNnhFG0JdQbEzXP6pvnkF/pA&#10;8AAGyCfya9DKqrCZ008tWOXKz1saYrziC7n8e0ArzlsqlPeU5op508rq3gizJ2RToVMmI4ficYud&#10;gOqkfKVWpQBy/25pG49K7TRWxCImeUopSy7gBWbg4hNtUVEUeWlqgTQEzb/s/7U/KU8ncXAQ+EjA&#10;pYfiObihb54ro20n6nftcu9Rl8nRuCZTR2aCNe1YKtFAeOUFUbAjMy41pwnkFz88yohHEbCLGGtX&#10;i4mRQT4Xhu4YNsJBkUMX9gKWDEVcu2GDlW8ksEoUTLMANb9Og1Dp8KiKcVmkBM9t0hITGQflxfn2&#10;CJDzrhQ8OjAXDXY0WwAuYNQlrMKNo8QamqBY+18FtBBaFwc+gggRYM0qb90m3APybkEp7FCBatPs&#10;+Z+7hlSbLn8ZdUxzrleuh05z6X/lmrjxxoGbvwP+zrve3njj77nr3o0PX6b1m69unIGvCVZAOE57&#10;4sbdeeOmcbvHv43c2G7cxG7vOgBw+9j/FffCYtrfqsd1SZ840BLASx/gCLM+1yt9rieCXveJ6pdV&#10;IHUKWahvPASlgmU8gjc5LxCCsIDuUw7Az6MYvpseTPh7ThmQnaimw0EqoJ4IAWlEe7CDSLJop6wa&#10;UcGiT0ZRga320WNHFpcXcfNhBEakSboIRsUCDk6IQ2scAFLJerPRaDX5B1FGSuYfR7QmMU9ZJc2M&#10;CLlQm4ZJAWF5IRdjSjxtqqEJLOWIYYCNnufEL3wt9KGMdoxLVEfjok4NhE/k0cdzEVcRLXE8OqOh&#10;vAwzHaq1ODkehwT90wKppO4dadcsSQejTaI515RO1842lQpQUq4HlJQMp1yL0vlLZDfNAx6G5iuA&#10;P0IA5oPBaurEgsCtSHzUYMXGUSCJtaRXPw+NugcDUG5RdFE1PtekSU3NPbVRkgKaQHVJUGAsoBcK&#10;17ay56sidZRtv2AE/QHaCP6xLpZUgXR7nPtbGu1wJp3jiRsLN7xtt4xRpDy/FMhm8txr29MHqqVX&#10;8svQrqNNEV1HO43z8hInamnEvvCWGwVKEg/Bn26ZPP2TZdChFas7lvSyVhoh16Jrp5liKhGpYQIZ&#10;GLdJJ8WWHI+wsszmcwwpnTUfVPxTPC9WM+ClA5o3h6/8EOR2kTa55lMblXtqEOugLSrm3uEHbRJB&#10;pcMkDoPpRiuoYvpTa8S8aeF0uQKujJ5TXoyFLt27mlXA1exHtrrX9naV6EZQ7Eeb6oC/P3vuXyHh&#10;93/lZls90Z/+60Uf3ljs5pMbZ+Arzgpok/2Ba+aWcM9aur37ouvtAMwV8zd347d7nviBQZy7QNc9&#10;dxAlhKXtrp44pkF4iosaBM9c4tbd59yDbgB7qQH4XDKfHzvwUBKbkCDwRWERMAd7YH6ROoqJIKke&#10;yjsgdHhTkpx/PoVZRFFEPBwW4LlTKvgNBQTnGjL6YEje9lb5C198gvhitMhptGWhRZdvLuBosW1E&#10;/Ak+JY4oiLc4O0sPUNSCOeoIx17oHnnwawg4B9JJJ3pqaBrRhEPyZkkcg80qlMbLsqMZ5kNhJfE3&#10;mhDOrTWHEtd46DEVkDEETYuOILWnNJ/coxnmlSfiwplxXAI1JbaPnZWgWtD5iBgMj+LHuRMjYtp+&#10;T47UmkLMdOTMECAV4k6w6+uhKCVQP6cAsTj3Ogunfq8DkwhOE5EXZ8FOx+ktPHd/owdq0WPIjGRa&#10;9FePGTKSYiZx1hwzQAA309IHLK0DsYlZGpgY2CC+4sbi+WCI6RFRLTGFLZaAx5cwadqleiX9hLQI&#10;UFltNiXaRpejXSQqovgKQs3aKrzCNV/F1HlucFgwA4cIBwIW4Zt79gvnC9jicf7FPWyCZU7q96r1&#10;mmUH9tbUyGTceCCxKVxadLrEVBunwhIDdxbFkoxD5saJmoI/uReFxP+PibZBJlJ8q6ZD8Cke78IQ&#10;qARulXaFTODrLT0yn3sxDNgU/ENtwBmEpo4Lu0Vv0Sd0VLyjkIb4V80GtenyIzdtD7dpxXA7ROFE&#10;AmEh7SvhNNWjHe5m28Gvo80q70i7Q2UCYbXucOmLFlP39MpfWPdq0TWhwuqtFmjPV64t/ySozJ7L&#10;zZX/+YuyC/4mVPilGnWt37z5A2fgK84K7OmBW7kbF2/PXnHb5eWX2cGbf8+5Dep/uGeraTdr+7r9&#10;rbZEhBx8Ouh1+5InItsqBjbhEuj6965gb4JGp57HooI8Fw4VHvHDkqBdQGXIaxoGWIhGiNU/Fj9e&#10;8A/EgagDXYG3iKjDC459UR8kZfJWdNSBJa7baCvwPsP0a7dUIyUQaBPUNInqOJVLwApgN+inBYPy&#10;wgiqHqkWRHjopFs17kVIaJqSkr+lbZ5uFQi5YX+emyg2MLc50DolNXUasmQ1WlQxfrlXhGOFxxGC&#10;1sVbhqng8y7MnJ/e6HNRZako9ITmLE4+PowWQcVGoXapSjNGn+VdpnWndR6qOdFdSaJ8KwHdO4U1&#10;GdfREig31Srwjow9pdjQrnDbkuY0KD4ke9DW7o7INgSYg+ydnR2+nYUPGw6JomPEIxwq12w22p4U&#10;z5+eoX0fK7+Wp3+AJ9NhP2UgtFA7KtR0uVMMXmHdQv+9CEJ24sATjUvbRgYK0u2LheVPyejahJox&#10;yjNjrI42GN2jpDgqDVabQXBnr7x4ooyOxdKRgfXE21TiX1kmjmO44bn2ElNKZyx4IjlxcEhg22BZ&#10;yPYNY6pizhPMvmgqXcKhkXawnWSTUoM2ntuHtAJnI6UFvYDsmCIsjFEjqZsmJNPhKHWYkg6KVZuf&#10;TAqoNSFCHXyu7aRto9o0fA2HV8ISjh/SLtqDo1y1fuSpRVRVAhaHaXXvLtXpr1nfCm+4e30+Bc/r&#10;BdQ399w15J7429pz/6Ik/2XK+wflRuc6efPmjzADXz1WwL+f3F50K3rj9vJvoD0L7//Kv138AOmg&#10;SDvS8eZ7trW2vjACv8ChoFEiu3/Hi94IUAVy+kpi+h4AU0nXFjdCWxJuVIPIocqIEkg+m0q6Jk6Z&#10;Kngq73r4UeRgosAQHhTqcRjEcQCOBXEz6dCTeut6IrxDNySOC6Xy1rECVGVdNb0A3v0xMwnCJxCv&#10;Kw9jEgOGwuqJDIv4cw4pikQAqL45sWaiOEqHLfAUvyBuPhSupyGNWkhc8+bkKnUDhC57TwREfnUM&#10;zI34DM0PT2RHKQ6AmdHxP5OpiZ0MwRumjp/phrgETSnlPTJv0fH4EJKsXvGnAhJTGCLXqIsk9NFx&#10;8FYkCis62SLoiIHmpI3X9hAbJFZDnJxYMd56VM2O6tUNzQmF6QlCPDfiV4ykeYyFKTkI/uOxNdIY&#10;Se6nWmz/tM8dswVbQEkj5BFTIfCJY1/c9hM7RRlsCxwMijbDEFAsk8/Nz887HRJlYMOUQ4veaouK&#10;tnHDJZUMfYC3ELWmezp0EIugyqlHp1f0X/tNnRekUJiHmiixdygMNEUcnpk6ZQpfFJD2RduPOVHS&#10;Iy2cxQoMjcl/gakjuRM5J4jCA5mV6/XjP9J3mW8FqY8ItIz3YxCLgh5nAcQtsHzbaZIdD/jTfA08&#10;VklMKg9phT8F0dqBtkW9i1H4aZsjog6feLBs1wSePdZfgKwyDi3oibs0Sxqva0KYROvrUKtDjA4h&#10;iMb7kaQ+ETZwFw/V+h4szUM3LtcfPXRremNXb+yPH6n6293TYYe0X7SMw2k39tPfh5v3r3wGvhqs&#10;gKOIL9qtPRtOZW7cQHuKuf2hyv1N+F85Su+gUQTSDw/acw5gBM8iJP5dq03vKnRKUZEiAQPlxQGo&#10;CUGaala7oq/8OmB20o+6LVTI5aFaI3XCF1SimPOuCY2aqqTONYI0NQN0MyAOww1E32oIAmCRLtED&#10;r4mJOQIlNSc+jGbuC6hLLSZ8hkiDOKYRnQU0al1CTBLXgqW+DQHdMgWbLf5hc45NO+ZaOBvwUPIu&#10;l2ZDBJIPudEpPg9FS0RIKDmRVgmo6x1v85wWpXWQIE63xQlpbrUQ3ENNIaI6FRYxpirOzvlELAKX&#10;TAid2O36pjpFunSsoxU3Rs07I6KHslQX/UNRj4Qtg/MmZ/vkIw6HcmjpPZoHOfTzkfpKpNEjLdYT&#10;FdAk6JX2A21pdeyYH1dDTwNBGVlcak3ZI24mNbHKdMfnmiWxLOJZ+eVzTREdk7+ANgmV6zgAfTgT&#10;JYG4Uq/xLZVQXoSfArA+mhnVpvp5pUxCYkdUmFeCAu1VtcJzlanXSFncQGdPnirL3kskZs/IgLBB&#10;xGpKxFP4OFg6R8JFoEEhNKMvoga1sQT0gagNdJOhCXKlStFYIsMAeazzqeR8LgfrhANDjGCXeIxM&#10;o3yS/xD6j/NCOh6znMVd4wxgdcmOQSgh7Nu7rTZRCzVq42/MscRsgFAtSPPhwE0TrstRMv0pTCKg&#10;E8PtBy6BgCumtdCf7hJicVhCm1yX27SUcXvmxhpu7KfrsCpxVenePXQNaSxCd66w8IYbsr/Pbgiu&#10;Qn8TmqIvRTKujxPhTX/7sJD96W/C39U9r/zFbt7/gTPw1WAF/sBOvOi227MRtSf2bAKe+In99X3k&#10;s3xx21H7WBDldqRuHBzqTxEh7oW/1AT3glhRBYEEJR2Kd4WpQcTV3z1JvTyRaKi3VKI/JRy4QwdH&#10;1ykiMkCVwrbC/uqbH7Z5on6qCYd5RR33oBXeCk1rdJpYR5s1LvVWmMvaCw4jeFiniSdL+N5kt2uO&#10;W5x6W5kphyTjBqLAOJSkiZIEQz1OYlMnNQOi08o2pKmgA9zIpEC5fKiBkrLD15xTM9ROfINs1728&#10;tGD/lpftNA09ZUzEdsVaDdLM5zL1QmFOzRAUEUixCBq+U8szM+jA6TMd1hpBVJCb6QxjpKvktOUh&#10;5IcPJZRTG19BKizzzcj88XgLvbTEBOgSvFQ9Ghd9oIyGqdMH7Uw+Z30pLFZAM0ZzOkjyBjGxpVc9&#10;thNQ8ncxwGhThtmADCpjIYyo+DyjiL0JYdbWZeBC5fTBbQznXkE9qlybQdp43pr9x1TupP/0lr5p&#10;+TQKneyIsRDHwDmFuBCpzXiODl8bj6bppJQWYgjc7lWXGL64Is0Db7Xoei748hQzZi0I8eYVq08f&#10;qFM8CpUwaegziB+8vbb62Oc+98WHH/78Zx569vEnm+XygLlEDxE0c0UK08RzzzzzqU988qFPf+bq&#10;1atUIm6GVzSkHchUm2emR7w0ZPFP6o+DSrH4eq45FGj7SaAgTqybw0haHdXmEJ2DaAeemnNtDN6K&#10;jqoVygim3I7SvnKX64NWTX8KvbhP9Nz9qXt/l9Sinvsb8o9Rn/DrHrrybmj+CfHjbT9O2/PcX8ke&#10;1Ode3bz5I8/AV4MVcMvvtumLdlfkyuKwcJZpuwwDMYUV8P7BqoPjfF86BMpn/DOl3ZTLhKknGrmF&#10;EvaiAnDDP4LO82+CQ6cWNCKoti8DfVADgU77AUK6xmZS3ikA4mwwzNkqHPh1+PGi8NElBcOhj8Lv&#10;gmQ8oXllwrEFQrERKA6B3goVcuO0DuaRa+pzCDOKUHMahOKbWxPDQRrCzomUhvQck71ghLj9op1T&#10;/mBilmVKVMyniFvrIQW/rIx8ymwQ6ZW4AoTzJaTPbGHfIGjYU5XwgkAuYDrQnMUR8Op3WJ7aRJ4J&#10;ljsgCB4uwN3m1m6DQLEWdy+EDpzGzSHb4iQwUSTz5YS4BnFKzs0tIKQRb0A2emYv52Uf8OIpEIPO&#10;8hdLHKcT5npARgBCDTbIbzRnR7nRaKWGzTbqX07ciTJHDOAcE4uCgaDFltBvGoyIBImMRYQ8lYhj&#10;1M5k8gnTiP96PpchIj+nxSiZ+YedGgcNloMH4kpwOy+PDrNBH0TR2TBsHtEe6Sog8I7aIRS2O01i&#10;T3nbD7sE3BmI+B/ptTtL8wsIkfzLptKteo2djJ+0RzIgjTQE5SPvIiQTUocLA3I8Rw/YvkFZjXKI&#10;AqFgELUWFUS/jaaa3c9+IvcbsRZymVQxTzRcOwi3bUI+6JilCSA8A/fI1kjSibilbBCmJloDbCRb&#10;jKwP3CNA08N8JmsrieK7WmvVGwQ2QIFh9J7A+wkS9UTRapSqlRicXzJeyGVg70S96CeEnN2rk3uP&#10;IbAQEfyy4rLKzOeL/Ak3xg2LzhMM8RkUvJS0HQYClqaXOD5maSGmRLvR9vaI/HYWVoIoE5aDMTBk&#10;EiggnptAioYlSCxIhoUgAZcGnd6g0W0Sepl8poouQAEgPUNQoy6urcEvPvnCL/3qZ3/9I099+NPP&#10;PPX81SurW8SoIIwBMRuIi5xJF86cWfnVD33iMw+/8KmHnn/26SvbW7CYpldA0cbKRsKYZDJ/FhGj&#10;ViUKlIEJQR9QiYUDljpStFkTrs0sXp/nDhKFrLTTdKLBDT44LL1iIYgxFc8keuykBSEoqpVmQveO&#10;YzNd0VRvJPDXSqljjlrzUCyImA/NtnCa+qx7kXmvGI1aADHduHsgiJLWGS/1qzojTtGaINAYWYy9&#10;uCEUI6iD4XIcei10JKEHiYNi9/waaoMPMTUQBzZjavDQrKXO8Byn7Z+fFaAdLzgHDxGi/P9exI9A&#10;Q/gjE8U/nh9+NViBl5nZPxSTqAX28xMvxTZqg+pyZQRL2uuOU1ZtAiHPdNzOd0HeYC5gwHHZNw5B&#10;QMWvwNJBoAHAtBXHZ6geJ/RLZyCAR74FaVIZoqDCa8hSXWA5pdaTg0DKC5sYThQt8qR2ficE1ejy&#10;xEeZwtLrCqeIFxHki6dS//2zIZyi4fBWWFsFJp3xzoM1LukzJOyqGM+V+U34zitrjnz0Qdpj+8BD&#10;ZxQwBGrqFULkmqm2pGEdl0CexY5YeNepu4SwrVtQKtExM+I7z6mHb3W2QlVI5JTkV53U5GsIymyk&#10;7kF3dRKhyum5XNulNlBzYuC093gFwdYvn0gBwFeaK/ETMjFj1NJdMxbkY8msSptLD+k2PdHS8AlD&#10;0OE6ZajHv8qQdj5RcxadxjNloLzIhrd/rFEKoKqgUV7pOENLZgpzQix75z78iTmh1peeSCinpMRf&#10;2ALjtj2PAPqveiyS4DQcghQz2vA6X2AeqEemG9KXaOb5lua0EBTTLEmFo3UXjGgSuJdqRAokfrVS&#10;3OscgZphbgQypucIDIiwBDsDX19vV3HCwO+SII2dJgkmcFM0uJReyttRjRox8FrkcDII5h0hlPDn&#10;EA9KE97oxrvlCu4NqE9gg2Rxos4wIn6lHxJPzJ92YuftNM2A5lkChoNHnYO4NdKmFbzTK02OmFfN&#10;gNCLqnJIQ88FjPpWG9IPuVRLDSomDkBvHUZShe4rt4JaBRXWr17pRvfuuXuielxv3b2NDvLus5Bw&#10;ZVSPkLDrjPq8B3s73P6iz298qybcc927Lt28+cPOwKvGCuxZQreK/n3wMtvFvwtvHLO2sn9nuycO&#10;KoTB9SsIF7wBTqAA2bI5CLyxCQfbfuAUOhBkCjgd3ArCeesAW/WLQHIjAUIPQVXiLUQqRMuFCFy3&#10;HTegJyrg7oV2+VX3vLfWMZ0x+0HRD1FuFdSQ4zmE0x0eUYUarMg8vyJUQpF6K1UtT6hKToPqs+iB&#10;+kBOc4Yv0Zw5F9mWqoBi9FaUWLOkTzQPctujjFTomnYuC8ZHIj7y/HrTYvTD0wEIT0Fd1EneSrnC&#10;0MSm8C31iGpK9tJ80jHZJWhOFNVAS0OXeEWdVIj2W3Z2c3NzUoCrdVrRnPArYVokjVY0IWIC3EOd&#10;6NtAPMM9s1hEBmY2wjE57uPEb+kcCY85xArBWAdRd351vsD6ihcRPaMqLZ/aEpWSph0GRbtO1Nde&#10;eSmYddzuVl+bULMh8ixyqPnnUj+136TuokJxG1pQFRCvQ1Xa8FzcoCoQ+8hzEUjtGV5pt/ChWzVj&#10;Q4cBZHrUFxwDESzCziPMqYE8R0OiFhKmGH0AVaFxgaOz5YsnLWiepaDE2NBMcAh6geTK81gihSKq&#10;P7TekjSXAjgaMkWyxxRTSHlBn6wFpR/ShAjDaJYc3DmA1S510CfQ1hjd5tc2c1CvxZrAhYeUVImD&#10;az0R5nH4xwGFign0HP7Z04E9iNH1yo8EXCv+h/57h9ZUUnW6Fk2DO0W/+mrPt27qNIHq8I337uGL&#10;vnXl93TSYTBNlL8DN+9ffgZeNVbglSzMnrXU8vs/1C7x7xX31gOl6wzvnv2ttwJgbVxLgWJCruEp&#10;zIYxJgIKY5HrmQkdsXG7Xzf+mgXb7qG2o+CNX2FhIXqRJXANNEayBTjCCe6O5OuJ29ZUIgrEjZP8&#10;hH3UKA+FkV03PLJ6XfstMVrEzHXPwRVVSaZ0rVCnmCQ/Z+AmmZIQXaEbSkoyFiPFKz7UAEVpeOXh&#10;1omlldES8uPZhaOdlVfTXJoZWhQfIJFLnVQBDVaj5k8RHp3RSmAVaaFCixjjGeHzRFhYHIB+JZhS&#10;XqoONxCtl0dRJgEZHcmkEsnfkoBFhp1KQH3WqHmoG1UlNC1SSv3iLURTeSVrO4+omLKdG8nKorsE&#10;5OFbrYJEUi7NiSOregtZlZpELIIc+RS8iBbl7EdDWk1xQuq8xHGbYi+AvCZZ9UgfoAVSSblIuMhL&#10;3DAuVA7qjNmLTEV86hMjguqLNrHghLBSB4ScsxUz5oiTHdCiQKOBwKqU1Amc/ljUYY+zMc6MFERT&#10;hbZtKjpOcOVQmnxMbCB0xiRN5uwsk4rBDnBYh/KeiddSGuwEydw44ISNOA6WGDdiPCvDYZY8FiRC&#10;FKxao8kOY2cSPVqwqa2lfa5NqF3N5DNSPtSCmpZi6goooHPLxL0g0QEanzAcZobn2qJ87qDYfaie&#10;O/hVZ7T5HVy7hlwnhWSo3MGye7UHR7k/tcnd5bCBblwxtc6fwpYq77qnjWGFQ2OSZtmpqJ3LWv+1&#10;7f3dcHjjRsyjwq4zuveP3bW750ad2XP5H75ogRs/ufnkVWMF3FZzu+qVL4Z/B994/6L7zA8h/t0s&#10;yDfa0J0InRAP4TJHG1zH9uwqAa2wv8o4yAdBCC2KYjlYooyEDH0lOAE1iGyoHtFjfcIrp64QNDoR&#10;Td8aypyGN9FA9CG/QuJSgKvnaIsdGvJjBM2YflWb67nGKCbGEUhNmi4RMAiwaI9s/SipnqjzTlSi&#10;vCdJg+IncYJFfjD1pwxIFhILodXxp4zyPOo44Qmk16W8KCW/3nmIESqpJXSMzVfIo8ZaYY/gCeKM&#10;Wo6CfEIHJPlxOqCvnDaCVyL54oQ0ZPVB9IC2JKRSv6wH6JsiHEDLxcrInF5T5CRIXon2U1ijoIDM&#10;GLmkPuGXIev8wtO7W/oAt2+5Z3J4q7nVr2aMe35F4A8cOCCFlltEsQ7YZ1jU3KmfhYw06Y9TkDib&#10;Ce1DLS69FQmUvM6l7US74sAoI60J/aRvFHY8llafaZRNIjWIL1GHmUCp4vlKcy4KzaJIn2F01Iu0&#10;qEnQPjS4GHYSkeBMjtzVoQEpLQYtEk0vz8+RCoq8DMCxWd54869AUqvrGxub23b0RujGKSNF5cmY&#10;HfMzCpgJhkN5fBZQcsPAKsoQBhNQOdIQEIAByxU+obyO+emznEecVaNDEVQoDoCxiLn3IyiKaTdq&#10;l2qPqYwGKBATJAqQXQ0q4Pakn8T6uRCVcRU6+u3q3EPRVaGrzf+nH92pjLrnOunq5CHKGA9LTIbr&#10;JsRVsgd5+qfF3TsO4EXfuodq19+E/5V7fvPmDzUDrxor8DK93LNpXqrky+wMBzNuB+/Z4v6tJgpK&#10;AVFKXnn4DmC+bpH7on1QP0UnBI1UJaAS8ZPs5fCCKywcJKFKtFn9dEwDNUtgdXhBqFn4XQhdMKmO&#10;iSj6KYfrm7TTMj4QNTIzt+mB4p75URlHBcWsOPZCE6WahQ7EbYACNAp5dUudTgkkYqilzDf5hhnJ&#10;eo58mjHLyOPpop02mPohqFJayF3ecHcMS7Exal9uMNmLEyUuGeMeqy/+RAQxv3Di4AURuAn1D021&#10;rnG+zFkyKmJPS2wrg7QMu0UqGl4hIZMhF7sznkvFLZxrFMJbFG8F4TDoKsNHrDd7Je4JZECvJOiL&#10;xIrYixZq3nRgoWnnoeRjsUriHnQMIfrHQx2CiDXhclI+ojP0RmyKjAz4yrER2kI8FGWlADVQJzea&#10;NyaSM3JtGGqgLQiYFy9yohCiY5QUN6MRqbc8xI+Oi85oUzmtgLa0IwZadCrU2YeODPhTTKGDC80w&#10;y8qlDgsiRBFlI6KdrMrVH0wcdMoD00AZj8xg4tBKxkOXr5z//Y995BMf+71zZ58b9Npnz5755V/6&#10;lZ//+Q/95m/93sOf++LlK6vYB6AnQNOAmgEOQJEbrEX2FeGEOF0JWrABy3LYs4VjVhmC+DMa1XkN&#10;M6llFQjzVl3V0AR3YlkEI4JQXcyAZl6z6tCReCzNqt5qaQT7Kub+FDZQ/br0VrMnANSfeqKa1a7e&#10;Ck5dna4n7sZ1zDWh8u5zLYqQm5pT/QZRU8FdOMGm1NOhcu+QlerRn/r8v/1SE64//hl2E6ibm9cf&#10;agZeNVbAv4R77t1iu/X2P/EPz0GIdrDb2Q4GHNjsKeA+dDWb+T1bmbQ63nmnAIAMXC91qQbV74gl&#10;AxHS0efasoIcV96hAEd0hRf4UByJlAQOeBx+cXAo7CDOQFhJhUUbXKPC0Z4n1yQgkkmTHmj7Z2PP&#10;XEn6AfFJXhflcLjAFfYjI5FAU/R7UrUkdREAsQXUIGtziknEJE6OZkYkRFOhI3+hM5E6Q5rkjOv1&#10;sWiTAwg3GLhVS2WRKM2bBq4JUWcIGq9p4ZKKhfJIpY7qiATyXHRLhFlLyYeaOuF0Hd9wSZ0rARdq&#10;YWJ7qyXDQ75VDUJ8TJ0mCiFShJ+uajg8RwXCK76F2EiTQQ38KdW96hf5gZP0RPHJ2Txvza/Pm1ta&#10;ESOi/AVyeINqSmzVqtEKSnjJ8doDLhgwlbA01IZJIzcanfQEsvzgmEB2hZoEMUkaiE7NCTygRRcn&#10;pGk3y4meJfRDpMaVAasGyG8iTe5Dc930L5PmTStIbdQvfY92naialoZheoaHk9BSo2Didz786f/6&#10;Kw899LnnHn/y/O98+KFf+41PffwTzz3z7Pozz60+/MhzD3/uqRfOXiJitIVpmslTl2i8B1kWGIAA&#10;xcbh9XscTHACiGVhiwMCdHhwkJ6tqLQdXJp5JkcWGDzxz5L2m/aMQZZ3CRKFVQTF2p8OcBgpQ3Nd&#10;cuX9IOmHUG0qPz32l+Re06X6VdiPBxx+cyhIZRxecr3VhnHlXW3uof9D3bueaBI8hImHwHWRXcX8&#10;Tbgne2786E6v9iDAF/3QIWc14R+se3Xz5hXOwKvGCriV86+iu9ei7nnlf+t2toMxgaIb9h4+1BFU&#10;ygiuHLzpQ6iqykhpbPVgR/SlUT5c5ZMPPDmSXonN93dJ0CihWdWCX1Qbv2I1+MT73JLEw1gjw0kj&#10;KL8sJ60KaHU5FE+jrkXuaQiMKTW+sJITVjwMOAkSIDLsIffrcc32IAv/tKtRIRrNpwbuynAvKZYC&#10;djDvYU/kKuE7Zw7GfIKCKckTbOCIwMNb7+TVzqdBiwSw0yik3FZzvOJDsLCYDE0mxUSJKSYRTSpu&#10;LY3mhPIYo+keGqmeSyUu2Q7xVAPhQ5naURIKp1eisvpKVJl7pwrmXk80q4yIYrrXbNAuTyjPpeEQ&#10;AHhpaUkDZAUlg+LyrhiCzJtYKD4UQdXSc4l7oM+65yt1TCVFRPlTU82vpHxNoPz7vUkwQVwDEdES&#10;dyL6TSXiFaCLYiP0kAv3SELr6ICchngr5YT6xuQLgvjVxHIp9RGtq9u8VbsOnKlHDA2fi2GivMYu&#10;oqu+MShIr5lMekEeARAxiHiUbO30S5VxNktui8L2zujM2e1qFeabRMmEEVoioMO1a9tPPXnm+efP&#10;ctrC6bV5o3S65o6Lpy7bvt9DIQT5N/dWbyOvra3hpQmwyxKCX7pHtzH/dEaOFGMe5AvD/GgzaBs4&#10;VKCRCkdpaZgB4ROJB25/agK1H7Tc3DtNg+ZkgpOmcUcML/iilzpg1M7XlhN+cF0SRPgxmIMsfxlB&#10;tx/q9USLqw3mflWDAzetvraExqIW6b2/Tn8fVMa/H9T0jdcfWEYF/BW6+z0P/cVuLHPziWbgK84K&#10;uGXgRnvCrbr2jX+jeIXZgp7+jeJe91QDGa2lQfPihlqkAeWA596w73S/qk7PyBrgsH9EKrADRy8n&#10;NveeU6uFyIN6w7QDQ5ONT9YY/o14HsAtmxgtbHH7aspxe417/fccZzV9olKgUflJ84+8JlIweOls&#10;sJAnSY/lcaGz/EMl6SmbSZVOSL6oF4SAMHxmnxhHy+6d6NoN7rnTICS0AoQbrp6mJJeExyWZ28bL&#10;QBCisI8CIL3IqbwSSsWQiokCYyCiSEGNhpyZVQ1eGXNrVuWUF2bn4kYIXdwAflac3JKRPBAm5EJn&#10;RBL6cIxK6Z3h6xSRCQKMHfN3jlkSaYK8jZEFkQ75JzGRIDnIiIibtiwBfMo51O3ioM35ARPtxVbo&#10;gJ05xEWFGyd6HzKbxZdLExEBo3GWxmIeB8N4mnNaYKHokmlUBjBs3R5iq+k/mHH8BRQGTgsHkoTW&#10;8JYM87iJe8kLzN/dZSECUXsBkclujIBuk8OEgAPh7tiH8GSybuOXJ4r/iLgMVVDAHFk4iu0QneMG&#10;Gq/WjTkLjpqteq/fyWRTHHMQk8ALSEFBEz0lYQu3GtXFVHA0bDehXmTUxd6ywz5JxOJe7ArOOLB/&#10;pBgKAEu7PCCtH4l1YhBys8KTs6KwvPdrDuucmFQqJRkSiivViQY9ZAg8lPui9ZzAkVJTkzd+1Ed/&#10;Tm85jhGbQodr9QrRdsmAzCtG4RQkzJ6nU0ftj+DeUEiPXDpDAAOYCQCI0AXcaDtp1xntH5Poj3j+&#10;RkXkeSGewGht31JQQomplIsuERwiHotksQyMhmvtSrdHWIsukQHJlACqWDy8dPTOo4V9mdqgEYDg&#10;h5LVRv/ChdX19W32iOVOHPRBKsAjaQjOnTv3uc9+7vc//PHf+p2PfOjXPvzrv/7Rxx59fjRO5rIz&#10;Hj8dTiTDc/MzFuh6rEMBXCW9dSdJt3E5tlSAsBF7xoY/vHeJT2ViRdHF4IoJkKbH0JTHY4E5xqFu&#10;MICRI3sf94VGMJBgqh17Z0zYNE+xcKbUJ47e+6WOCYyLAHuMo6wQ9CG/KqwNJqIu4i0kLCruMLBI&#10;uzg/2whgLgv4bQhZIgr/1D19JdZcjIKFErDiBn10xbaf+QfZKMcgXS84DDe6txtD4HTpS6R/bzgG&#10;s/qnDgvT8of1SZ/Zl7SAHmcSZEnF/JTFT/5flBdRtTcvNwNfcVbgKzHXWvLJFvEdibknggTHeezp&#10;g3vu3y6GPT3VFm8lx3i4yeBqz+VadzeCQ2kChCId6LrdzCvhC2FeQaY+9IOuNLecSYre+3lz0WlX&#10;g/gDDdMJGZSR9CApjZrpjFA8ZUx/63m+qTyv1GH1x6kxXZ8lRBqf4WnXPayU8hzzpvlj0NlPz0c8&#10;tYRZjUlQlgglD3hplWUgJnrAn3qljqkbvJXuhEsSv+QqC+vricUyqXNG8jwESxqpmOYO5kPVIISo&#10;SnTuoC7poQpolSGl0FHYCDENMrvEupzCio1omgxf6Bie0FulOZjGN5x4QtJ/6WZ0w1dqglGUSiUa&#10;ZSBaEelvvPmc9J86pVYR46Ut6raKllLumtLnU7+OrikvW0uJZY4yUVh2D8Z0eEGpuTSNzLyFJvQs&#10;PKQRoWnlDjBWwCOB3PAnxbSjmBQKK0IAn2vn69Rf5vQMRIuo1Am0xeeyAOWtOB4J2bLRE/3wOtP0&#10;TjGweCASAAEbYAssThFvFbFA2gUd23PVKiUqN7Lnbc2l5cXX3Xv3u97xlm/5pvft37cgys0LnAKu&#10;Xlvb3iHgYwte17b0KNjrjndKzfMXt89c2H7s8ctrm42nnz2/srZFV70tEYMNksJJDimy+RA0Mb0y&#10;zNS5jOJFapkEpwITB9Ru16nbNrFTUVsl+UpLoFUT5hGqEQi4ez/Cca+0pdW0CovqqypBtArrrXsi&#10;VkCf+2mtyvjb0ifuUlU8lO5BQ1C7YjXc59qEuvTQ30/Xrup3X93Yur+kv7D7yt+9m/f/jTPw6rMC&#10;ezbcy4/Hv11U0m0RbX3/xvVX5VpRDQ4GhL/EJts95mlRCMwkV54fJveA6B7odZDmoFFqQPXQdUw6&#10;XhFdapBSVHClGriXklbKfH0oYglukqecH8b0lTARtXnaVKNG0uu6KQKX0agwmkNAGrI66VpxA3Fo&#10;TpMQsYiEnk8aAdyI2hdL8AiKZF8ye6NJDFczczN0bye+jqOiV2pU2IoeagmEVfWc8fMHveH4gH8W&#10;EyYcInWeZB3rgGe4jvBKbdBgHlKVSL5oFWWk9HbRgt1BDMPUsQVlVKGoF9+C3yeCr8eEUY+4BzEB&#10;su03UdWXdVodgBvgLboBuS1wL/25Rx0xUTTTB1rh5BwLODziyiWy7zbR+1icgKANWaSdr7QD1S73&#10;WjvxAdqZmjHeqoCYCUbEDWpwnfpzQYZlNKBxifzQBOf6UHo+lM2jDmtol7diEfiE8hSgIY2Ir7Rq&#10;cAYVchpW6gwhT0jC/AzDQdQWcndUgUq0x6TYd8ftmmePC2TP24pTuUa0uDRPVmXtQDG42sb0inYV&#10;ZkrpgE1U9LxCDArINN21pM/hGKkFskv7l/btm1mYTR0/snzL8cMkHbK9NCBEIxqsAHoiuCCbD8J2&#10;8Uk4jgKgNYy3h+lQOB8M5diD4QiOw/FWx4tR6LHIkua17R08aiGMmyd8pzdwP7Pup698JdDzowht&#10;PG1Uh38ckabkHprt8IbYC7UoSuzQmqDJfaipc8hBxRwUO47Bj0L3wLga9eMrV4Nr1A1Km1bPxRa4&#10;mv04RN3TkB1n4Bpys+FeuclxN1Om4vrnrrCGrNpcD2/e/NFm4NVnBfz9dvvpxsHsocpuo2sz7anE&#10;kV7/vt+zm7WfHIxB0ASr6D9jcfT09qk7APPvNoG9AwnaMuTjkQoRdQr7qrVmqVbkXBhfJJn6Ha/g&#10;+iYMy69InXCHGAUK69BXzIRqcw05kHNYVdRX6j4HnJTXkbAAbE/PVUzzIBytzlgzEavHES2QDAiU&#10;f+oAVYmOekRrEhaGJ7yVREs3RCFUXjyQJkp94F5voXZQCykA6AA1S8TkFS7gml4Rb2Einki1LiEY&#10;jSQ6YlTwnNpk0xl+FeCWvonmUSccFU7wdExCuXqu2RADJ4or0kg/6Tlt6URAb8VAqDDtqmZq82RB&#10;m20+lBKCfkqhqsHK+I46ZaOgE2ieOwWAmB4pLdxycA97gboaRhEnCIgCf/KLfkeH6zoC4EaGCGjX&#10;3QZTJ6lKJ9zULy8G7kW8+VPmhLzSNoZZ4ZXUJ7I50CvJyjzhzJ5iipGgFdTlqX/MiUOEnyMffrln&#10;C+vwwjt8uW5ab8pzT+1roXwJ+x2LJtOmdiKP8OzsPIwiBzTobNAWcB4ELwKNbzeanBByWDQKocxP&#10;Li/PF3KJ4Kjdqu0ePrCYShjPRDJiC1POcVQkUa00OWfkDMUbxTiWjHE+lJmbVaDl+X0LHK1wcCBQ&#10;QnOgPc9k6miMfajVoXWWUnuV2gT1OsEUKtCG0Z/cCGYF+A536aGbAWEMrbIAzeGZPWhNXfIX1o51&#10;5VXAhjAFdv50aFD3jiSrRX8BvfWX3/O5Q1CaDUpqNqhKN8JU7itXlRuUnw9Qt/dcbjj+544P8D9U&#10;Z9ScG68r4F65Pt+8eSUz8DXBCrit+Qf2eM9m9e/XPcDj320vWq22vlCAbjxkavIiR/h2HOW73LZz&#10;Xwmu/Lvf+3wSDo/nQo5uaBNcMw27IQShAkZnvzQuEFVJz8wr0UIRG4G6Ri2cIgiU3Azy0o1os5gJ&#10;zZj01RqjLMM1ZMPNU8sDVcjlOABHA0RCrAAme+mkl5sN5BzlqJNvvHFONBzkIzRFdCyWzxdAg2jK&#10;6S+BBCAxxj14IVwgAKJPAn4RLU0XTzQbXEKs0Bsp6skdIPNDnqvPfCXSJcZClFtn4aJwFFCFolhS&#10;gEtep37HbOlzylNGR7wi86rcbQ8Ji7IG4K2ouCwNNZP0zY73p9aCzDOX9Bb8iuRzL3bKRuQFOuSe&#10;t2pUojBDVrdNBvUOiaHKTlHBnzpq4XMNU0wMoj/lZSNCtYxdpJpLrAzDl4u/lCLU4DgedUljQay3&#10;mkNRxF+1jkZBWQrVbSqRBK+Np1aoSmcELJZ8IPVWS0wBl7mAIIQ60NFbuq1GKe/2LYWb7Rb8gUYK&#10;Z0OFdjJliRnRXthsY36BN+nMbB4jlka9HAuT6YPsU9bJobeR0cfQdKOO7aHn3zjqzs3n3/x1933z&#10;t77rPe9983u+8S3f9K3v+OZvec/sonWAbBRsVNqV3aUYRH7FdjM6se9cmivRe82P8IDYa21LHgq+&#10;9KcDWAfF2gl+6uVIpp+SaU70RNAhnKTCrn61qz9fFNcJEFxP3Id6rlcv+u2NDzV8/4cOfTkE4obm&#10;J+TCLXrlBuJm4MYbxzq8TBmNSAXcwP33LzobNx++6Ay8mqzAS21cddS/om4b3TgGkdiXKuB2iUBF&#10;lwMnBzwUm8YrRc9JFLkyJMO2uOeC72DP3as210kBg8DeD5DcAzk8B4wlHEsg1kM9d3DoOuagxTET&#10;onP8CvUIm0v6dwDj5kHzJgxCGZ37SmOp2XAlxUYI3Qi8XZccrLq1sPRI1NzDEGwAQEOkvG5MzIYp&#10;phkAQUmPrRZ54qReZZ0RzVPnKaDjDNFdKcz5BCwMUZQkLav4VscOm/WtKnEra6jfo3bONoIyEBvn&#10;F663bu1E3ZUgwJ0I0A01p9pEiSXn0QHnaC5aJXUCBURxtaac57jskU5ngKmgqKDWTvF3aYseipPQ&#10;xtDQdFE/PRGxlE5CfI9YBElgvBWthYIqOa/mxOilF6oIFgTDF6lD0IvgXo+MjE0ktvSyGxDoqVdc&#10;HhPDapp+hUZpQsfhZI1SZ+ShQItqQgPRVtREScmhcQnX6zmtaIu6rU4/Ibj8ihnSOYXmRHuArxTG&#10;0YwhOtaK8hjRW1iiaq3e7dsSAEYZooJGTf4WLwJFN/KPla63k/OF7KDf5VSGnqB4YFFz+dTpU4dv&#10;Obm8fzF56HDx6NFFVF2NasXbrXH4Popp0XXRH4VFElMOtIlb1mazZMre6ARQgk2xsGIUtJcEgFoj&#10;P8ZzGMk9dBhPN8InDgANR00Z6BsrFMBq4O7agy3VkADH34TWS0/cW39X/fVojJTXDcU0A0JK/PoR&#10;pn9orhV/Q2rXITHHOux57nr1ojduivaM9+aff6gZeNVYgZfaajeuq9vBNw7MgYqfSN9YzEGdo998&#10;6CjiFHI8B3rPMaHemGaC94X+2ANIfpDTBvVDuyMk2ugO0oTvRAspLwKvAv6Bi8xIBBGJckDuOAaH&#10;WbiRHC/IlJmYQyWq2Q+iuLEJW/kb1RD0hHY1scI4qpwO01eQN14CHJ9AZzzSa18ZquVQ3Av7LtrJ&#10;n0LfpgGemhd5yHQSgZHa1E8ZhQnHiTlQqBw7IZZ5XSiIgChSp4dSKUvaFhoSDtJcubUWBZXXvggP&#10;lzgPDVA6fL7S59KWwyKoWkX+oQY567vZ5hM+xwxQkyNKr88pKTMCaqAVO2by+EXKSxNDT7RA3GtR&#10;1OfNzU0q5EZcERfd45U4KulCeEjTOnTgdAMKKmGdCqVygBBKJUABMRliOqlKZJUbJR3gXq9kzacn&#10;1MOEkEJQ9gR0UqRI5FBb0c0b40pm0uZUYn4eUWIJYN5BrIh0LstX1EYNdFhRO/lKErZWh8ubdmNx&#10;tFV0sEKdOpXghg95y7cWmomUld7qc29WEa0eDjpwALgTYHYBcwPkYf+PTQNOIs12xzNg55gvMlPM&#10;tZvVTrdpxv80bWdHQZiD0KBbSMZCo148HMS1gVQDTDbWD3QPPwh+xYFpLTSfdIwe8tw7AFLwCVtZ&#10;2XC4LScGwk/FBVYOtAXLDFkzqRnWWou48tYP4Fo7Veh+tfFUp/a/ANBhoRdFrZr5G3GjHyW6Jlwx&#10;13n3rYBUlwBEZegnrxxKcc0JcPagQcqrt3ru7t2fDme+6Ft/ef+I/LN940hvPnn5GXjVWIH/xoVx&#10;q+42jTafA0u3d91zvXK7zZV0WJ59bejYM68TnAliHTz4d7AgWcAgMOCJ4EpN86dIvmihn4MWIhYA&#10;c89bt+N1o/LcSy3JnxJbXU9E+B2i11cqCeWQQZwgU22J9gh6Ubc6DCLEp6rcr4ag7nEv/BWP4aYX&#10;AZPirrW8bxF+AgfIKU6cyARyzVdP+FyRaB29EVJzOf2k6nfOeLSlGDuQND6XhbYWi68ge0Kgzgif&#10;EfGtSA4lReM1XhqS/bxoEj3hiY5IRE4YHb8i5xw/p5IZxeXlH55smMV5AYsnSF8rK37IGBGvKtFa&#10;kSgp+VWAnogBIgCiY+bUPRoVdaHbjtjbxE5zX0l8pC3JxPRfA5ROQsMkIhC/cACqnIu3qpAymg36&#10;xlsmUOcX1IkSXqRU20Pkiks2GXylgwNq40Mjo95cSWqnPyomfYCk/z3WEtpdOoAwZbunMKA2N9ty&#10;JZCegw5QjEq0w8k6iHjNtGOgwHm8ndZjqxOzWJNuE1pcIG/O6Uyj1SECJc3hYYgHrdmI4H0QsoxE&#10;Ozslcxr2VBq5DP6cg3YLY0BS6PbNnTWeyOUKJPvutzscFLWbLVhXsn5Hw1GYDWsrGu4MJpEM/HCh&#10;IwNjhb111Ei1dR2Ya+NpFUQsHdRPNQqTtMV6xSXEohtNhe79+MpBooeNruc+1lGXoMOxAi+DUR2G&#10;8aNHtShEtAdb7qlKb/UrKFA/BRqCU1fGYT+Hmd2ghB7VrqbuRS8/+d9TzP/nja9eZgZuvvoDZ+Ar&#10;zgqwM0TAdOPutZBuh7kCbJVJ5ADfh24YrgYBgNt/ovGqROCh/acywtHqgNF7i4pFLrOJzQ/gCLXs&#10;Q/iCo0gwhX6x1aoR74dEqJBygYralTu+172JC5yeq34TBD0cIdopXKDPDYkkExhGIePKQgrRFmN4&#10;i4w+DW8nUHcDpDYhF1XCW50NC4/zlSCNtxKsNUCDIoZBB/E4jyY48Q32xv1xJ0TE9WGP89VQOFkq&#10;b+K9Lkdhj4TFzD0XTNWH0JuBmwiVSJ3YEQNgPPgjpmglSkM2P78wv3xoad9o3MP/GmaDkp6YHipX&#10;iC2PrBnCMhsVC87lpI3nZJ55oXPMqBFfBD4kStLvBiNQArgvsCoGYkwhXcJkTP+YJc/+y1KYe/9M&#10;zLXBjgMJo9VRT4ZjfS39DP/AM3A1In7Oyw6velnY4amPgz7acogEW4wWLbAuKxAYtjBFa9XRJ3P8&#10;jMd8q9eKJqOompuNtvXQI4FuzrmRNQAXA6E/XB4fYB7YCPzELTBDwt6QyffM0CwlMSNXvAeaYxQM&#10;kz/5h5s+TZP+iknihrdqDupLD127WndoIWK9+ELxHJ6pPzEPYru729BgapaphK0XOeCHxHjA7yOI&#10;Yz2WFhjlcS86rVMJgU+1UUegZxo5xWcOmW9mRmTGQ/oW0MNzEzVzOdaI8AY8xlsBtoATCmqQ6oUb&#10;40VoERAKEc5ipHsM9JSTnjUXXaR179jFdAONZqXXb2WyCSaHCVHQgkq1RFgFL3iwxZ3GFJGzAvqw&#10;sb7bbXWIW0BcAWacDEbl7a1eu5aOD0vV3StXr8LY9vq4osTp6cLSYqfbqzcAcw5oSEjAhBNgYMj+&#10;ILYDqgJc3Qlz3ei0I8nwOGy2LPFYhlAKbB6PGkH+YcjSsEapTJrukY6AjUbAYqJjoAzB+oJAIkJE&#10;gj6n5RJPJl5caEe8hd2ACpgXM5oxHtdyQ0/NGsSlafkcneOtSK94ep7rV0hGoEorYg5EaMVMOHwo&#10;tLCHcKrPU7T2Jc6QlBTnqiMhNXcd0ZHUSRFIPdfrCWcwANdFsfu0gC9TQd/TiX3JGYej8dYfi/Oi&#10;sC+wzay8F6ZhwEiv/wMjev/sUgfcZZiTI0ufmsONRZOgbvhH/QfSwj/mBb7irMAfan61if38wZ7P&#10;VUBl3LbQwvPEMQcOzTnKKoZAbKnuBS0qaRfoa8q0YkMkmyNRYtcH/71jjd3Oc8y+KISEA9XJK4Qp&#10;/aneim/gT6MTUz28JD/1zSni1E99RWHhF7ECGos6qRlQ0+oJBcSXqFEPuxglkLu2xsJz1SmodvhL&#10;NfsnzZD7yGQI8F2t2UD/zycHDx+aipITFEZkPZErWpFE7vgY4wA82U5YRrEIdY7OjeQtOiCbbb/k&#10;xHNJzLo0b2KARI/pCR9K1jSuy6OUKiCRTnhT/eFPJl++GDgFCN/xHJU7T6TFUYXSCUtto7XTrEph&#10;oM2jJ/p1q6MK1SJyPFNBc7SlYojI9Mol9hXaFbFnLDyXsx+V8IpPqIF7lacefnU64LEUZi7A5zxX&#10;OEUJ6DxhKpySRhuDV1wakYMdXukAgg1bKMwweuL88w+jfVnvaxswmZooPlfMYJ5I8aBtQxntN26k&#10;7ZdWRmftmkDpEtB5aH50eKR15wY9Ex1jaGKzeCKliPJqaj8oTpTxqmFLGdButK9euNJpNLvN9mc/&#10;8UhluxYPwXLHCEY0vzRfLMy2u8NBpx4Lj8hgZLxn3ONXemgLOoqZX9rZhQJFkQuGo3QyBq8ryV72&#10;m1oRBUbUMNUTbQyNiD47Eq5trKUUthHkavh8SG0OphwecFjLbTxHpMU9aFZVXoXdKjsaSf1qV4hR&#10;KEs3+vVTdAG+AEF70qFBvXK4S+2qsEah2vb86Z6ojC596DrjnvtvHGZzA3E788YbVegfoO79m1n3&#10;L9rWzYcvPwNfE6yA21jqq38/ud67h/7CrLpInf8rV1LbQuX1UDuJS7KvHjoOQBrXye70gvWzk/d0&#10;wMGD4HbPthZcOdASIRRGEAnfAzOCc3XAbWKHPvxtCc9qOOIYROb50wG5BuWeT9kFpSqxrnqZ3b24&#10;KHi2T+fEEV2NxfXTvxaUYSQcCVMLw4Y4IUrWGnWey0xM/ZHMJ22zQ4WgVJ2OC7+IkIsM8KfohFTZ&#10;ECSqEqcig3kuoV3NpLqnydRMivXRvU6aNWpJS1yyg+NzGBTNsxsgfaCAcDetaNopIEqvcxahQq01&#10;z515OQSYvklM5yF16sCbX5pmuMjofCW+x04TBmOduFvwO9kJRkitF+VsAgWJdOP8Q5cg4U9lRLmp&#10;kMmRjQJWAhRQWjyeO3NI7SJ9RR/4kHZlv8lz/tSEu8nRuHioSBV8pfpF2KhHc8UlquPARHveTl46&#10;XcWF5AZhzrz2A0GeoA3iCWfwyLv8S0Rj3FvmCLI/edZ2NC0VgnpLQ3ouFlbhBekJfAbMEwEsRIYB&#10;U8RAsy4ZGD/nfd4vlWoXL1z7zCc//19+9lcfe/QMQTs9ZwHiH6eXlxfRiNSaLUKKol1CRcLBlo6N&#10;uGBxsDZgbmnaMwakG2yhcbFgvg/TaFoJHXagTEJ1Q7c1q0y14561D/mVlYaYRd5Sxk+0HAriuZaA&#10;J9qf2n4qoJ0m7KHF4nIlHbZRMe15VcW9u9FqOryke9tvHmxSWOhIlbti6oBg1tWghw4v6V5v1ah7&#10;sqdR/5/uc7W1p28COg355bkB99bh8D0VqiF//W50N29eyQx8NVgB7Rtd/vs9/XPb68Z+u6/2rPQe&#10;ONFWcDtYm8btb6EY99BB4GRzT1VQlKeYYX8LMDxhHV5qKtWWELE6IwATVRaI8isyKdAVJAvIJVuo&#10;AzxXVx1Y8lwd1iVyqwpVhktdFZLiolHREtcf07QDwCwBgUGV8S9jMeOEO3S5deGhUAafiMqqV3wo&#10;gQYkmivkK7h+BY0elD0fMA2TtxLmeC46SlUaAp87HTLIXE3IGkCkSEyYuqFlUg1SHuhcGVolQjtd&#10;ZQuGihTruYwzjQQRIjYOCgk7+GC++YekSwHEOWizqnWireg9T6iQasH4slGgbzqGp1FX3k9NNV6G&#10;qXmmWjGjjiOhWiqnJxTgLfSMJxIxea4FklpClEMCt9bO2xKEOoAdwZkCDiZSLKJnmdem5shf7Ajl&#10;4Qm0gXngZd7jaADzBdv+fOhFycSOwX71kP5ofhRQ2YuiYfGYLVRsDGZuIrZqHekbqwO7IwbCcQPc&#10;OHUX8yNDRW0PbWluJNbL/Y+JEj/nthCdp2athbaBCCf3LIFsFV00Q+1hXtFtTQ57GT297V3iMadz&#10;41B8Zbv+yUeeeeFquT2MjqLJYCy+/9DS6duPLy3PU3O5VIukYgMCOnFYQ0JCwoF7B23GUjAPoXCX&#10;DR7AojDOWURvOCBuMcvDTGnvOaiXDk/9lE5Fi05tjobRPcc/CaL50wkqgnrtHEeDNdvazw72tcHE&#10;06uAA3+1KNShVw4VqBK9UuvuVzBuCG0q0Gti9a2/zxqvXrkbh3Id5nEoy5VUW+5Si/6q3CeuV/5P&#10;NEB97m78FfpfuQ/d6uit+/PmzR9tBr4arMCenvk30It22u0k/1v3lX/VBUgqr3vteBEwV49/V1Gn&#10;dp72nJrg3uKikC7AiwMEVpK8JaLohytXlQMnP0Q5QBUKcDvbAYDIuSPVPAfjCMaEONzFE8cxCFwd&#10;3lF51Sm0QoXcU5U+UZ3CJoYFOLJ26ADiETMp1nFFQgfucsPxd1IDsSWYYi7hcRFL6ZzVH74SwRYn&#10;pHHxlj/pmHStEgG5l4ua8Jo0B/qcr6RYhiZBPDTVphD2xEeKia/ikiwuKY1u8KemkZ64PlAnFULY&#10;tDc0LZoo+kCF0AYINmFzRN2pR3KhZsApA2hCJE1lZMwvDoYPMXxDymcg6rnXCup65Q2yqUANkE5Z&#10;bgLO2h2iN5o0zcXHQwYLjVegAgnQEuh5BYkVjRQx5pUaEjMhaZ5eca8jA77ShqGwbP3UkNN/0IRU&#10;Dm566aRWRxRF/J8UIZQUH6NdzTwzY5pqHejsUfxwCqCTDmZJZqqqU7XxSp3hRrXJ/AIuQZyiBoLy&#10;ia88GxRLNAygE0WYHW16AuPgkrXesDkM9sOZ9iDWhU+Ih+YPzJ+49VhxvoD5BVO3vbXV74047xiS&#10;pDtJZAI7i+GUOTwehaKJzmC8uVvqddu1eq2NUUuhiGmhWEALdu9FSpbSS/1nmNTpuB8xytpR6qRj&#10;a6Tw8GMqhzccHtO21z70IwrhMS5Nr5pwX+nej5f8SFJf6Yn7RPdqxd+6OiCw1eVQonquh/7mVL8r&#10;7O/Vnhbd53u659ryN+Gwmb8nDkv7cbX/c3d/Y9P+Rm/ev8IZeBVYAX/P/PvVbYg9W1lIXyX90KVi&#10;Qs2CH6EbkQQ7xPNeiIryjxswmb6ipORpLsGD6jfrFQ+/C/I9+en65d98Ark9UMSf6ozrsG54Lprn&#10;vhIcyppduJg/RdIcahBDAzqQRKKuqn6eOxwh+iRIVhmRec2VRwiN0EvIoIBTFbp+ahSaBKf8FHPg&#10;Td7Eh9hoPy5zlSrkl9RHxhxMRWShDJEo0KLokzMX0PClHuBeJuhouZUUR11C+NUJNMUgMyIwbtSa&#10;Q82GuiTOgOcQBpEWKIds73koXOw5rU2MGLQxxCXQMRwZxJFgXwmR5h9GgphbYiOCuh6arU3CJWqt&#10;ibUZ8bwMTDzFLm6IHR5JmgI80QD5U5oecS20zrcMk4dQaJ1fSOsAo8Bo2GCyN1QSBE98Nwc85kc9&#10;h/xD8j0tQoZbL8AOIYcL/FPSBInX/Mo1A4sBbWCJ0WJlmAf+pD/8qVMP8VLULxaBtiB7/KmdJp6S&#10;Ms5xQFtUMOK2qPopDYonu1vcCMXwpy0dt7t5c/uTG42OYlKNiBGkZlkJYIugr3TA0TFlgQIhhDxm&#10;aLLBCrOFb3jf19/+mrtn9y3MHdp36NTB+x64661vf8M9r7l9biYL/9Pu1OfmZg7ffvrgrSdvu+PW&#10;U6dOFmcKOBnST4wcCFxMvYcOHzh+68n9R/efOn386LHDNK0+CwY9q8wIKZgw6xSMSKshnOPmROCm&#10;+ZxskmkMTQeJWgvtYQG7o9mqSruaXxXTdtK2VwFRREGlwE0w6/AAT7Toe1CWnjjko3pUxt04LOT/&#10;3I8W1Jxa3HM5NOK/8X/r8KRu3Ocq4y5XTCP6Ay+H4vZUe2MPbz55JTPwKrMCL9pF/3Zx20sl9/zp&#10;tov2t9C9X5TUzhYxc2051sEPDxBSoQAHOagIzGD+S21k1DcBM/fuV0DlBHEHCY6gOuQrlSlwLiAX&#10;8uVzYQ1dwkR868Rfj6JPpH91QOWFF1TeTY4G6HCEhmlG61MDPeRXoST9qgY3BDdjQvpCMQyVOMMq&#10;bdSCE+Kh8SUS4t2cMDRZqzmFqqivuiq2xgmXgmFpYtWWostBRbjc2A0dTyMxSNanpCZH7fKVlAei&#10;MZpAx1fpHNfpLbSCJlV6QX7oj1ZEk0Y9UlY7dpDa9Fa0mXs1rZHylvqhH7AywtfMrSZQ0wuToQMO&#10;LmgPPYRam4vH9OhKnBm1aRVkKUaFzmRMagn+lFMfHyrUgSgxfAYHB/TNXPA9kwVxVJL+Va13Om4s&#10;FwUky4oh4JXWgs+5cYc4+pbCcjXkXkaIYtToAFXBoGiTi+tyW06qdfqm+Aq0IiWH6mRZ5dOoztCi&#10;No9nt2i8nfazoMCNhQJ4DPILM9Qf4MvCCVAglQjfcsvBb//md/6Z7/mm7/nAe771PW970+vvOrhQ&#10;zOM9EBr3Ouyf8Lvf8+7v/o73fOD973z32+9/7T23FvNYMrYAaiww6QHmAm9/25u+60++/wPf/t73&#10;vedtJ48eLObs/IueWNMpc3qED5CWi9ZNG+GZQwrQRL/51VZhBrRjeei3APATUQ1NsMmvpl2Vi97r&#10;coBp28kX6l/zqQrVkPrg/9NhHhXQW21IIQQHrVp3Nee/9ESVu7bcQ9Xvyu+pU5Wrn+5efXAdc716&#10;qSeusP/G4Ua1qMvdv1Sd/j7cvH/5GfgqsQJ7dsYfdlW08/ZsMrch3L4UYLA/pH50+96/b7TFRbNF&#10;X/0AI1AEtk1H6Av34e+wmnOg5bqhatUBcRV+OKGYCLYwuEBLXLz2NDegEvCOaIMIM5cQjaBL9XM5&#10;mU9IR5W7pv3ALBrMKxUQ8IsRcVPkn1vBuXgULjel5uoznDjpcS91MboBiIS6KhrpCJhmUhSCt9L6&#10;8kQ0DGzrzuapCpz7/7H359G2HtdhH3jvGe9875sf8DATAElQEEmBoKiZtiy3WpYsOx6WM3U7y+mV&#10;1c5aHXdWVpKV/sP6o1f/kywnHbvbdstD3LYTx7HjSB7oxLI1TxwkUQNJEBMxv/ndeTjnnnP6t+v3&#10;nf0K5z6AICUTUOt9uDivvvqqdu2q2lPtmtRkNh2QVbQqDBG2IgJ0hYFTA8So5/haBnyxJUHFr49d&#10;JeqrslUjQLDaHESiurRUxETycMbBXtPoIY1+Y8MOuEmpwWEuYvR5SADOg6DtvD8Q14UrK+0RWwaA&#10;rkAEH3B2K4SPNg0wbQGpWpMFCLr0hUMYyFrDqmoi+XWUTxpKyfOCbDEKpYjw3wxGLGAsWzjb/PK6&#10;trqxH+s0wo4BDq0tcVqunnPdWiAjDXtNg7SKgcKvnWgFzS7jiDmVtU81rZKnSvrYK+HImE/Rd6M4&#10;FqK9sBxHEI6Hk/Fg+/rra/3RUvtwsbX36KXzZ5f6mKj7W5vsCWUfQTBLe269N95Yml9fnD+1wjpN&#10;kCznIQZfDbnK+2j/1txwb7E36ndG/Tab4ca6i6yOnOisFq8gw1dwtoulTJsRJG1h+SWdAX6yy2xG&#10;OZ0YGcQEOTbgq7aXJhqY2IPmUixQkGGLk7+USDVT1yLL4jJlypwUMhahyMqMphd5UU2JkdD8KkDD&#10;vuYjhFrUJNiMz4x1zDsJJ3ozoBJg3Qh3w2/fAt8IUyCZoaYtaSUpSSyDvsumZLs2EsRyt9gkzXZ2&#10;cSW6fIPgbi+Oq2lCdy4cJXzVnkVLpqmfjOFrKMhRiPudueMersPJws4xZE2eUYelxWXPK9wXV7gX&#10;QBxcZi5BwbcuQ4tC2bJcTntlPzS603txCPMHJHa0oz6JJByX0MfEdzPBT3ZQ1YccPBkVjY317qCN&#10;I1HLGewgqYKkaMfK6k4HxLJoas1I0OZGYfBlwxSXs3GywHj/eNQrIxA5n/RKarInrQBWHW+7hWDq&#10;dsZtPLob3f7ZwahzODwaT0JdxZUsASpkTVQG7TvXnM5LRu2Yzc2t7e0dJBXaBGMHDyzDaloN6Ih/&#10;DkDgb4mrg7q97Z1dRDT3HKI40VJkj7VtgV3cY6soDMTKYFRjglKIoTsoKLZKoicmbEYesbmckxv4&#10;o90iMBgvLa+22BbPRrl4P2bhWH9pkUllnB3oBEQ8GjQMmsnc6fWNnLs52D9yEoEA0we0lepN4ajs&#10;ph04tKHFEXaTY44HkPxACYAspucrfVlua0RrxlmKrdLSynpqoXlhW3mcDo9z0o6w+d3d3lpiuzzL&#10;EUax7IBG9sofG1mjhxIJ6PCnasxgsJUfYuWAHQ7u4XxAlt+nCtfxEDRTjn+gBbDrwJ+/hcUeFL+7&#10;tw0Je54g9YcrCfMrSpSrsgQOx1FA3ns7u5s3maW5BRqUklddkAtMXH5RbAhaZWVxYbXTXjg8OCYj&#10;lYLtYY2lhRhwA5neYYkfHHg0PFo/tY7tzDT/zVvbnCw8Ptx5/H33/dAPfO/aCpsdu3sHe+wux8oa&#10;t8e7R7vj9oTVgBwQMDfhtKLR8JA5lUO2ErBvhpRQ6draaZBfpClXVvePDlkAyydtQW5CYnkt5oG2&#10;DkwaFhKEtLjAoQhcbQWZYv+Cy6mNiyPmglpD6CiVtHyXBgF9Kk1SHRlTbrUsJ9FSTCXnmiuFlSyZ&#10;ooxPWoRCtkQFmgKBeDvltvystg2TUnVuQAlsEb7yy6sGmaJSOMZME0Pz0fdOvUbRHAjRbmEWQRtx&#10;/AhPHA5QvsZxz7fXbguwMfjob6gXcRlHmo+Oufxlwjalec4o4awQ5GuMPcpTiDyOFyl/zUOM3sxp&#10;mttqrmR508LJzOWnu88dW+AbYQp8HU0vmUqOJ7Pnp0xmypp2k9albwV3Km+/1gyDXIGEFziIpNXb&#10;2z9Y6nBEGWIhxgeJgGEzyrTFfxAcniNOOZxPWW7ylbwkMhKrn3QSpqFNsvSNZwVFFcgKfYeSJlMA&#10;KRqMJCUoATnHYQ7Zw0TgOCE4dtI4ulU2DnpIr3FAdgdqaRwAGS2Iwig6DCtpGAfmlAlvBRAVShxs&#10;Exk+jIPhkClYN8QjWxGCOQ52kJTGEGENGqSDjUx1UI3TyfUoyHZmpjzqMp1AtdYUakVECbBUP8y7&#10;nR21dQ5h9cpYTdJw7KA9iLqaVicc2qpVh7woNmpOKQQ0xZxUzo62I8RZdwXlEgN8XcqU7ogfE0cI&#10;PCTWVaDnoNYlUoj4uIiV0igWHMKl0UZDRI/zSIrkrV0RHAEEhh61JKHyCw4gkyc36PPX8ghrpqzT&#10;FDeyOzEhbmTkN3bWlYey9PEQIAt2KhaAiyrUVZpoEiqQbbRC4eHC4RN2Bp88SFEbyCa1i0ngPIL9&#10;WBqqs7wSFy91eisHh3PXb+xtrJ9bXlonAacIoBhsQIrwMiQdJFaKAJ4YYsCZ9LoMgRkmSZlwkbPs&#10;6zzZUMaULwToNI10TkB2VhbJnikcpAQ+ydR2qwkkeMlGGjClMXJNyhbdYym+RNtCs0QLNS9fNTKk&#10;nBqOQkwczGtY7hNhHynKigtZtP1kP/LYZSYIUJ4RhGCM89uaBYl1WRYnTPGvUcp4geenumHrpq6r&#10;UDeFGd/qEcLd544t8B41BZJoZpCWjDLSV59UpUm1kletfWsqlBzNyDNgcIHkmoxv7R6eOXfh1ML8&#10;jc1bmMs1PyQzq3f9pCJPNpNbUqaTRaNeJidZ0rrMn3yYwiKxIj0ZFdNKAR75RNGsXvQhrHKyRqTR&#10;RuGuADQ/qp8t7fyqHcVcJEks5wut5tjkz2iZVjm6fzycA5HhIa5WBl9Gkiskfrka2FeKiKTjEaNS&#10;xpThRcH+YXR+PMyt/xQX1akOQVLq6W/nkzPxpHcBGt1lUygr3bKvlCQjMR6wr6s5qUI9p/GRwpFa&#10;k540ANc+UC3ZO2hB3Qzg4ApHZwEIkEDLII0nbSZe1dDu9ANzMdF0U9pqA9nLitFwD0yPdVKq6pux&#10;C1QVqd7sX9sEUATQvtKekdpVIkZlUX6pjwk4z01iagRw/RBB9qUXyELv0GW3trfsOEbMDPI4Swqs&#10;VF3UzoqDJG3lKF+yj9V9i7GVw0OH0tqz0eiX6WkB0XGWGIvvOrHkEytBBOJTueNK+0/GwawCSWG+&#10;+uqr16/fGh7Pv/yVV3/zt57hLIbS2jHFoweCV1pP61O1HZqp4GAPEu9SVjtL3UkVNGvUstn4BNwB&#10;4ScbkOw0u/0rl2kuJxvKQcnsqaUEK28mr2k1yol+VbJlYrMrJVIsyK0SsHn5pH2gTBOUgiXRu6P0&#10;T2bPclMCJOYJNlvGGPHMinN+YvhCi6sAL1pIznK6akKeaQpfLU7IJxPk1xrPOldmyUa7YzXrtn2r&#10;BHfj34umQMrxpLm6n+rut4+T+pNAa9KpI2vaEo4MBhzc0jHGncwdjbrf+omnzy7H0m723ZmgLiU5&#10;n0g1gWN6kVTT8yTwtAySzdTBJlb6K9OVFMSr8s0oWAIWV5M1adSFfAJODgIUDYLCZzc/QQ81SHoa&#10;oKrLSgnWMI+a2FcRBg1HpfA5q7dPrXOwbp8hQIibYYxro/WK9nV5Gu5lpSe/KWRdSKgudGVAmGhF&#10;jTlyVYjH5E45alSzRg4vE/MRQxgg2WIaeSn1VHWNhVG6gILUWLYMARVz1KW0D8WBQLjxS0AEsikc&#10;IIKGutBcriFX2wnWRuM399kLQfwJO/KzLoQ1C1TYNgUw8Q3wNeekQzdPXUeUTuuVKZLoYs7lZQ5C&#10;FVs2ETTGk34RKkga0QaslKNzSPxtLhuTeO0b4onkFwRcuYmnhEKpEek1pLz6yFUO5N07xOaYwz2D&#10;ncMEOicVrm2c2t7Ff1C26nOadTm9AL1/8+YmCeJUn3JalKN8StEasDHD1GOObkrw5brC0DLqZuJ3&#10;dpjCP/jY09/00GMPPPzBxx774PtOnz3FrAe2B2mwNWQQzWXtCW0jdW1yFgWlGU3FVcb2O+1GFg0a&#10;bTUeIklmc8nXvOqmsgeFnDSTXGN321YSaja+uAlKcyQljKCMsRNTjBhIqiCBAkRlnHXUuMl46TzJ&#10;T2FSPyImoQrcJ9GTcbJce0T6rEtfWVo4d+ZsLMrBN5AHLHK08Js3dafpYHVspTqs3WzF66+Z7I65&#10;Zir4NvU92QJ3Y2yB9o/8yI+8W20x7bBmJKriQUtGoPiaimgIsjAGJSGVwKdBK0FWt499lahuK/uS&#10;UTquqS3JvdbHkTHSjZkS6J2974/8wB+8sDjk1pOY350Lngx2KuyRLM0Uue0mccs8tXLNGFWC5crA&#10;IiY0YhR5cqwBEsTSgsruViLHyGbQXMBTiw8FPRkdMZA9i0OzM2kKtqihzde/+OP/7KevH596+NJp&#10;vcSpqLRmQEBRYtF8TQxZp8ABLK3BzU//1D/58rVBLN9g7RaX93CzMKVP5paW42zdjfU11gNwDgyS&#10;XfcycEAPYQp8lUojPaenBRgfbVjMD1s4WqDZDE1doq7aLkVjUVmUeqzGtxEIUJAu5ThIZqr4U1qR&#10;CzlPEU7Mkx5pzkbAsCqYmCztBpW5HpA0BEisfSbCJUH4kMVWfWbfqTA46CiqMG50Mw2oI1qhr1Od&#10;lEB2eIpOdV2hTa0FQ7L9PQ7bD4VkP2pzKHmpYDRgPxYrAIFP9hemDOpN10h2YqxNiYv4WCvCSowu&#10;Ux28sopFIFbQWlAKah6VKD34a92R7ILV7WxelCTIQ8rwHr0c5ydM56QIOGImiw55CmJCnTpSUCQr&#10;dglF89Ve5vRfsIjlISWNliWrObgSAqsP7AqeYRdevOeep59++sFH7//AEw898vD9uAD4Qtu1W+2N&#10;tVMIB0mXCRmrRtjZJVvYWihzoujpqkCrnBYADUV4/2Afkk4VC+Y404pxM+HETlaYPPrwBziCDDdG&#10;LACqlu/VQkAelAhTEJV7vVl7AKgRaw2uX39pY/103MOECp3a/dkRygp+pQfJwF+lYgocSdHiTCAQ&#10;BZRiwcRKoTqs2DQyJZVCwMd4HwDQHeXulHACHg2OWd+zs7sPG62srR4Nhre2trEFkG2s6Qq3QLVB&#10;QVAixpMWkuYsj9LP1278F4RE4xtTfiMmXwuEZgtMDVn4+WQV6orUFbwbjn5/11shSTDJ7mRMTY51&#10;B98xSzJATQGZS45SApogDQVcWttH848+/Mj59SX2LAWcMmtQN5G8ZEY/aZtkjAlkVH+VCIlMcqMs&#10;geh0kGFiU8rPsofoaYyjMAyY3qGJPCAcXhU6Fhraqyy9Dr7rduZanc2tHW5mue+BB0VPLajVZSnK&#10;cR6yOzASYLBut4N39LU3riGj3Y7IhitUspIOAVHwcQTcHH+rxspGFqVQrtOF2RSnq4C1Z5ZujVAY&#10;3GqPagOTHMqXY3ZilF9aPpYvxdLKsHLoxECQMMvgMetYAw+GLK9bXOBO+yWWofHZIaC6GVRdF0mh&#10;gLXKTmmTkk9oQXfQ2SMKKY0Ap/x51eUAqg6g1TR+bbakx7LHPqWjyzh7INZblJuiQM/Nh4JNAqMH&#10;vcRP6ewvkRRKZT1uAQkci2vdWTAMgrHfhUMtdIy7ttF+rHc3qEWkH4DkSghXNqjyNVlysKjLx6mK&#10;2AlZEKNGZ8+cp6kHx2OOT7bNo8FxGRXLjMbU+W8pHmxlQ3myEwCZrQpnwGRsc2mjhEbH5iwJ1N9B&#10;pV3Qxn7a4e6FxQXcUyjs+R63FHu+02jMfUthT3DfEmXQIozjIeDi0FKX0C85OaJ5J7HJvLazEw0W&#10;rXfEr6QHE5dWBNkXLwswbcY0mlOZSR6+ElbgyN2SkGBlZxdyKha0YNLIk1ZTQClDLC7liTFyDdAk&#10;aQWIJUrtSWOZ0ZiEZmIhmzfFiD2epdfwtTmC0lqTS/dcuPee8/Q0UF3QKvwa/xqNmQQWmk2RKY2Z&#10;+So+mXimCL/WCWZqfRKNuzHvvinwVjQ60zdJixKfetRIX5Osp6riTfFJOlJb2tRmLAxQZivbSw9e&#10;urTc4aat2HgEu1tQsoGyI+mST2oROVaJLHzxUd0KRDgirIxWHBNWXoiM8JPKVZC8qpVlcgLGK691&#10;CxPpOI8YLe6SoMsYBDXOZuzDwfDMufNPfezjvAJEv7eT6Ck4xERBkBUH+P5RuPH7C8tDJH5vkZla&#10;xoP9pdCssQS4iCcWWIfsi50C8QBEDN2QpshARpKaxC7a4qsSnLB6WhduGXI0ByWRUZnoKkUT8Ori&#10;Bh5UCwiovfjEQ3oawdGzDavYzRN4lPKh6cuOlT0Osjkebu5s7+zvsdKeFhOmaJPXlRl2X3HXc+Nt&#10;uPR5TbcBYcrS655UqqXIQwVZhUAavQj2smf42OZA0yhEWaKTiLFPQTJrhN+eRQBOxADKOXWvBySx&#10;SlDtGzM1BRP7kYC97BoLgWvq6a/W869uc52d5KG+1B1iD6q9iNcVATSNlejKQu12EPH8gjAwNSPi&#10;qoVScfIWkyLipVKLdgaExSVE0iOsV8CCYvsDyxdYyjCKY8KO8UWw55Kr/bjaQFIHSSnB+gLK1QYx&#10;uC+TLykrSE9YxzuN7FZGHsLYuCDjogQrpXiRnDQCxDy1DiltTPtdm2BGakmfNXNRNRCwzclrF1hW&#10;FppFkFFjQpQIW4Qkragh3oDVDBabLgMimdJGcZQcLZJinhkNS4cG6vSZuIZjrS2FWx6Wl/rrq3G1&#10;Y+y5CjdrzE3mM9Myvt7+PC10JmYme/2arV03+8kuuGO5dyNPtsB7yxRIAp1BVEJMKpQNUlHNsFCd&#10;MilY4paFMjIDUjMCbK6zfHp9Lda/xTq3hoVOUrPMlpymPpYxhK/EUd8bI0uLmzEpYZWhyinltWmQ&#10;Pk5dGwka+nXlf+WCslv+NzINC2UTeg6nMuKMTL3+wjZHvLCFi/2JU9GTA8SUyI5aHF9mKQzLUJaM&#10;aMuYrc/gGyS3tzeVUxgGSkmELw+CmHg1okoUMa1WtjEpVP1hnxKjYrYisflyemcjNoFwyvxx3Ieb&#10;QlDTgfThWCi2ggEEtMi4is2RHMkc7aE4PZiPxvRmQkfGYPjAAw+AuXYGGLrnPpYvTA/iTQPOSnkU&#10;AYhRL4CoMwjTArlykFe1i7aIOJCYqx09f9CLi0hDJGg7heGeCwmGXuC1oBH3QRNZenOEztQ6tMq2&#10;JJjryaBq1ChpzwYnJaXY1KoNrTSK4Hhg+4UEFFefqUcC922CuTspdO/LTbHa4yi2lfLVSQEpCrvH&#10;1YKk4bfZTHjcWFeM70mvu8I+KiP5wfVbN0EMIESCBtYgYa+SQseEsX4w4Lbt+RGW+jyHQlIuKh1f&#10;PraFdgbZszVcyOliFCoo+8iqvKqKZBOrLEHySolOGWiwSiGymBaSjKxVR0D+lXGUDAocTfPgwqnI&#10;skFM6drG5AKAy7y0g+HS0c36AIWMn2xSi1BoiLb4WC4BzTgpJIVPikcDJBCgCayjYeFbcRNoUljH&#10;jBE+ExwtVH+LxM1WAiFYSv0oAWp8jPGx9fIRQiauUwrTBHVBdyz0JBp3Y2Za4BthCpzsrZN0WdEf&#10;wWY1LCQOwUkK3C8WVDYl06Ra6UCGyfTxlU2t3IhdGbnSH48BB6xJ8XDZHunbR93VueOjzbntm1xk&#10;c9RCEze77eEFx/YUhBQmoxAoQm63ZbUGCMjtEje5HOOKD5/8KotG7aYrwHNxcpzlxywvGrhcdA9/&#10;EeAwVfEXbDaCg9eUzspE8WFpHxvCOXydBZG99vL9Fy/1OLV9FNPYim/SkF6UiHHUInyVt03EsIyT&#10;WThqvzXP3fDXjwex1ZJt+ogFLm5iw5zDRLz1K+vLXELPpXf8bW0xKByeO3eWXywlJMzeDs7hZnDW&#10;qAeOXphOUlCcOACc9cicu4DBQOnaSegaPiGaY+xYHnDTI0KApkMr2/52BzvWrt+4ShOyD63biw3Q&#10;iKpFBn4L3eEx8Oe4lbY7z8RJh1Pm2CrJX6xyGE/2tndIz4Y9oAHfpW0O5hwLordAHmwZ9WoTDPYH&#10;k+Fkfe2UrvLJCOD95cWV8fHh8tICe9O39vd2jw5xao9b4/2D3Y0L51h7gRJlwSICGYtnPOHQh6OF&#10;pT4H3mGrYbFxNAJ74tsLPba3DCZH1zavcmYFTgsGyrHIf7C7c7DFPv+VpeXjI/iD5RyxcrDf7Z1a&#10;ZSchexeZ72A6I37X11eJ4c+WTJWptUdH39y+tcDO+qWN4yFzHNuDw+215aWjPcxjBtackMjKkrkl&#10;LMDgAggGxcwS22GnO7e6xn2ELa4CmLRHhyzY2D2g4qDETYs0VLl3kY3iOCXmRkf7yyt4KbAGgIIr&#10;if0jcW4GZEMLY7sEKbIPZTCkX+Y4WWC+hdcJeyFuPpy0D3cPd2JbBKTLsgMuDprf2d0aDg45TYjm&#10;9pSOOMCjxenR+wgOrriAiDUE1amyJ2YNkZhk+FZwo7BK9dT6BtljnVCnizOC6Ry4T5dSsAkMyDba&#10;Mi8gp+tpkF/kO8WC7CzrEbBoE9DOsj9LHefw2iBpcGDEpt79zqQ7nm+ceYoOJQYFSdjKK7k+DX2J&#10;nxK1NkxAjLa7RoCly8LGi2cOHsRT/spSLFGZQK70YAltNIm9PEAswjRwgNoRjJwSwXVOnN6Nk421&#10;Lm3m77gqbMqJyiKlihUxPCOfS2yA5i/wYdUhcq/8Zd4EZX39rQNWysg6nCnz091A3QLfCFPgrVrc&#10;DpsxC052YTKDKSWjt4KZdFaTmqX4yGw1PTU6dRQHW7Q4YgUP+HyHEdvO9tYkDhp6U+IsHWbjg2yf&#10;9goML+/p9/OTmt6ixQEG04yY4UPSyx6qxtR2Ymh2Ssx4IjUCHPMJWRWuALK5HK8IMD2TDhpS1ghT&#10;zJV6vBLW9apkQWrv7MUdQgT4heEVNy714nGUo9GjcIlh3PQCIWtdXNYxXieNWrxUNqrsiB9UqYjT&#10;pcAUoMl4deeYr8h3PgHWYYrVcciLuCex2wsBSIzi0o5w/oKU4VqfZ7nieGpxgWvcsLu6Fui5idEs&#10;eho04EDSmlpBVwLqdiYByRyOUyJD/12aa4wzgxXWi+PRYGvz+jy202i83p6799TqfafXz68sn1ta&#10;PLPQX55r3bOydnqxc7xzfbx3c3HuqHW825sMzix2Ty+21lt8XbmwtHRpbe0s2A8GxJzBz9xBcA6W&#10;lvv435cXmQWIOt68eev69ZusHoFquNavXFUQhzG4NkgnhNaMrRrEWdr2mJVsx4eYL+g41sdtrC/d&#10;u35mtdVba/fPLa2dW17b6C2udfr8LeNA49br4aRzNFqatNc7C6d6SxdXT/Vbg+X+8VKfFbg3V/qT&#10;0xxP0BostFEqcXciaPAbKzzi7KJlfuVTPRlOGNGGNrv9C25OfDgR4zJAqgC12NR2vV4Z8qqntbN5&#10;5BcCOkL0QEjkvJqG1pBQaRCcGTgY7ErpxOKcTcjuTkNfCSD7pJCRT7UaySXrSRKSE1mSK1Wxyg0H&#10;DynoUrYoFmqBoBKV5a2LPKis8ElhJT4JVnnVyL1iCmjEiJsFydrCsWpZ01qEGqYu9B2TSs6d2WKZ&#10;JfGpA+JvjIhZx0TbBDP6fgZUbQfUSuGu1r9jm7995O2jHr6OzO8wy4zhZgfb0/FbNo9BOvoV/R2x&#10;1Mqje8LpGJ5DTP4yrCHAYyBiFByR67jsap8CYSQRfDXXjMvVFiCst1Zyl/4ajppvDeaPd4btf+tP&#10;/dvf97EPPfelX+VIPCT8yupp1q8FbzCuDqot9we2w8ZPBiNCOjYgb8ilUrb6Q8PcQlWuyQ+1LFC5&#10;6oO1CMuSS1N5KzU0BaLBpmrVxkxL4hgHQBwBgMI7uvXMZ/6nH//Zp/6NP/ddH3mAA2PsCGWQDJ8S&#10;UBtFV7lFcMceSmXv9d/6z//DP/Wzb8x3Ju3lXnvSg+3n17hXvtvG4/rEhz5w6tRqa368trLEajKc&#10;rmUJdzgesn04RRDvuW0eErkdjlCahl7UpGCUTAxDW82X7d0d2oraIWJKs4SuRaxrddGbIMlXBTr4&#10;Qytkj9brhMoXiMUpi0mDgCZARrBSDZAAICpIm866h8lS3CvAd0YDbUG9KN0zbYBDrjSkbHwSYzGR&#10;PQy+DlMV48Nj9lJ2tm9tx26r8ej0qfXWaOvll166ce3m5cuXb167HmRYCObwKKbqKTEUZykbbIHZ&#10;aTe+WcCCKjForFCEHKiwdvbCxfs4I2t1NXbBDY7YyEB3RpN7DHNp1ZgdADKDbw0jfm1A6htNN4f/&#10;4JBrJjY21tqdyZXLb1y/doMbA8b71zw+yNaDCawvy/SkZ+L1n4NVdPQx7YlNPc/k0enTZ/FhnNo4&#10;c/r0mVErlhOCDE1G0SAGNDLGmYaF2OxQMLRJGWdGbxYuoJohBcrafu3CaOdxaH0cZi6kAAKf7Fng&#10;s+WTjNrHfKKntM+SARntSoFInCSAwGEulq0wp4DF6RVZDEnDNBkxCwY5cTXR3JmNM5946vedPnth&#10;52C3NQ7aSEmiVhayATWoOAcm8D7DXczBXnt4MHjxmZ+6dP79Iw7rg0XLY64UrZJu0rDyJH+1162X&#10;uWqmTta27xIH41MGKkZIYG8S0IRSSSscxCHqxWCfM0rKhA5zjSxDfvErr75+5TKnOh8eHV++ufXC&#10;S6995dU3uAS71+4gvTUysllAWDte+0xPm49LPZYW2ascD6/8OkcTlndE8MRijhAFmmnBvJE3GG0K&#10;WUmrRLUxs0nrhn2Hyuv3TrJ3zRSAsBpdWJkCxKjOx9gARc4e4bYrIpjDTbUAMNfRFhmjZ1tToAmE&#10;DcDBbGXSjlF+ebRSFdlKUu3ZpPjuXGfQOtoZjL//+/7wv/VHf/CVF3/z2o2rS+z3Xj/LAqxgnjin&#10;jyyhulidrvoRslIs0J465WpOlpfUtTKVpcvSwCFeNSaSigP1ovDNq7AzgYQu25ss6d5KpfExGg9Y&#10;3oev+3i0d/0Lv/Rj//yXP/bH/q+f+NA9cbPL9NYAS5F/hCnOtRSIU4d7K0fXnvm//V/+zZ+70n3k&#10;vgeuvv7a/mS8sriMhNg4vfHII49cuu8eplwXF5jUGHf7MW4uSqKRhrwitXGxIwCoSNk6GOvtg+fR&#10;duUQZsUN5XLOq+2ACQIm5qWVwMuVcTYRCLuHkDDpo0Zt9pov4+jnUSIrAT1XWKlEYg+Wp8pG+upV&#10;BeCgLUVxLmh3ob6g7D6nn9EZHmWIceBGO2Uo8Le3tgBI1TbO3Hs03DzYuxlgB+2VpTVc8p/59M98&#10;9le/9KUvfOlo/6Df5bjDTerFhETsnWvT17FlK/ZGlKfUgkPc3PnJwb2hUB0lgwNLOBZX11c3Tn3w&#10;g+//wAcfu//Svay2Z6ZgdzsuaXQfRGm30EPOzav+hayWCqYY7jOnhuvixo1bn/nMZ37plz69s8Vy&#10;esqNYbSagP1uck2QYmwYazSQDhJ1yRI3GBTjKc7/bcf2iosXLzLUfvzJ9/MgscGBuY/oiPkwMTkj&#10;gdLd2ipjCmplec3Jsmj+QhhUgXb2a2H1uPIRqpEYNBTkGgWA3ITQ0JIQQiiTpaW4sToOPwiPDjqN&#10;lPqTwtY8aA6xpgTQDiOD6QnUTHueNbN7e7vd1uCBSw88/ZHv7i+uDMZDtuUoB2T/VDwAdMghSSdf&#10;E9Wfh5fHc/3OYP8IU+Dec48P5wbYjCY2vV3va7Z5xsTIZCpVUpgoEyjU4oRjRyudcmQiMglZ6SFA&#10;Arab5CECphQUNzfg09IywxTY3tl74cVXXn3j9bjTYb597eb2b375+TcuX+8ygQSSnHs+nT2R9ZTA&#10;2gE0UXpllBWh64PnZk2BiF7SFmgWw6YpwBDgnZsCSfMNa939p2qBb8QEQVL227d8JktCTL6qY+zO&#10;fFJc1qVIdqaRf3jVX1dHStwChBOCNOeGL7347PWtvbP3PhBqDIExfcwoW6bqTdqq8TGsCSJDppZV&#10;WNS8LZ4iWX/iFZ5UvFpiyhR5vraCBaKiMouD3dC4U4Eiq7uwXLSFkAiIm5I0JYgC1Hh1sIM/gGSn&#10;pCgkxukAms7jdTXjSOAyNJiWRWacEYG/XDyRtggc9IFDBEcMtp5oOGLj10bgASavul55dXDA18ZO&#10;mmA+hqZRQJTqIH5jvKhXn09AICNfqQWaCcVg0aoEh5J8AmGvn2FiW+EVo9XpVCtYWSOFWiiVchAN&#10;aLi2jhKJ3z/YPj5keN/G9X7/fReXV3p/+2/9rb/wX/3NX/r0F/f22YVxurdwbv3UA53eqXGLFQv3&#10;9BdOLa5e7C6emW9v8Gl59d7+4vlOb6O/cIY1AL3+KUatkzkO51nnd761Ojpeu3lr9PyL116/ssna&#10;gbKekZ0ioc9oc7CSJDSArLIkYe87aMOgYZb9zOmNF1986b/5r//i3/97/+LqGyxj4M6DU0wEt3uL&#10;LbZotrqTbr/VW5zvLvDbXVgmkj9uJhiO50k2xwIaVjLOLU9aS6MJyTaGo6WtnckXvvzal1+4wlzJ&#10;9etXIR+G8e0yh8b6FTw32ri8aweApMwC2ajXeVQYPETGepSisbRyJHtSet4wCTAgpN5UdYJNpvCm&#10;RHuK7ARUn4kJ8UBzh4jxWl1gKHpgKyHJRzVjSqUaK+KW3CqJ+irTgZhWDtCS02V8FXBdBWWOGZUG&#10;KbtSnqSUyBZI8SWzKGFq7hZ51b+Q02IwvVWwppodiYaNbKE2vqds2USONBLPxMRc9avhxNmKZ2QW&#10;kW1SB07CsV9mSrljiSfz/l6O+UaYAtm+2UlJxFKYz0xkvtYJMlwHZI8EkjStyFCyyKKOsE0gcWQ4&#10;Vh6hPjrdV1/5yq984Yv9ldOxbbp1ez2gicVKthSarCI/SPrJqKRPvvITWVTJiY861UG5WpCUOglM&#10;aaFiq6ZU9wjEV5mzDIaaO4U1vR3wkUxogHLO2xGM0NSvKZt8FbhARIlXVtLRQIxWGZC98MILalzi&#10;naAhl5O1qWDIZe2sIArSGNQVPudStbi8gK8l4xFWCvAtVxzShUgWgZNYP3N4jMp4jpZxUjkbIdy5&#10;RbWUyIYGYq3TGNEfnYBColoEWOSmu1sZJ0zkMmpAaHYZ5cZVPaWLmRAlgKoAB2pEDBDcN6E0l8wU&#10;qeGrGO2g/rpzS5cuPvTCc1984bnfev8Hv+nixYdYbcV6xfHoaHf7Vqc1Wl/F9dkajw45y3luMGZt&#10;IQ09oR5Ho/a4hQbmGqvx8IgbrgiwjrRXbrsqp9T0mH8/e8/999z/0H33PYC2p1zMMWmG6mANEAY9&#10;e1alqIOXAIrT3Ymc5//yS6/TnKdOncNRu9Bf73VXO92VNisV57pzx/Md+r/Vn2cV3ZiS47U9wf/A&#10;igImijjHCoqMGOiPpXFzHbawxubBIasC2u2HHn3f9Wu3fvZnfuHXf/03N2/F7QPdTmw9oCMoGpoU&#10;JX518mnIUhHoxLkhqiCXuW4gOdFedsuG7EbY3ZWkRzMB3N2YanoMO20FIQAwvD7lkZbI5bZPEJOb&#10;JP7w9JQdnjx6gMBKU9seF6Zko1npVzko7dqpedrwo3xXKz9ZPh8/+ZqCJWMyY2rHFGhWMKVHtlgK&#10;k/qTTWcRKU4VAvnYDrXYzCL4REfApM49NehS60ppC2cG4cTQTzavReSvMfnJ15MVTzzNePf5Wlvg&#10;G2oKnESuJtA7op4sIY/VpGN6CdffmosynBkRMQ4H81NmD0CczMbdu53u3u7NX/7Vz93aG54+ew6J&#10;lExOkqRCw4JSQvHUvCfaWbQZU6wkHct7yiMVeQ4OzKsyNizMlFkpHUJRTcejmhQkNpnsndyb3JV2&#10;BjEKLNUejwaEpkZdRNGj+k7CI8o4nsRO2yC4tU68ZtdStJMc6jmYE3kT84l16fwSQ0Y981NpEivz&#10;yWIjs0QfyQtWun+Rv6ptsXVKCMgO60Xe0h0fK0SsEb2f+JASUPoqPGjWqUigEVO2NbJCcMin4smI&#10;Cak4XPH4yLt3tTzscbtP54do67EQjcM9pjiGi9wpOHf8V//qj/7o/+e/u35t+9u+4zs4p3U/lhOs&#10;jSeLB4fMs7Igf4GDdDk1J/bJscweYwUH6+CQqRNWxYdibrPOjjv34m++JCYwnBu1l/oPPv7ow48/&#10;srIep+Iwfa7nxvYhRo8rhVlTh9HOGriJA9PnJ//Vz/1X/+V//flf+/WnP/6JBx96eGt7l5Y9HOxB&#10;TFRSKo0+HY25V5Hpc5b38xdH5HErwHSlN5+KRj1mrUA0SznD8+GHH1o7tfrsl175/K988VP/7Cc+&#10;+9lfe/21y8y5xLaKXqhbbVkan4BmHJjTWShyEKbBJSGx1RCUcpzpMHHxV8esDXVx86H9Lm2YUn8S&#10;qyX4lWyAQ7nMO1i0c0aU8tprrwHNwboGKDjYYs5EmD4ZPJVTipekQ9st6GdKt8aQRQaXTgzUUiJl&#10;nZEpK2opl5KkjrRePmZMsCm1sizBppSw3RQIVIGMMnIKBxnKNHURb1y5HLNsZWLXcmVS02T71K8Z&#10;b6D+Nb2U8FZPDbZOk3ASw7uBd9IC77Ip8E5QlJpTF9ZZZj7VPAAdK46TH4SQvJrxU1ZhDxIyN07M&#10;fOErL97Y3GkvrTBSS2qWwlKpkyuVrsJCiabWsWgTWxABh4mOTohUbykgTJzA6/GlA271TZlrb2ZD&#10;UyACTdFm6aYU1RyvWxYxitRUmcn2IOAYyK/6jWWwbGTQRFoWIDF0xsxIv7qN41Q0aHhCgNLQaWBe&#10;PWBHCcs9L4zPCOc8goKYLO4VdKBPjOZFeLBLu+laULLbbmJLyrJYLA7zTzWgpueTLaOaUcClY/Yg&#10;7q6N8/voAX4ZVBe5fQQCDkl5XELIk9JfEWlBfDWBdpv4K9wDpe7p5cXuPfcu/qN/9D8898zll17Y&#10;+of/8B/v7N/4tt/37Uunl48mLE/ZYaXg4fHu3vHOuHvcWVjkDz3LFioW2XP6NZu12Q06GO+PW4NJ&#10;ezjXYbsftgnLWvbJ2F5obZxbf/SDjzzw0P2xw7+YO0ypchogG/n4Y38Xpxxy2B8fUc3aaroEQJsm&#10;evDBB+mI/+XH/tmtzaOf/flf+NznPvfEhz74+PsfORrsjEnIQjfWnLKjrsNwn+abay92j1sYhixr&#10;mPDL3wT3RntyBLlN2M7XwYyBamJH3oCt88uPPPK+5555/uqVW6Pj9u7O0Ze++OyLL76CfcJ4nnUg&#10;0qrNJb2JocxCb9L1+C3oYhucSB4dA6pnAqhzIqn49OaqZlSg1icNyp68zjKg6QHuuQsyFyU69UNi&#10;zDhvx7a4tLxJJlNoHDhZxqvGqNpUlpRliJE+c+JDotVKkzXCF1EdCKYQSGUp16tQUzII0xJrMZLJ&#10;UtrUctKGNY2q3bIUYsYI0FeLTnHqiMIEAkmUBMgnGFNrDAK0K23ABGKuxCrbyrL8mhZJ3QgZTgjC&#10;yV/j69e67nfD77AF3n1TgF6VQNT3Uk+cIhCjEZyMvHNOfLv8lIntGPWW43jnWZdUTXUDpQCQntiz&#10;GxfihZ+V07ARZnNxKG7l/qrJNDic5T+tIdKyN7+6N+4cHXIEHpejj0L8TY/NAp/IxYkF1R2gihjW&#10;/zJq5I+V1SDGCXqx/JsrgWOLbPyprWEPpZ52gxxIjAJOzpTxbI1kA0UGwit5RqWeswOOKrRIHHYr&#10;cbqtDs7NOGJhMMSDGzgcHnB2K+ktOkvRdYzPthwDh6iNVoyGLFeDc246vnxWkcVobMQavc4RR9pT&#10;ybJACx+4dkDcPV82FvtHT5GeTe0YVQexzGhvDCAUx3TdEIN+0GBBMNqL1iVLuc9mzJHGnV6XM94P&#10;mFEvbgOkH7vjqBpocYcPd0O0WJ3PFj76tJxJRP/jJsbnD84sTQucS385JQGabqtjLeDqaigGJNf1&#10;6yzdj8t/ISY0EyM3cpAgFvEVDGkN7DoAUgJtAuZMizDDTbNy6xI+eqkIXUIMbYTb4JBqHuwytD8a&#10;HrLG6uiYrYmLzz33wk/91GdHcysLaw/sH8195jOfZqvDd3/7JzqsyD4+Ct05bC/N94Y721gPIKxB&#10;yVIVSADkQDWOb0EhR1fEUS5QChc38bdy7uKT3/SBh8+tLI/32LhPR7Nun212S8scAxH4xNkv7Tm8&#10;OCyhhT7x14MzagmDAvuAbfy8/st/8Ytb24OlhfXhYf/ZL738+quvP/7Y+86fP390GFQXR0sxQzHf&#10;H47ocE6aGsURjeO4txpeYAltWYwRiwX444qCDigfs7yiw2aD93/gCbblvozuX0ARwiW9/d35556/&#10;8errt8KJcnQL+mLpHxNz4MqiRShh69Zme76ZG/LAJVWL6x4IN8q42DeIAM6DWFldJ74s81y2K7Vr&#10;eTa5a3E8url5i8NAIKr9g6M9qHAfxh7u7W6zeRLUd3a2ylRFf3AYiy0oS4OSdAvMipV5CtmNlmSl&#10;C4mdeKJx5FaRlLU1ShpZMV3K4PAg2A0mYolduRbkaLDLol6qPppr7gjQ1FApagekkVELBC2JXI6g&#10;y4EYZYiuICUAr9kUqZuF7wN8RYcCSvumEcLV1j6FarR/Wewp/KJ9gwegE+xWjNeDQ46aaFZ4lMS3&#10;5z6yOHV2mjLEp64qLUz7YBrcvo4oDYVa5VO2ZpfSSWavnzclruZ2Z5Ldfc0WePdNgSTKmiZORqbd&#10;J+qqzFRjEr1Phk1DRm1tv0qIySd1rqQeeCYYstpZm+lnqE22IWNyoyNCx8RyLI9SIO1WE2RFHKcq&#10;RzKltjbw+QqHy3saBOKpcMkRSTKYokRQWfE0/AEYCxHKjKwoaZWLDDFZkFlSECsvYkVFZcEoRzRH&#10;BKIb34lb61LG656iH+fsunecSKQtfgKxdV6W7MhQMuZYnDDxHhykV4M0MQE/9flTnFMGwMRcaGTT&#10;hGEih8St0fBoBS0M6wJKLjsgoAfCAaVqRivKKQ9Ghzz6MBhTKnZD5U/PgzOgu5i6ZIPbho4gyxwE&#10;pzH3fvEXPvv6a9fIfngUDvn9vaNP/8LPHx3sfffv+2RvYfHqtZvsfLjKtX7znF3INbgsY4zF0qy5&#10;3N89igOLWJc35MgsTLre3u5xa34Rhcvq9W5n5d57znz8Yx++794LcWgSdl+vHMw8CLcNuIG2E+1U&#10;mcbhEzWiGTyAWep67rnnfv7nf15DUFr9/Oc///rrrz/11FM45wd7GDP0Ilv0hsu9pfnR3OHOQWvU&#10;xnDiCgjSh38FeQyOwGfh2KS9H3/H+4f773v00fe97+HnnvkSGlealIbRrFeuXCFAoa7klRSJJ+xp&#10;yjKyS1ucpgkbFAuG2Q/uyAbS/JiNiNSawObWzaRD19m4wzD1jcSjU829oG5P0MySFyQql6AS402M&#10;0r+WuprSjiaehk3GSekkQ5kxw9ZaLasbwwTSnh2RgkL4KawM+DVLMVLFr68ryc/EtbQUWyto/wqf&#10;sKimFK2FKvEpPWxGBZ09lVLUiqTlkXjWaBs589SVylyJeV1EiuUZCIlD3fgZecdC70a+TQu8a6aA&#10;tJIEIYq+5qdkieQTqVbyTYLOLDWQTCCh8KpZMENkSYUzVqoq1uIkr8SqRk/pJoOJvFmy9ERVQZAc&#10;KGeKTNor5k0fPmGSFa0depS8jjwIK7zSpCBGZamgUZUmfJEnr8LOiXljeOR5WVr1puzI5rLpiFdA&#10;R7is9Sspy/KoZolcPy6nYTyE6OzGynxFCb9lniJwdg2Xj1o/xzEEbDRthRTBLutTi2c11dyuIEv0&#10;7AKQVArnYjHiTemkg0pdewIjg1fngM0LVhRHMj6Rhp3lZlFDOCcNnLTz3JGRhxFlB9HI2hmDWNI+&#10;/PIzL7Mold1Sh4e7odi6qztbW5/99GdoqO/9333/I08+0d9YXb9wYX5peW55dXs0ubp3cO1osHTx&#10;0vr9D4yXV7Y4fWN1YbjU7Z1eY5/B0UJ7Z3TYObP2xLc+9cRj9589vTwc7OO0YAob9cx8LWfzSm/W&#10;yFbyBCc1Ir/UCFMMP/lNJsO2m6uHoXXS0KfYB2+88cZHP/bU6sX7hr2l4/4izpDrXJA81zruL++M&#10;53bn+8eL63udRaYodua68Ttu7006jHIH7FwdH937yL0f+OCjX372Szdv3GDQH8sci8UM1YMS1xnH&#10;fYTzYbi43MwpG3BWxXrAgCrcdQO8onJSlQqNX937cgo1xr2Pss8Yak12D1PylAVzWQq5nI9Qx9t9&#10;vGrCeqKD1OJXArRYLkXU4EspYYMrN2opUWs45+wsIm3xFCNm1yyWDVOm+SmNDxWzRkCaLzagQiYD&#10;Kf2Nr59aGIp2grUuwsmAFUkRp+gwMqWNiTPjyUJr3KbyOP7NVkoM668nw6avExuuK3Xy60wL3H29&#10;TR51a/7ra5csJfvJQKHtMrGdmq2wNC64iIg1KPEE/4ziFw9eCPRgp/gWM3aDcurANBlLtEI5TfUu&#10;gTIt2kzrRvzU+SYRJ/dSbDiuu3Hf9pXe2n/+f/6PnvrA0hvPvzCYXyyzv6ELi0aMCQIZVQaWb3Ea&#10;8xuSbnL7Ol2TmQbtaUqVrkLHZUqqrhR8AFFBJhMKITMqHJVBJvNVRa58EbeAiTu5t8DwZ268+5Xf&#10;+JnPfO4r3/En/uNL59ocECt6ylBNe7sjqjM9xkABEWi3e8w871z7wp//c//uL3yFA5dYJT5ZZA87&#10;69GKkH34fY9cunTvmdNrZ86eAg+kJg4CegxkYsQ5H8ggRnHGAo0Ya0ShKipivCGQ1nYznoM2xpu4&#10;dos7pDkmJURz2AedcvTv7cObmwUK3TjxhhqhPEiJlASmhpGmkq1XjjUK0xCPBVqBeE8IsC8IsBEP&#10;BNy24GjSdsYJTcCtg7yuroTDIEZ8nGpc1BivYOJwliE417Ss9Nb/wn/5l1566dWF1Y03Ll9ZWlrD&#10;kT442mbsvn7uzHf//t//Hd/13RTBsfzcvBhTY0VPMPg9c/Ys+AAklDdz8ejvcr5C9BRk3Gmvrq/d&#10;w5E3cxy3hYXBOvw51nKwGi+cp8MQ2aWmQRVWgWc4YFlhzEHs7w3iPOZu+2d++hf/7t/+8U47Wht6&#10;Up3gYSfjkx/58L2PPfzQQw+99JVXgs5aYWCdO3cO9DZ344AgeFLi1JsC2FVOUtq5sbe/9dj7Hn3+&#10;2Rf+0d/7XzgDEbc/ep/5g+B4OnKh98SHHvu2jz95/ux6f2EFPraPoCIW/5c+Ombuj5ZEqTsJLbVT&#10;CgikCTtlycB5f3eP0vlUDqMMhQ0oas2qFNpNN1U5gCgsoWiT9hxzT0SSsnhKgiUBAn66JYJK2+Ez&#10;B6tIPzdeWl7jwK7drav3Xbz0vd/9gxyLPGReZ6p+VEIpVWreV336lUkaFl0wcYks2N2+cfXFL9x3&#10;36Vxd3m/ODZ41O7RBVMhNqMmZXkT8Elb2aX7miayv7pZBheZt1K3deJagGRdCBAPkKkt0pwrgAfr&#10;+o2tl15744Xnv/LyK19B9L3wyhubCJYWhnuZ5SzrRi3dRzHlo+iDJnUl6uHTsItlrkznlJMG8oih&#10;svh12eW9pDG9pxRR8bh6dQo2KSQLVfDm778+Tfe7F/I32isgEdted7RCktBN4+uMlZ1pZgLZDcbL&#10;DJCFbGBxdelG5qemlDidlVmuZoh5x66V32QMsweTT1cPWaIVTAxlJ2nU9Lyma104ReE1Pvkp191u&#10;gZQ1CVbcJHclfsZUfNu4Aa2+6kEhkjFp0yh9rEs2vjBF2AWRyG6mWsUQoywQ4/BbtxTGook5vhWZ&#10;QqXCqoBXYVpikM4uZVfYIZTjsNsy+CvjxchFpHaS5RKwcQjD/ASwALzIh0+k1AWiBOFVncQnt/UL&#10;k7DQlJh8xRdNmBg1N20S5trUHeLQM9egOeoigWKIIlzzqGsBhBVMNohe37Bay6aJXj/qsru1wyVQ&#10;wF9cWmChYswV473o9jgh+Fc+99kb116+eHbhkftPffj9l771/ee/85suffuTl57+wLmHTk/uWxt9&#10;24fu/YHv/NDHP/Dgd3348Y+//8GnH3/gg/ee/tb3P/jhB84/dnaFLYijIb7uGD7SA1Km6zpRaa7K&#10;JMYBsZQDktQaZDSmOeAoFsyGKRCim0U6LHDglcUJX/ziM0tzm088tPHUE+e+/aP3fd93fPB//z1P&#10;PvHQ2tMfuue7Pnrp2z90/ns+et93ffjeP/Dxhz/xxLlPfsv9f+Dph5765oe+5cmH/tAf/PZLF9Z+&#10;5Zd+HhM6LmWerjen52NtRyFYdhsi/ukj+k5GUJNRER0YYWCVR/qhIiS2Zxv1XO1ATkFRjNrYHlJm&#10;Z2LOiPqSS88QX51uoO4u8HT6ScYMVVOyWKg3YJEdkmMagezevExZknFSac0s0qq/PvKa7K9tmtgq&#10;mspwZXaAa3/NQLB9aoCgqqEjd6TaTgbPfk/5YEAcDCiv6leypxCbCaTcE0LCkVVrhOtKzbRJMnW2&#10;Utbrjq03E5ml1NmzgndMXKe8Gz7ZAt9oU+Bkz9X9V4czZZKaMXJUbRzUFFmTZrIfuRSIKqHMnvwQ&#10;zMAKxSmPpYJn3VZdenIXKdXofIWxlaqK1xgBl1Edn9JIT21t0foDKEUdPNWyzRU7GukkC0Vbhp7p&#10;TiCxBYkARTimFwFZMdtQucOrotDqO7olXOzopgqE0wVq8wrcRzhydTG7oZnmPrQYSpahQsqmoodi&#10;bK1QAGyc21QaViHI9kP+GACz0Ee/MYNGjlpT0WoT8GuXgVhWMJ2xCGuUgfW1YV3Db4kU5BZ/oCln&#10;ra/T/I4vmQL3hFrVOYjpvSBg85LG2QQXMWjN6K1RORHmE8U55eySSYqzv1wroGFBmu2dzT0Wy81P&#10;tje38WFFs4exRFe1FheYrOEcy+OF7njI1QOH25xYHNc8bO6yvJJzHHCMcSzx1TcuMyplVM05AvMs&#10;tMNzg7XGkrchLbnNmJs2oROAxgoJFvtLzCy8L26MGHIpvh02RR8dH9Hq5OJhrwEGc5B6ufRFIqE6&#10;PAy7WF146yYnJ4ZTHfsJ1IqSHnNsLtcpY4nxS6ft7VwbDXf2dq/fvPLK0e71fuv4pWe//Pqr19ZW&#10;1oPC2WowtZ7DymSJYVl+6xhdixD0nJShDTH1aGEwpwqUSyRp7EoiwcEt/mDoiQK6YSSVcv3x+PLl&#10;1x3941fQPuPQQzcZgo/k4ehTqUIMn0jgbZMmA5Sz4LIDB3SybkMrJM40L+yg9q31rgwoI8jjskPa&#10;36aXnjVMiUkTwZQysgScck95JXDb0092runrmORKBUX9OiPWzKXgshSLsLgs1KbIxFJLlmtT+FVo&#10;dbh+za8zkXVGsc2GrQutI2cS1G2Vpd8NvJMWeDdNgSQyAyef1Pd1SqV/TYLSor/51DQhwfGp1nAW&#10;Z8YGAQjdTQhTb97JFkzKk1Uye6KkDFUKkEa1IasDzQGrupbIVGBpoJDGjAJXjvCIOfGGU3CYnl91&#10;vKVbWX4d3BNWUhAme+rITFOLGx0DPMqXmhuFLAIediAmwmGLB0v1lriLD89ASPko2iojqd0EqOtV&#10;Ry7xxJAdsI60hJOWkHXRPtBqSfVvc6nh1LtA4ytpCOg5TFlpY6rCnXSIBQ2lItZUlW/7pMoHGUf/&#10;SnPSgDwJnM5A8VCKrnt7NuviskSblMSo862tW+wDXVtfKSvby6KNCaP2OOiJfS6nzpxl6f3uwT7H&#10;+sXtzyunWwtrQ062nrSPuYphdeNovrc3anGbHkCZIWD8yJHRe5xfuLjIlgYcqMWeYFEhSzSW2HeI&#10;8bbQ6Xplop0oBYKPs/LSqr4QsoMVjpymR998kV1MqHeW9o9bpy8+MJzvDjice66zyfvCyt6ozfrF&#10;vcH84aizezQ3bC0M5vu7w3luU2Qh5P7ewdWrN/DCcyxCaecwasGBcnEJUxaT/uunNhaXmB2I0TbN&#10;Zb9LxsSgcdXTGqn0BXBocFW+B0WrRIkvMwtclBA3REu0BRq7WvbZJEIyB/HkAo1kE20FPQGkoUF0&#10;OEkefKX68q9eCjKGTcw6id2AQ0FyRPKIXGZLGpkaWtpWMhBf2qG5dbCYy2FSpIyyg0zfiKYT0/wy&#10;V4KyUibOcuVi6T952YyZ3YyWnizjV2kmI+uvKfcSyayyn1KkZCAbykCNQy1kMnzHyBnk68QzYGfg&#10;v9XXGuDv8fC7Ywoogm36OpydYWR+IiCFGZBPZhIbP5NA0UBK+TMLzaKT1qWqGU7260mqIlKWVj8p&#10;wmIGtzwUNGNzEJMuaLWaQwRNbHWSksUBgdmzRvK2xZnAckmvHJGf+VW+ONQQsnW3IsLn1YDySL4V&#10;c5G3eUVD3QnyjOSiXHam8bXYCarq0HZlHTgxVsp4m90iUM1ZOz4RqUAnsTqYXzUBj/JXyaLnEziO&#10;tq0+6tkj//QN8EkPB8l47XY4KS921bONnqX7/OHuxu8tQNckYnnoSgEI6oF4u0wfMtCivqX1mEim&#10;dqmrrGy2iVpEm6aMFJsD5qy7cxbsYIwdavusfogzCk+fOlv0AfYEd/7iwV49d/5Cf2n55tburV2u&#10;MF462L/G32J/zN/R/o2F7vHq0qQzv88Ove2bN5ikXVlcWF9ZprFWGO63YnUCe1axAPAH4ODgIqJw&#10;sQxjhlvkQUZrzBpFdyx0XcpAfbEYrl69St31hUhddquVOrXUXu2Nu+Pd0f7NtYXxYmuw0h22hjv4&#10;vpbossER9xCPjg43VpaZj+GPC6ZYpTDggu+juYND/DpcLMS8Q/QRCOgMoyBaBoRpeTDk8ZAfStRc&#10;i0ufWVq4ve3BAGhoqiNVs1kUI4E7kyD82FjJUpgxa4diJQRfqZFHQLo2VurS3KSm+hKATwwpkwDs&#10;Kf0TwCFezgKCx0pStJtEiCEeKtLfZoyP6k1Cqu0qrX9qYQVNlpxOvJhL58mJMwJK2eXX5GXJXqYT&#10;uMxlEaJhbyrZsohangg5pU2yv8UZn1WTAXO0kMJzJpAyc0Z41g3lpxql/KqgO/nYPvnU0Iyc6Yt8&#10;vRt4Jy3wDTIFkiayw6qeA4eTqh1d2Cgw8ypBWEwUjBS93lAwV2ARlLuK9gqmU5mpUBX0Kjd+ZQM5&#10;VrCmHOMj7XJ2Aau/Bh2OHuRIFdbF4ZZl4BbF3fbLsUKQmGQzAqEGuM6Y/fQdTpXjrIP4w/WNREZt&#10;4r8lIF9pB1Cis8sO0FOOCBbRQCBHUeJZ9Meb9hGQxsGEItvOFhnrxSdycaXa3OHefKsXG9Pb7a3h&#10;eHdnExVvGmCm58CW4RPwGCmCL+GCcizJmW8h4Zc5Tm/vkPl/Sp30jyaMU9utkNTIUPz8lIcrGAGF&#10;/5kBH7u38RVQSU69WV1ZY3p8dydOi6MUFwZSemjiObzgLAWNG8/i1vlirICMHtSDI4ZxKKpixMQB&#10;d+G4YUIDEUq5nFrLSiM6k3rQrizbp2i29cfNOZx5Vw57IIyLPqbnjyf8UmhxDjPijE2GTBaoAzz+&#10;FtxUBjRCOXKg2Z7Ouy5rCMoe0UxhJV3ccYwHmIP4jidrqxtsCsA1otLle3d+7pXXbl3bmRvOL+4f&#10;cgvwFoq801nDRz8cd+e6nNg/t7LYW+1yrH/7uMV5eSwmGO0fcEZFa2V5Y3fnkJt841qsldXlxSXw&#10;ZN0sDhCntHe3dzgmAiLl0q6Dvd39vc2DQxThiBOKNFCSC0DMQ4dgpqODyc5W2FW08PbW3uatPYwD&#10;FUlsR+QyqXnIoDmJFnqiE48G43ZngdFyl6s6187u7h3hyRiwo7Hfgz+W11Yh/e2DvfleZznMkZht&#10;abfKLRVcaRmXhIYyDkLqLMR+xz6ljFnesLPJxsmbtNf1mzc4ioNOZo4hOLusGXTxv4jR15xzgD7G&#10;VmFQDqjV5TUsgeVFbn9eZpExeU6dOuP0P/Vy4gaTkfXFMpQbWfEc0CplPqVxVPBVO4nHBaeU6FQR&#10;1zBgRcJU0NbhwdF8C4dZZ219mZMmjvahpwMOVNCeUEHq4dBGt/fV9EB2gQ4BKjfXXhjOHcxxkgmd&#10;zFFMoxZHcFhN7W9li6ytBCOjWjkFKWmCu6dmaDrMtAbU343oqw5fT5GYglEBqHRVMGZG0whEGRXZ&#10;uTVramHEbtI4rb3Hb7hbOs2BiVHNaJbbRyiKv4+gfGoV1USBDpKyaIQ6QbB9JKdZGh+GCWasjZOQ&#10;6wQzMOvS74a/QaaApJC/J9s9qSSJZibNTI/m14yXAepXYaadm6Qj0SeDCUomMWyumM5880Yav5o3&#10;OZOwdrcqWT6p08gY6o9kAHNpX9dqPkk5Hf4OhuTDRLLmgWRXAulUABMZOKtvfbOVLJcYNS6ihLCD&#10;dZWxkabhYQeHCwaBo7WhKwGAbscixmGZNRWaQEivzUEMX2Ps3u0i1p3m8BfprMsdoc9X3Qxi6/y0&#10;heoFAUgZDo69/sSvDNeRPnp3UfbAd7Wg6tzRJ8nQB2SkrBylkQwgueNAfVBUV5xBazJd08DRx658&#10;p0aOOMsRRs0F7aQnnjTe7Ut8WRoZbUXpxPCplB4Z7S9WTICw2LoSwrLsdJBx4YJ6ReT5RE2pi26S&#10;XB5BLlzcpHEtnv5wHsp1ptweEZkyFI4T+rKV0EtWxAQAoUQndEyPRaprRJpU5xHjcZDar97t+/zz&#10;z9sUtiRFqy+xM6QZChUUuVzJIRkAFmjqOTOGqV0cFZrOZKG+9ldKFe1aSzGeTtH5Ua+ZAFSDxlQ9&#10;k8XFpOBA09njriQg0usGosTDuLmAxFixzgrJXxQk5pogxEv/omFASias64VA2NdlyiO1rO2ZIqIR&#10;QdNFTrVSTF6TnaWTlGYElD8nHz8pOoSfVSDAJ20RK2VKnwz7tZYkvFrQVCbcXjIJzLSkFQj1k313&#10;x/isUTZI3QInod2N+e23wDfOFHgnpCB9JHvnax0QTsbIDDxqSklTpjWZ0iRJqtamNUqmkaxrsuNV&#10;fGS8hF+zh2E1uiIsmUpGEsnMKzSzEEhhATuRLIRxdQhgXaOa80VVdaJwT6a1yjXb+wlQCCD9ijaR&#10;DJyOAaCp+Vwnn+1AYKoJQlgU68EWbvYaWCKPOgPRKUrZWQTUH55sZNFKsZjeLmsL1BmO0lxFQQLd&#10;xei8nM4XQ8Wxc/YAoQ3sfXfzq3EVuCRW04ASst4hoBabwzjRtix+wQQcrD5VyW5yYsL5Cx4S2DXk&#10;1cGjmrEd/Kr7gSKQ+aTUZnLGOkY+c7jHUbferdBzkb+z4MDRl64WzOEm2VXPZbwbswCUQiPgYCeA&#10;lgIZnOpW3CV1VjYnRPCq4AghjaUA0LonSXB64PR1FOcqTnemlEaOMyXFinsH8Lywl4sA1xBw+wCv&#10;XAqJH56ywFATTeUnVdsXdgeYMzUPbnRukjFFSDb2rFM/GnDkAmEm/gnY6cAkARceOt1DpIaXnWif&#10;AorsJKbE7DXJIFd7UKhLAVQ/yYAAtzelUqDF0Zt0XxxEyqmKHQiZIbJ8JHdbO9NLSJK0+BOTgRRH&#10;Upciwo5ILWiz1DxYCyLjjbE4w4pBMRFmvtbizlyyWAJJuSRwIVhKXcdEI6VloA1Atp9UZgRZlG9G&#10;Zq6ZGOub1ZxJVuM8k9IsdfvMVPDu69fUAu+aKVBjWXe/YUmnfqTFO8YnbUm4ydImTiKuCS6JPhW/&#10;ed/EflMCFU7SnEySEAg4IFCtCjC5Wn2TPFNTfM1p4lmjSi4SA1MNlzgoOJQgSgqe1OXJ1X5NfBKB&#10;xHOmzZUXoqoIU5Fb8SJP4vDhYug0XgqGdyxVR6SSEbDk5SGdAlQdhj4AgpMCRiJhywiqsRXE3/ZU&#10;bqI+LVElpK71LKAQx2UhoUPerB19buupNqys6lPg+jxMIwLeUMerSsXRtpIRDSoZaCWwuo686lrT&#10;C8SMWiS6oIl3NJkeCOAA7caNOEQvZ9+BwyEEUUf89Wx4i839zQoyR/+Kbyviq7rKfgFzR64YPXGZ&#10;EI569hIMB3Fv+0K/nM/d4jWmEg4OULRaflpCjXRmX3sZmhOJco3jdzg0ojQ7MfxyojC/MCIXO4cT&#10;JTz88YCPI+bSVHHro0vzoI1Vpi9iwj3sNvDEI2LP6twKy6kXSzGou6QiHRqmZVTb2gok9jBEEoAb&#10;tkV2kz3lgNshuN4d+4IsgDKGsLP74EAAnGmNLNeu5IQl17HKTYAlL59cPmJ9gQDa4e0ox4enSAnz&#10;vVCdHM2v/JJUVEseceNXfGxM+cVq2uz5ZHop1lJ8Ek7yr+UqJQzXokncSm/Gk18Ny5UGRC/LMmXm&#10;ykCCqlGyhDjNokzgki+lxww+dTWzRolw/TUzZhUM3PG1Tnw3/PW1wLtsCsyQWvJATbKmSdaCWDPm&#10;ZICvStKalGsKqw3tpCr5LaFJcGmP1CRIOPmT9IoApUYq6UQ1uStFRl2KslgxTVjtJU+azFyIIUWG&#10;9Zrh9syekGVs7QBFT7IcAbmdr/ym8taI4asiSUxIk4iBTDECmH6OGXRXBMYdtNP0ainymkx/OwpM&#10;jy6/DqbL+DjPUQ40XKnn2DEFZdoBqjEhi3DZ4R26GYAWZE35hI5U/5HAjPqZ0eL6/ClaPW3fqkIY&#10;XjuKVX/YOIDSdw3O5GKBG18xevRYAFk/sLUmu+NvdS0AWYiHAmuo4jjcAJyXQhXsXzud84VKXo7m&#10;o8XZX6ftFUcCAzwdSxp5ImzTiaR+Fx0Y2YwgSRjtTrw9SEGaUE79uCHCNZjW4tq1azRYDOKP4vpH&#10;lV82Ua/fOI1cOjBlhMYbrG9fsrR5aX+n5HOrggZNKphiQEQduT6QXC7KI8b5AprIrR/ZSlbWxSjq&#10;adpZM87zB7U4eTxP0Ebm0eevARR7Mzc3wxNTFsAKnLZyZoRA6PVpxT2pUN7RpJM2bC4CGjFyh24V&#10;tSMJxNz68mtGqdROdPYqWduUipHU00ohwebXlIdmr4TTbS+CaUSAp+b6fFWyJQTtgKxCLaYyS51X&#10;BrdT8uE1rP/wn5U1W5PpKQWBf4N4qvCsiGDreiX+GZ8C2U93TP9VP50s4m7MHVvgG2oKJLnPoJKk&#10;mfE1ERhO7Vgr2kxmJI+CSd0mySYNWcqMKZDJ5EbTNBQ/nVersc00Mn+O/0RARcujkkjgWQUTyLFS&#10;dup+dXCSu+JJ9ay7nldVqU+yojJItAnk14whIAKgJJ5qKdFTktosCcGwkA1HgnJHHit6uFyJphVV&#10;BS5hvb6E9eTbPiRAFqe6ddRuWQV4o+ZJDD7E691NHU9eUvLrcjAS6BLPMX0xNaKsHAvyFbWnBtJp&#10;75Y/ai1wcCC7RALyjuPVBLaGm8tJrEa0EdCXynH96laZx37RaBBbOxSYqDv88OTiPp6i9flrhrMx&#10;VsYR3w9VQXMNDrAkMHGaxWtAUG8p08mrZeBYGdwIOI9AKfxSHNPzhEkj7ZFXbaQxRC5NroAzHHiC&#10;FpcvxnXGh0dcnMVZymy7v++++8gC3dlQZaNB2HASdtAAV/js7THij1F+MTu0rkSVZLyWw/7i0bzT&#10;VpD2XABBjHYJvn1+9bIQVn97/xC/rqgArEYYRRDDJxCg9SQDEmhuor/1TrlpQguJxCpjK05ijbnk&#10;HVc2SIpuCjBMgOayDaUcknF9OfXXhHIqx/ND7aOkdqnCmFryWJC6VtZLSWIXy84ZaTJZzPQpyhpm&#10;nPrw5VDRSAgpLROszC5WPqLKo0ywIMuyiTJL5qqzJwRxg5jxRSm1YkvLWxxumKXX2Wci69fEwabI&#10;Jj2ZJmOyDd8mzd1PJ1vgG2oKnCTHuv+k1JNPxqfyq9lGOk7Crcm95qsaiMxTp6xZIlkLXjHNTGJ5&#10;BqGgVqjhKDSVm7KNQzddmikdZDlFgEXPoA0cRTAZnbNUuCDI5LGEr7y4jXN1Bggw1f1Zd4WFdhKf&#10;RDVlGXDUZ5lFEaMoLNeMtcvoF93TZjsAJcP7MicJRFWlpTx1ERYVIUZxTLwJckTLNC6VyrGg+jgl&#10;mosQxdAxtzaBy/TKOL45Y58EpExTyVNohGO5af2kkJJsRMlBpIYaBcUYtMeVP9HOehpKIzO2XsGr&#10;TNUcc9tBToKkjkErnz17Fm2Bti5LzGIIntthHF9SR3qUinB/4Nkzp/Gn4oOnCABipgCNUlzlZx8B&#10;XAWgX4FffePqPD7pKdGko2jzOoRF/5GMBiEZrQdwXt0+Z7NjKmDkxbzDPuPshjI5/Al1QCoXXoRr&#10;iuuOpkf1lasaGwOUjB7xa+NTLjhQ8Zi8mC5Kt20ZHsutZg/DkescC/WSXdeRrhorbn0FaFeSWDsj&#10;5YZVtvqWGG1bLBWyqOyJ5NXm1bywW7EbypaEoFuJAVCSnI1DjDwua4QphznICgksOTYMQeflYgX5&#10;Vy6Q1+QaxwPalCKmtdHoy0rcaZUKKrlblN5K/qRSFHKKVrPbiyLmYzv7JM6JakZmAgMpOgzYL1nT&#10;xKFYxvM727vcEpkIR6ksKHmLJ5G543eLztao08zUd+ZT/fWtir4bf8cWeBdMgZpwT+I009NJkTO5&#10;kpIygQTqryq2/pQ0rbivS0ldmJK3+To1lmtQokEWtfJUpzfuODWiaMAeso2ifIa4k10BIkDlCA8x&#10;KRoIk1ePpZBTjybPExBzizABj6CEaVMoFm2BVLFqYvVTOkIVyokPGYtflP17sZcN3wBh/ixRyWst&#10;lIA5KAc39agrwz0tmBL51VlNJMJX7auIJ2BzAcdpaXDTQAG4uwnYV0ZLlF1H844LHZGjWtTN4OM9&#10;swC0Lqp8JTuK1leguQpB7W7A5rJV0yGs80BKIK9L1USYGMIkIKzXWgPReQrX95lS3QAWuXuNBHqk&#10;9S44La3+s/uonWN0MrImn5ZBi5NdDa1ZQE3VebfmhqQAAP/0SURBVHzVFy3VqVYJU64bNAyXUw3y&#10;iMboZBLfvHmDmQWX3LtPksi19VUXiGg6kJfVgaLq+nzLUu9KRSpd5h106UvJ+lemWjmG4HpunM0B&#10;PlrZtqVr4uKG6WJ7akcCiyA7WTwNUFrlKw0uU+j/0EDnKw1CjKBAXntIu0GryNI9bpKwU0LAzKkK&#10;EeOraOMSoJ2x82Qcua/muzrGZlHOyNcyHQBtYYmZNMTINXa3kflY5RRWxCdTC1lMzGih8mxCkD75&#10;tSATpPBUgiXB2+k2vv2VNc2w8Vl3CyIjzWVfZPvU+IjVjNBO+Tzz1desSP2a4VqA3zHB3civtQXe&#10;TVMgiSOIBodzOfs/aTfYr8XKtKhREDrb3HGqxv7+wjB85ZWN5iG1CYcCDTouC7PlNAWl5rYxErqv&#10;invDUSgXrI/YJH3EgWpsXu9j5rYQajH0nXIWsBt+i83t0/N8HOYqj+QrFad8bokqNpWNck3pSbxu&#10;ZxW5mORAU9yEINpaAyobP2WkpfhKOLULw9f40uKietx2XPvEzCgbzKLiFppmk+2DzMeWKJcSUaO4&#10;oom2R5OOxlzZMtflFLyo4fH88GCvPey1uuFQnl5sCChka2ivVnsB7dbh8Dw23I/YHoeE5YIS/jg/&#10;XgzLJbAMZ2PtXsGBzfBcrMcADmVMO8fu8nI4wT639DDkpHFX1kINTKvP8D1MEF0RAuFwIUbzLGJg&#10;uVvcjnjQTM1Gv8yHO5zRtwv4NV94wDaPOaI1VGBoJtIzfa4yIAstQxY03M2tze297bVTG4ylD4cD&#10;7v7pLy0eDA9YddbrcohC92jANTc7DKr5W1teurV/Y+9gdyFODQilwvias/3KWf/hUGX5Y2s0aI05&#10;dWC+0+uv9BbWVle5g4UtlQCEGjhBiT8CKFpW/ttZPORlF7671NkB6OiWr1zLByNg3SUNsHAhfPLL&#10;C9H7k+P+yhJtjMnBrVFU9rlnXwLn4fxer79AfNiRx/vs/G/N97sd1D+0F2cMoDW9K3nzVuP/py4a&#10;eTQX6pkSmQehE0fjnZXF9e2bePuDfkKTzaE7y+EL3f6QinYmaysLZzfW0ducF+TOTNkTdcJ1iNoN&#10;WgB0BPHaDdQi7NFWO670KU4UivYqYSoCDiTOHRMKjeC7wWhpYZHhab9cXDNlqfY+52NM2Hi5Q0JI&#10;DhuXCS7+YBYaEnQgVH5xdsho3X53e3f/+Gjzqfd/8N5T57f3Nudigqcx0OVQVXLKGTlaKWSCoNSD&#10;w04XMYf9wYEj88NjLGBWvYS/RP41IBDNes2IVPmphq2gkkH2V0krmhQOtejThDJSQlLySDmmJ9DI&#10;24JwCqU0U0pMYy5gHnHFBFZGcHarxzrYSbuDBOQ8Fs7WRgyPvZRo6rewaJtCTNI6ScTmaAMkaDk8&#10;wMQmg2HKTV0h7c2eYGs8zTVTSpZ4N/A2LfAumwI1ZnatpDMTnonJXCaTTOtwTQozMBvCmo6PNbqT&#10;IhNO5JqaDndsvprHMlfysKxrGp6aQE3DI5U7KMk0SeXCJIGaj4DSgcTqML+azOGOTaHpoBXPaw08&#10;y/VTzYpCc0jKI8BUPIokYRZF3tj+xAPHcSSyG7nMGNehraaPmwBJRoytAQRqwDit1DSkMF81cVJU&#10;lZ1mMTAlCyrQfV8kEAgBBuUURE3dzm41p278IAnnegloM9k4/Ooe0FazoZxatvTc7O4MsdndaMDg&#10;ngCDQu2G0EnTLRJglYYXWVxXSGtY8Zs3uHcghsW4UnBkkEvImBdUzcMPKM7zE2OjIGsGWWCPOsTZ&#10;gF8d2mDWYG+PUixd3GhYWgD4RNosTsSAm74BW4/BLo1ZjtZpVpmAuXP2kgrY4pQpF0fpVW7upZSu&#10;eAdPZ+JtK6cYHEATYzNSKVpAanFcXtonqFF3ji2pyUj6mPvnioU5Ng3GeN0GYZaBr3gFTGazEO/Z&#10;CQZoJSJBSZPamR0CLgsll36I5E1y2SzyEWk0wXWo4B6g/V3hiJ+JX1dc8og5gdy4KASvScz1Janj&#10;ZQ0fmUV6I5cGt1XQdWQFxd+wD2GJ1hZL6SHT8atwMJkxpk9RUw8bUuaIUi2OUl7xKeUAhdayokYm&#10;8RElOS6HVbXMFJmsgtUU7bpeIpORwq+rbEy2TCZIUDWEjLwb+O20wHvCFDjZ0yeJIGNqErHmEKX8&#10;dvJTUkxqVjlKaEb6JAXLk5nsrRo3+TyFu8I0xVDNbw5oFEOysZa4QJJXKUut5mBXBSaeCU3hkjwv&#10;T9ZfyZIFCbBu3hQKfJoRLiKmOpEts6AiJsJDi9AuQ3nc7Bze1+gPcoFzHvSmZE9dQmJ7B8ipPosP&#10;HA9EnBWIbEElOG+dKt/0iiq94uotyvIVCc5XaurMAgGd/FZKxaBWAAKRaBo1ln1ELpet2d32Cxm1&#10;S7QA+KTPAF1oL1PKQneBSxmHh0fMGbOUDNXNqZS9Voz4bUC0C7m0hwiwXgLf81Rn0BeMzMKzxVjc&#10;CXIg00SxDm4SBxmph4BmvbLrQczJkbRyCFDWyy+/LMLlIKPIq9ZRedvdNg6vfNJuUAkh2IlhUwUJ&#10;1EkpkXldWORkQa6VCDMCFQhAht2u4AOaE2TUC6x4LBEIhXSPue2wDO4amMQDrRiOQVNMuXsEgvYE&#10;AdtBSrY7tNiaMxgKG5PG7tAOllPseqlFgOJAWAOUBG4tCYItDwlAnquWQdgDnUipOwFDhK8Sjx0K&#10;HLIYA1hSQkjEEFa2iLZNXcsWG1M85TUBSmkqXXsqpY2BFEdKEp9aChlTCygxMd7iMjyTXSI3Qfa1&#10;NJYCsP6qHMgYhRV5LZFHGWU4E2cRWcpJNDJLVi1h1rWuS6/RqBvkbvh3pAXeNVPgJH0nBScX1TFJ&#10;TDPkVavzzFhrxxmGzFepX46SfyQ7HL+cNhrqufwm82RzW4p5Jd9IPHW4GZ6RCzV/yj+ykMNHJUJy&#10;uKJHrNLKIRfxJCaZ4zAZMjFMrMzo12RaZQQxzoAqZ02g8AU4r6bJxYkESElMlIj3bzJZXVs6c+aU&#10;1SmD+GYxYzpXBKXLl4IU5dGqpX0cQDs77qgLyHFyfrkFSsVMXseyah1NopKs2fpPAJ1ESsW6/aKd&#10;oW85rS4VgwVRoo3pcUOkdD25zaUGJbFOCNOkpFOjaI5QkJYWecMx3o3t+GpWMdT04fFEvK3NXcgK&#10;4Cy/D0U0xM3ZuCXQa/jNcZIDrfjYe6h24Ku2AavukTbQUup7MCRxnkTksUWgp0pz9E/YBGosO12A&#10;dB2v6rbLly9vb+2W8Xfjs9H3ixKnZ51ixxSgUGmA+RFqSoBf8NH9oBnhIk2ehf4ir6+88go9Y+Ki&#10;2puVE9gkEBJ5YQJwoPWoFKhiTLiahOkMfina9gQZPeSoavZnaqJRQRpB4iSB/KJ3gap5LITcRJrG&#10;OuS0hdJ3ZPerlpasJyhdCzIamMtoBMCNeJ09Ll4RJTLWTFQLInkqVVdKGJfFAD/NglwjmfJNkZJ5&#10;S+s1S30Tpmxrif7KBSmsEoJgTWyCGj6fgKk1oxGc7JAyZEbImF355qcZsImJKRO3lJ9vH5ipfgKf&#10;gZM1fYdg7yb7qi3wrpkCiVn28VsRTTJJncXEsmuGkxmMrJ+apEwfen6qy+Or3nimU6uVNZgFNYPV&#10;CKQskIWUL/BPjlHSJlCMWpw4Jxsnt6jd+U2BYkDNqhwnhgSObMSceJ35gE2dQS7jLTcFlsgbbwvM&#10;SBxiHIaaQN1sQQWHQDb2l3MxTszX3V7cjrhU8eitLTOyzQgbBLw0ljSIWqW2wlQEyDJ19jL3za62&#10;QS+mYPv0B794r5myYAE7fyCiAVaW3e07OgQIepFY16zZziKf47/igYj5ZuLzqCJNASGQHRmtmKbK&#10;oKqGs/XSnQ6qbnXDEHEpInPnrlazdAeLHlADEPXBjetbK7GwMayEGJsWO4leZU2GSwJpH2CSPjbZ&#10;l1MXSUYavjp5JA2ozklPpH2tO8Htc1pRlEsVAIVizukSj180i7YXmtiKk5iyMAxQSGavSZTCidAs&#10;0z7Tu+BCSBSzKlkyUxNbweNhODC4j0OyFHJZejKKZRwxFseoCvqhvYGAaUiCPPTXJYSSovDTkS5N&#10;1qja3STTTiKxNh+R9uDewX4cvlR8GFIIBg7YgL86HoA6PJIMtBiSkrUAAFhs3zA0TalrRNwELu/I&#10;ofKO7Vmrbdncpk5CtVK19k2hJ4RafCWzJwunNZCKOSWbEkZ+9Ldm/DreEk08IznrvImYCFudaRff&#10;XluQCNfIJwK1xK7xyfhEwOx3n29AC7zLpoB9zzNDHDOvJqjpIzmnNopPUmQmS96QXeE99WvNG2kc&#10;WFwN+W16Qj5PNtb6TlSTFVO1p3Swjop72Vt5HV7oMqeokZF2AMkU2T56R30cP1lWCiBiFFIktvo1&#10;VobNklUw4DgesApKRwysUSu6h1v2YpG8wMsy/sYbn2aKS82tmjVS6lGvsiGbafI9dSpaSumsfxhM&#10;LMsN9GpToOUY3VqrUxM3NaVKyB0Kmkrp/yAXQFxMbiOIs3qRIvRhaFuodHnVE6DQ5wGss+BGokVY&#10;AWDRKkLVKtDQ6Bo6diuXEsbIjzuzWjGdUZZDBmkBn56nBYj0Ij7G6CgzPgGTV89OkAxQli5d9AIF&#10;V0hoFpCSr6Lt3ISNzxpDa0S8I2AryysHAxBeXztVzheKVXtxmdaUDaUKfsqmg2ZfA5ESKo8qttgQ&#10;cTaRzcvjuBnjPJbol2F5eDXGQ7Z1gDOuFmwO9Bq+hoDfmtho2oUgRnGseyASm8Cbgm3YWq+T0rUa&#10;0pWELctIMCQGQwI8to8K28R8oumJJ0BbGW/LlDUThzp+wERtbU8JXH4hHiS1XcDB7YtSlL9ynyml&#10;t8STcPp7JNHkylpozIgawfqknEn7oBZiFie/J1aJg5wukIRpem0Xmy6rkJgnwETDlkloMwi/w9e6&#10;0TJLYl7XwpQpq2dq9w6Lu5vsq7bAu2wKpABKXqpZK3t9JpCEMsNCqe2SbkiQRqssKkvUjzgEb9/2&#10;nzU2wh3JzrxZtMosS3FFkkLEeALJhyKgCCAe3vOr0p8HYefALllFIGCoklMG5cjDsFqzLsVyNQXE&#10;TfEhtAzX8cnetQhLCRjSjSsZ50acIFskZigJzRcko7aL58kjUkkMVhRNWH2mTrKdPJF9h23Iuzvq&#10;FV3Z4gZAwjxUStOHViJStUEdiQe4YktpTi41vQP9bFiyAJl49TdpVA9Oq2vrkMCmczSprAQOpRBJ&#10;Giui4UIFSR8nHh425wbqDxA3ICtSSaOO9yw/1CG9hPLzXl0S04Z0clmRt0ZGBvE58FWHUXRC1hzk&#10;FZisb9DcoQjS0LwWp460InGS3+qq/g9d33a3nUWkpEXg5o1b4d8ppmAGwJBkpGHsTpuo77MrAUtT&#10;eMYOYO0F3Riey8QvCwVAUiblICV7jY0Vdha/5WyGsLrQ1CIjHJLxlZryaE7podHsII3zSqBH2JG6&#10;jKBpqFKX5m0c+UKjMOw2LqqcehEARXsSTxpIVKWuUaKtoFgQHz7p6+IThhQeBQpKe9firCaPFCvf&#10;2ewpYaypvAkozaDMm5ZBiimlYgocZY4kaiAhW26tSm1/IRgwXGe0zXkSjolnLIzMWyNDpAgrlGqw&#10;NSYz8Xd8rbEynAAT1B3hz5Q7U7W7r19TC7wnTIEZjOvuv2PYyBBgU2920ugMJSUnJMVrjyfpG049&#10;arI02P1a85LEx2/q12QbkqnMUsE3Amh6Dh2fECgKelW+Ml1xQK78KnfJ3ilTRKxuKwAqtkimjPN1&#10;RnaIlZgL0ATG14xHWGUWcrMoS+UCYBmcF50UzmRsAiKzdHOpCxWdqXsU2ZSoh8CNBgTQBEizIiVR&#10;PDGKVW+p0T1oFhkdfubpWkuA6Ja3FihFbR3bMAd5VrAg3Gw6sNkvXLiAAiMxQ2rq7my0HUQWyjKc&#10;Ai6H1xan0nWLAQH9GUQqDflNx4ZqW6cCD2q+qExW2DUHSLOjz5EbG/wEQqsKM/QEjvXFBXwHq+tr&#10;XC6Af5sAx93bg5INtXOJgIsGeOx6jS2aQgOIBDjzbXyn2Im0R0ASfcaC+di2VemqZAfVlSSqunWE&#10;zat6iFJERrOJcTzxBNjGSdg1DUDTUpGiCrmFKYY5qP0q2UtswJQ8YhvFdNWFPcUv8U6rO3C3l0mm&#10;3SNTgAlw3Img7UKkPasidzZK88J4QdkCpHEyRU5MlgGmPgMdMy+++OJLL70EMuJmO6cWFxPFkYyW&#10;3M2rVp3GipRsMqXWSVNAOBkvNA21FIACSe4WvllEJiVJhlOsUbSNoLXtCEQBIkozwG0uIqUBIddl&#10;WfdshBQ1xtRf87VOnwkSbFathlAL5Iy/G/httsA32hSw4+3LJIKTdZgmC39j0j3ZWF5WSLDJi/6B&#10;LJudpnHaZXFwsUprFIv+ZIYiaMphmNMN+rW9rKYJfTAZdSat3nyPa3daHRIvTMathU6zN1eF0aiK&#10;cG82E+o5EHGoqkSWjmUY2SzVs3U3UtEQ5xl0YsAdPmT0crkqhlflhXIK4GRUMZOIgVzsTWcn7/Sk&#10;ubgkbnrvAClVyQ2EOdyYB2jhDnugh/O9/lKbeuZRslNHqwaNRSgOQFLJxWvYK0ccWDucjNjQNRjP&#10;dcbgOdnvdpbmWswaeEVCi437vQ7bvmMYrZHh4D6QAf5o3Otwic46OwBYDL6+fhrwZft9l36iAqR0&#10;KBwyt9tjoxn2Bwi4rr54xRkXYlhEM+FwZtGAKgS1jX7lGID9g12G4Lt72/zFTvZuzC8A0OPwdF0g&#10;vnkA61Ce2evdnX0c2izoi1t5OJ12ccVzBrPulOKiNi0eGoSj9+wvqkZbxWK0OJd3jjMGWl2XlEcE&#10;I0iOzC8Kg75kFMgSiFZ84NYBjmrtzN13bhW9t7h8hhsKD/Z3t/a2WIh5dDDotLo3r99g9zy74Tnx&#10;j83+OBIGw8ONU+zXXIE8VpY5PmF8eBDbKFRL6lEaHCMJDHHVUEE/EdA6iS2Iy2dpFo6LpG25GTE6&#10;rjVmFzjd0JofxcEdrcVRu99e7ncX+IIbfwXrDpLnDEMCwFebckoFlfXYj1IWuww2qTUHE2/d2uUu&#10;6zG3Ws+zah+S6LfmJ525RYiWRSCLnBEwN99v9TiZ7rg1Vw6b4Dsb7bmruUVNt25t0niQkD4hesEz&#10;A5ymUTdADLlzgRbQTAExGkFLAqw8SIqvOplCJZeTg5UJXNiESYBq895HGpkWiGkmbB0of7o6Rz0X&#10;XhAWYy50JuPu1uCovbw0gljAEk6cDi20J7RXZH8NelW+tBSRoyPMPdoTsUTlIGmO8XYPZ8pGMUwr&#10;QStK+Jpoqd3JwqsxtYL31U+pdM0rNDKCHrhZaGrcutz8lAmUqLJGyArIJa4iid/yCdZANE/HTpye&#10;UYlBpVmK/Rnhn5/qNLhpy0mYcaIAJ7lw8swMJsJM5EXvjmrFT3eft2mBb7Qp8Fao1GyQtJuJk4Ds&#10;6Uxc00F+kj3eqiD5IcnFxPJGkj6Ul2q4xsGwlJdSSY5V+8pgNdPWWr8YJfE1WTTLtehU51mvZIw0&#10;k+Vwy3KIEEOt6Ro3ITjRUMYG8URrFIsq1VuOSOQQkVR4aV4oxcxCvJYBNgxjOYWapoyCwzQ6aW0f&#10;BKJWhbu/rLXWiWaNIzMSaDGYka+O2/Sd6m121MivY3rn41FsvLrqHuDuFiO9O+gsxR50/yGlhLyf&#10;3kfsJ2GKqk4FRvBq/TSMVEhWn8cBLqD49Wxj46lj+hUcRJIFBVkOJWymfkBMyRvAMRrK8Tg2NZG8&#10;uv6REtVbSltisIQMiACJQZWFBXaxre3KPopAR+qQAD3na9wVKWGot9QB6PjCC1MDt2iIVGMaTNKn&#10;ihawWTrw9e4goCU2HRVRhfk5VmGAFmZP6An+KJ1wXLsUVq9TJ4btPnCWmK21U2wU4RnMwNSg0b+S&#10;ZO9omyqTxVE7Mc6SEEkp0q2NSZju8JQLeUrWAAIxrlqQPHhcF8mjDQoEjUh7B3zKZg29KVGWA3GJ&#10;ylrIFJKN4dS+Fpoa11z8atQKjRgdYIZlw5ROCrpU/6lujZH+M0Edk/EpKik0c6VQsiwfUcqiLUt8&#10;UrxIUZneT3JQQhCNr/oI2acuOhGusbJHvirMuwneYQu8V0yBd4JuEugdKVWyqz/V6ZOwauM0swQH&#10;FhUf9D2lfrht+nYHS1Nmk3bJoQBSg8oDyRIyBoytdsyvOZ6QppMBBKiO0UyRXRX9tQiQt3n4lOya&#10;gsay5PZGfJRTblIlpJiQb1NbKAcFrmRR2PE6GmMKuHcfJOfj/L7pEoTkf+WXahvxyiM05L6NoJjT&#10;+PB4ANdhGZlF8+qEt63h4kHCwCGMmHYW2eK0ZqysB/gD0GZ3C4AOXqER6YhTi0RvsCrNWQkiPcaf&#10;Yb29rIolAaVkiYsLYeiAv1vpqAWV1dahRfFRXX7jaqyVizYv6+cDTzql8UiDGBMlROLSAFn7Om07&#10;tDsNBW72zsE+A212VSywTAEHBg4R5vhxY1AiuDl/oevCfs8Bn1PdoERxJFZrErh85corr7wKwRZ6&#10;L3qx+JaEoA3kqj11WyG/xpKwc0leahqP2t3DpItnnqMNby+mMzulaEGmcx7KYrhPU7s+QGtG25HS&#10;tQjJ6LRRWZsYY24NMqlFA8V+AVsXTkrhfCIZEMjlK3m1MEjgGQkAUQ1reFHxWBBaelAcNKq0gYrO&#10;u72N3v5S36tHfZJzVZa+ZljT1h6xHWrRJHfLmPZK8vWMhLSXM6XJlCTCFGF5Rwngq0WYmJR+Iial&#10;WZJQIia0RECZUxcnzybYzFjnmkq4r6K8ayAnC61jZhrk7utvswXeQ6aA3fxW3Z9fJUQJ92Qgm0O2&#10;rHMleyTV+tVXNVkqxTjVdWr/zvCAYOXtmgGkdbm3SI2GPWSzTJx5k+iVRHKpwFW9SrQUFtk4pEkn&#10;hECy0ZREtowFTWJaJVz9hKe+62aXPwkUfzUCSoccB+sAp4hmADGHfzWHNbe3Hqlx1WQ8umHVRmCo&#10;iBcyUltTg7CSnQS8uueQsnQeKNwNO+sfzttiaamwCagP0BzqddG2LkJwpGVKQDkTzKvLxOysaJbq&#10;aDnHqeoY4l3owCt5bVvhxHCzE0NVR65xQBAKfa45/wB8xDz0Lt7+TnOGD/ooR97OSUeLxaLCUPag&#10;lD3OJ4A4283j9JOEpKRWfZLdQTYxWjkOzdGdBFzKQL8AjWe60CFojNkB7IHt3R26N0euhWSaESGR&#10;QNNu4Lcc0BQDYvK6ZnBlselu0FDXMp0Rjv15XBfRdLa8mimQRydxMnO0BNgW6zmO+I2pfV1Bmkr2&#10;o+s69fHY43zNrtGalFPsHT7JFBKGcGxSu5IwAcf90ry+B4oGcu0tSLvEFsiOUI/yaO1pJVhBywJh&#10;u4Ai5FmpS/a0i7WESKl9kHxHMtmWxHaHPZ52Q8oK00i6ErYkkTJKBLLxRc+6ZMZMLP4+tRixRvk0&#10;0mTaqqZUWNkLWVz9ycgasQwLv35N9GpQRgr/5DMDvE72VlnuCOdupC3wnjAFZnouKW+GVmqKrMOS&#10;i09mkUyTsJLcT9JcforF1IW7+A2uRoVOWWgGrOwnN1qobG/YcvPVgB5IRYO6Si6qWbFmvxQN1ks9&#10;ZGSWlfVNhk/+FOEUMQQUTwEC1c4Z82/eFiwyaUZYO3PZJtEU8x0OqGedWQHCRCEKuEGZvPpmkV+E&#10;FYsOKx3eKR/Vr7YPUtjNBcpoi8vEANGd4GCRYrRmRJtcznFYnMI9xW5jtUwFnDaEWUBc1WXL2Fke&#10;PQt6OlesiPrJISaJRZK8+AkAyJAX8NaXBGoFt9oDYW+XbXWURa3ZpBA93mj9qcFHS7McIWysYjRS&#10;snYSTnuNFa0lm0UHtb4NsCJgm2ii8Rv4TPdhgnPp4Q7I6MPX6AE4zgN1Kr9FrTJfPoJzGm9TuVaj&#10;qG1sl7jtt5xz3NhqBPwKMo7CHXPb+EEtx834EgxxsEsWSWNNmsIvq6sxs0MXUAvsCcm7uNwDMb0L&#10;2o4+fHU6zL6jWXhNV4fE4CIJwkDQqZP8Rby9r76Xku1Np06ESeMQY0O57EB+sXRi6C9QkIR4ImYU&#10;ixnlFNlEaSPf1foeaPIvX03pEwbl9MrEBCJTp6ZPMSJwm8tA8riBusFtFsWURqRVE4FMb0zCSf6q&#10;4Wel6h4RoDEA0dZMs0Dcsqysb2ZJULZw4lPHm9ivVjmfJIwMZLIawt3w19QC7wlToCayGSqR9H2k&#10;iZnwyfQ16ahgpKpkv9TBNSWpotAzt02BAijJdIaOZbYkVr8SibPXpX/+hdOVC2jHIaDFPBkm1XZq&#10;R8dPwFFaNShN2SBFAGn08crepM86OijPV7/GSC3EULPLAGvEEZi6U7RN6djLpjZSgOJD5P4Bp642&#10;cq0s34tGtbjk/xj3lQla9Rnx/OrdVSoRg1zmUccrHBVDSGR0LQXFOLu0A/E69tXcSQbipn9YMepa&#10;ej0Nek1UzKKhStD+MMZyxdY5Akt0kJ3DQduZKQCRxCePViDgqgW92QyedWOEOwS/fXEC81y5cgW6&#10;YGKBvKxLExm1FDFu/Y/4FqPA8PDblVTKI5vSxHFuRfOFjI4+wR81pmRPpSIJKZ1pYZqRJnUHIJFo&#10;XNfBAJB2Zu1d2Cv4BVhIOD2W0X4v2ePgHRCjIVXVNELDDnPNehdShmLkJqnpvDijWaZugCjHSY2x&#10;l5IzhTyjtx0TBNoTIEayolZv0y2V8gJAsqvyVfN0nBsprYsdDZCpZXOMCZIud3U5LZx7LwmooSna&#10;vQCSuv5/KRyYLlzQ0BExLS2ZNzhuvtlWk3zhJ11BkuiMXrS7pXAePUaAJZksYOem4CINpZNL9knG&#10;r0WQYkTKl1v9mkxtpGlSrSaTpuyqqzYjzUzT9HiRnomh5aZ0zfpazaypUiUhSBI12JNh61vHz+D8&#10;9tnvfv26W+C9YgrMdP8d61OnOZn+rSgmaV0iS/2a6TURpHK/Ss0S7knSTAFnMlM2MrGoLodZMqFc&#10;TQIHE9bLcH6y6JnaKStl4wRISmJUXbV8Uc/JnzkIsDrWIorWlmLhcwBpphJVh8nhVq2WywlTzFmC&#10;LZ/G+sEy2DA+JZFCAXw8DMelAOk4FXOn7VXPDu6zRtQa7eVVQ4hj8tojDgRdZGBNVb3uNFNikkXf&#10;tTaBpoCKHzENJgRccKC7wgClu+Zc3QA0x5SU7iBS9AiwBMHmoghiHJ0DhGsUHLW7i8/JkbCEhujO&#10;nW6nMR3CwigTwbaYw2I73eoToFApwZZxzgVkwFwlR7LYrVDt56Zeou1VPWW4H49qoBztt1ybRGwf&#10;CC99p88dgzmYThMtewQaoTj0Ilh5moLuijC2FmLg7rFIMa1eVo6S2DTg43bN5gzjqYlMgqhXGWFz&#10;oyMVAkMQ1nvvkVPOCOiBtzWoLCaLUydqUHnB85d0e9iDtrnmEfRj9jzeQPNOr48rCsliMtIQc/bs&#10;2aZ2ZYmiyEgJpAEBNb2IYQ0ISv4ywK+KUHbQdJb1LN2uV8dLV8l9NZAM26oKCsK1XldGSUgWZxpl&#10;ToI1jRASiKxq4pRvM/JHzMWklktZop/4VQAK0CfTZPsktJmvpsxcAszftyn6JBp1zN3w19cC774p&#10;kKT29jT3VtWTDeq8qZ7NIkVmsiQ1Y5KalSk1aZKzpt1EQIYXptlNxi8iNZ2ZCnFlQaZXrGdieTU5&#10;UxNBXhVthIhynGSW6FMLHcu1pslXJrDcAq0ZUjs615Ko62uJaaCYiwTqhkb0hFBr9/qRscxlcgdp&#10;08KkIb0IG1C3qRdBw+G4zljtFdVeal8HwY7mVfYO+4BmkxIZXsgy8lZ1qUFtKOKRzoh14jMjBfEJ&#10;mc6vPm3Vm3O9OpNBz65XdmsGEaAIprFJRpvYquTyqGAe0mhGMOS22YWMgoydjeVhUx9eAZIlyRFJ&#10;WhvTeEAVkgijRzeD8PkKTHF29MwvMQ5tvaqA0t1DT4w1UreBhpYT6XVpUDUH4lpCoSOPDp04MHu2&#10;MwFNDcbTDM0JkEWDwH5kYoipB3KBCXhSoiRNxZuJlUOu4T2EdGK6jb9pABORXMsrS9wD5GFEzHJI&#10;jTqQ4mu5RJHKamSkD19a0s4Df49qJoY6osJdQ8ortporAbVHvaiCx8akCLqSlFTcdqYg8OfACSKp&#10;NTFaqHaoNof2Bw9fNTjsHTc5Y9LYvECmR+wj1Xy0VXnkcbKQTCuNqglEOpc47QKZTpnArxB8JYGd&#10;ZRGyvOJChAt1NReXCyrhJ0wTCEQ6TDlgW2XRpjFjErCvxqSk0j1gYpGx+jWEzDgTqKucBZ0sVEKt&#10;0TiJ0lsVcTf+HbbAu2YKJJ3ViEZvwxKFKKSqoHI2rd7ekmqSZrBLmGFaQlBNwnIIA2lF6sxHkkpy&#10;L6BIAKeNOBZ2NB/L0Qfzw/ZgfMAl4q0BO6wBz5+MGnnLIYH85Ug0cCiPPM+IgSFXHMg7afV7bN1u&#10;MSPrwj2zCErEYvQ2j4xkv3Is7iOA/zkc+my3nuoJtamyKRDgxARWbpdt7PJzSCIWBE63JzjYVYHZ&#10;gJwl30JesXY9zmVgk/fxpByWRwLVD4kd7ihQqIvqH1AWUfT3kD3Rve7K4GhucKRPsllLgX1gXiuI&#10;aiCM/gCNixcvEolGQ2Q5zBoc7s1PEMpsBOB0nb2tzRsLfbZWjwZHh8fDATXnzoHdvR2cFwu97oRr&#10;CagvG9O4IyqWH6AywQ01QH2wOcLU0D6g6Wg3HBUU4WibGmlYaN+srW7EqfiT1vLSKivwtzZ3aPPV&#10;lXXGuBg0nEnAVA6j9rK9nC4Mzz+gKFLfAI1AWeHkAHlOWCp3C5W2YrKGlQGtg8EBt7QvdBY534BN&#10;/8uLC5AF3nBgxihtzIUFbaaODobjzcPRpH/mYx957Luefmpx3Fka98/217ig6ezG+oUz51a78xfW&#10;l9f77XOry2fXV86sLd934ey9506fWW1tLM6vLbXPnV492N8+PNgZDPcXl7qnTnNOQ1NHMNrd3lri&#10;RqCFoE8HzdocMWRfXtpjCeDeuBfHVhDaCk7jxvliJra6w53B7tbx5KjVP3/h0gP33rPeaz9wbmOJ&#10;uxp6S2tLa61x6+zG2ZX+2pm1c/zxOg9dH89x/sDayjoHISwvrhA4tXw//c/u+cGEvRMQdI8b7Dvs&#10;NjiadDstmoXlSRww0FtYxI3R7zGhxqEavfWN00wyED48Gi4sLnOmhHYeqtrNfjyYVqFe5iYcu7S8&#10;ukIlOYLpCNICLsTNIQjT/fccnUTF6b7d7fBPAMSjrEOdL8Bfo6XF8BIRw5QHT7g04pyBo7WNsGyc&#10;jZLjdA5hZBwe7W1v7THbAyXE8VOj/Q6nL3TCdtTEJEvyYGGHmBhCkMFeXqJBDNwP24QpPG6mOeS7&#10;kHJvXmpAGiO1m7VING1ThatuVe3yrNZA6uO0HvQT8EkbWkPKlMouVXImE45PSksDtowGCgs/4RbI&#10;Kc5ymYy6iDIOZYg9pGPODytpmhFIQkuxLD6JaoY9AI6/+uzXsC2QEeVGmLQYprjxb0PDiXBqhBlr&#10;5h0qxd+bydo/8iM/8h6p+ZQZpubkdFzbbPHL5TlyQFnv7z+oL/glaDnU2/RzOWRI9RyUVLJAy2pi&#10;FWEhJrlg0p7vTjpx+Wyr0zucX/rQN3/4yUfO71+9sj+OdWRpm8e1RS5drvhE/jSNPGyJjoD55NhX&#10;SrW4ZEUZzEGeHOhXmTaZs+YZNTRpHC05pKjZwNohGkILwpeBx4QDgq68/uK1zdb973u4y8Ed0/XM&#10;YmsVilhonO2EgIw8NQEwltfPvPSFf/W//cuf2p+sswwCW4XqLq2wOT7mGx555OGLFy9wsgzmUpzi&#10;XubLlVC4IbSEitMj/LQesKwOA9XSwlGp0OplyqC0Xpm8mI8Rla2h9tUBgKcZ9RYGVNltTxaSUdbc&#10;fHN7jQM1x1VondjhXtaIKcjcEcAoEMvDptP0Ab7uClDiV8WguHQkJwJlTNZcdmeHMjA8HoDeBEsQ&#10;qcXE+OXLN372535pNL82icOG95cWl25exzxafOrpJ/+dP/3DDz24+iu/+rNf+tLnnn3+N37jNz7z&#10;/EvP/Mqv/vKv/canP//rv/yFL32evy8/91tfeubXf+tLv/bFZz7/m1/41Reev/zSy68/9+wLV67c&#10;2DuIvY5nzp7l8Gb0JA0FPoxracPlOC0ApTgZDBuhX0yxsj6/bHkbH7MK4XB9/dwv/eJvPPvly9Rp&#10;Mjfs9I53d1gNgFd8+Tu/42N/9Ie/d268+9nP/czLLz/34nO/9erLX778+guvv/rc5ddffOO15wnz&#10;9+pzX7jy6gtvvPzca1955pUXvsQvr9def3HSWTx39tzm9vaNK7c4uAgtzRFCEwwHJlKWF89ePH3P&#10;xbMczoOpDp6dXp8fmVSHBxiqibm/2skdesGZAm0+2ZtkuebD7RKxzHMQGbP7IN3lJXZ2xD5SOggi&#10;gd6cT8GwIMZmURnTdI1xH0saCn9Vuqpo4hH7HsYjJkSO77lwaXXtbJycENZQs5RBEpJnJXV1tqzd&#10;CJmg9jiNAK7kaLHNm68OB3unNu4djg5gVMleZlQ+KDSsr0BSNye/p8TwE8hbolkMy2UzClJsUwdn&#10;IFMK0CfLZVcs/4FLWXLBHM1gd+9ge2fv2s3NazdvDWPHUoytYDYkIiIYEKKaXKaoyUcOtXNjVFN+&#10;i2tHB9ntp8THrJ+On0hcsgpBCZxg60Lrtsq6ZNXuBpourknkG9MoWaIBmYRHBVYWVBdDdapK8aiF&#10;Diir0MI5XPQIq5mcTQ8PakwulivR4ktEIvw4Hg9IKmOZkzhYTYVtfGGzyBecM+ocdg67Y0TTwpdu&#10;Hv7ZP/tn/+j3PHH1i1/YmXTxNEJ8Ysvok1EIGWVdMZfx5EmgJd8m92qwy+oWBxqOvN0wpn7iV30s&#10;S2ebONpQCJpSaATUkWi4ohfjsXZCoCnY4B2DaNY6jXa/9Os/99qtM5/8oe9vHx0ix5QFlq4VUn4b&#10;k0UgIANwNeKpiw/+q//+P/vz//e/sNt9eG6eEQ8z5eOVdTy0fYZTH/zgBy7dd88Kx+3NheRa3VjX&#10;jim73RoHdVS5zC3jvwagddTVvLi47DHDcYRZecIdgAQfhgQHFInpa6VG8cS6LL+5l9YzdnD5cpqv&#10;o2FFA4/+Z0/aR5dbnG0YzTgfVQsbYio3CRtDgwBK3Z9eE/sCgGzxFxPhEEOW2K0wGrCK4Pz5iz/7&#10;05/+f/43fwX/wq2d/b3B+PT5Cw/cf+GP/dHvP7fW+c3Pf/Zf/dyvPf/ss4zLlxdbkCr6EjFK3SZD&#10;6KcRvlSf/QcQLJg/eP8lHC3Xr28ury7e/8Clp5/+2Ce+7WOnTq3f2LoVtcAjEnZPF6c7mZlGh2HI&#10;bgvrnYZzQmt2Flg/unb6zH/7F//az/3k51ZXTu9vb3JIz/L6hSe/+QPf/V2foAM/8+mf/8Vf/MW9&#10;HTTrXLeYUFRNftEaK43fzEDXZEmrnjm/8cQ3feT8uUtfeenVT3/mV29uboad120dDVtrp5Y+9vSH&#10;vuMTH11fYv3EYIyyYCHFIFjYY55pTJS0MxQcNanLx47wBki+0svE5PGRGgeyHqo6CH7qVyc9ZzVy&#10;LSFOAjWEiyilCudWYO1pvwchhf031+x3jdOXprcRFvjjPvNX7fHyQudjH/nW+x/4ENtEcUJxpYaL&#10;N2VMbYvS5mF0yqeiZ5jvLNhhtLzYWXnlxc/u7ly5794P7x3ewDclFdV6a5oliF/poXkhTSp8MkaS&#10;NkbWtmUsPdqnWocfEqxgK6hasMg7SpL6MQ2kxsGjDBPoJpadbm3vvviVV59/8eXnXrn8zPNfwdsY&#10;DDIeYg0E6x1PIOz6sfF9UsnrvXNXMOY27Um4/MTjohzDrMmZfo2VQ0EMvfjlkVQSuI1A0f5anfp3&#10;pnZ3X9+1CYK3b/qThPhVuyoJTt1mxydB1DrPT0kfflIHE7m1fbC6vPTIpXOHN3e2D1hiffuUfuks&#10;dae5fNXgSC6yaBKbwPgkSouW82VduQJqNlnmrTlZg4ZPygsSazToG1BiyvNZo7pEZYHcQhggLtpS&#10;iplFOatwScSI13JCFBVbPHSwMXo7gEOu6cC0Mc9jq9h0m4ClWE0rTkbYXv1aOHxBb7zQpvqmaVVM&#10;hDDxpu5uoYmhI0jKAaz6204kMhuZeC9MAoIr2lAJRHpWIHB0J2j0mFF/rB0nQMlD9MhrLcCEpgB/&#10;PvELfBzRAMMPj9t7a3fv8hs3X7tyFc/D+z/4+J/4N3/o3/szf3x767W//qN/7a/9v/+nZ7/88sba&#10;ucXFNeYuFpZOt9priwtn2cS3sHi22zvT63M88Gn+Fvqnu53T/d7ZrZ3R4aCzuLTBLMqzX37pn/6T&#10;f/53/87f/+xnfo3pJyY+eEC+nP7LToe43znrIhFqNzedsrz2ymuvv/jSi6Pjo82t60wcPPUtH/v3&#10;/oM/9gN/6LveeP25v/L/+ov/6z/5mf3tuX7vVKd17ri1zN+AY4NLYNxZneutz/XWDltLB/OL+3ML&#10;HMM77K7yx+vOqPvqyzd+9id/7td+5Zff//4HfviHv+8DH3wUY2pn84hTk0eT44VFDp3undqIg4DA&#10;mQaF6Je4QZFm5KgATA10OXp0ehBFcR6F94i1C3aKzgMXGdBrqgGpV3+AlECPSDO6AVSlOIfQK3kQ&#10;obwpeUtUBsgF8PBsFXXlMgjPbyAxYN0Ey1cnXySSGFIUdiZe41W7JEshpZyrxBDV5FB5OXWwCZKM&#10;xdO8Pla5foyRbjPBjCJspF75x+JCu1eu0xqHO5aiADSLxoTs4DA95Aj+jrI+Nhjnzeqlxr8OWzXx&#10;n4mfqfgdv860Q53lbUq8Y67fy5HvxQmC1EySqT7/MgsQD//yCuupD+K3cKJpmokDImN6oNGLTbLw&#10;XccjA0h2wgnixoHai81/124OvuO7vvP7f/8n9m5c39vf7XAGfFm/Jt+WCYIyBKmMfaHNKGAZRsMc&#10;nlFMWKjKXm5Jc4FPppGvVHXZFPKw7KeSVsQIB+GVusoYgUT6cikA9WKK9ua1V7cPFh947JE4FL5M&#10;vFmvafsoRN40ISfO4sn5/Jdf/KVP/W8/c9w5jZsAv0OYDW0E8RijnXth1jfQZ7h8Y+E6DhokptLZ&#10;FQnaGf1eDJ3pOeNJoN3D+jsKit1u025zVI9OU2GXMSKL6peLrXBbPZNdvwXZCSDJwdnVEg7ZLeJg&#10;P+wVB+5mIUGZWQirSAjaN4Rzlb60oZgDYY/ytZuWFmMVm2vctI1ICcD1jfXB8eDqletM2e/u7W08&#10;8MQf/xM/+Ed+8NsWJ9v//B/9o3/4P/7jza1ha2ml36VJY5HKcDSgialrWbTPuf1MpXMgDz2GxwKh&#10;GnTEIHKAJqXb6f04C6SFo+P1N954+ZVXaWd2MOgdodZMQ+Amg3ZC75YNF9Yl5mKKpD7YvRk3IEy6&#10;zz77aqu3+OSTT37/H/zkJ779I1989rmf+F9/4md/8hcOd8NyoqARhtY4TukHDf1ZBEZxcj40MaZ9&#10;gxm4qINFEAwB+eMw/ThluI0j5/qN6y+9/BJN8dGnnoIzt/Z2H3v84Sef/ODHnvrw2soCC0PKSo4l&#10;hoAsMnTaxdkizcHYaEoDTXd7ahpq+5KRNs8jBXUF0RFUE/JCZ6vC5T4MC+Zr6oWiZJclUwtSYols&#10;JtQYf7qsL2Z8yiN3lOoGsdBjF85dPHf+PtYMsmQEL4J4KgHkTd1FKnKFQLJkTN9E13Ifx8LN6y8f&#10;He5srN/DxpxYAPTmRwxrNs9S7qjhTE8LSMaWLq1SHRlEjZvCxBh//ZSCJXHJsiwd9iQDTVLajQWt&#10;e7c2t7lOAo4+OBzs7B9S1biUACKFUqfnJgnfxyIcVhmgubS6YqBy2/+fXoNmmFTe3+kEgZJt5rFS&#10;devNtPnv5df3sClwe8qgDFvLLtZ3YgrICZoC8uH0ibUCyQYNZRc3dGi78VyvPYdDazC38sM/9P0P&#10;XlxtxXo1xhfN6l9ZJdKWndkQr+JGhepoWyIjUcabK/V6CoUptICYaVQnAkyqTVkgC6XvWi1Fdoca&#10;vJogtbtEj+wGFlf+MId+/crLe4OVhx5/FJ3AMm9llsl0BhSAzWLgrE6Kj4XF1a03fu2ffuonhu1T&#10;RezQAqN2l4Xra/A3psDZc2fQ9PzZXQ6bhKlaCjU8X04Hmo6H0hJCrIBA0ViNKyVESVlDaq0dbHkW&#10;kKOxkrdhdkpUVaA7PY2Hpiajq8djbLey5vyC6wEd2JGM6SUz6h/W0kqZrvli86ryUTyuYPcMWgem&#10;JDhgOeQciw2XYiY1unx0/333/f7f98k/8IPf3W+P/vpf/ss/8amf2LyxN5q0FxZXIJp+p8vhwaz3&#10;7LY50Sjup6H2ZTt+LLaKdaOxdJTeabOYDhENDZXhb0z28MNqLTTarVvbL7z43PbW9j33XLpw8Vx0&#10;SWkRXC64xnVgkAvNGj6bMhXF+rr9g8PlleWPfvSj3/5tzDI8/dJLL/6Df/APfvkXf+Xmje3VlVOL&#10;/VVUG0cbc2VRuzNuDXrMavPXZvoCXc+RlfNdpv5ZM+pfLBGLNV1lbwT2AKsEyTlpHx6Nn3nm+Ws3&#10;rn77J77lh//w9z79LR959NEHN9aZBto5PgzVyx8L90+tbzgWp+U1DV2of3AYR0RoIhCJt0ODzIUj&#10;dhlZXA8oEy0uLOZJ1USGtynaodm4r0VIxrBTp4cSRoOUBy8VBRXNFEc2BfAyoUAM4bJwJHQbyx5Q&#10;gvfde//5C/cjY+Zi8WRz6aKaOLU1xAVAJ6ecoJEggRLzOXOTfnfxxrWXWSuwunKBtQISchBweVKM&#10;pEoTssyY8kFZYbnJp6ZMnUc8aZRI+cggqRQFmFLLT1miyJgX2UrLMIKKudrj0eHRYHNrZ3dvn5Wq&#10;bFu5wdmR+wdwMP8hJ2OZ5JutDZGZMm8IK+0AH00BnjdZAeVlGvkmU4BIlnbUVkXKwGy3RkBMWzXx&#10;qVvjbjgI6V1shSTEDLxzZLKDa+KuSTYFevKnROCIwScVM+F2n6vfjnf3985feuDhi5fG+5vsyGYF&#10;eCZOgDM8VsRHs1xFrFL3S5e+qlQsPZwY1YnCycnySejR6c5GSxeCj0WkyiccQ+0ia/RemFdO4FOo&#10;h8JjwhG+XoQEYmITiKEtY0z4XDxLuIw51tebzXIKDoWy0rlRxgVDZbp+XZI5GiPg+i8S6DMQYYQv&#10;iRWdVpkExuu5dQ25SoK6eDyRKsTEOadAFlBFczgaTnmnICaZUi9mGsvhtW67B5qb2q2v7nSbXeOA&#10;AMkIuDXRoYxdyadigsQGBCCxcIVbGljGf+vG5S/+1q9ce/6XJvu3FpfODlun9yZ9xvtI0Ti7bjyM&#10;u+3CYTMsS7C5quBwdMzat725yWC+xT4FFhBwGiB+AhIfsUCFzQtRHfTyZH7vYMDfXGfhsUef+OYn&#10;vwV03njjjZ3dreLf5iie2HYvGVBll1Xa7GwAvHD+3rm4MHB/eXEwN9m9dv3yy6++cXwUax0QzHtH&#10;e8cs6+ti03Tnxgtz4MDhyKxkKH+jOeb4I3A4OTiaOxy2BqPOMZtvJlgm3RF/cRNRuztqdbd39pfX&#10;Vt//2MNnNxYHO9duvvGVnZuXd3fKKUCNQ2pufTVmanJpKr3gZT+kcVWgPgCaHdqWNnI2ytq5JJDH&#10;SR+TEUkHQQNklzLtL4mfAEsEtE1lEOIJkFIjQNqwW+1fGYRfvU1OSeQnG1YtbhE8xshESYTClwLl&#10;tTQ9ZcAZSZiSxE93FJgWkVyj00ta5VHm6MM3RtxEgIBcabxAZoyGBC4OQLNeKfSIh8CWuvOPPXL/&#10;PefONltmAloMpursMxWsC7X0ui4zGe++/utugfeKVyDJwlFp0MTtwXQI9BmvQL2DAJZ11iAWtzpx&#10;ULwC5bU5EqvotnBtJe9J9LEOxrH13Pxaa/7GwcGDH3j6k0892ZvfHrV6BzvbzBvkBEGweqwXLE71&#10;N8/tCY3ilAsyXqMkKof/jAIGGcVHsrrZFXPJOTKtfEsCxzTqbBkyV7dZX6Vew9gxjImFvZPR0a3r&#10;r+0eLd//6MOukE7DIkVAgdkMPgirStV8MeHaXXjpSz/9L3/yZzYPEaOIPCyM1sLSCm2+shqHtLBr&#10;nHEYYzFy4RywdoohJWDAx6WMfpqeq6jM5WFY1sjlonpDLZVdGjjA+XW7OdlJn7KVaqbcV1jHksBe&#10;46vHy62NArRon1FsKiNM6yEuPfsWUHoFjC96NLSmh+s54wsm2Q5AAwfPTWJ2nsS6CsJVs9jqLywP&#10;j0Y7Wzvr66urKwuf+qc//pf+0o9+7pd//fBg/3u/93uefPKJ/Z2D559/GXKgiRlEjYaxkQ7E8J4w&#10;gsIqoGi8DNEOhd7LHgpUuA4nnMox3cM47OBoyB3ODz70yB/5Y//GH/jk9+CK/9t/57/7zGc/c+3a&#10;lV63c+ne+1iBx0JuLzQCSWoXBlnLs5xxFeAo4jrgGFUzaP3Y09/y/iceHw+WXn75lf3D/YUl9hQE&#10;vTDAx/c/6bRQlZgk/GGHxknFnS6BXosVoNgyxRkQPoy4hZDX4zH23KS/1P/oxz/6J//kH9lYW/rM&#10;L/zcz/3kT964/hr1Onv+HBsFy6Ge0A9rdNHl0f60p1cpag4GDXejU1Tw9IJXPRFwpl+NC0DaH/+/&#10;C/dw9cjdmBGN5gbacdgHxAOc31igUB7ICSB0NH1aSLQ57CEkR2E3zh8oZBmLWrSoWIbMPcqDo4P7&#10;Lz24tn6OZmRXJkdIac6m14HscnEhkrJgc3qfZCmILu6DFVl3tt7AyFtbvcB6R2RHWgMKQElaJk3r&#10;QWGV3K2IyPQyspIhmVoWtsVMX9siYJ7pLVEImTjtBgHClDCJxgN9x7zeNleC7x/05weX7nvgyo2b&#10;r71xFbYDEI1IgXRxk7FIMIvgSUtCK02r6M1egeb2Mi229AoYzueregVq6ZqYZPvcDWQLvAteAWmr&#10;flLV1V1lZHakpwsEJcVF8RDZdMNrdbmqhnkoniK8pXuZ5zZvhIc1TiNghIVE4X8kML/4s/bnxgeT&#10;1ur6sL/I5N1qZ9IZtZtbA5JLkYcUHjdoTz11BGB1VQhkqjK2OFWRRjQLy7nknslFDySOw3nmx6yl&#10;cuij3WAWReHtuhTJlYxNQJ0aMKf7xOQW5xfS1gFISE/WK+MkR9KFY5kVPbEevQzLonEcmhMmsTxZ&#10;iyHbX9zYRoX7m5HWjd3B6kLnaIBzG62OLjlkj3g5bD/2aLCtOI4SYnFYt8c08N72TjnbnmEKbnYk&#10;Zmwj3w//MOPyZgEXRSDfHYhTDjoQrx8bRILj0f3sN5tvcYc9gvjo4BAlhUnCL+cQoGKRK6c2Nmjl&#10;g/1dOoWuiYX9HKfX6eN+5zeOjg+PT6zsY9G43eEJB7pGvOXPS//I6PkEccZDkf6gwIk6tI8LG0MM&#10;tXt49fnTxPHQIZqoP7+C9hy1RqtnlifjwdaNvZ/56d88GixevTb+Z//8M3/9r/+PL7/wlT/6Q9/3&#10;H/yZP7W4NMcO/lt7O0cT1vwN0Kf7hzscSzBG7HPD7+hof3DAXAFO0pgNgD5Hk9iWwCEKk/GVm1uD&#10;ud69DzzyJ//kH//T/4cfnp+wCPFv/MO/9+N7t+b2trtf+OKVy7eORmzvhk3m2rs7+xwpSN2pY5y7&#10;N5njzP8izdnB0WUjDE2+2Otu37z22IP3/Ef/xb//Z/+Tf3/97Nr21u5ghOWxwHEYx7E4AGspus19&#10;/zj/iSHMWgSu7MIHwF85ZBu3xtEmqw3nDz7y0Uf/T3/6T/zwH/zks7/5G3/7b/6dT3/2iy9fPvrC&#10;ywdffP4KwDdWcO/ECUhoRA4G8FRK2rlc0shxFFvMIGCtybMuD6SdnSEixlOkdACMhscHe/v3XLgY&#10;WI64XZr5HdzyHc55go0YDw+4SJOV/0WXc2ohBZEdIwBC0n9Qjr3i3MmYgzi1cXp9bWPMPWSTMQTE&#10;qc0gysZLd8czobO+ugYOTItzQFPMCpWtLnA1SwZQSP2FRUQTLUXrsEhyGIYejcP2J04+YF9Sy4Ds&#10;CQ1rQYapCsGf2BNksjQp0sGQDK5YUwqlspdhtXVUt6l3g7Omj/KElK6KCIE5XbRkRhMrc9ImSBFU&#10;sGLTZrNGMsTOPFuQGSlg+LQ688NYNRhAMFnedOxxDS3FexoHjRVSTgmgZXGC+Qfd8ldrjZTqM7il&#10;kK8FfmqB/Ho3cMcWeBdMgd+RnpDEJWgBZkwdniEgOccnc6lZeThKFzXAKTGd3sJwtI8Ll7WENdjM&#10;Kx0DIbkuk6UJIltq/KZpLwLq+2RIvfeqFpkf7tIJOaPdjUzjXQNZuyEjaz5xNMCj3U1Azkf1O1yW&#10;OX0c+yaGKU1sYT4hOBCgbri3xTI7YN3zQ0HOnQvfhspht6WQeOpoaRrHc4LD8VDkI0WLp/OslEK8&#10;C/1scOAQQ7wDdzB0tVSObwgAB91fT4WQJaelyZtjNdR5ns4rDppH+pCzjgTMbo1sUnQJqoXSQans&#10;7G/MKS8RIN7KvvLKK5/61Kd+7Md+nDOX/tyf+4+/5emPdVfOL27cO9c/tTvqtZbPL599cNBe46+/&#10;ce+kt344WTgYLwzaK/yRYDBZubXbOZrrPfbEo3/oD3/X//Hf/cFL51b/+Y/947/7l//+M888izZd&#10;XV3Dwl1ZWUPxxxKB4mC3N/V2aJU6cgVJPqUdCXokvnn1xac+/Ph/+p/8h9/3A78fQ2trZ+twNOQA&#10;g73to5gM2B0S2N8Z8Ed4+9b+5vbx4WRxf9Tnb2t3zN/BuP/YE9/yb/87f+KTn/zOG9eu/42/8Tf/&#10;8Y9/anf3cKG/srwSqytARkcFbUXX2G6gAeXw1QUNNDLee+9+DJYsThfXiGgNyBREekaQBwaHIRuk&#10;HVcEMWPN3+rqOpNL7HajOOxXKYEHCM4uOWMlk9pHwPEiJeKdXtFqpDh7llcvLFDsyBfyi8pYnIUp&#10;PxoQZ83QfFIEyft2inAEKAKyrcIqWdVXqd0sEqdGVTJsrf7FWbYVNx8LMovwrZRF5JPyTY5OUBlf&#10;VuzqrexihhYObfY810CyIhmZhdZ1PJllBp9E8iSqJ1PejXknLdCsDXknSX8H0yQb1MQtJ3gneqi3&#10;Qtk8jDUVW2FEMxolzAECcYBXjGhDqeYxA2GNh8825giZsC3nCiQTxhJoLNWpMpZP/A2CbnUHB5uX&#10;d49/4I/8qT/zx//Q1utfhNw3tw7xVOKcVDPJ9hKft5LUbONrYYZmQYBc2iQrhyhmfeXAEG2xvbrZ&#10;vAcbayU4EhJz0jjulM/V0LyqL8mrDaGoIj65Wg7ndAV0KbMcw8Nbz33hlzaHD37L93xi/iC25ylY&#10;UzfYKTGWKprD+qZYOR4enrr30V/8n//8f/H/+G9b/fs5vz48I71OKFHOm1tb+8AHHr/30rkL58+s&#10;Lq1w9hxbyS0i3BXTpYiA5V5Aq6MspsRYNh9iNLaKNWK9WbsX0o1txZo7zUCwiGOcvds7W6BXdtB5&#10;nWDos9DurUAJWa8PwJWAcXJ+kfUgACgRsNGQ/vxqxKgvJbbllchIGhKQxVNvKWJpMRwYKUydbnAh&#10;w8EhPhimY47ObKy//vLl//Q/+5HJ/EKv00eXjhieHg8Y8p+9cP4jH//4h5/6WKcf6x5effVVkOEw&#10;O0r0loT1dTVijINDhYxjdQWYnFpePx7tffOT73vxhed+6l/89G/96jOb17ZOb5we9ia0NYu38Z9c&#10;vP/id3/PJz720SeYYBgwVJ3OGQMhzlIsa0d0wFCWWsF7k3llm19rvre8ehrt85nPfR6nL2tlGEl3&#10;T59yE79rKagvbRtNursNKPbW255wJk3w9NNPv/obv/qpf/KpF59/pdemo7Fcg4TQgQvrix9/+sN/&#10;8Pu+E89N0eVxFQWuhZWluPgYINhgxAfFFv8QE0xEgrkUSExtfsWKwuNYPUrR2gS4jnoLsT2Vaook&#10;8PFVBOcy4TE1QMsUCXKAHRZTBuSIw7K+ktOZIAC8TboiLDTWEk6a/brh8p5jdcXgqY986wff/zQH&#10;I3KiYLcTZ2mnPpbBC+c04+nmdbqVIPYhxA2fg5XFjWe/+HPDweZ9F7957+gG6+XscerrIEGO1jKQ&#10;GY3nsTgTEE6Bw6ecAUnRlNkzhiwKpSzIGBlEdkvFbEplV7QJq0GKXKXZeW7c3HzhxVeuXL92z4Vz&#10;ewdHv/nM87/xxWe39+KME7sVwyQliVyjLaIjUzvPB8xdpcFTzhCItUHT4wTYvRRbjtkg4t5jEwcB&#10;lHMFBMVv2jqansUSm0rgaUWyRr+DGu3/D0C9V9YKVGqymbxPtdmsA/BgwWbqvzlhMJRHswes7Pkp&#10;x9tHgJSxSjeeVDBxXljhhuw2TY1Gu8O78yyFGj344OPf/KHHRkc3bly7ypxsNw69iLlGc0nW8ZSB&#10;gVSltJKvDBv/5t9mMUGmsVx4OUHKirxSokaAEBxtpJSxrUwpYrWYMEvyP/7McDzj0R3us1Zg0r1w&#10;4f57EHIkywFEomrzyPNGpu3CFsGFlVOvPfPTP/ULn93Zn98JpbiMqI1ldO1YlX3vvfegPvGs4kRm&#10;5x6rB/RhhEEwvYGtyPqmJeXSIsgYEa66okpm1q/g/i4su6I5YuaCQDYpeMb893S1hGs+KGthMZb1&#10;6f8XjmO7FA32lO2jrUAuh3qaAo1M6cTlxSRD4SlzC0qxREA8yVVew/lM3sgYFw4xk3q4vrZ6+fUr&#10;P/ETP00b9zpMfg/4xJpqJju2d3ZffOmVhdXlpz/yyD0X1u6799QH3//AvedWT6123/fghUcfuriy&#10;OPfw/eceuHT64QfOPf7oA+976MIjD5zn0wcfOn/vhQ1ONf7Rv/K3PvPLv7G8cmZxdfU4JpvKjBc7&#10;WrptLv39pg994OEHHwBRTtIFYdV21KgXg0Ve1VtWgddbt25Sx7Dn2gx/OceLJZP799xz9slvfvzM&#10;2cWH33fhqYfe900P3vfgmfXH7zn/iQ994NGLZx88vf7Jpz7yze+//95TS4/dd/ahc2vf9Miljz3x&#10;6PvvP/+bn/7ZH/2r/9/NWztLi6vMzhyjK+cZHbIygYON2w89eN/9918sk+UxW8SztBwbLkCA9ufe&#10;QRmBZg/Cm65dVTFIq7S5FgmKX+8CroViRnCcMHNwsZJAhwHWAN4FiCd2HpaDiRyOyzhsZgSopgZk&#10;LkymHoUDZODokAg2LFtPw1d0NGBSjOWtFy/ce/oUFYF6WdTZMGByikqaxRCKlxQaJgAajYK1Sftc&#10;u/Iixz5trN1zNNxDlUmBjXSpTjpJCLX8SSat5UwyLIFaBaZMIHFilTxuZEoh6byWY6b0Yf2V/kNH&#10;XOxGYa0AO0Fg/MtXr+8fHl+7cZO1LLIM6d1plZUSsXw0CyTR+inOOa2FxmLgrTDmba0/NQ3f0Q6C&#10;bKU6UNfrbvg9PUEgBSfJnnyV9Gd6sVHtVWymMeBvDS04Nq4BmO+3565eee3weLK8tgEpK0/NotFA&#10;uGH1Qs5+SiVNjBInzXYVmPI31XNddOJGGjJqHefyb5VlDcESYYNUQmo7IkXMEkPeFS9xHDhfZgQC&#10;8zjYv/FhpnGj/lNmKW3FU/5Mc0R5EcxfLnhVgyp21SuKS6tJAnd72zKKcofvpdFCzVtE3b8ODsyi&#10;mQ80XfekTMeMSALTplbHEyANzgklHY/Kg3h1tmiLkgHX04EAkB1fagSk2UERaoukqFyFR7wN5QiS&#10;gmxzsrvNgfG0uoqUsaiNqeMYT8UsO1MsLP3b39rZubnVn+/s3ty8fuUq3RQHK+7udJlhPhpee+MK&#10;f5tXr25fvznCPj04unb1dZaW7G4e7G8N1pZPUzkuPhy3dkJnYoiMOfR/wIbJ02fPYAbhEgc929aB&#10;sr3j8nJ71hbzkP9INjnuLbMkc8TdDqzTv/raC3u3rraHRy++9qVbe5dbC8ND7m3YvzKc390b3nzj&#10;xldubXONA+70UX+xh9tjd5+rBXuvvfYGHLO6fAoVySqNMpc0ORzssyECR46tRBeDGyswXAbo5UA0&#10;FJG80tqoYSeDSEzboqftFKluf3ePpSRqGiCEn2NpGS+hVXPewR6xgmSnCHrfHtdh4LLQUFTT0wxl&#10;H8mALmMpIr/gTPtIhzxSIFjVYsR2VrdJpUmQChlV8ozMUXSYwDTAlx0ITNmkWbFfyxkS2H3KActN&#10;pjOcYGvmSjFl5MxrSqQ6cFJMZS34VAsH4q9ev2k/smfVKtTcbXF1lRO3GslsroycySVKNWIn4dyN&#10;+fpa4D1tCrwVudQkdZIsTlKw/HaSB2rKY4FUjBH7rWuXX7py40Zv9fy5C/d2F2MwITnKdQmqVu0z&#10;XF2jnaye+jU5xE8qHk0HRYavIKOjXgZT0yQPi4wpzRJzIlODg0/aCmWiIdyaWfeGl/AX5/1JVaVI&#10;VnN4tk9KQIpDnDJBe8899yhe3QQIAuXkn0ZKor8BpZT3NBjthqxgMVMifQj16QopshCvSrC+gDWv&#10;J/lk0xFwnyEBvpIYEawstiXV7inccfJrGwFQE4HfMvKIYZ/NaJur4Ml+uH+AGznuJqKtWCseB0tx&#10;zk9YD3y1N4FArnBEMzDlCqOifgR1+fJligs/8+gYJ2ZpSXBj5DpmUeMSLhM8nWsrHW5nYBE5U14o&#10;z36b23LKHv7wdS+sLHHZy8HwYPdwlw1+Qzbz9+YPx/sclt+eHx1u73cpcxgXL5Uqz7FoK9amlQmL&#10;9ZW4+k9F68pQ7Z5UG1oGutb1xMy1Dja3LjPbHsD39he6yyv905MB/tclHL+cEMwCmltbO3Otzumz&#10;54nZv7F5amEZw2VxvkM1libduYNB3OeF4VHus2TtGCsNUDoabSDpyglVOHMiXAkYXRwr74bh7V1i&#10;jU43blLqdTHBWTxIhzDvQ9WoU5k3jNONoAQIj26imiDPsQQgT4xDeZdo0CYUpDFaW4qE+YqdBDJO&#10;GAFHquCVr1gAchbA7Vwg2HrpZNL2JT6NAPV36mCJ1s2Qig5pWJI2GThLrqKntaGQSWkjjcnytfK2&#10;LO0DOTT1ZWaR0VJGiWGmPynHUviYJWHOICDmiYyYKJ0iV7d3+eoVpum0+4NTqqNaU0hmjVJOzsjw&#10;txfpb5Wrhv/16cLf47l+F5gCSRkzGj37Xr6q9XHNORkvk9efZCTHiK1x3CPX77Z2d69/+nOfZ2nt&#10;6QuXlk/FcjAZLNFItpcDa8IlRmQUB4oMtV2yjSpHzuQ31ZsSWY2eI361mtortaa8V+swvrrGzbqI&#10;s2irUAuqsTg/cpUpCUtP9MTZLLYSX1NymYwYhlMcJYRYzO3dDqREyTGWlQIf4StYY/Z3eqyCyayO&#10;5eqft4n4FBO0peK6E4SjHI8pgOn+Q60QW4bsfEJMa4UgiJW/rhQj0vVfLlAgUiQVl1o/9qYPkWRx&#10;8YHTEOTlF5T41YwADcLOayR5kCyU7vHoyuXL25u7MWZdWQnlwdlVcV4QLugFFkSz4J1JTw7yubl9&#10;o7vYXVtfYr8+O8oODncI8Ndf6rDf4nC4P2JytvyFYO21r1+/vLl1lX2aBStG81yrEwSlyYg1sIpj&#10;ZG0F94/DWQmSX33mdgcB/eohvqdzW4ut3kpvYX9rj8U2sQqSnQvkYqjNQtruAvsIlxeWz2yc6XIa&#10;EpsyxvML59a3Joebw519dnt0hteONm8N9rdHcdUvqyJY2s+SAG6sLMUxMRd+XS8RJsYWU6PbL2BC&#10;e0pm7tXUPUZK1LMHB5GRGnF1sus/wtxoB0m4JJD0AKTXKMXOdb6fSM8MVoUnRXkHgRMoqRrBQWQo&#10;SFOJogloZ5BMEjKjpCLtSbppwhJwzjv9GWp9685jFrP7Ko1JzDX/2k3KmWRbmZpXyxV/U6YEUNAl&#10;PSdtJ6gUXILy1aIBmOVmxjpNmrwmi3I73atXr77+2hsyiBWcSp4GRi0qT4KtMay/zsTXQDJ8R8h3&#10;BHg38q1a4D1nCnxNnapo85FSa/pOTshPNTXbIrdzlV1qnPrKqXyf/uxnrt/Ym+sucQHnjGpP9Zlj&#10;XEVAlpUaOvUopSipk8MVAQlBx2NCtlJpAZBLYSEEJUiyvZJIKVOzn8kUPXI4YDM7qiJFhrIp0+u2&#10;VSTVWSxFFYt8RJJqr+i6UCSZXkVLwOEgiW3ndA5nWWWmoFFIHgtjU2Rjahg5R2BBDtxFJsbuZfQG&#10;JrFDrKwIizmR6ZnzEgNIuvZCHHh1RlktTi6XINkpfOJV54SiXLHulVR2tAumrLU9BRDS6BcBiAjQ&#10;ISBDpHolGr+soaNZzp8/z1XYB9tH7VF3sb3YnvRao16bm3tby/PHXW4K7EwWBijEo/n1pdNri+sr&#10;/dXlyery/Opof3x0cMzFwscdLrPbP+zHprvi+5lnnSZjaM4gSIHe6MupgagxR0pVowRma4PVQmut&#10;M17qtpZYPAiE47nD47mD1gJTGsf9BfbIHbGtgN+9/S0CvX5rob3UHy+whXK4O1rurnVG/cHe6OYV&#10;bpdG/TDLEICxUWJpSFzWGKu9XHoJcFubORReaToHkXjjCXg2lEvDwMo+AnMSaJlhOtibcr2uF/Zl&#10;QCm4k9jggrlY1iTiVzhg0g/fg0tGAEIuALrpw3ajQfQi8MkpJK09fqW0WChaShQHApgaOgyk0iSD&#10;NChtTz85oW6zG5mWhywp//pVEp0RFDPCzSySk/zOkzJqRsqb12S2fC2CZI1aqigMTXNSkQs8tTsZ&#10;FTtmwWL7yosv4zK0d7TRY6X29ElJW+MgVrbADPxMn59manf39Xe2Bd4dU6CmALtcapCqkjgyWWim&#10;2A59m5QzWRKWMUlAcRZQnFFz26VfrkXFj8zCNhYyxTmLCGz+1Hg4Ro/igrf+6tzCa7c2X97anVvo&#10;rgWjoUoDsvwWEeUUJMflMgwA5Api1KyyqxzrcFmx69eUAsoXYwyYxolPRZhSzwBoaHFbWbMbBgsC&#10;wo/DYNj0H1u+4zT7gnYw/pT3Q4BmsyvmyAtkhVEyvJJiKoyQ4wc3Xr8+OsA1etRhN/Zif36ygBOA&#10;4/PQxiwQIu9inBTUOTgO5y2vKkvOGIjTBcoW4SUUC/e6soauy9psnO9jjh/gbmg9tM4jgMbO3i5T&#10;5/y5hlzfAxrCwRlp1OKkR4LT6J1uv9Xurq5tkMaJCSpFNZWDYUOANHYDTovRiNNjeCVMVRH0N27c&#10;0HlALnuBSKjFNrGLHSDG1Djj+jjqP5QVzoTNW7eIWef42xbu/DFDvA2WKHYnt7YPWA05nnAFJH3B&#10;2rhhe260MDmctHv9jQunVih8cmqDi4Y3WFjHwRaxW53bNOeOqccY98DRLgGWu9EzBwdUZ273+NZ4&#10;bg+BezTCs92fOxr2BqP+qDNplaVtaJT57ilOgmQJweEulMxBCz2WKmLYxoK83UUuyhuN2YXPsBZ3&#10;CRUBLHSvAqPKmwe39kd75+45wxFDQdgcmEgtGQ/3+vgJ2nMdJio4BWNlcZUJjH5nYYcrB5fZLs+p&#10;B8ysb62sc+AC9wcO6YXwOs31uAyTvzhjd/6YOxN6zLXNjbb34pwo7CrwwV7iZCKQ5PSr5aUF9h+y&#10;DgCfBidUgg/9gF4GkdgZuLx2euMMh1WwaeXWzetUh/TkYtvC/sEuMzPQFxMK4Q7hKm6OeRpBRdBM&#10;lyUELAZWH2tKugjx/MWwD1ivAImeOxcHNkc7dFqclyMFanSuLa8w1WJeJnE4VSFoD1FUTF8C6tH0&#10;xsnIjXbH93PMOREtJj345RAGVnf28QlRZ9oMdui28R7FyKHHiRjNvcaq9jQOAJi61nh5E7TV8SkZ&#10;tI/rryZQRoGhKTVcxFDeTFCKEZk9aldkl/ZiqmqFbZFLIWwg2jjihcMDJq3Xbmy/fmNz0uuXg7Ia&#10;L1rBoTGDUshHAWWtZT51rVOA1wlqwW58iqmTxsSMcjkJZybm7qst8O6YAm/T+jM24EmjYYZW6vRp&#10;sc4ASUqqSUrFmRq9pq3g9sJVyX6JcGrQqYK8rThlKgfThlPla2UDBL5yyKiaVIinXpczzctXJ6Ed&#10;phDpKFyYcrLGPk+BoJUSkkjuVQWWetxmcmvtr59qcWOlahYNEilPjJOGzM3PP/Tg/QxqWTTWZ9F6&#10;LyrrcNNcac0QQIuDs/vFrYgihl8kF78urHNNA81iXkFpGTilDRz0vY2g0yJmlqcHANsm4CAaTkaQ&#10;kuI8q1iYfHWJnF6EbEAA5qpG6QEInmPDIzSfJDxAOWYVExFmOFtmT9bIhcIGZ7UszvtGPcR5Voys&#10;m+UIDIKd0Sj2CvPooBTIa/9p6Gj88QpwXSwepluaMeprV9ryNheJ06Z0Eset/HwljJa1iWxqquDY&#10;1xYAJU4vJpL2oSJ+ci+G4zzXUer8IE06PKRkcMu1mS5T9ZFi2WOJeqYIDC90cDad1XFzIzDxNvGk&#10;csVoADF7QQUGeg7KpXMXGFI0ee1KfST8Ui5fXTNo79sIBKwC43tSUpwKEuAUZy/nFJVkZrlOWODM&#10;cBWChrgNbk8Ro9KV4EVY85p4ycmmIyaMgPLIyJKxvTnl6MaXlsxle9raYuUnm0I6z0cGVxwpKOwI&#10;qStjso+UHpaeQiBbJpOJp6VkYs1uS7THTZDEWRODYWWd4eSsjDEyc90NfANa4D1nCpysc00oM0Qj&#10;qdWqrqatO4KSQJMJZQ9JX+DS6AwdJ5fWNG1i09c41BxufM0khFU5OYYwjYKDB6mhB9UEAgcfcyU/&#10;GyPayXJWIc7Le/PZA75mXkfevAJBrWxxiqS6EcQ2hB2ivNtDOSAKH3vfI/ffe+nmjWsL4QUMEal+&#10;VTuqlfWFUBdlhKLZJWzG6zynLAf66ngKskkVpqFQu4yjuXO3x+iZ3dgcF4Gfg1/Eseo2FMP0/Jw4&#10;eLg8IiDyPCIGQKV2GiJoDjdrSEU84maDENYGUio5+1uW5cXYmj8a1YPtOMJO0a8vAfWztbXjkYVR&#10;7pDj2KJRbViwW1uNW3kYl9+6dQOAZWln/AHA9tESsptU54AtRzpG+xBTfDnNFu2CXthYHPJU7A8U&#10;YZiboKRfhLwEVFTgkzZWkk3KZRqTjqBHvMEZyFpdae0lKWofkJEFlUQCGxdBo7QYJVYuOhUVtsXq&#10;8gpHbmoqk5IYjQmKkJI1CjXXiGexJy2JT4KvBPTckIBGwJigaO08qka9yAI+GGGuCiTsegidSRoT&#10;bhxwaaFt6F3JBf9oHNccuJuRgCQKKFdfaprnugEpSgZUgEhsycuSjVaCLWxTkCZ72fZUMafsqmVa&#10;ChxZu2HwygiwaKlXPS0oY8wuVrXo8JNZsmizZEbirZGFZp9mYKbcxF+Ada5MWQPPck2ctc7XGk4C&#10;nGmQfL0b+G22wO8CU+BkDWdYQhKHzWquSHqqs9fsYS4VD0+I8umYXp3BMruTdmmSLxxSQ6AU5YLQ&#10;FBPyj4+SvY4hrLxOBWw4uZcakVFRIj9bTWuqojJsxVWBJIuBSLlxLSGTUcgaHIoAwdaFpuwQcmJb&#10;tClJh48//jgu05e/8tL582ff9/CD+J4VJSJj9W1VG0oHvmrSHqGIWFhX3IwWp1JRBzt+tZqpC0lD&#10;2OwqZsd5im9h0goOW2OmpNSQVnB4EnPIx8dxHk55KMuBGljFQrOVRQ+BxsOB0vZkaBzLJrAUu5Lf&#10;srwxrhJG96vLYzHmJG7lo3QqW7zu+MlDIQUZcBlwcZzQXUmluCq4ooDhKwflsp0eaI2iLdM6Wk52&#10;nCNdXl0TBxwHx6VaZWiIr7pcwBF2AOv6yinI2XGmocrRPlM6kRolEkfkroCjLAvl0SliQ9lWJDDc&#10;NHLMmYVHhIV7xWqJw/vKfE3cyVQL69Jr3GbdXl3m/Ik5XPo4BpYXQyVfu3ZN54r9a+30SKN6KStM&#10;TO47aBarrqnIebyGmDQ6USRgKR8TAcz1DbizVNLSeZD6TLuBPiLGjpMUhSlrawHwKimSUtPHzY26&#10;XviUeSUS20rXTgoEofFr79BWYmU/Jm2nbEk4yVDyrCxgH9mPZgFIvtbJMpfpZ+CbJdNnoWJVp69L&#10;16qQNy1auWQ/JkAlQJZoKf7mUyNQ00zmsr51FsM15K/168n0d2NsgfeoKXCSApLI7tj3M5R0klak&#10;72TXmu6VjJK+DMyrrj/Tz5R4R+oUuMJUYS3DKH2MMVJOTiAWbREiiZhwglw9ZGQym+xnQcKUb9Fh&#10;rAxIbiQ9Z5jE+fNleC0aZFEAObiMNNPt+yKpG9PH1riNbdz7UE5mbbF368CrXzi3RtHGA84UJITQ&#10;XosLB2gHrl3pM0k84SxcBskLyxxhF2vHxBnlgbx23EkWxC5CHNyAhijnl08kID1h0gPcChKDkuCP&#10;xBoW0Vzl5miFlE2XS7hJb0o+IaZ1/wJTyc7XYus0CzIIa5SojHX5OjLWnUB2x5RkrJztzbwsX2/d&#10;2tzb3WeSG1DsJGzsJKZUmVmNfmGpSjg8QMCtDWE0hPEZCknFTIwzJmprAkzFo5lu3doSjTBVy8Or&#10;6Q2ociSq6KBib9n7KHhbmGSBWPHlEK9SVD+5hs5zoFWBRKr27DUeV2ywhoC5ei/1oY+4weHKG1d3&#10;t2MpQK0GZDspbXlh0d2YuOjBAWTIaJ/azpSlso/259Zg1lyUR9qI+2g55L9gzkwHuIGYvig7lyrQ&#10;mGwxIEwV0gcASrSzNpZGgJsPyQhutrA2kx4C0NOEpZrefqQRIF1J6oJKMWKDZy3sHcBKh3xNqaJ7&#10;xs6VeJLNVXJJ4fYaTzK1XOOjZLC5SMmrHWTnGkg5k0QiKPtIyCY2XLN8HSMmKbL8lCKrxnAG4fxk&#10;uVmRTCaQO0rUbNsM3DHxzNdE7G7ga22B96gp8Fb0MVM9dZWUNEPQkkgSisSnLEtSzkgCDW+wzSsO&#10;MOT42FCr8MkdG1TeM0vNn6Ih58iNydiyXF26YfFXUsilcrVA1MSq81AYU5kicEsxUpHKmEzV5Rhu&#10;hmlVMFliLRRMqe1ixVV7WZGwjTq9Z7783HPPvsDpz2yEjyVsx2FS2FmmVCfpsK0P9ieN+JBLvasU&#10;JqMrum3qbMyUZeoheypFkj78EM1Tt474E8m4XO99OYI6nPmO2mOpI3eldGgZRH8sIiQlgzTXpfOb&#10;xp+eZBWhMpQYkFeXuDk+MeGTg84yPA2aQb25Ta6YWc3pfoE8l9qwXKqNy50uoKlDGTA5TRGxB30Y&#10;p+g73k314OjcMSifrnPT7xtvaCtEZ3HSQLUiLLvV7qAILkgs0/PLKyts2GOLYDOnkBIfUGgv0lMQ&#10;XUAdKV0nudaY5oLFqTutGlUmQbZY6NqlJfaSASH5pZQSb/xDFU6tr4kAazZ1ti8trWxubpdlZTE5&#10;4mJG/nC3hGVbKFwqCjVc1uhROg9nNugPIIEkpAongYaO/WVnOei3+/jkBATK3kUejvvlMiDYlWS0&#10;mtpGfMIgUNTIdGnrENZmkh4kQtWzMBupMh1GS97J47KqzVizarahxfFrif4aKTtkjFnkPnFIgARk&#10;rsybUtHIjE/uMybpJIszRjkmTOtOwP7KqtVVqEt5M3kEtLpqDcVUmTPm5KeTRczE3H39mlrgvWsK&#10;nKzGHamhJuUZ9vBT5kpGNZnka5gHIk7dTKRDtGTFmaKl4OTJmldlCRLIgQm5rk6t702QClVQymIt&#10;ABnMsizXx1yC4nH0Fuq2nDavJlO1y7o8xltfoBGjxJQbFR/WlLClmyzkV5wnzyW53HUb945tbm4h&#10;0RHTqmRHycDJV5BxUJ7yQlDEKAEpiACWgQv+AQKEmBsuLe86AOLdi5gKiU96TW4Pf8tV1DY1X9PB&#10;m7YaAeulTnXG18YhlwF1Ho971ik3NiaUgsiiQCe+XKPHjAbWCQAZa3LTMdPVNH5zOIF9R6XKuDC6&#10;6XjQXG4Zt/gWlXDqFFfcLRfPP9MB0cyu2othLlvw3VYxCec/5xuRssd1b+2Y/YEkgJzCtxBY2DRU&#10;h4IwX7wsw77WjskxH4lJo9HjpIOz77qsydhfYFdHnEdJofxSKAcEHR5FI9iwUiYBcunAx+hxWd/u&#10;diyTvHlzk25MdUJvS/Pk0suCS6Do1FhLQSBcAv1wdaRVQRU0H8miSnY4Hqc8FdvUBM6DCNni/OTK&#10;DxxXEiRt5ZQ8AdLw1U2w6nutN0lLaMTb43FWcTmfgFfCTiqRjAQSUjH7wo0jaclZPDIgkRqLKWGk&#10;drsp5UwyfkqhlDYpWAQicEWErzVkOyW1dUqGWuAoRlI01SUmcMEKR1QTH3s/ySBTJm51IJFMOWP6&#10;Oz6myQSWXqesX+uUMyW+TRFvVfTd+JkW+F1jCtRcMcMzWaWklSSpzJUspEyUOVPPKW5S7/JBhZTs&#10;l0UkaSbP8Cn1semTyYWgoFFdWYT4pyYmvQqSQI4+SWAMjzJL561A8kloKQJMYMVRM8pQh2uil6MW&#10;i1M9I+aEmQ1lLdSLPOgsKhbXvnGQDSvJywALJIWcYs720b+KCCbsGTJaBk5Il9nlUMPO6SrZKcJx&#10;htpUlQYO6Zl38KS2zhMMjUy7h1fvnVPYpTGk9xiYOuStaa7NdIoBOERqEEzH9LF5QTWg1hFsOu0V&#10;+tKS7mXnNZgFFyZ5VUvaZFFKO45fZKBOelCVQlCp5fShKCVXp5tevQuEctveajUGjW7URvQhTMvQ&#10;wzYjeV1bp9rGbW68mNjyZNG8kPwIa5TYR1YTCK7O8ygFzTu9FASKO6fxx2iN2Ro1kUtRtkNe/uSg&#10;nCwYBJYoNWqoEQayZZGFx692E7jJJro0JFrnpyhdL71hucb256HrgaBrwbODxIFfyiWxkz4qV9IQ&#10;YCZCOinLRBrOlSmkVclG7kuVmUxq/6aRkUIgzL7h0BWOoGeyWmpJaZaSokYK9JPlJrObXWveEs1o&#10;dRKO8kSuT2lgA5rMvjNj4pP1ykC2gInNDhwg203ZVkmfSRVZo/xkQTPFJZBMdjfwr7UF3mVTYKa/&#10;C6HGnC+/SpBCn3FM2x0pI+gV7RiUV1R7XKXTjGDi7rEYl9xeTxtnlzLY6rIVm1nbOYfAapEgU3ij&#10;zyGwvUNWRI330aFcTzIuIzkZQ1KW4lMKyzyO4JVKJC4jwtvO9uTqmrGTRWU5lSUBZL1L59SaCZBk&#10;iAyHaDKtkjpZKC4Gjf3cbSaVBVjkzpBl5vML5Z7fNnvcF7b29ifsCex14wwFbhFldzaXMcctkCMu&#10;sA/H/zEygmFZdEFZ7EatqWObZftsiD4+5Ai81nAy5KyZMSfRofVdkTQ36nMPERIzBEHc7474ZVDn&#10;We5qHQeprBtgDQFLB8oCgiH+WbDG8061OOlneZnTb8L9wL1keNOPDgfYHWzL5g4UepKNzESGl73V&#10;WVlfY/EBFdnjdjxc1kj/OI8vtKlDSbBCvttr6K1ef5FJDbwanEDQ55DbpRV2+THTwRTD6Y1T7D5n&#10;ISBhzhuO/QlHAyiONlmllBYEFvv+qSSrCgHren4ga2NNPRbjza2Y/kd67++y8jBUA2AjGaSEyYLy&#10;avcGrQ4nCrFTUMToa3TY9evXCTMTwoi93epDesPBZIf73Q6H9Ca//HE7xsuvXCZfGYcOON1tPN9j&#10;z0E/DpGYP2rNnzq1xgnJZMRRwRQECJbFCmyoW+IofRYZcGKvZ/TZRNqIGmQxVB3NubgEEiJwsH9U&#10;LoNbpon2OWb48IBYBvFxaU+nDcFw6cCtzd1jFlnOHeNIODw43t076PTgjjAIiswqqzHHnFsYcyIr&#10;y0G9p06dW107vX+4d53TiHa2itsfYmfSnSsit69evT44HC4tLB/ux+QO5gq/tCfXHHCA0sraMp1C&#10;n6JBw2KA0+dae/uHdOu58xdBT0uF5gmPzgA4ix3WQo0nrFKkW2t+0e4BiCdH8bA0gc6i691TAKiQ&#10;O/0esoL9n4srTFKwqJC1onsYB9hwhVtDWLF+gU0UkAwBbjQ7YHdJ2eSC/CGeX3a+EOBrnLjR64yR&#10;MeyjGMLpGCKQFflDfMF3AJyKvihc7tPAojVBMoWVrNQIriInVeeahgoT1Ya2gmIqtXsKIh0wyhBJ&#10;wrKkbT5p35i+ieG4yWJzRIlUj4mtOFtgDjophm638EtIhKBTriYrBOsjDtFqtFVlLyrblWy0Ab4p&#10;fkNKI5Xjj3Djy0wImd2MibbiulaZdcp/rar0dzvwd9kUeKvmq7szCeVk9ydlCCdpoiY7iaMGYrJk&#10;j2QS2amGmRlrCDJkrYa1kYP037wAJxlMA0IcTjJG8kna6eIvQDncYY1PDtYTmtbJDBxeSZltQhpe&#10;09Ou1Ai2nK7zksMFYhGIy6LbYqTFK6ut9DCXpU+sdDveP4rV6aKRreqYzFEgkW43J+BOARSPBo0i&#10;mGSKXRADsisJEDqWS5i8ykGkPLlw8LKbMSwMvmF2cEIwc86MUOkRMpb5YJuIgpw5ViDikSAl5wSR&#10;hrA7CzgaCLAWQR11BuiTcLaYEtOTrGRUIBKJPhC9bCtyAQf0nG53P0KO5DxrJU09cqFXbCjH6zSL&#10;8xSuUScBQ3lLlzCA7HG5EptVM0B6dNjaetyn51dgaofxCj5AdkU9+s9Zf7M7jKMWFu0pv8STgJQ2&#10;CAkCeFm/6RkPvHpkob8UV/xAzXYSqyzd2p76fsDNqXc7SKagRiJJAhW5zUjf0T4EiHS5gAv+0cR6&#10;bgiDGFMbxORaE7KTmBiVve1DoVpvrsY14MoPKdxqql8N61pQ4VGWFGu9nMNy/oIm0v0T3FEGA06T&#10;JYeSS5iyHintTeOJ1OywT20QW0OilU2IsZv8mhya8jADEsMMAooReyQLUrxIeCnxEk6yQxoH9pp1&#10;TE4XZ6tj3lp4JnFKaW/1ZN47JqhRens4d7/+NlvgvWgKzKjMuoYnKeOOVAjd1ykFKBsIbYZka6rl&#10;E7OlkWWqiWt8gBxD2/LUcFKPEim7CjM9ZpauBKzZScPcmBqNZLA6PoWFRWQt6sRZTRsh+ZZXRY8x&#10;CoiZNhFDcQYZJRqBsqWKVYNMKq8uLPaZQtblXrawNwcfiXy2jzJCfazTHoFIZZ2Dt8qiZNMBULUH&#10;SsJUWFO0ukHN5OyAUolfBb1qW2wJOAHhJ2dVfHUQb9E6XVTkCkqFNTik4Caj1ok6WyHOQy61CGHU&#10;tpvOgckr8G0ER2wRU0T3fKfpd04GZvsifU4tnL02mXjap7zSYmovElguqDGspw3wkagMsmd1pDPB&#10;T6FsKfQrmHjFX6ycrFzi1M6OsC4etAzytjwxvGqQuYbRZZLEq7+lCsJaQqHdD4eMBVkIyHwEer/m&#10;LDGJlsEVN4n7rMmbizmIZ8pDOHwijArnpiuLUPtKVI7gJU6aGgzLVEiz35Wvrq+kXvaj2tQ5COI1&#10;JggQqXaX0pwcsfcpji4AgodSq3dFnuqr78miPwAcLK4WJmrNOw4SZCib10rxK5JJ54ZFxjQqb+1p&#10;v9YUYsuIobSX1lVGppwxjU+dq8bfjqtTmh3IIkPGZJa6CMLZVgnQgmagnXxNasmiT+Lw9kCSSO5Y&#10;2a+KwN0E2QLvCVPgjiT4Vp30TmglyVpyrJlQTkgyzddkUROHpn/zED9pTjNfyQJvyJ+KmCxIsDKw&#10;XJG8avo7PsmrKRGS/1Vj5OU3y1L5+Vi0bJnVT5miEFdQJswUOsIkgYLMFkuwJmMAjrxBGiKFkaQ4&#10;bEeTZlW2QpBHbUF60rg2TSHFr2HdAKooZRzx9oWDYxPoy9VtAECtB8dqTnKX5XtNXRSgym4tGKsD&#10;WPERPr8O5SnUFQCk97ABAk7x2LCkpAjWsOO+xm+Me5nd87GjpNxSQfM4aYLiQD/ikiAGJ3zcM1TW&#10;pvH66qsv4zotplIhj2p9NacAhVryXqiiXdCCrFBDBUpXoApKrulT5YgeAWLoPenHTowGHEc1Ob63&#10;3+1wCyLAb21u4q3V+0IytaZNR4xDas0diyALcFjfYCk2WppT4AOGKmPbnFeyg6FDZ+2zMoaesA8i&#10;Gva42XcTN3+H1zj28tk7DsHBx8FubgTQ2KIsEvAJgE7u8BBjO2hdkSaJGfxxKpDX9R+SkH4j686v&#10;9ocOhjxw0C7WSCUSsGLFfAHEBoS0lpIdTCBMQEFLMoJWppHAkXOlJYlQPsrOJSyRJ7cSEEgqswwL&#10;GYA1z87o3VpOShtSexJzSgPjTWBZdcBk+VVmlENNSSC5SVAJMKVZDTaBmz2LqxFOODORNc5vlTGz&#10;fNUEM8Dvvt6xBd5lU2CGHGdIs+7spNGaqpIEheMrYdVP0pncmFo5QSU1Z0Fml6VnuEWwPor4GRLM&#10;clOJEmO4ZkKRVGTwOJQhgRwuTIcRxqRcEEmFQmr0GrKcnEpd0Wkpprcs2yF1STZdpiSjnG8dFdyR&#10;t5y6ul+8rE7xAlarSKlBlG58x9xKQCpiuXrgdb87pFYfmJ5HfZzNCw46AJRK+ml53IrmWJa8Limn&#10;LMWxWqS2HmxJnpyqYCzI44Z+8VQl21wuExM3HgJWSlRJyfjVrqE6xV/SbHaPFun1mPh//fXXOZu5&#10;xDenU5BSSRrOgH7vaBC6zf5SH4t5jr9tCgBSlo5uDgXY2txRFqdiiEmHDqWEYotp7140gtoaUOAm&#10;ZNuf4mx20qACSaNCcvEaGpGypD3iQYaCyO6qQxIATUXur1YLlCt5X7t6gzUb9l3+Slr8ssiA+QVX&#10;9ulal2YI0Fy0gLTqgFubAyDaB6QhTAVFgJS4HxzNu7+Diuhml+o0TZxToEaA1aVP16R4AZQdRxrD&#10;9jJASGYDpjGUFlJYwOUBpsQmhcjO0pJ0nvJHgwCcVfYyixllMVsbmOYVJb9mpD1uSya3GhYZW0kI&#10;CqhMZpXFMIWbeVO2ZLNkwOxmVJ4IM2VCYpIB4ecjtgKZCWek8P01cBKTO2ZPyHURX7Wsuty74ZMt&#10;8K6ZAnfsxRn87khMKV/eisJIkMyQlCQvpa41b4KKAOubykokn+DGN2/kTbYXvkJZDiR9qvzkFtPP&#10;0L0IJHqEc4iQLFFzhQyW7J3MnEgqa2RXn5qvElQyPwBPtjzCSF2eZVk1syuwXCS1H3Ojg8NBeFP5&#10;xEA96+7AUUzI6GhMSZfzozn4RlU79LepeUWsKwfJq2JwaJV1J1m6ZMmrHEyrhTAi2PErYZQBeXNV&#10;OaWAG+pBX4XzzUCwUMJEOlC214hXKwPN43dMb60Fok4VDRUkKxypEHUBKzQrSj+U6FxzogsLoNgT&#10;xwo7IDN81+jxATeX8UtOUoUz+rpGtEsYraaesHFsatZgIqjjjIW5+b2dbZQuyz+J9xwe1Ru/oK2y&#10;BxqgAuFi4gCTBB7kbOlZWcfoKlcdOTxqbkBpljG6ptavvPIaFcc1Ag41X8QR2CzyLK4IegcThOI0&#10;TaxjHD5Y5ko0AvQJkYCZA4qkeuhJjEcog6E0rxpMZuQBJjVyu4GLUfiqccZr0gxgDfObcw1kpCx3&#10;Clhld4HKIDV9Zo3UtbymG8B+TLObTyJAIPV6krFgfVJtE6mxRUDJIN+JRsoKgKQhYppMdpLl5XfF&#10;VA1QmKY3TcZkiSlJRJuqFfYPrjwpzQSVT53gJMCZrymv7hhvZAqrk1LrZEwt7t4G5t1Pd2yBd80U&#10;ePv+SBqVGuonM85ESvq1lj2ZS+q5I1XdTlysgXBywi0YB5VtWxN9cmPCVEb4mnZDZqnTi6RP4lxj&#10;bthPsq6/aVsItrZOfCWXozSVihlFrBYrNShzWRABx0AaKCpITYFiK8QmheLgZBVhh8vWGKdZliNX&#10;kjluI2x2XjUpcpir1rQ1BKuhoJg2cQ7jXFPGJ2IA6MCdAFrftX7kFY4DXGJ0GOQaNOvCLylVYARs&#10;GbWONSWjs/UJ39MOcgWfuiR1v+vmVDkWwaidsEsNiGH/m0ZJSPyy0FPCIKBO1U5SSYs86XV0qwuF&#10;w2OtGXPjkqHlgyobA7HRB2QHH/bVs1vTjt4LtR4j5qy4A+XiVQn9DQTrqxMlW97GBDciScDMhf0o&#10;Sav2bCsiHTrbC0XrxByBdQmSq1QO9bWPSAxWfDXGCQKnkyjaYTfJilXRHC7kMJ2vJNPqIuAg27kP&#10;pw+wvfjq6QL6D4DvckjAOiUksdlEtqEx/JIFyID1/ESVrsaZvWYHWXE/WRc/JYvRpBKJYkpGJplN&#10;J29Srgko2gUNsh6PHO1XkpHFGB/RBoEUJtYlhYm5jDQ+pUrKnJk0pqwFSyIvnva4CcQn4Zs3y8qM&#10;M/H168ksNfLi/Fbps6CTCb5qrreHefdrdO673gone/GO/Zo0XVPeTKQ8Ka1LYSao2cOv9a+vySqW&#10;Lu+ZMUEl2wvTXEqBLKKozBTW8bVmreQiAhbhYEj5kvpMCMkYCZz4GocaMSColuoqm0CFxCfHLgnN&#10;lAqXlDWqKAc9pHeBFV8ZdtoU/IZ9UPZ4gzHJSKyAVr7bII4dHXdatCrccSHxhDUd+Epe4FA0spuy&#10;dPgTTwLgODXgqi6SOUEbt+CUoyEJxJ407qI9xF8Rh9iQWBvCwbQEw6z/3s5unB5xzH3ULWb9mf5n&#10;HYAKCRPBBfaaKeotR29gq28ZfJxWd0BsdUApLKPyUCi4cfMeZgSJ05dgRcQndPZyszoSsK4JIJdl&#10;UQpp3GpvA+qHIMBc/o0btyRv20qsaANf1aMkoA3BMIfFfJXAAMKoV0Vld0gzlEguZjQ0AnSo8Ajf&#10;GHWAreFCPw+NIIuVLcWFjremsgZyney0DPjwGw6l0rwSm3QCbh50aEZtJkwQGhZ/DJGSNABJ5kBf&#10;iqq1F3UhsQ2lTWmP6Joinsg03aygdpJ+Dl36OhtEwH6RX5JNSK9dIr/II5oLNX9Ro8QkzQKZjmTJ&#10;4yIgu6XwyZZRBFlxWdhHOHa0lOCTUqtmf6GlqLEu5k3GN3vKhBogyTRiaJ+0igSST4ojcUhZV+P2&#10;9uHMNZM3X+8I8+so6J2j9Hsz5btmCkB8b0WCfkrakvgYpJddqrzEb1m5FdtPpaTk2MzIKjdOTYu/&#10;27tc2EZPfeHhxroPfkOcoQuRZQwp0Hb9DpfYdIhid+sEDdqY56kvo6ACUUmkEMyK8EVJJIcoUol0&#10;PCSeChECKQWUyxaRgs+KpPJWUCp0iDelpStPc3hNSiLl+dDB3UW8q7H/d8T2P2pF/lGvFRo6H1ES&#10;cg5cFJfKuxj/xb3y7aPjvcPRLjvax63uOPYPM+JlZztWQnRPqNg2Xtzx4W4cRwN8FsIz6GLOGuGD&#10;O4AVZWpQtQ7osXeNWRniVTxWjV8W0DPIXWMQz13Di4sb6+vIUZqdnjs82GfxHNuX8b3vHezHgvr5&#10;MVvfOfuA1QuqAb3rinX9xik7QhZ32oeDA1a5kavuKRtze3vTs4r5xVAjvfMXqhkej+5BrW1tb3vC&#10;LZ9BaH1teXx8+Mbr14ahC2hrdpDHlmtUR7u4zTnN4eIGd/Lsbu6HJzwJQw8Hr7E3YUJdQnNzHB8V&#10;00RgHcBwPDwaQr/tcYtDFKAiJm7JwtkKHE6ENuus9ud3b12fm+8ez3XGkwGLASjRob8yvWwCXF3o&#10;QQ89eIjOwjzioEAMKdZFsqG/311gDzzLDw72OMrgmGTLiyvcSMnf6HjgqkmMJ9KsLq+RfevWdp8Z&#10;gU57a2fzha88jw0MZ1GP0uyFfydxIggrGBaXOuyqB230F9U5deoM42EC5Wrm28fl5rA7+gtK5CTm&#10;pVXoiuMNeOXkA463GgxHLIqkEDK6GMLFgDIOGV3Qh60KYsurK+UIhD2OWgA46YMjisfb6RKyL/YX&#10;uCdCxsQCcJiuQemCEk4BwDsIEU3mOOZh0WurWvM97kPgiAvOuvD4En4JI0p63T4OM167He7MhAaY&#10;4+jGhd54dGLpbTObEEIjVlqGiRYSA9MTDmF6glpgt9GaJRBb9bnFI8CMmffxdAdPuYhVmUw6lXMv&#10;+CNlxFRrF7RarDLhdDXVAjNk6XT0r+DV7NPkSnl1G+y8t1GEHImTtuePYUtsfvqEoUEwb0yzxoka&#10;QQGTN50HkwInhb8sn1ZdeQt3ksaJX2HDIqff9FRfby8yKImbjMnvmXIGwt3XmRZ410yB32ZPZE8r&#10;Q32EmeHapDAsZdfxicYMhNuAKpUpqdW2dnJRmu2m0QiQrxz9WK6vxCeLCj7B1vo+NbTiQyWdONSY&#10;q6XUvqpYVbj+Z8MiIxCroGgQk6y+IsASVVeixIAbC+r0qfXTp1YHh3ujcYxW+bq9u0MpiGP9tIjO&#10;/b2DIkIm7MlU/pLd0SEjcl2sfKdoMnoIv8mIdJ0gnxgCpvdV5NXZNpTebw0sR6VWCghqfUerpJEq&#10;Av8yFwAEXcdKH7AlbE1JT2JvynG+350OAHe8SLwtKRBwMIGnAVoEtWB4iiIgjGIoaLNGsiwCZ9MF&#10;h9bEwvXYkhAxZQLCmYt0eltrx2EEtGlAjGN9gRYD9Kl7JklFZwO+BNLrY3DJi7MhYEJKfdFEApm2&#10;dSM+2BLp3HkuowMBp1dIQB35xIlDFCoc6uLUia1BZcsCwzjvQe+RdB4E0Go4Bax0lWnI2lZlSiU8&#10;QHF5cfFhOIVBMqf/Xa5RzIVFU+qTtzdFzI6Q16RVK0WJUr4LD4EgGUsw9rjbAmU9vU2pMhu303Si&#10;TYXqphXz2jhStb0jL8hfJLC+PiYwr2QvCRmfkkEKN6PICNOwxannfLWRfbVZeNX29THSgmQcI6X8&#10;xC3LSlAJWZRSCBCf4wTlQ0otHVrZCIl2ouHXk08i/1YJvmr8Vy3iq0K4m6Ahld8tDVHTd/JeIp8M&#10;MMMJyQDJGDJnMnCySsKXb2UYRV79SLspNRKO/AmfJ0A/CYGvciNpkj+TeWRpGc9H9UAM4kPVZS4i&#10;laeGa1VNLhOTwEJBRoeqOlJGJZkqRKlhNQ2nVMo6puhpRDx71ZZ658+x1JwhDm55hjUxBEe8iCQ/&#10;/IXV0mWIz6K8w524b4YNAohOLA/mEcJ1jxy3FlTT3X2p1Wy9XAHgMI5aOJec/UJZZixu4FjrriOd&#10;GJU68PlgKW4Yc7Kg9GvYSZTidAbtijnkHAFKiIEgjcSwFWvBg9IEVVCiiZp9BG7H52tR7TG7oRed&#10;2wnwIBSPRrimU+xSCj3cW1jc2IjTb8pcdrSY0/Z2JaDA/2BvP07RK+N4OjC6hg5qtVgoQGKc8DaF&#10;0/PRra3G+gGOXnGJRCOPNOpdbQJ7GfPr/vsfJB4EeDUluUisCWJ7moCxeJmjYai9XGqhu559d6e5&#10;qJrbh4kpGw2w/4J0a9FMQqDRqi7YtLspzkkBVjVShB4XvURSgqoUJPmqr0iqFvm0ZbUFtW908ss7&#10;Ujsp5RpVr6pUTpTvgCwdyjWyKpFyjXMTQcnFGsvWFmEhqwtrZVZLIeNTGmgK1JEpcJLvxF/0SG9i&#10;0ZZCUpKkqWFKQaWsswsani0YajqkLJJTLMiwr8nvtrMZlQ8Sm2WJW0IgIPyElpBnAjNt5dcalK9v&#10;lf1toNV1+ZqAvMOyfi8ke5e9AjVFznTnzCdfa2ZLgpaNT1L2DJX7WitvST+zS4VyZvDAm6cwkmGE&#10;Y16VTV2QMSSQf/yUHJ5kmryX0BpFNT3CSHHjXKZmhIgltindUkwoQxVbM2xZWyR8UkJZo5kG8TUb&#10;oW4frqgZHx/dunkNNzjan1ErXx1aIYjjiLd+D2UlTMfTlMWhOlkFh7+OgPnk2F13Qm4I1KdtXVK4&#10;K5t4VJmOldWmReE1S9XKKyhh6KCBOAiP3WUoEjTukc4JnMZkTPMIgI41oQLKdTE58EUplQoFgSav&#10;DGGdxnboSTJ0RkMGk1FvIdRwOTw4hrMQEK/Rj3FWcjf0e5w01BkNRuGfLzrGLqa+WEiek0Pj6M+g&#10;9nx1TRoFcf8TFSGxlocTB5EgTmFuO7DWviGeSP0TFMEjLVGKY2XvNKJ9KI5PJMgD+XW3AEGiKuo5&#10;LltyksXmZUeI0w1lNh1qmWxv7bB2RLqizdUWU7sN1c5gOUwlwFI0bSj+2QvAAW1dQcS7uwGv/tFw&#10;sLWzjduJ4yTxfhPm/AS1jhWkOO+BBG2yEC9hpDrRNLc99Q1oMlKcG0OkQ746ZJd9VHVJZsmGQHBu&#10;S6bQZrLWacdoSQA5/W0mNkHNXBkvYat0bTqlhMBTniRXThv29kBFYZLWQ8IRlNLM0rNxEn4tuxQI&#10;M5o+65if5Nwcn1ipxD8bX4QVRNYowycDFn0y/u1zvQ3Au5++1hZ4l02BGl2poSaImZh8PRkvQde/&#10;dySsOo2yXpaQLZN2Fe5ftSkzb039jtTzk4JVta0mkznTgKjZfiYs66bOFh/ljixdDwhqBuarcjz5&#10;POWIYlQVleOklAvZsBaaCFgc6Rler6+u3HPhIi5uXdnqbGYula1oAq4LQASpY1Cc5CVjbQ0Qr4kD&#10;egIp8hdNhq5iPX/MNPOK9Ag1N126BRybTiHrMXwAcZRclq83yyZccu8qdCeSo3Hm5xaXw/MMYjFV&#10;wd68HTz5zaINxqCM1AFletNkJxbzIvoRlaP14GZIdIOr6MGNMENnDtJ/7dU3QJDJW9tQgymuKGbg&#10;ynb/BYo+5kpelCLQlKEKawC6Iq9ElqOXy3ZHdJ5O8qhm2V0oGdvF6rON06eoLCnDlz489mxq1CRZ&#10;HI6ThVLSHYKPgQSeCuB4mq/uXwhPQOELd9bRoVxh4PrichJDdIJOB4BA6dhwTF5w2S/nC6eqs6cA&#10;Mm2ZHmg4lUOMTi8NLzvUXqZqOnvsSgIQFbi5rlC/C5BBWDePi/uIUZXaX3U3acHoPJCA3fpBFmJo&#10;H0f8eYpAMyFSJlyKuyvok1bVUJCbzGKXATnLlT3lILW7TJeMZptYBVPOiKAUR7WYsu+yQWTqdDBY&#10;XDa7jaaU8BGNGqBhRU3+ZmSmlA6zuBQ1Fmf1LVdotSlQy6W6FFNa9wz/jgRSAv+OQPu9CeTdNwXu&#10;SBYzkTU1G06SveNrzZYzYUm5GvTcBqUoEXLQVoKuCDe1Zg1BJk/rW3mawxdSyv/AyyJqoWmhPnKv&#10;KpZXgCia/SQTJi8Zya+Ryh2tdXnYUZGgTKC4SbvB+HxVbctXFifOoUK4hGYwYhkXs9JLi9w9vxwp&#10;53G/L/GJBCxoUqoiRnWikhd5DfCj/RhrKgc1jGwHYkjgfLlKwqZDxCt/wVxpzicSqLfEjRVT1tRV&#10;32U8x66E27qZrynEbQTKFQ0Qi/P5ykIqytK7gKbBq8+QlFxYBt7VVG5aiX1x2Dt0CRvs3CagMWG7&#10;kRddheIsrYeIZG1Bf8hxg82K0UYrgCrV5FRBzCP20rtMgUjns1FL0gw4MvgEGfwYNhSYswjBq4lU&#10;dUrh0H/jIR4SjSp1BjMZQHYZKUhqQGglREcUz4dWDq9g4iQINSqej1gt4dyHysZGg0DQ3RpYRW0H&#10;OfM/8yCxjSMOntra3dmv0ZNECwEwKw9JLKLUaVVogzOF7FlPAeJxKK9NKVupgAl4AoRbOmUH0NYj&#10;ApL8kmwKB22E/YRFgt8ersHrwFrUWBNA2wJEb5Pmjqc4aEjZMhKkU1H2LAHnp3ikHM1B+aj01O31&#10;wiazUzRztX1lrtpcsOVNKbXLbjJatluydqoliwjSLQ2V5FdnETfh1PGUZblCyK91ej/J8mJeSwx7&#10;U95J86KuoInzN0vJmKzIHQM12on/22c5+bUu9GvNezf9u2YKfB3dZpaalCXQfJL6Z2i9ZicJXYpP&#10;0pfK5Zbb7FES3JGUVZkmrh/B5og8aVoxkdybKnamOkoNBUTyrWaBulBNpn2QAwW+qiAd/SAm+KS/&#10;lBiLSEwE6zhMyZutarPYCImJgdBqnXnu87t69cZzz7785WdeZBFhp78QFxtO92UhbTl3FnXCyLVo&#10;5UBJOUuAZdhUxKkBZaiuVEWAQCxIxHioY47SQEwnMBmV14wL2ZHgwn77kbzu43I4qz5TtVOEA0c1&#10;DQ5csAqEp0NG0vNatEvjD9CU4aY+xShgaVv88BRk22psARxkQleVWe3Y8rfJWHlqt7EugdXmHdZ4&#10;s6h8EDc8dzFuDjEw1E8SnroBmOhp4sOAK1aUYhd99sorr3CC4ZTkgixTKwCERyStIAHd7zQOiHnM&#10;nysESca8AK4LCnLGpDj50bWx/lGqsJuA6a196DKnSwC/t7fD7b5Bad3W4ChamH7DE1HUpwcPRMuI&#10;m41mU/AJmLSePQ561p0E2mH6M+xfU1I0/ai+tzpuQwU9CYPsJANJ7RiQlxNJ5jwIkaQhDE16x5I9&#10;Dg6kIdI1JanmqbuTF5QiA8r7UqyBJFc5i3gb35TWSIByMa98ld818Ym3OimCpEkJICVSMqx8YdVk&#10;/EyWkiebWjTykbSsiJSW0iDhC4RXJUPCTOvBLCkJTZOmDK+19SBuKU4TWiI2g3PiU6c8meZtYu6Y&#10;8W7k19EC75op8HXgKt3MZJTyUp/VX2sKNjzDJMpWI5NtTjKJdCzk5FWFSMqLTKCe0F5OFhW+2VNq&#10;K1wS8+SodAkkzuJWMzyJFR9KFqSboiRRSt5L64EYpZK5snGyxYwxjaCUgFY55Fqve/3mZr+3tNBf&#10;5nbakFCsPB80PlgFq27b2Lo9bK7BJYZxW/iE51vD0JvhKAam7n1qURwZzdZqinNc5UgR3MpwP6St&#10;AtRcDnNDtzH1Pu1E1blDFiIJWC5wXP4NNMd2QABDJbijN9FAGxXVG3Ph+plVJyQmGWFnJdQNpNfb&#10;bCvZzqHqxtwHXV3kGtouxuIMwZ966qmHHnqIG4+hRArFmuHuwXvvvVeXNWF8BroNNO8uXLhQNufP&#10;33///RKVOg9jKzUHpbNl7tKlS+hFtizapKQnO3C0A4hEZepLB44a1O31VIGWVLOSnketqV60gsWG&#10;CBoghkMRhsdBbGBrW8Uc/FzjDE/uaEi9HK2oPaFZ5kb/VBVJbFZHUgQZHg0CL0aiYe04uYBCQUkP&#10;B5H8OkouexliDaMWpIyW5gWQXd9A6ab3oAIrSwyJtQDkLIoIq7Esn7S7xUFqKZVq9C5Z1NYyl7wj&#10;X0vMRmq+O500I8pSjNQsb2ukJWGNZF7RsAgem8XXBO5rSjylX5ZrFn4TjikTmgkslEiJPGWXcEwj&#10;yVmuWayvQkYM3+r5qgnePvvdr7+DLdD+kR/5kd9BcF8HqBQBklfSLnSVpFwCUHxhsmNEA2+RMGgx&#10;PLHHLPshAEvyE/9H3G3PWyHZRhND22Tmc6pDOXncPurMLzKN2RrPbx/tPPzY0x//5gd2Nl8/Gsaa&#10;OEbmt3UnSILqXLNSRtEmExrOWqSdUeLYlMVIKFaSN/MAsditOaVf8SR3iZg8X/MqRWg6KLCUC7Ku&#10;TZdjjmTISIwA5bzbufbgcOdgOF7cuMjGaDzyDOgRKE0bTq8zLu3ZPOR1OXozEGFMNT74lZ//n3/9&#10;pasceD+hFdvHSx12ZS9x0gMpz58/h95YWl4s5w6N+gvIZVQvK8PRauzVbiYFnLCn6CJqoxJ03tIi&#10;btvA5//H3p+H675k913Ynue9z3DPnae+t0dJLaktS/Ik2ZIFnm1iMJBYDsaASMAkT0ggZHgSzB8J&#10;ODF/2CQhOIEkPI/zxBjbwRY4seNYBkm2kFuipVbP997uO55xz8O73z3ls+rzvt9T993n3r7dIu7T&#10;1vn16X3rrV/9qlatWlOtqlpVN7rPjfRo2+c1c3R8tFBB+49nKTw3u8fZRXbac4v84JhTaFABnzPe&#10;nMheXlqenZk9JOpAGwXFpSZFvCziqtYj2lU5lGcw0fsMIAqbf/OL85AXFovDQdcIJ8znmC9aFfQO&#10;n7wqmb+uHFdzQ3wP53fv3Psv/oufZXvgySkDxAX20+1++rMnnnzsD/z+3/H04+uf+fRPf/UrX/jK&#10;lz7/uc/83Ve/9Muvv/r5d9545Z03vvLalz/7xV/5xde+/CuvfuXzX/jsL73ypc+98dWvvP7al1/5&#10;0uf5Nz8zfXyw9Euf/ezq+jK0t4CfYep8cWlheH5yMb/85I2N7/vUxxfmuZrobOb87M7NN2++8bWv&#10;vfLLO3fe3rr99u2b0PCQbXfD44qttLiywPHvii2xsHR0iB9ieHYxWN2YuTg8euWLn7v19huf/+xn&#10;br71+uadm6+/+mV+fuULn9nZvHXzza8CzK23X797852bb75x9+bbe3t3337ra2987fU7t24/+dRT&#10;77x169Y7hFtYGoKM87P5CrJcOxFYpfj4Jz7y/LNPMXooLxAIqYSV2EWJd+HKxhUI4PSsYktErXKG&#10;fmV1Bb6dm59bXlmGvqvj6NEpNvQtMHisyfA5B/bPz06vbKxz+JxTrAxWHcc/ZQEFBcZywCpLPAwV&#10;vn4GkfpZcfD8ArEECsZyC9USFU+dAm1mIhSixQC0JAilUGAvc2imhpop/1NPvcAFUoPjE0JGFPlN&#10;scLCyYs5bKrhybAIlSP+LVCp3VFP+4CDqbnp8p6cDW/eeg3yWZ5fZYD0x2hDhPFLqZaooRPELXDB&#10;qhJFWJzoh7kQOQg0gqaDHSJYNDVMT5sDYlSbzgxFhG9Ja/ooqVTeETuxKhTm+VZZgfenTcimcQdx&#10;YOh4eHJvc/fuve2v3Xxnb3dfZ0lEawnb89GRy15Can8owQTV7peN1f5h7xPEov6a4KTKyIs5WkLS&#10;Gms1WMG7br6w/hHC372HumB/9DwIA+/a5Pn3GUUSWf7GJpUTmDzJSE4LnDuelbwuKXzaFu9qIRnm&#10;Iyg+C6j1c7T/uXJwYXvXXHMVYtNLymMDfxS2TACqudnj+bOlEwjr7OLtva3f9rv/2B//8d92+7XP&#10;7BzUfWU4j+/TlrPJ2dEt5lrKvWERDZ1MW+mNZdmSb6sv4wtM7biUrSaTxPnWaUescqcalJHBYhwo&#10;R2R7//KcERrlYu5w952b93Y3nvrExtWV2ZPzIeFBxuGBY1hUVQRUaY+Zqu0SK+czV67P/3v/yx//&#10;3/+F/2Jh8elzDhMuXawuXl1eX4NxmZW++OILPIsLc4hO4hFl9jyGufzJpHcP6lpenbqwv5ZfE9O1&#10;gG1faJEyzpX3DmpZV08DnzNN1M+8srQiTijpMgR11vhWdKD7u6CVg5S0TodmVLKRFmaDcp92S68v&#10;1RW9FDZcP/NLwqSgJwCAnzlc7sKEIzUanYuaYf/yZz77b/+p/93pEHS12Pvz01t7ewTy+/Ef/8Ov&#10;vfqV/+Qv/0enxyfLC1Prq/OD45FnNTNIgKenxye1MEGd0AUekNo9OTXFLP+jH/meX/785965eQvd&#10;gc5nGnaOUkAxLq1//OMv/sE/8GPPPX1jZXHhP/7z//FP/uRPXlknxsD0sN0PdDE799LHP/pbf+xH&#10;P/zSyzhmDg734I7yOsxjxCw1d8X64dHun/pf/xn6wk/WOMSPerG60QalVMjFKO5so4c66Iids7a6&#10;8f3f/xvv3t39hU//Mns5TqZPFog5gzFIWAVU75OP/fYf+y0/+Os/ubW1CW1kXYDRrK2LM1PsPrF+&#10;dD8JN2aC583tLeeaPKLaC53XV5YJ6kyCqsCM8oHyBD9gDaWIZH6061NCKuVJOO1B2XYqORPoFmqm&#10;TjRa2zRaJEQ9OtiyBkTT1zYqZsbqxiqMdDo8PD0+/A0/+MMvf+iTO7v703NnoFGOkwyk4eK+Onp6&#10;P5pIsaEHaGuPLQbE7OLCzOd/+W9fWVu9duUZQl1F+imEw311Ocr4emWZPaJAX1pUr28VcRqyfQHF&#10;herWVxYTZh1djR1GLGlV0QjyFF8RxYsTrQSkGh4d7h7s3t3ceu31W6+/fuunP/NLb791M/MZ5U8Z&#10;ZM0UUKSMlPb4P3qMXOHS08PTtuzU32XWI5Nm+0zF1a4TrYgR80nUXIVjS2P/4tg4GIlNiUcU9SIx&#10;nXqU6DHwrV8g6JVWxkzSiTLrB1JOy9vLw6zEt5iaJvX4lTlmpjZctkTFaUHhigEUfEihfNvXYyUS&#10;WWqT1WO+WCDUH4DV7koxJ9wRdlEt5KvsR1bRuCpy5FsT9kIBZ2f5m0WHcEKQYFtWm6/6XsjwoQ+l&#10;gzxcG8SODlCT1I9qLP19Ut4LClgnbInvvMmL2tcmHpRT/qRTtep8erbCfHYWkTLHegF/5yv4zigg&#10;v17ZdLC0YwvZhlzgL+vt/GQeyeRPzzD1AxuywAA7SHZXwe1dATnGsEJHc0SXON+q8yK+BdXpIyrB&#10;I3Y8KAY+t7Cr3fpLspTgQPPtSx9++YknnzwcHBEHEwJiSeOZDz3/j/xj/+hX33zzr/7kf8b9fE88&#10;/hRb2WanN+YWbszMXb+YvnI+tUFidf1Z/nFcf3b26srKkysrTy0vPzE//9jc/NWp6bW79wb3traf&#10;ePKpC9wYxI5kr0FpmikQgvnw9PPP1WHCk9PHrj52dDjc25k6GFxs7U3vDeaOTpcGZ3PbhxjC08QO&#10;JEYcwK+vXZtllls7E3efevIaeX/mT/27X/jS22+9s7e5zfbPa8NTdoGskTg9Xzk9Xz0cYKCQs342&#10;tcJf/nEH8vk55/4JBcg2wMPPfObzRBO88cRjBGjAH1A3EhGSaGpmeH5x48nHH3/iBniFZhxWMA/2&#10;1LhgDL3OcDgi4FlMlupdXQXnuvrJ96A/X1GegTAMEa9iE1PAkEp+/uabb/Kq9maySYW4iu1+anKK&#10;HpgdsMjRqgIbNER5TD3AAwyXIRxcDRfJyVMMskPIXsUpL/uV02Jhs6SML6g8crTEaVqOUyVHyER8&#10;SZ+WSYV+LueGYXuxlvx8SzHrlMitSg+BTaiwwziCffkJkHJ9OtJ3tv9qop58/sDK3yszXXv/rz5g&#10;sW+o6V87hb/1psD74DpkZKL/GR6b+Nx8adRX4a6JdGqQW2TmtjKL96tC+ZLLLGqClP3JJ73il75t&#10;SE2cHFWLzB9QkzZ/wliWJ5UR1mkB1T+vaAKBBYTKAo197fF0Od+a6KVJwOCVPglbsVO27k/zKabf&#10;glcFMA7O8uA1x/tJzcXb9rGyXZxL2SmhTZoclbey3kZdfHVCRtNqX5WEmlXwgMHt6zzubqsutDaQ&#10;zbt7e/jz+cm/NdbLx85GlbcTBY0APlLgBl16mMhR7jv39YggMNTUua3sinOAbJ6M0mfOLLV1nJ5y&#10;/p23jz/++Mc/8dGtnZ2N61eYMS+trf43/4l/9Gh/5y//hb9ApMX52fmjw9PZOfzei8xW+ccUts4y&#10;VFzaOQ4clie/IQrNyJwWrDIOtsXRx+W19SefemZ7dx8/MQEM+UvoguuP3Xj8yboQGS/a3s7u1uYe&#10;s6mZufX5OXwEa4R8JF7w4tLq4sIquywH+wOCIII7joGg/x5/4vrh/s6f/Df/1Oc/++r1a0/S1OzM&#10;ErF1mcidEmz3jDqBytBK7UANqMBPxImKGUydBTxpFJibX7p15+7+4dEzzz93VjGtocmZIeqWTazr&#10;q4QhunplFXMPvNEREOWIaG+Zdui1JkU+A0eD6GzWn2BJUEeMZHLw6jusfJ6Vfups+xZHmphRQOvz&#10;aBTqTKJyrNi6aqgFxKUrNEo9I66fKc9fdJv8a4WCqoWqo8tMOZFPwmhyCvlSjjRsQg6Kxo2xOyGR&#10;wrxW7ttA5dtYBnKWxYTE8j3rRQpZTNaWyC0ZuaQ9kUpS1YQo8HNFQS9SYo5EtqQvE0JPkAL5RPmI&#10;nQgfe+eIpHDe9pmXq3qU8w1h4FtpCkhnE88DM3t66guEE/oCscf7msMVIaOeykvrjsN6Inn4ECdq&#10;o+/RBp++0b6G5Mv58m1P7jKMrKJE4HHmIUfJfogkd0qrqJQgmWS4FNKWOUovxp2QLsgwKifbst1o&#10;Ptne/H7+oWRJL2xdaeKTT6rMOCeihEw3Leob4FuleW38Zls4itbGKDfHloGF5TUi1pXtohXivTsq&#10;bL5qaK+9gXbfvgibOljAEqCQfD/kFXJfB7K1AaHI5MkSTBASOaUuB2wNAvvOY2xdcVWwNzuAbqI+&#10;ach9arQrSilQW/MWmOnWWtXv+X2/++nnbnzllS9+z6e++5/95/6Z3Zs3/9x/8H8ihv4VHBJNnA2J&#10;vsyGF067nZ3g/uXf8Pjo8GCPUP/touFT/uH+Z5GFeI5EIJgCVceHr7/xFsrsuRdf0HRg3XhwdrK2&#10;fuVjH//wi88/N79Qqxj7B0ec60NJnwyZ/5/OQsll3ULEs3UVwsXM1fWNpcUVoK0lcM58Hhz9O3/m&#10;/8B5kGtXn5ybrVsdLmhryIo7F0lwC8AZDggc/exUYG8CN0VAebhZoCTsAewiDALORxRpTU3fvn0b&#10;ciYEYU2d2YYCMSzM33ji2gsvPkMkCtAoIahWjX0E9kAjU3kVbWzZ8AIY9jZFmkBVu9XRAdUgcGjI&#10;dLglQl5V8Iv1dWlb6tOYxpLgrxToHF37jxydEIoOeUd+lEPlOLvgV9HxthJDxxbT3zQtK0VlhrnM&#10;5BOb7kWWpGiF+bAXGiFjEyk/IS35nBzpmXoio6R8X8ka6b7tpk6FgCVtJWJBwLQMfNJ6kN93agLm&#10;93/V1/YBP7z8yeUmHuU8EAPfSlOgJ9mvOzwhQQk0ZGp+nsu8FBoKsUouIZoQvTqbn1y8U7qh+fvD&#10;n2GAnvH6TPlHySK/KYBUMAIchg/fxruQfoWjYjoUSAnm0zZFq3SF1lljujMhLGT+CRQJidKQRy1r&#10;v+h41HdgbnIE5VUPWsRzaE1+jVwgnu0GJIrxlYfCFZeRZU6MdOGq8kWvclyJ7/ofNUSy5/w9VXkA&#10;TBnthN4dAAqjeA7ElTVrQjXRTEnQWKOESeZPRLp4sKqYIMAvtC4HmKCk+8vQPWhTFLNykPqb9bPM&#10;eN++e+ejH335D//4P/mP/Dd+70/8xB+9+c7X/sP/4N+/sX5liXmxNwAtLbJbtK5TxI8Oqs6m2NHJ&#10;PxLT3PI0y745MAaUeJKn0OhsB5iZRhfjN5hmLRz4n37uWWa7w4uTuaXFZ19+/vs/+fGXXniSFQO6&#10;tA1MByya1GjXxjX6eFFb1q+srxIOoi4LGhzW5TrTU0zWGbs/86f/7Kd/4Uvr64/VTtvTIYX9x+VV&#10;/AM3lAeG5puoy6hAM//KrJtdYN/Y2ekx27nAAHjg1kRuRn7xhZcwqU4uzg+PDxeXZr/7kx//0PNP&#10;MQZ7uxU7AawCjMOth0A6VJ2j2slhnHIEgLe67hkaL02QOPncNQUfclD87AekPDdFgQN3e7ijU/Cw&#10;3jCGaMXhpkXrkU/5nAIYKHKcdqcWJ59TPmBrE9QWpfEtjur4XhzZIt/GILCPUlcm5flEWRQG7OVV&#10;L6Zk4Xxlu2Eua+CJEIu0US5p9ebxbRR8BEiEYV94ooOKLOWbH2pSTNR/GS19ly/Xn/L9K7mvl9gT&#10;cvu96nmU/41i4KEwBS6T0QTd95zW80NP7tF2vV70wxBZ+HaC31qxcn1Wwr0Cw5omtg3/o6f/xLbC&#10;fqFOdYNsL1vaonqFHPIz9ez5thcWlO8nAXziLIT8zHTlw5jkCgXlmjhxNiOvKgWCN/nWYnkyBPL5&#10;ZaYt4NkMyM2N4+P+LSRtxYpBtFIPc2b9tHwLwCIn8Ai/mQrc8hx0BgEx8uosHGvheL7ZFjc9s7yw&#10;uLpU0WpthfIId2dv2Wc0AadqwKA9op0WNS8U4hpqfu7QiJZgWGx7Lw6TS74qLdLK8MogdC512wWn&#10;pLTC7QPL7bKDN9782u/4h37kf/4/+1d/+qf+P//ev/t/XFq9ej63wA1uuNTRuMwtR4QxN89kuoUl&#10;hO7Yq8rqAHsK2WtXmay1c3UR6CZGA0YCWwSwJI729w52965e3djd3+Hww0sffemHf/RHvvNjz8+e&#10;Dy/OahMfVg+OetBMz44xIwCZuAhMhVHL7PbijsHTip60cWVte+fe//Z/86d+/uc/e/XqM0dD/Ags&#10;WOBp4Go7ggdxMefU+pVr/Lt6/cb6xlVe152W09yVh2+ntnmwNIA1UBv1Lxj6uaX5FSwblt5ByMqV&#10;qzjiH3/q8d/yQz/4nR//0Mba4pWr69A9IwIyRbtBkCROxhcd7M5NkKzHqK5ybls1HSmPILpV0+2c&#10;VFUmDvdV1k2Su3zr+BqMSLtNFw61kRi0IFdyn+xAYd1IqHypwjUCQxIxrG4UoKqcJhByQzD5KodL&#10;tQ+kOopp7zrQGgQ+FAuTKkNkkMwW/FzZolTRrjVTyWA9kT+ys+UVMuHlXkCZTknLRMta/9i+v68U&#10;AobQyi9mCrZyJi32if4Tv5oo1oPqq8tl3j+/7+n7fP5A8B5lTmDgYTQFAmJPKxJWyLH/KYHmrSSe&#10;zJ5EUmyCK1Jt+FD53pvePVH2YPgJj4VhJ3+qU0nELAi7BjwtAP6qsGVFeSwJ6lSHWRv5Mr/iwG9J&#10;RAqkFeG3QHjYBA0hGZ3iq2vDhHF+pl+8UlYigRCRHHZHVlID3wI87fJX8JTvTXPXKawA1qOCenjl&#10;jA2R6ta/YMx5nnXy18j8lETcI9CVzrzSweucT2Gk05uEMWeagVL+Xt0eIke88W3phjbvp4AAAwnF&#10;ggrKix+NOf6q9XGDA5IKgFZQfsZIcCyEHDvnkAnywd7K0tyTT2y8s7l9Z3v/fJadd+eEIGzCt9a8&#10;21Qf98AUbvfyvOMT4LDayuLy+gp+geOzAcXrildW5eemFzh10HTKV77yFeD5bb/9R//YP/vP/I7f&#10;/bte+tiHF2fON2+/gweLrQYHRwNorgLqEVB5dml6doFajk5OCTxwnTAArLbPlLuLtfivfu0rb7z1&#10;5vEQ45KDaQtM8OtM3PQc/865eHp+aWV1Y3NrFy//088+tby6RFjJWhugB3VG8IzYTgSWWJjnEAeH&#10;68r2oNq7t2+DsfXrV3/Tj/7I7/39v+/X/brv/vDLL64sz+OCQbV7dyLFNBNBHd2hL1pajhGPOjjj&#10;xSutAXJcEXBME1lI95hLVHyrB4hiFCZGAiVdP/I0CpVoUpCg5FNPPeWgM3A0AWxApcFBhd4uoQeL&#10;TGuISyy+tLBhLAC5Nfwrg+eJ5qaMfOFzWenKkhaLUpdilQ9pImKKkkobhZ41K7h0uvBTjrBafTMR&#10;FMJjbYqaiI40Eekky2fac1miRiD7yoaSOaGH8tNGJ7CRGia+itR6r9oe5X9wDHwr4wq8z0BKhGNH&#10;/v1NbXUxtyTOdApiJsZASUj+sEmLv/WixGILLCBl83HjiJF/zM89JhAlVO8JCzN3vjgYni9xZPZ8&#10;+clnfuQHfmj2+KsHJzUXrPPA7YH0NW7ZQDWh+6uNMSuGS81UXSngopt77hKqsJOwmaOYMKEIcA4h&#10;9lTY4Wfa8sOmjw2IVrN35nTDwe7e/nDt6jMzcxxpJjAtZ77aXjsc15yWr1Pw1UlsErLa1ol2Mr6V&#10;KGE/vTJ/sfnT/+8//6U7x7OLy3t7WxUed/XawkqdBH76ySevcLibIMTTzMLnGQC2lFNpO//Mxe1z&#10;4Jud/3MzCFZOFRK2b2N/n/V4pmi0UlNxjom7zI/M1UbB2UAfiVWAmGZ7RWmO5jHWlEEi0k0EvSK7&#10;JmqzTG4XB0ec+qvLCwgxx5kG5oEsaJBAJNJlKsYBjDcauwBxTfCD05NyVrsbgwqJTwAqUIw0yGmF&#10;1ZXRlJFXQOUuQp64NIoeavaNYj9nKwGxB0EKA8S+vx/4ge//od/8m4dLa9uDo83DIzZ5Emxhh5rR&#10;Dau1oW9z73CIcp5b3BucHKNTUYgr69w/yCI8cZ6Pzi+OL6YOa//d/OD84t7FPPEdn3j+md/8wz/4&#10;B//g7/6e7315ffl0fZ798OVpYKZ+ZeP6z/7cf/k3/9bP4lc4GJ7tnJ7souPOhx966fnv+MSHn7r+&#10;2Apz9+n54ek+J3Efu/70p77vNz721DNvEg7gzubBsA6XHhwPCdlzfHaOz/0uttfp6c179zbvbh8e&#10;lbfimNN+p6j1i6O2B2Q4PYUxdTA4PJ3jwML+cPp84crq0y+/8Nu+/zt/zz/8Qy89+9g6voIlrlYi&#10;ENBR3SrRlioYLA9kMog1TZ/HwYAJMnXl6hXXaJyCS71u4GirTvdX9Ba55OLsnCMksEXx9xmhEY44&#10;YDK/tMymxdpcuYR3pibuh/sH7ErEHsQhw2KS+wfrDEvVxqIAURe3m13CyGJJlDRpkQ+4veKAm5Nb&#10;/Wdry3VUoRTe/CJxkmpNZHrh+ede4gglsS5YOuA0v5IKJqoQAC3hBFiJEX2sejsZMqocEGTgZu/c&#10;+cLKIvcgsNJXr2RkTRnFBT/hAiUAOa6PZCagALEkBSBjK5FBNFYgWpV3L0asTUHRSycyGz2PZJEN&#10;+ShY2tBgc5ashRwwH7d3Djc3dzj5+fpbN4fHA960OAdEPqh1OAI/2K4t9jMc+UizJo+GxXjVcp6o&#10;EeWHoiPjdcwWaKD6xScWvhxXwJp7Q0TE9n/Tr0eJYOBbH1dAUCSXPPJPkVEt645OppXzkG3Q47Bf&#10;owXj0hpMbdlENRImJzXRJbfOJmmh11yBze7jQzuNo+pnyJQmal/1+cn63OLx3Pn27b0b3/tb/vV/&#10;+V9auPXzb+5zZe01CE/y0hQodV6h9u5vBZLK5SvpXm2tFAt/xnqwjKwbVglXyyTa3Xwuq4gHp+Bm&#10;2iKFnVSR6fKnTC5Xsy3vYuZo+nR6594b79zZf+JDn1q7ssABCXaBW2fkwliavCuEokCCMVynG8ub&#10;//b/5A//xf/y9vTcOoK1JPXM8vq1Ckj30osvPvsc9sDjMG8LEDu93M6L1+S+hYCwm0CmVLIXdsT5&#10;vRfyuoqsMmhjMkU0Oz60pEOvi5ijBfI28/KR1DutGef+XikbqjJ0oKiwxaYJWHgmTvAa3aeF2pfA&#10;EcVxzFphE/loPmHTfwCiqNx5p2RgpAHMFxRjQ91IhvKKwug8ncmza9cJRvyFL3ypbnBYXa3gNouL&#10;KCF8DkxtBV6JrNsccuFvhQ5swNiL8oLU3vqlx64T8I9N/hfcA8H2ALpzdeOxnZ0tNhLy+Wc/98VX&#10;Xn2TUwDc6rewtnz7Due8Z19+6YXnn3vm2voK6OPCY2b2KHZ2cHINA37+7a29N9++eevWHXYpOqXG&#10;685lkXIlXd4a1iI6K/EAw+IL/ZXeZgc1v9zb22GvJCWffvaZGzeus1XwmY2VticRVX22f7BbJcvC&#10;RHCXVnBwjRLhBYliWz0nPUtvYMkIiZK048IrgQQwEs508dPwd2V1HQauOxc4d8CqzbCOmRDhYniE&#10;q4ZFjzooSENel0wjcAnDqtaRszxQ4J5QWsfNxFqII14LH+wn2N2enT7bWNn41Pf+wI3HnsG6Y0Jg&#10;fAKJma65AqIkAgCZUYIhUXIGdLENk59nc5/5xf/kqceef+yxx3f3yrcUjlYgKDQwyx0LqhI5SobG&#10;2qPYQcrPyBNFge1K/HwyIY4sEMmTFqU66leCkZbLTDSJSVSE2qYDovb2D+/c23zjzdtffuXVn/70&#10;L3nHVV3A0fqueBn1YryaYL5YEvliWzebx5HAee0dWRzFEnB3jrtJsLNTTM/iPNG83x1XQGkZg8CO&#10;iI38tfuPnh4D30pTQFrsiVKaIzN6mq1PMipPTAGYU2arRAs6pCnQ8lkSrd9tgnGcYrCg5C7TxhSw&#10;9aocn+rJCZJi9/jw7GBq+WOf/J/+D/+FG5tffH2/FhFjChS7yuGcquviCvTpGNqa0rKoPZUc7aA/&#10;lSMyttwew986U95vrS35VhI5Ig/bIwUoTu7FlYv5qfm9rbfeurX7+Ivfu3Ftqfb9n5QvMU3bbpv1&#10;juYl4kohAiZncY7M3vmT/+qP//XPD6ZmV5lUbW7dneHk9vra2urq888/+9GPfuS5Z59G4xObFhnK&#10;5LKWAJj2NSECw1NbzfXRsm1lAW2HdOaV8oKNd/xtIV9qcxn8z3gCA7N4/uolJuF6gbXVWm9bl1XK&#10;u5kANaPCUFLoRSh1MusVvUURZSKwhw/POCZIMyVda7AkNZcvuo1LL15VWpoCpF2PKI9FxbYr94lu&#10;aoeDHM0a/q6trV+79hiLBqr8Es3Em5sqJzaQC0959duqNqqTv+hjV1h43KV4clo3DDGdRIOi3iAF&#10;QjkVwBWZp0IhLTI1XtsAc3v7g7XV9eHJESbCEgH72Cw4OGJqXDc44UO4qBERaVRO5JbFpdKFC/Pl&#10;zBAYzme2fpUNzcxMytRroi4vrVBxJEumY9aQf+36FQoD2+rCErq5wu1d8PmAYEdgFNyKChJ6VvgW&#10;AFyth+kyeSURrUa12FIu/ThA3nRlDAAqkYS01TAF6rTDsE6fVmG8LmW1szmQnHO0jZTM0+xa7pIu&#10;7asRKcF4PEFbjbaYL1TQi/H2RkyBwf4u10xqCjz5xPOD42HdWYVLpuk82ZbaRvzS3QAk2/IX2Jgo&#10;G1twfmYZU+Da2hM3bjwBM8qJsrYYkPYQgBEgUWaxof1K/R1RoO7X/qah1t93Lf8rPcSGjUY62YRk&#10;HDEiSP6sg6zHUHJF6d7Z2yfU4OtvvvMrn/sSpoBxOIzFQqMu66TvDjrV/mpMASJKaBPI7I9MAYfy&#10;v5bnodsrIAlKqRM9DCdIxO//aBheruRy5ZQpmc7MYWHxcEistHlumB8cEtaUvdD3t+z6YTinhzOQ&#10;WCBcFMYulr7k/7dkrNfwG5ka5lo/srrFlCZW2zMzxSIU5LeAKrergQK8NTjZ7RHitMO394XRaI9C&#10;qTEkJo79vd2j7e0dBDTKQpOo+jK+0ZUdZCg2jADOgjt7sFrqhHtJIF75hHxqU3qqRFVOSH9yoiM1&#10;C9RArvuiCVTDNb7NeWvXqJ+vKONwKInUMWRqF7ZIuGwjr0+EDTpDRPEXXNQ1RRXplgWOwhg1OANT&#10;G5Gj8USd/BRFphV5Tm6ARDlI4VIwS3OHB7t3br/FPnpuOeAqRP5tbd6aOR/evfnm+fBw6nTAef+z&#10;44OtO+8c7W0R5fdwb3Nv+87mnbcPdu8NDraPD3fOTwhyx5rMXbYFnA7wh7euEXjgojYxMKE6PWfr&#10;xhFa/+Bg9+hwe2eHz988Pd4/Gx7Q+jEO/KNakmffXymhpt4qtNPM+clgd7C/c3ywu7t9Z3/33vFR&#10;JWYu6BTnIxiO46XTIf9mWXbZ373Y2znd3jzb2dp+8/Xt7dv7+5sUWJjlbOHJnbfe3Lp1c5H9Cgf7&#10;2IbsgIQMr1+9BorqUub20LSzeWmPv+4H1BJqc75SxqpV+QXtQqK5XgrP5PQzSAobsEj3gDVAP+Lf&#10;sSNfU0MeacbW/RM3fEK1WDM0ZDgjciQn0CPrUSE16HvgUcXKpObIeo645BE5oAjysTA5egjsC3+p&#10;UMumZ2rZViT4bRgzAkEBYsm+gDn5MJZE6k9VfiUwadFZRP8q6UpMjawEv+KvBm5aFOeipWzu9gSY&#10;HhW++oBPD7OfRAx+wBoeFXt/DDwspkBPIpfTPSVdJqww2+VE6DVYiOoNc0pk7n+DLdfmV+4NBk88&#10;dv2xxfmdw9HMTEJPJaQnuEW+9XFmIBuHD2031knULQkyM2VRMtKQIntCRihHbMWSGg1hYzlEISXA&#10;SCgSGhYktCqcKNipJqxHZ6PTR2Wxr6zfyRwVqly9k1cACn3NcYP0XGvCXaktDPbCpqt14AdIpFXd&#10;FLzAuTgSOBmaYTGaaCpPKVyz0uZI5HP1MVU5G6AL3l/HfMozfnodAIO3qAQNFxIKXO4FpirKlAFE&#10;fJ5mTYEq8c/jzkEHCMWg37imcU2B2X3yaUgjww8dJj7BCiHBK9SGlke5UsbTNY41qMwwPhD7Dewh&#10;WymIJcB8nZnf3u42U/Y6J1ARL6fwbPGX0OvHR4PtzS2i43FRMCECF5fWuPSBnQHc+7t+ZY1TL013&#10;li4BpPKEDQ/YpHE02MUOY0ZOhCAOL17buMZiBWponxsHmvE3OD6kCciEUEaEBpi5mG9NXJAJnmtS&#10;yOIBYQ6XV3ZPBm9v3T1gWYHNjNgIs1P8W7rGCvcSQQfeev0N4hqxBMDkmJ0BQEvl2AFQDQAAW/Px&#10;1DSOtItKWHIOpUYbiJUyWYYwAhXD6miGLxwdzQg+lADkAl9RVVXSLiYpAmjXWNTYNUvbJiwMeFZL&#10;praCVKd5xPgWjUK0LUedrRXosJJJPZqVIQBpxsplPYqlwIjt23+oUOcBjywmg8uefCh7tjEdORSj&#10;8xRuFOOVLaZML0xk6r5MOH1CGE4o18jYCSknI8disNfmRFzgynJEIvFsdEJbp7zfRkREtU+Uf6Dq&#10;+iBlHmn9bwID32JTIMTxwUGXhi5TUkyEnqZDbZcbmiB9ZrW4hvH4HRwMZtc3fteP/NazvR3mrXLd&#10;xOeSo7Tuo6yRT/xEoSNUybGb5vjUqkcXiNS31KO8UEKpkxQifKLGinTTdOCvEiQzKsEWqkgfl/GC&#10;K7+NeyDdTHfsmp09K6XBDvIhZ9wIeovqLLE5dd5urasXFCsNMXXBjq2VpYWzk2OOp7NWzNURpR4u&#10;TgmAr4ikCx4YU+uLKPWZwYNJO0cUP4pLZmYaIugSPyTd7ItaWOG/KhvRW/qs7STnr2gRD6xBuj+x&#10;yXwsFaaPtfWv9orUDn801sq1a9cdGmtwmYnyTvscOAeFAvquARKwtYGUg/pmOYaHf+QK82O8zQuL&#10;a+sbbLtj/x0KEW8n4CMVmdazYMpooxGgGvLRGmT6rwVvmGVryvLaBjYOKoKdLwT6I5JPi0BcRzma&#10;liqF185hTmE14IVWaRV1nrFnE8dBc87PTtHjhnBWN1hA2CAWIScFnJdLHnbWmXRZOrg66sBjuctR&#10;X7Wzrg13Kd0W8jmg0gXqoUHsAPCjmweEEPdPjOnbF42uQYA0/jocoXA+9Fi/boPaATD2+qj4AUyz&#10;z1YKlHakxUFhRa+4oFVLd8RPOZPbsrTlBQxiI1E3LrLStb5OmjgGjiaPip+QyIXpNqbUw7YJCvtT&#10;+1UeAV08ch/gxQLuuVK+C0nbCjnOpK0nMiQK0jIRLAocpUREk5wbfhdddsSaU5vF8tN06vSnLUZQ&#10;+Naf7fP6mTIAxmCxpCXlyMUKHJHTt9hXOwFJ6n+U+JZg4FtsCrx/n0M3IcrLOdJTWCIVhnajdE30&#10;VfUMdjJX4hZZdnt39+Pf9cnv/67vPtxj09Mo7mw4JzyTesJIJKIk1F5hIdtVTkUMybc9BnyVthA0&#10;iC01pSpN2WErOjzVT6mk76CZ5MiW1GykPBKya4+Q1BBLwn75eZO054traxxKL5E7ZHKsO5dZHZpi&#10;bmm5Nhmg6Q/3S9mzRwDgVdX9bJt6gNkAcyRQDGU6zMyg4+PnV7vw000DpXKYsLJpfJ4jdWWDtJh4&#10;pYN1EowmxOMlfKdKPHbZc4ORv7gjQDmDwCsK6F1QpEa0qT41C9CGGgf4njHGdnf33IKu40EFppJT&#10;BVIPvXZirXJtI1I+A5bMsUYAzK/Ur2Qd1j6AU7QsiK6limYS8RV/dTXztOg3UM5ol3tFITy/IMbA&#10;8eFBubu5JHh2tq4hYMHAe+Po/sL8AVGO276HsuIINzRzwRF/rDTu5ql7+Zjin2IgnB5y6L5Wf89p&#10;Zf/wQAspTpr1xeUVAhxeTK+xrwtLmfsgOBi5VxpdBcaZAoaILQUYHxgLkCzQYRxQA50oDiIwUbum&#10;D9rzmgDJknuPdKjYUy2/EDAIBHLPmlLAM34ZUyMOaTrIxZprpezn6/4Ir8wWe3SNyoHWQ4MyJvla&#10;hNWF01N9Evp43HaqtmtXF45sF5V9FDn1RAGblln4K59K7Xyiqa00sHV/htPto4wmY1JbbM0U83Nf&#10;kRktnoRv00qkkJkRR4Iqg4fxe8kmJfefBIbkm9Dghk9feukljhnXoYLxNCnI6ZuYSAeACcGeYo8S&#10;f98w8PCaApeJoyfccMJ7YSp0b0nVXp+I9SDPD2culrlzlGd+5js+9gnivLBZdXmhxNMES8jwVusT&#10;LurdfeQ3DXp/D60N5eFVac1xENOesanHOpUsMm3m7no17ZHWgzMqalDrC5IQUjLCS7tBiROxQiV6&#10;X8WkrdhHPkcylrLRNzAzg5d0ZbVCCrIjzMgwlETCMu1Xs5YMnWqyrAV3o2a+VTtSgwGCSOgK5pXK&#10;gLQzbM0a3R5Kc1ffXcfFRBAYLQnnecDAX/Qun1crdZYU/XowPOFigvK248kApNhDqny8/op7uyZ6&#10;AZgJZQaRnwCjn58WyTfEEJmR7H7rX4eJV+N9Z5zgX2GdWZ//0gKb/nCUcJCfLfWjs2GUp5V0v2hj&#10;6uxwgMtgH6OFC+tw38/X7WvcBj1zcrzPeTZ8MZgEbPYjVNDKwgqFmZChGnVuAyTe61ItrOFjLxAP&#10;oDbenhCKFzq6c+eWbnbahUbaqcbFKQ554Gi4YG9d3eFbvNDGq7T76QnGwYB9YscD7ljigmnMDiIq&#10;4liBbDc26tjn3v7O4dH+Eefx8Eas1riA22b/uQ+0TE8MKS1aKgefDrFGGCgCZoBXMTu+8pfqn0cy&#10;4FWhve78m+ICSWCorRK4eFaWgZBiVOi6Utu3WEsAWcwyeoFOCGeu0rncp9GmR0c6BNQi5sZ67h7Q&#10;U6L9KoPIX4IqUSlhQs8qbDLthQyucSbXiAfzJ7R7EcLYKJSdYyXIONacpi2jTPBDqVHwzMxjiz6B&#10;3LTt2hG5I5IkAspPrDk2zYc//GGsAb7TPpMRIicFxhbTenJ62B6lv1UYeFhMgRDcBCJUaPVPz3kJ&#10;0RGzjUiTNy0HEjaHfdIIC3nSr3pOiGZVfEcZrDPzvDibwVi/+tSN61cWZ7m5ZHbILayNCf1KDuH/&#10;aNdRW2PmCT+HhWQqfmZ2Qrp5W0eRyPqSlBEe7YMYEMrHsKvFtAOsR3QV9qbP2QhW27ZPOJBWYWxx&#10;y/OTg9ULM7MnU2cVK45/S8sXuKfbfQKaFJEyVqVapRU5OaYG68hTZzNLi7Mffuq5xVNO0XNT7uza&#10;KlHx2HY3jSbAa918ttzGPlv35IA3gu0fDVi4ZUJfTbcd++xXr53eZ0P0B57q/cM9tB16i63snMgm&#10;OgTqh6rq9luC/bWzgipj4CGsrBYA8048BNxweEqUHM7Bs0OeA1o0y3Z6ouJxBmyxxDdTMhzJ/D0g&#10;4M/qBruf0RnH3Id4wuywFAxoKzumTUBtwhmqCoO2UCf8BQCXtx3Npu3KolIU0jp9NWATuVhVkB2K&#10;q67OHrDLch9XNW4FTRNOVvJ5zV3HBhYJp9fWv8CpwaU1bntiqs/Fu85iAeOY6EEEVpgqbQSCcfez&#10;bZBgAFwDub+7V6cJsHc4Hkm4iIu6QXuwsz/NxYLtulc+r1BIF1Ns76fCxx57rBRbix7J39WFFbbK&#10;DgdHbFogunRF2zw/W5ibZY8J+yrrgi4GrIUUwI5hMQjctn0Mi6CWtC1eXVs941j56Ql+I2Bi9JuV&#10;dkJb4LzuQsAeQ0/U1eNn+A/AmyGAYNV7W5ueAmAUVJCF1YpGUAYlj3s1DCIZhedAU+zo4BDwAJtV&#10;CdI8dBjdzgC1WyFOMZW4k4BMnC21rkDkhsGh7OOKDMWIMVirMGcXK8trQMd6CmPBNVdYxLRd+0mJ&#10;KFDXPyxU0MjaDMHdTQz0KHChPCjbKiVkW5lIshlpUK5xapRZY70AleJSwlodbexVamlqUEN5FIgr&#10;sTAP3hh0/oFMXDMYbZosYf9m29XSg+wsRcm/yh/NxMAjDducMjDCRE+JeC65OjYOkkNTphkgFgi5&#10;IIN7KxYHtz718Rceu361fCA1TNUFFzAcNaGdMCySExNholjEdfTCqNcqhaqTEfTfAzYSBkXfKv36&#10;bdTuw2IKvBfK+rGcGFfp2CeUZCIlL5OClO2jFWwO7tuZxQoGz8OVLcTKQADOoenebSCHlGGqWMQa&#10;47Ybh7NNmB9rIMaHrO52qlB/n5CFFJFSOTkyBkxLQia3UaWMDsz0SBnE47f8Vb2ZTvcDpIWVWc48&#10;tBX8BNUwODpGnz1249rLH/5QHdMi2Mh0HQmzy06dhQo5q8rkJxsMeYt5UT5ndEnbVEi+G7/Rnfaa&#10;SlC36C33e/O5s0Dsg3muxxm7oz1NwCQ1c3p+khYMw9eMFrlLW1cN9KW2ldXFgHOoxrWVVawTdRuO&#10;a5oDWq+gpaSwKQ1dQnYcmWhqJOmloCTA05BnFkpVtwNv5gCtyyKmdba7e9FpKOpqHOumtqqJMfHQ&#10;PCKjNXJNE9qyF055KWOFosj9FsAcnIsrqYt8T2pIA9KGR+d1qLgzQ2S6GuUs2Wml0JIAsaQ9DMKH&#10;YIZD5G4F0KtBGRJgCV+RTgXpxzFVCdlB11Z4hWEnt5LTzo6Wh4zhcNnITYWxt1xcoOZbt25VQILp&#10;ii+ZU4XOs8USNeuBAABqo2mqpbBNU6euHRK6CsiULzTvdKFRwLUJrAiNRW0yQZVtJRiZJVozKl9u&#10;FYzIikgPjRtJNxJG/IiTjK986iiQiHZP4Xxii2lXNs9DMer0c2GOULKGCCLloaAKjG1ZFQltCCEM&#10;0sjHpfTMM88IQyxda8hf63z/J00HgK/3xej9BE4+4FePiomBh84UeK/hDD1Jmn2x/OwTIeKJDyXo&#10;EDd0L+Vd1FYB1OAxM+ul+cXa6XZyTKDVy22JOBlGxpsgJtnDVyQUZzakplS/aknImcIQTo7Brh2g&#10;xCGhyO6bs5LAAAe6190+9rBR0mXL6mx3lWoQQgI5mLc9A7dOzHFLPGVu3XoLnULNNMV8DwcDjSrc&#10;VaKxb9Sy1OP18EqfI2LAzcyy9tLmZA0JVcfoURDXWcQ2HfdzcnAS2CnVFZmW5HNh5i0JxLciu4am&#10;ggCi1VqwwvEUSh+y+FdJuMCsPqZC4HT7GJWgcqhQbz+3D5ujOHYnBB86Umodlz8oX91sh9zIUY5n&#10;iMWqRx5c2lAzWUw7wI64E6I88O2Uv+YFYNMWGKYSO86HLl44vuRQ2Npslxzlst4mrRx1oVXxWL9q&#10;SYpNbW2gR0ckKIZqBAZAUpEAPAVQ//yEBvirnUHvWr9qXqvi8S818JXKnjJlHzBMrU1VeHEHi011&#10;wHO0vV8TQWuPodlYu7JEfKSK9VmmXu27xKIrq7SonQLeSWj9GVzHV+Toe9DIHrDu0YJSqGulZM0j&#10;cehYkCk8bt/hVXRhmFpDRGY3kzLBqqytxNAyiByQNkS+bKv0IO1gWXMYM5UrCiLKenGkWBAnchA/&#10;1dwKHIdYrrMtScVWfHw1IQAnigmtXECCQZe5JuRPL0xsIpCPWf8+JH1OIJzInBCDlz95lPONYuCh&#10;MwVCfx+kJ73uD7U1W7ye0LEs2uvFUNh9Fp0hKs7x+TQxeks2EYKG/VD8Z4IlwnjhAavtZb2sFYYP&#10;qytk5RzZXhVlEwqRcG9Jye4JB2oNqKsor3yviSDh4Vk74SpalojPuNQOfy3hc+7v4tEISMed0yij&#10;FdOCRFVhM9WAggkfQNv8dbG5dY8IOaVEUeKgabwuiADlIiCrYtZOQ6oBawClOrGpX5VJnJwKlUPI&#10;++YApyPaEOgJrQrD+8fTwNI1XwmtukEZZ7/KD95mn6CQnypXlif4Ww7YumtqFLTRCTE/1Xa4CvAq&#10;c+6OBPvp/Mt+AypX31PSFQqFu0qOTFQCkLvZrcax7auHzviL3G1XO5ygrRhRJoA15DQKGnFa4ERp&#10;C+F2nM+pCuXq0KvgNXH4yUoB/hiQ7wCRL5aonpk6P3f2ttkA6K6CjavrhCEmhxMJgKRZ5uzTyklX&#10;fMAWIgaaZTRJYPKiER0pCkifrpiQWcG7OAYyz/F6dmNI1yebm3eZG1NDU9/4RWr7CBsR+IkmFk7N&#10;MjaX0LSmBgk6ZQc18opuazUBvUW/8KkM2JPADp0663h6XLGPOMRY11xhV81zDTWgajm5FZTBqqWK&#10;RgzkMyulZtfUbrYnPKVLo5mGK9pz9rQhZxR+QOriNCXcXwGAVhbx2wsGEwOZggLUI27Fqjwbloxa&#10;jXcQbGjkSbHhX1EZlpT7emljDgX4K1vZXORYyvd8HUHR12xVESfCHFEwIUWl88u6NsAItt2xm3Kf&#10;3jghzJRjQoyn3R7mHp4eqv7bHvjL+ROtPPr5TWDgYTQFJqjk6/aqJ2upKgo1rBWFHdZKScsz70SP&#10;svJ9cTKoddP5hf0B18hXNLQegHBIeL7nvfBbisVE0AkpmyEXMg9zOpI5gVA5XbZdBUESKZmuqR1Z&#10;UGQFkZVXLAISbKcip3Z8jx2z1NBrBStXvvBMGAS9IBhJIqA6PmZSqNOVmLpN07TYus2IofKa512w&#10;2a0Up3PHUl/N9YTYOGRmhr4n7hBBfQn1PzOKD4i2xFXAtjDUFgcMmWkzdecva+YkgF8VpdWiMG3I&#10;ZwbPfI69hOssNYBd/jmnRSKVU8DdfHWmbHRhndrIZRRdCzqrAd4RIUcd7BT8xo0bLhBQBn84FWqX&#10;OF9XU0pXvHI/AeaLU2T9DTzOlZ2laRvxoQsHVI5HnZr1ZMSrQYXkeP+NWgdM8tccigGbDgNqYzjM&#10;wWnvJc58S3P8pCH0lgs0IpBPzNfMYrVe94C2jiqcXuhg169A5a5BKOVVhJCBgw4AGqOkVXjoVs1g&#10;Kb91nO0UtQahZ8ijFg6lHn6+EnXcJEjlmi9lUDZIBJgERgbIpCDr02sry+tFKiNawJ5gmA/w4nA4&#10;kG2bHO6gBqpumw1prgXDro2o8Q/RHiWhJGwBTmTgBGQfR0VdagaTCpuuubJgX1p9RSTKBBPkU1hN&#10;r2Eazm1m6AgV4WX5Md4CaxAhTqZ5TDj6I+k03swY+Hu55FfmWH8M5ahthYxol9/tY/rSSznTvupF&#10;ATmRGGnCOqUQTedMJ3pbpwd4oq0en0FvX+bytxM571P55X49ynkgBh5eU2CCPkKa6UZPxD1/TvQz&#10;pCzD+DOJVEskYTYI1dah4cG9zXdmF9fOZwjOWhLT8ipLK9fKVm30NnLflsJUwEgraiMddIfyhBvD&#10;fkqH/q/iJrwXEUwC2eRsRmXzQB4WAKd6AUkTRImgFa+fwN75SaQSxdA+FC8lNDv/9lu3mfPyIXNQ&#10;mZ+GsTzUK06Xnf2ziq5LVjyzy4wPkMJAS3NMxzEIaid8HdWrQMJO3armbuFDzJc4ruiCoxmzM3uH&#10;JvK3MjlAMHKN1omGAqntp6Nm17YBg0xAivzyAiT1H+06rWRRg3N3OEKwXfiHS4P5Pj/dP6iwtjyP&#10;fg738LsoAGDoLQCwRco7kZXw+JBK1N+oVetpc+hVDmQyMWUySmHHiHyKAT+L69KAmlvKVDmh7zFB&#10;aJFteiOPCIVaMRU/AfWAAd1PpssTNKo3ggJO5anHainpngltlBqpdjyynCjz81RCF9i/hsXJoHPt&#10;If80QNnYj/WJ856TC/xl097ewT75bBhkxo8jAXcYVES4J7iHvZyQG5XTzcJAs9joKa2opQCAodGZ&#10;r+lGArfB7t4283U3yTK0x2UcYGZxpGUbjVwnJrhMZGOVC7W3d9hnyg0C7IrgTClr/5hxBKKuG7M4&#10;KuJRePmXTayuFJA2CBJpeupqAk3re3DsSMgvfCvLyOZyjTn6DGTzTAPU97y1oUgVSkozMqOMLLXY&#10;XHI0SqT8/pEYFBTWJuH52EfzhbAXOyk5IYsut5IcIeenY0envDuUzmoF2oqoCJ+aEKQHwt9jcqJY&#10;fj7w8/cB9dGrD4iBh84UuEwlIaAJQul/9mXS83CCTNLnK/j6nPk5bmuHQdlUffrqa18+PDm/+vhT&#10;61dHUUjTlvX0SjdMaKYcEiZP+fBwGM/5kKJBGaEokf9NyGm2HmYOa0X0WFiGNx1ZoDpJf9N65ivm&#10;qDN6GeEnkQ6ntVP+YOvuPcLctasgz5ZWuIq+JHUdK2+F6QLayC1mJZWa7NZWQI+yX685hGsD3Xqz&#10;EqzfWYX61V30QKJYQTfUjr+2fZL8MkQWR1sB3E/uK4ARUcjcUrHtIjPVmFNnxZMTJh6tE0WkAt0V&#10;ChcpYlR5nQHF0PF0gXytHBe8qZDy5JDWeiABtB5HzHzogNMN8/j457FjCOjDLsgTbtXkWj92XQ+P&#10;+clbcrjKYXVjnYMX5HOYgp2Suwf75C8sL/EtvgvgdP3byTqAkYPpYOAEWne2jWo3sL8zWnWDb/kL&#10;8K6RAzyYCcmp2MgEfhQkha1BC0nCy/KBOGGUtX4ohiXB53g4+FzN3VB9Qb6RgigDqOZrjwIbnzu4&#10;xQJtCq5lbEKbVeJ3KGmLxPXrV9X3HEPh2EaLalynIimPGWFzVCslAAA/GUcq1JtF/e5RoAaMA96S&#10;L1VwnuXe5h3AKxO21SA9UB4gtVBlqwmWjF6kEpk6ijDqkDKKguRIZvKd+juK05+Wl/F5ZdPCEGng&#10;JykZ7p4wBfJJBFcvMBVZ1hN+j2wMDD08KanEENtvv/025CeSexRNNJoK+0Qv4hwO+zjxPDCz78vl&#10;Tx7lfEAMPHSmwPuM6wQdhB8u04cEDTmq3lKnFBZGTX7J93ayiGnO4tLsF77w2dffeIcobCvrq3Ks&#10;X/l52IDKFRDkRH/YaEBKW9G14V7Zlb+pwa+syrcRQCqtsLqtUFghzocosxJvbemOfN46j5EzfZyd&#10;2IrSjXpUk7HubTfdiWhgNxe17ezssU2QtRRw1TT3kXfoKQGdhjrjVDWqF+u4V3uUZfxVK1SU4hYM&#10;gPIIcT8UHoDnqYltmyO6D0CJg/pEcSqy1eh5aNSNbOxCoDyhgYINYwbRc/yYnPrjL5KPXX/O26jB&#10;mb0Q8pO/rpfrIVeX6MrWmnHfn2ffVbrenXP37l3lWh1ra3vUqcHxUiu7pOKmNuMnKt9JUwmtgAHK&#10;U63mSxu00vpUSxm3rUk22aNHtQ6u6B2ZX61F5/cqRYQ1nRKNPTn15kVojEqQ7KySUF4rgU8Sno8a&#10;6vKhhm2gKvOuRY8uK6zZYTVSTbvgzKAGUUrh5q2oV/qK9CRpgkh7bj2jDJW4kkIBVw0kYwfdYeLR&#10;ItF68ENeUbhdKDra60e7NGENGkNuzpCDBIN2GRTcJ3ITfykD5K5QOMSyv+Mia5sZVtLcdEDDhnJi&#10;ZAifaIA6ytZpXyR+C8svPvIFFcayl8Z8kk53+gULPtc60SCQI0hctg989f6PYictKnMkjC9+8Yu3&#10;b9/OGoqIss7U3MN8uaGJvvQF0tPLHf96ID96/4Ew8K03BTL8wtuTo6/enV9LzxK0HCLLteCsZmYi&#10;e18lN+1bYWXl2FbtqB43QvH3+OxisbnJl+dWbt09+M/+zqfnuWCPoLq4pVuEO1qRsoVQcayGUx7J&#10;1bwyJ7Sb8n4rt6fk/OISMV35R4LgbBwxJrHQNtjDVJaU/ZyMqndFlAwPzHAjvuva1tei2XDkum5E&#10;Z8kch/aQA+WcjSTyj/FWa68Y+Ugbd2xV7OCpCl8PU1eI2vEQZEZoT4dTS/PTx5/46CdniT43e0ZY&#10;mtpLdbZEgDlQ6iosEO7s7+wTA294wCn0GW6yPTk6mzq9mLs4OTvmLkDgcxFdy8a/DsE8AW3PpgiB&#10;gIf/ytrIX11z3L1tptyI3HZncQ0v/WcAphfmCJvHvBkicBYOkNTGrJptH0yv0U/8xERhlcC9hApo&#10;953pVHC6CYbVl6Txe7PdryIjtEFUp3K2mzg25LMDg6MEmlMUUO2hJGgLJwbmD1sMGDASq4TjXV6q&#10;WAdtW7tKxY6jiqhHzYS6ov7osNq4cDGDBbq7U/5qvqUtLvihYqqqA53LS8cnZ9PEKlxe2j86xGHA&#10;/pYKBTy/cDEzu7S6Nr+0vH712lwRFdiuUDxEJ9jZ22UPB858Ah7RC16R7zl1HPsHg/3ZhUpTkhvy&#10;tnd3KENhymxcvVIxAC7Or994jFhDXEuv259wQ2qm7EUQFaALsMGqJIqlxGZA/fBE6eDf4f4RS0Is&#10;uMTQsR5UE9TAhkwvhWL9xlHmX7k3sKg427m+jt19uHNAgMMVxhRDGdItuiBq04XuE0ef4WBAIaut&#10;7e3D48GV69eW11Zxz5CuixYXF5qjhcu7GalasOAfgCMk+EdAhdMhqxAHq4zR4hKLRJt377GAhf1B&#10;ndSMZeBeDew6Kao3waUlmpZnNTR7pV7xOdq1h41zQRcuHHTm/XOAsTNKlrUnMkfelB/hcv5xJLZ2&#10;7s4tsMfZtAWkXi0Vv1KMmO9fJWdtNuZ+xRb1AQKQKqAcjQ+tN8doJLJOkZREtmgRTtlzOuQOkbnF&#10;teuff/vgS2/cJXoIq2i1kMZdxjDI+KhkJHlkoDMigeylZS/z2UVkPBL+TVgJ0EMJ8SbJ26bg+/M9&#10;9cWDdMdYlzz674Mw8K03BT7guPRD24908kNPIRrJTmbwiS43P4TYv5V/2lejIBt902nFOcHYsKgK&#10;bEidVLJv/FZJ4Yd9+fGcoJSzYogE/wAT3agISG3CEEFg/daZKZ3zTsFwYqEmE11y9ejHu/cPp4A6&#10;iZ/WGVHC57pJOdWNmi2jpKLfF3jOL+2avt/jQ2K2VxyUUsxjdzFil89Z6qWkrlq3hvHTg3Nl9Djr&#10;0uffbptFi1DMVQYKl4+aW49rmblCyWgIIvdcv89AO3xu8dM+43NgpgtONPnpjN+L7/hWpesesaZ9&#10;D2iLV3W4HMU5vvyGBVFeAT+qncLUrCnAV7lQkWr1xvNQuA6hnFY4HToy6ibwDCpaflkeYKQ9FKaz&#10;aJqyutqSvA5/h9KJNY+TV77Sdw0YoTQSzYdSK9MU47EjAN9229U6AlVRc2bVGrLoNvkiJMpXVIIF&#10;Q50ksjkcH4+ZevJtZbR1oO3DcJelnZKWYhkw26YtPSgkgMG3lHdOnzHVnqCktWHngluAlN70qfAJ&#10;OIGodUuUz2BuHnu9bOJmNJOovZbtJgve0qiWIiNIN40/wSs+YdumhPTOO+/kICI/GQsxybiEL/iQ&#10;SlTGvHXdSs4KDkdcdukknuiVhTWVZDTFhUTbLIzRESFZmOYUFIovZwK2Jdv6N/Ih84RiqCYcIkZs&#10;ImzSfyUw9quv3J++lVtDJ+Ey0AuuSjKMHZw23dsQtpUWA7Y1P/BJYd8G7BS2Ep++wj6/f/s+bT16&#10;VeP70GJhgsp7OC8PdoY8BNcT/QQDhLD6wqAizNx4ktXuEYNdRpEskXzZO5zmT6cClIwO9pNwlG9T&#10;kp9OlDUdrPwyc/rWkghc0larClcMWYki0py+UYDTwpBdJx5kX4SRBQSDVhDWX3n1lZ39vcMBE52m&#10;pebciDSLkkBJqzZ0cTO9Bkp6j+5peCZsQx0aAzfMcQGBBBO6nBrgRTlCysnAechzJCKzHsIPsGyL&#10;BvBoph2vk35TF+zjY65mR5TOdpOEK9ANsFrXJ4EEp/5YLZEylCzzohklmhraQBRwkwHzJP5q0PC5&#10;iAVOl5CpnG/dnb65ee/wkP3w9JfbE444WUnv2DQJVGU0YL+0qZXYoM546W1d2ChAFEXjLpBodwvN&#10;kCYH26gwc1p3BrZIxPMEW9zADUDANyrHA8R1UNx9dDHF4gihnHhcu6Hj6kt9EuoGd8bRC7pASRUk&#10;+RTT1U+x6Htgu3ePPSL1aDo4Fnqk+DBII0frpGhjtMOxrek09exiioaFB/epkGKuDVl5jDMQXoZU&#10;O3GgveX2AtxGo9Wlti2AflC/ml7DK8p1RNhc8zg4dmZJ1EvuWtzf2d28U4s4XqAlnHQKfw8104Rk&#10;LPu7ngJ+ZDSBd6RAlOam/ZWdaTT+gEgAM/2rlNCfp2UWuWFVkocJWTs121Cv9lLAV7JAX0ksA1uZ&#10;EFz5ylbyM5JqApK03qqqvlA/I8ugexgkUxHb6uuPsH0v6T1ROJ0V5nyVegJM/2GPog+ef7nkr8Gc&#10;h9cUeCBlXOaEnsJkfokmuoGc0j/vnqlbj49vfepofntqxtAtp10GRu04wTz8REC4MsdbFVXo2Ibk&#10;yVFz796qY4WClLRN+KG941F+hb2VQWED8tWagmFV1KBssnW1mhD6KN+DLsEOPlW3aBOup1GEVZ2E&#10;aKwrZ2ptmM9LYiJ22xWxdqTO2TdnOzl8BXJw0uLFRZnj2ydNjGG8tWygwydSd916PO+MG3mZB01T&#10;lhEp9ylhH12mYXd4s5OoTeWKCmEzOOoE9beP2x89hz+5gaW3mZru36fHyj3LyThLGFxsrwYYwLuo&#10;73o8Eq0EdAv86wI2fVdhs0eBwvxUWer+dQ+BXgTn4kblI6FtQRNlRgxrz4G+FqhLpasZ4Sjoq7BT&#10;/OUTytNN5tN02fVm3zozdo0DKaxXw62LLnmUBxsT4YJDd6sglsjE4JbYCawZUQOKUzvGKWYtWGD/&#10;Tc8QxJdzE/wrY4v1pMMjzDvrxNQDBiMMakOU3dYOL7ioL1pIcx6E4/60jned25g5OIqPnQqB2f2k&#10;Up2YMXpPLYuM0S5pVRc4TrnKQYNCnRZbBa7Y3vGCRP5iO/CXEeTWZhYzaJ1vKWksECD0kao1R3xE&#10;OMNBhbofRjmt78gA9BrkwxCDFuUGxUkDvOyjARQ5Ex4Pu1Fe3lHfR8jkw14U9PwuG6Zyiklm9m4E&#10;5/iS4l4y2K8ICs0Rgc+rVEuOHNoLGbsj2wpSrAprIwfY0orlnRIIM8VsMQaBH15+JtqyxYga3/bQ&#10;Xs5JgRRLnQ9s8VHm18XAt4cpMNGNUIYE0VOwlNGTRU9Gfb5skKdpvtF2PwRBO8N9/+bAKFRZQjU5&#10;8QiMzABZK2LC87JQtG9ad0GgrlpnjsK+hFolaIv9HVuGOeXPiBjT8m14VfHh3MiJXV6NFG3rwgR4&#10;wcx4+/fI2rBTpR0JudDul0MrT/FnZrSpDQDqIt0p9v1tPPbY4/S+qZaabiIJFW2staN3cflnixz1&#10;uHhBYZEZ4aUy03RAaaMx2DDGdAOg1RPu3tClzF/PGrByQJt18d0iFsCJU2X+HRE8p+bMNaFXZKvp&#10;1dzOJn3VCyMAU1P6tpzMqyuYLADWe26Uzu5TYxKPEsJSoWFmn+uEN56do2En2a4uay25nMEklfsV&#10;WUyhjyTokSujPO5cI2E4ZC0G9JmbBKlHX7omEdNZ91Q6yhIej+sRGnBimG8pLM4xX9zkSL4zcvvi&#10;1jl1Dz/FjzXYEbd22mXK0LTWiRNl0gY/aAqslleaoXaVVkhnUUBeEFRjIcg4KjxesehAQ668uF0R&#10;xD529RpBhFwqoiGwBBjuPRRUySbuCg0X4KGwOHHZngR7Id2HCEJoukhoULsgtTlcMVGfMQTO4PXA&#10;8dOqao2s23sbMSLCJaeebSNA5Fkt9VryGS8dhgXsjkytJREZYuaE4Opl2oTQkCSs0FcmepGYMulC&#10;CjzwFRuNGLfIQO0Dh95H0vVbCc+a/Sk8PQAipH/EW98XETLxpMDlHl1+1ffuUfqBGHioTYEJKg8p&#10;pCcTNN33MJashCKpqacneClfjez3ds2rE0Q3IfblQ9A9bBaQYxWjNhTw5GcZAzAyV1DICkBEds8D&#10;vlVMWyaFlSb8tGsa7PbRtBiwLT83ISSaAgqXHkXmKM56fCIQqXbv4Oju5r2DwSgMH0KyplxH5Tzn&#10;w1qvrc+rBvfuVdgm9kEu4M2vyO1sviNFe3zAfG6dvXWE9WXtlhXodlcNIEVrir3DvX00pfPvdkvR&#10;KdvPuBZmQPSni7oImGLioeavi7XE7mTamZxjqmFkd9Sayiw+oQxppL+uct4W8G39hQKur7NfrzYN&#10;tK/EoTYNj+vQLhvbqPnqaX56RsChr10UTbdJLYpO9Ks7GdV5gITu5K9Ogvrq+Njj9fqo1R8qezfo&#10;mZndErbuT73ZHrHDCiGNgcSuvYrDeEr0pTOdMRVgsZEEWlllqQni1or0l0wUMFDVLdIzs3zFbQ78&#10;a5tbznED8I+m27S+jntQJ9+qRHUz0CLH+TFnCIPAkUHoT9L1uKZEwldocQ5iADY6u8auGZG07tlF&#10;rYrmh0Dj0lldU9waUDdB10FRLsCaW2T3JQc07UucBOCWFiUYlXFh77i2kmBntBHEo4AxNLo7wyUA&#10;USrzuuQkPL3aUyPaZdlNhiVf2pMlw+8RAn4VNsyHfCU7S8PWE56NPImQsTmFZC8oUn+atoxAJjMw&#10;hOutJJaN8I9gmGpnGussbDntCNvuo8y5LMp6STIq+u6V/oCUtx8woezK376h98qcKPPopxh4qE0B&#10;QZQmkn6vkUuZiU9S/jK/qfNkhuhOGaA5wO9P/ftGU4+fw6J9TkwQwU4TEQc9icvYsrowyJ/mT3S/&#10;19lWm0+sBCFVk+bxBIsyMQKUULpelRcTYIsH/qZMMJMuOPvkJh0lWsmycqSMzk0Qdhhlwyb3mtZz&#10;a9w4/hrOfzZvuzlOGWrTqnzq0DFAVovFOEV5oeVXqa6LWnNhiZclc4W4sknHNdEJqssc1m8yncmy&#10;s0xNE2vmlced9eQDgPvUhFDbSMOIkop4B0KsqgiddNpxCjgpF5OqGUdnDPPIgEPNU8z+OrJ4C1x7&#10;ohLgd5LNo8oxKoDRkMx0nsoWOQtrB7i4Tp0eXiCn9u81u6dhrPK1FZz9i2fq0RrwtB7FJAP37ulC&#10;J80rypMvGIp+Wkc92zQtOo/v/ed8q25jUyZD5OzZKxA5gMpNEFY+5qzS+oDhDgDpHPDE7XgTxvz2&#10;9ubdu7fZCYBhY2TiCifQ6gE8LSotD8Bzfg8AtFuD1ZZRqBCTgsLsdQgxUIC+uHeVjrAIwreSgWsu&#10;0gPooX4SIC18obkWc18q7eVAaEb6iexSUGiCaGwJqpacxVT2Co2Qk/gXvEiACXnYvxKZ1mNVKewr&#10;K8nfB75VsIy0/nidNK2nTnMcO90zNqpo8mcSwUZwkvJ9yQeWF54JlFpyoqHLVfXFHqXfBwMPuykw&#10;QamXexJynCAC6VXqkVfDcqFFWchHUguTSNDmXKa2CWawIVWFisoCKhK7EH5WIlBG6cyhP/+xCM5K&#10;eN34d17h0nr4hcqcCHEqVKBQFQKRn84ySajkREiaI20+iQggEvqcBZXH+hXr1BA15lSMwmh1Fgpy&#10;PxBlkN1sFqQkEzIK1ORv7FDI50oW4ERMU78zTg99qXrdYwFsNfNroXWYizu4oFMVqC89MsXdZy1C&#10;fmkRgSfTww6KXbqm1tcCcJncWbLynWopps4jU3Wla0GJhmnicniQhj7gp0rIbQE8ItblcMkGvcJf&#10;0RoxWtq6Xazs3kbyneKTD2zG6rFdXjkJZr+CM1FHitoA0mPxbqmLKWk9FtZLIcILdU3B87ioL8D2&#10;XSzZqTjMXZUgh4Qxi9x7WOZXU6JekkQrhk+gKjU0rzSMZB8K0ynyNWtoy1MYJIAc+JmLl/HYNhV6&#10;UEJQJemi1XY1kTjRTgUwMZNdGthvW/c4UFBnPcKtkMLWvXtymdRFJS5LeVsB5Y0ZQFX85RUEKVvx&#10;eJpApw7fOl4OqxxEWrvWquRQW1epZ9B7KcRbKVNBIYfaqJ/IhhEXqVOytxVHPJItAkchIPEodvip&#10;dPKnr/wbAHybx+5YRrHgh5SXbNIvc3ilGerYWY/lJ4DPq4yRiR6qtP7AwsnsE6nkUeJXg4GHwhSQ&#10;dEKs7yYCIKx/ociib6i0Xf4ilRclNTpn8pWcdkCWCetII5bTGocy/uVxfO8RS6AS2vS/nbCt86mw&#10;JIu8hwdMyxY5QUtDNieX1ldtNxw6m70E7GeWLcONgKFEVgcHHsmdn9G+5NQc9ITDuUS/mcalyRY5&#10;Lp7Bo06az52oyd5KYTFjW2prnZwlU9q2Os0I/pGm982kAFwk0xDvOx2sS/446M9Z4PHqsnJW0RDh&#10;QsJ++bfplbXBwf72wTHnrdl9Njybmzk/nalzFrTPeeut5UU8s6UgqaqmyZz6qyXw6ZXF5YVZNHEp&#10;Th5OgROQANjqqAAHEC5OuX6GULss6ldg33bWH9i8wLC891MsNJx7Xrx27S2vnA3PwDpLllwmyQGF&#10;WrmsW2tKxLP8y19Fv0KQwdq4cpUBOxwcsp+AL/YP9+vw80xFSmbIaRHVkpV15oh1XpHtBk1NAgmr&#10;Hmgj/tY6Bbc0s6tufKmSYpGhoRKa5t8Bs2GUCj4JwGBHnrNzth3gWmBzHzsk8JZzbr52zyFG0Uyl&#10;8Pi8pqdtZ2K5DQiAfX7hUQJMRJZIaJ3KqQ0aYnGkqLh2XtQNfksckZ+b3d/dOdzfYzsHZzEP9naJ&#10;z4+SY9Rc8pDkaKKcEGy6qODMp0Q45sYd7tqpQWm0qitFc4G/mmhYJleuEH93ZQFMzMy7EACKrl7b&#10;KOLnYioiQC7NUxVpjDVYTFOPThFwpjmDjgCJEyUcMOUfh0KIYLC3f8iWGHb8qf6LvaenWTvAr0VM&#10;DIhkdQk8LF8l3ucSoZzwrDBS8FpdRYh1cf36DTqHCaIGRQZwpgLyI5gxpFg/56HbCjAMqOydvHbl&#10;6vWr14puB7VBlRUNkGO4JGIkGCwZVlzbWKcSSB6Q6jzCLIs119kEg2cHAmMUOOcItsseI4pHiY37&#10;XqXs2BgtKo1Vr/wFhrXkiO9A/ay4D08OToZl5SzMr4FJ90CEDRUXmhSxEsiJlX+Og+TirAHeIjbA&#10;3FwxRVyQ2sZDoIH5GojpMZGPV+q1MORrZYtXdfsPzLhXqVZ82qP1o3zQzOIwT9241WySqXmOQU8z&#10;+sgArcAIK/dKZiZlbQr5SHuB6TMDnkC269VG3VN45lvTeaIC+wLicKLdX42y/Af724fCFPiGUByC&#10;eG/r4b6ZGVqJ5dsbyD0B1dr22KCG9MtimCo/YU+pMXLlkMuPktQpLMwmD6uTrNxMGUAt7s+IAElZ&#10;KeBXKtdiwi56rvpDI30kYsYRW53zWXlsEXW8MPht+IRXMrDzUe2YgJQZJFsAkbNKbUK0Op9WflEV&#10;8zPqYQqlREDI8ohqahBCE8sra2w8xPTB6MEGQsgTGWV+cRmZB7jsJKAqpDChYDxfoCGi6eNfRBIJ&#10;lgxQlnUY4Kjelg//4BAhRXlXIrQ86AntMuMkQI2YJRYuqKl9iDgbjms93s97S4iCbqnTAkODkkN/&#10;ybF1vQLZqmYHo1ALReOQUwBMdwrgNskWfmpDJ3EYcmV5CeOAEDrN2qyxz8TLzjru9CgxdKUiHmfb&#10;IIeH1umIk1SqcabuUNIv4AQJAEAZlwB0jQAYrnIK0Be30Wl96tjwp2aorWg04A9wKMVzGMTC7m+g&#10;XQCwvzTkjFx6pl9oTRc7tPxoiExBkqr56zKKvhzSrPHrsKGkuyl15Dhl124LtbtuwlsdKsBvHIgn&#10;nniCeuSC3e0dzqOybcLtDpg4EA8J4znqqHAs3I9CQleEBMCjZ0vOUlnSULjbMnKujCAvS1QikIRL&#10;EpaJQBNXygqx4YjbR9vSRifdD4HAOMS2Ij2ImbB8BBeF30t3Smb8bZZWwW9iQlKZL3f0r+y49eeZ&#10;EJh9032xCZDe6/O+Nj959PxqMPBtYApkmCfIZYKSwkiSoEiZ+CQGwQPJCG3oh3JU28l/fzNBX2Hf&#10;RBjeAlJ/uEgA5HzlMsJLJU3JmiU0rlZqk+aVAsiZmQD7Ye98SwfTqBVaWF1utXKvxSI4yBxNxVpC&#10;ueasVMWgnFVM2xdEGbZEC5FX5+UQa83POZJ97NhXazI1UToz26hb55t49SIfJhxoaxZ2EWWFA7R1&#10;BQ9mQRe9WycMmfkWYEgxjqdztQ84YYGfg3NtXqusBBgD9Tv/JnyME3dO2GMZMIemObSspgDYKB1/&#10;SoTjVRQVaU/xUYkzZhLZ/0V5ca50c20HIa9v1XAIqEs+Qak481McA5UyHTS69V1zULsKLKmNPDjg&#10;KJBZfovzUVAj1KdDTDGnzvxjSoeZxNyOqH9M8tgGgf5kPMgxHhzzbI5mOLKu65OwKhKOr9TlsAIq&#10;ZTbWr64sr5Wn5WyqAmuvrNeRkIvRnnYVHj78gqQderQ7fMvmT0lUkuYK7Lq3GvU3PYePiH9VybCO&#10;SIjYHG2QzlXAOmyE0MPoalwZp44L7hGPofYBaE+TI5LN51FJ+za7NII96gdgLICcVkC18zmNin8Z&#10;hG8xC2ilXBZHR1QOZiRszRe8LoAkbBp8qmTqx1TVAqAwaO/JQP7i0eLJE5HicEgApO0Lb/npMInb&#10;8ClltKK0ACKCkrZmB8sPTYT9rdYpjbQXeRX52Qu9GAckovhTecCL2FGgReLJCxGDE2LKr/rHCn3s&#10;RZ7kp3xf2HQQIh6Sc7mhRzlfFwPfBqZAP96XKWmCUB5Ibakh5HKZkiwj0aO6iojHG3l6gg7XvVdD&#10;TYuMjt1HPUc6XO4LrE6m9rsT2XCXDK+VIGxq60wU5PAR91aAP+Y4yywuOO1uO3tHAoJiVqLY1Urw&#10;c4G0HqWtb8GDOQqFqekzXPptN0AtNiNVXP2lGK5qXOjk6AuhCy2Ma2lcZ9vpkcvJ4lBpbrHWNTbH&#10;3d3c2RyeDVc3VtkDjh+bFlWfjgWPMlGdrQzi9FsparwR4wPcZGIQ4BnOwwSaXmhLafpYGxUrHJVE&#10;1OlcTZhbN0dTZICkNnIcKX0GvNUvUlhC+/KKRXrc2bhkgLOhFQPEwAvGNiBRfaliFXSv9wl5AJ6P&#10;tDOoVncIg25bzv4dGrcZVjiE2Znl1RX+Ecw41kPdEjm+pZpTG/i9DSrMP14dNTWOGcFfzQ6jz2Jz&#10;YGdQkn/GG6YkQLozkUbxpQOPkXelE35CA/wEPGf/FGPIDLRMGfDjWQY9CvKXc1b7yIdYD5IcxQyL&#10;RIHmny/Ph0Tr9knq9L5mWnRbAyU9VZgTuczvGX1iG2DKQwPUwGAJCZsHDaakYaRJBwxWCEpJ6wGS&#10;wi2p/uavDiSa85wFxeLtsCPSp/wStdQTGOUlNo84hnjktf5Dv1K1xzK4rB17KSQXU1hMal4E242H&#10;7itLC6fdXsRNFBMwgREeO6tEEleMDuZXPuytlol283OiL0FX8icSorR/LtcsVD38l7vcY+xRusfA&#10;w24KhER6Yu07cJk4QhAm5L3Uk2/N6UlwpObbYidz25IF4/n0ByGaMHN4mArNhCfV3zQnfwa2sJmJ&#10;nkNIR3T6eZZ+VSGxMPzQCYpdnuBYeT7cqxxXq9lE5kxKRitXmo+h5R64s63NXbz6GgFsY69Wmj9A&#10;uckachMN7bZ7nAQYMag9fKq4r9nLho+67XsfeTtaiB8n5WQyx/3a17725S9/mXpouvQfTua2P06h&#10;xlAhuHWoFoQsbp6MTma7M66kZ3vlYUIK4//HJUCcIhSAzmdqq7aYHG9sML0jrRqzp6JOLGlzZHSU&#10;8m46c/c7r9BAqjQy9XKT4+xcnc0rEKXDVmVm/WpBUaHgBoEOmWZE02VlmPCXQcKHEgWZbYBWDkjO&#10;mDW8eJx2O3w8LhYAg7v/4vOXeFRIToWlIrdMkuZbVZ0ELMAYEAwBxoFgqxviwSLt9kNgcCWex9OS&#10;btWkdfWoPphmNdZuBh0n0i11uhhBJSIcr76HJuoQY/O4CJJqj0yawB/jqNmEngmHwHWTcARgkA9J&#10;UImTclWaeBBv2jTceiwpuiQhEsrsGyt7f5oTyrE7PSNHPwlzCEySk4SswUosL8CxOeQa5YAjZUl+&#10;yshKAIVMjVTLtLAQ9iBZrJeKaTolI68EjMIC0wsTgWR05AjS8q8ojZQLBgLDRMIC+SQ/36v8hJxM&#10;X1LJRG19zY/SD8TAQ2cKfMAhnKDjib6lktB3aJFEz0hJt4t5aqsRD4vge3s7MJkM2YOkadxXG9a1&#10;5p4V+YlMUWgqXMK6FlN4KZv466STTApnIRbBpBhSkWRGBVsq1nsA+nmJ3GjlvUwpfdPOnUc+Clhm&#10;ZvZCzCQTkYVP/e7dbeb51aNSxCVzSzGzsxJJNFPL4cglRCrHw5XyzhR565SaOjnRXjHvTk7RciUx&#10;2dvU/i0vrnzoQy8/++zzqABaPj0+ZdfYPDcajXc1FgLbxB1lU7CxAW21bBEVAwnm34ds06NQA04K&#10;ET8sg5NQ72a2ZNdEjuKbetCao7P1tZ+LLWxT6HasAP4xvWUsxSrGkJ8gAbVC6D4TUfZ/1Ua8hfIr&#10;+Q/HBgYP+yLZqdfuWjoZngxIPPHkkyhMFT/99yaY2v06O8MlxWyVwOFOH7lCkdUQdh7uHR5sXLtK&#10;l1lG4XgFxfhL/sbGVUIStO2xbNcnBmIFzPa2GwmDgXZObzdJaCrR2RgN5KAa6TtltBsooDudVpyp&#10;89PVcRwGeBrYnua1RrgKDo4OgZz7iuoyp7YKoz3B5547cIzU7vx0mUZWokJ89bx1Q4OmDHqdT5h/&#10;Y+XQOoWZ0Gut6hugGD9zgI16tCl5S5fdJ8FbEnXAdXywwoUDPmzet+LH8XJA8R299ryA2l07A/eT&#10;VosnSnhABW97lAKeylK9CADNqVCPRBgFGZ7icyEkJ/p7QtSkQuvslbcc2gs9ASBHxFKncJKj/Lms&#10;LANh1HYEVKRiemQvFHECkxZ7mdYLxgeme1VtWsAm0sn8IIngIZX3InFCNTz6+V4YeOhMAYkjfx84&#10;zJfpqe9eT1uhXWl6glZCrH6SYwIQOqvaFdGdLbXv/qpngAmcyp+xiGPyV83jh3QzOEaP+imsRa4z&#10;cj2HmSsIvNAiZTQOlAXKd+sUAP8qzpwNgFBBDTOb4JPM7dSLSkDFhzNC9VwrDyIWTk8uhsfMs2vH&#10;XPO7Yg/UrgIBI4d6mL6hT5EW3CpT5hSzcE7cMa9lWo+MRhOwGNAgZspeF/MQ7bXcA5wNW3vuuef3&#10;d/aO9jmhxzku/MYV+tdJKk3UPLJNH1EJmfgCN5qnNj63rXmu/oJAtt/zTwHKtwh6JK9zF7qGvqcY&#10;aRIqqqBIPSFm+iF2QFVX6i2niXoUpBM1RD8Enn1grcZzKNkRzVUOnJmsOAonR7U7kjEkmuH8SPG4&#10;swHg9TFQuQaQjx5vbSzq0WigFWqwLW0F0rSIuUC1Vk6LdqEMuKZTnX/X5Ltd/VwALC2ubqx70R8B&#10;IXhVZzsrcE9du6DzQ8rhwxhqZAoScJJJtRZW9fKoy0OrrhpoHVYv2rHSbMQDSK8YxkoASC4K6slV&#10;bScX8JUel8HxIQZWDjLw03+GiNawdoD0BxjyQbNPzQ1t8LRNMHU2gbcAQAHCG7Rd9SOjSk6RZx33&#10;CBm5WtjM9Em+dj816EehTKF3TH6XVbJKva/TqsSA9BnJJib7RgWyNxpMRwzmpxRrvgBPEL9fKYV8&#10;xc9YPKAUuy0ySvAi5dJccsJWfZl0JJny1OXHzyeq7Vn1cvpyd96//K/Btw+jKfBew9BT0kR64pNQ&#10;SSjgMhWGV8Nd5MjbSDjFpazSU78NhWlDlOGicKl6Qp+tU7SwUPjKr/ir7rEMjTr1V6aQo7+RnySc&#10;UVHSyQrpqHxKFvDtcVqg4EZi8dfpr/0iX0WizLJywYuPVGa+b4VcACRB3Ag0W/vtETtAke3iVe0p&#10;0f1cWRgFIqUVNa6SRd1Qay6l4ZjhDdjfv0ZIgsUFZtw4wTlAyFUxOtJrNbpk8ugmBUS5k1THggIs&#10;8wIx6ki82Tvm0Aoy7RJnqO60x6rzzGFdm0Q849k6eYcSCCqQ/nyl11qtppqhQkVe5tl0xEmkBfQQ&#10;qNscSgnJ4XBjP/mUMbDByNo7PWF6zWSaSIt4z9H8O8T/ae4TPtSoEjb+uotTvUW+u+ru3LlDQ55h&#10;88g+CpWzeRqLNCpI2V+SUaYG6qdCwxJQxliK7o+TumiIRrHDKFyxE+q64LpCkMqp0Ic0OgCAvTYQ&#10;MLyPmFMJlNTMdUO+7gdeeU5BDuIrPQd65o1qzCd0U28TaXkBII1pIUFqk/G5mpW/lNdDQJcFg2Ja&#10;HmpToQU5MlEtIrDwVFtKTzFMN/BmgTQufWj3JTpl1/aSAaUueUoPgXjjUZfHho72AhhtBSlB0pWn&#10;XDAyzlWwYSXyoJWkfgkpEkZSdJisUxb2ISeEqtygLb1BE6LMb23RtqxBAJIfS8ICFqZA+A5UuPwU&#10;CeYY9ahQTuax8jwB3vrtThKB6vLbiZITrVz+OdHu1y3/a6rAw2UKhAEmiCZE8ABiQpoSKpi9zC22&#10;AGxRJ85bGnXVMpo7izIttKIRCCR96BkbncIzbG8/YTPXMXepn80sruLEPT/mWnjUWq1Rt6D3wsZf&#10;uJA6mG4xxTP0JpnKgirT3vGPrVgVSbed8fX8ujxGGXW8LKrwVQCp/lXV1slfVYtPeS/bxfO5Yrz1&#10;ngP2k1MTMVaTVI7sHTN1H7aY92ySWiC6QMVLGK9ZKBEiPlR7ChphG9lDdQjgaPkGevdwOHu2OLNA&#10;WDnOkqOqalq2wtL+1P7BXh23brwMVHiM2XauaZJFdBoq9bmwiG5msYBKCWHLsa5rq2vrbEJk6ZoL&#10;jdpsHuczvatIhacnzFAZg3b8kOsEhlNz06dT3GlU1xPhUHA0QRrGRA1QU5ZCzmlDgiAOB5zaZ2s9&#10;U2+W3om4MI+7B2nEpJXrCdj2uLpGOOTaysfBMs7zHw/rfIGG1EjcUC/DxCjPnB0OD5iFM3tm/s2Q&#10;L66sQGft6Du9ntk/HJBYXl0n6AKb9/CgXNm4xrY89vtzkwGhcI8Oj0lDsZgj2DoQ6Snb78+nr25c&#10;4+D+KXc6ntRhNlpmXaJC8g0Ohidlpoy2zhFWYWb+icefYn/owX5pO/f8cYYcanzs+uPNZcKe+bpb&#10;D/0C3all8HbX4svMNLN85v04AICfXkDCFSL6YnpwfLLLpn7m0sNaw1nfIB7DnGDXjVBzCyfQzfnM&#10;YMgRUMwjfEU1+vwlQCJYJ8wULW6srUuxIMwN9uVan7pgTQEq3dnbZa8if0HVYHh0ODhYWlim+yw8&#10;xJl/df06CyaMO3Bu7e6UeTczDZz8JNyTngbwowHBAHEmE/oBz0uLK0BLAlt0iQhJq1fPz7CMC0KW&#10;11g9uXHjCdBCAmgrUhaGFOs7kBwmIBcXXVzs7O1ZQB1PR+rKzba6dDg8JvTH/MIK6AGfTeuWsJHe&#10;ZOGRBBgbozIvjzaBnoDzC8JVEZ4ZicMaGQ6GJVxDXLGgAaqWVQhoecAmHv3HhPX0v3eU1OERTriE&#10;/Vvc7tr+2bS4QgaQAluMhpgOtsVIaVFp3NgFJY9gxApRBBHIgEbbHWMnXEYCPCwNctkDR4Ihfii/&#10;uOAc07wWqkhYoZIk5otQxVboC5hPB8YXwxWm863pmA6BrTcmbEUBmL8p8GtKu39DnX24TIFvCPQU&#10;fuCoxwDsLUFLSkAThrC0opUgY9eMuYsT18Mmz/j09SgXLGltmRbIEuaQcPZpc/x1im+FwtaXtxUh&#10;D0sLMDm6EKlBq5z6XTe1I/yV8foJSnqqXAijWjI1p5h95K0wK9r4qQHkzLVfdqUSFIBCDQWkI9rJ&#10;HEAqwZ146aRVYTBrr4ms8A/ZbFgbAIk3PBZtpdKcVlIb+onKnVrFO9IiyGLb4dsYTVvtIIW1tGhU&#10;UMl3wkcCJUTC2Z6TYDpOMV0RIp92jeDLTz/XVlDQixZVtRKcD6kH8Py8n5ZRjEyXvfnK6TuPA8Ef&#10;9gLwraqo+l7mZq0B9QALZIUQRvGVChGxZUG22fPs+fB8dXF16nSKxMIMdyVxUeDS9BnqecDbRiCA&#10;vcj6O/8IpANaDbdAgu0RNAk9cbaPDRD82z/YZbtDhexiR8j6yuFR3elHQyAcyF0UoGn6i0sAtHhv&#10;EI9OkYK2mT5oNZw9KjN8M6XnGsFTpg6pTF94WoFq+dBNghK2+xhEl3jgEb3ka1g7NL5yLMCMC0YU&#10;cA+EA0G+9Kn2VRemFXW26xr0iwJ6gPAhAa/aPfqGt+Fo2U3+lQxMx2dgpgTDI8wSVWnZ7oyPkkEG&#10;tDm6UJb9eHUgvJ9WItlEqdwnfkybyV/51xYj9xRZ5piOnDQnjziJiGv0dj/GWoRGavBDP/GrNNq3&#10;7sDlbV+m/zA19CA9Sv/qMfBQmwKXqeFyh0O4PVWFTB+IoJQM5VEMg7r+Vgg4BE2t0TbpPBJVfT3q&#10;jwmKlIt4YO94CMJCCo4IBWuQIVUqVsgTm0BponCJFvdnmlDNNLBHboawU5iZROqxv8oFpSdve+mg&#10;4BDUPJYpGXE+CoGgDsOh0RQ5vuUZpijURjG95finkbzGHaJOlCi6gXTJ0+Y3VkQq6PmqHIxetjs1&#10;zYyvLkGsi3MqxFspn1N8MzOENWIij+hGfraocyW7PWy2uXW3vh27Z6i5Fr/rstra2K/bGdMLrB8d&#10;HXKkrmLKLNT5R1wCgJfNzwpcrTTVgHVipgEhzvDSzXghmCEeHoEN7h5ksZpFDXwPRAnUe0QmZUgQ&#10;54DwRzTNo9M7xlPVOVMRiClMSeIiYPHg0uCKZ2ILUjluH7aqtMua6ybG2vTQYh3io+If6doX2Y5g&#10;UAM5gwO08wGLLORTW4uKWGrDSMbabVo8K4tLFOMfnwNe3f3I2HIp4tTc2tIa1gNGwywRL89nTo5O&#10;+Mkr4x5SnrBOQGvvJGAXvzR9jEaAH4jNg1s725gwpPEBsCMSBw/waDFQ8urVDRdN+MnGwOpQ0+6e&#10;PsCaAmZ3Y8iqZNIFf5JmxCnPt7X6szo6GCLdumKlEUZ5Nwr0DEuaQczhEX7yIXXq4naAgFD7kgrZ&#10;4kBttU/C2A+1f7SeGB/92oFAynGmVcCUUc3z0x0qrpjIvOG4JOy13K29QjpmhE1YW8wFuVWuv1xt&#10;nxmhNCEkIxxi0PRGhjXwVxvCrinBAvZlqWtH0qKApVje9sUmMmVAniQuf9X3yPofPd8EBh5qU+AD&#10;9meCuHtamaghtCg55sPwHtZvbWgfTT4qkLEMEF5KhRNUbn6ETk+46nL5Sl2rFJDPw9XR69ZjDX4V&#10;zyH54U/5MD2KLGhzgJHfz/V1arE2/1K/8xh+KqR6BKbavmZL1g67wWj5PGJIV0TTN+BttBVf5CD1&#10;nMzhzORnnAGu4qt3eZxbM3krN66b9SoeUYk6FuS9Oq9ucC5Bz5mCORQYaSoBHhKeayf8rWDYR0+y&#10;kUP9tJWYbvYUC0MdpjuBhKo6WrNJXiQ4r6aHpVcHTojRtzgYgNbV4nFIHNywZaIlug6fo+FogmJg&#10;DG3NPyMgja5ROL9gj4Tr+ViFjgrDyTitLDHRPyFSwJWN9dMTfOgHqJR5IMVvhAcC86jd0AiJ8JNv&#10;QXHtBcHL3Kba1IOdU9ssOCTCxL0i3RLZ+oQm+ISfZ2wDPa3zGvi2jw4GJNZW1geHtcQOFDk+AJbY&#10;COYwET+Yv3SKDqqDjWrg8Iln6aGdp8CHj5cIW42FdgIM7PBylWujmi8Ho7AdXqldn27NY/hc5nf7&#10;gudUS+men+NgkGb0oJCp3uWvTi+67HSfz8mkfjeHundBPxAIB/OYRxo0DIcGExBzMZTbVyE2gGLr&#10;AN4AdpQQEgsjlL8bayCH6xbnD/d3PbVXjDxVHqMGz2jlLmpek11gJC31pYzMU/A0ErVT9kUE+uGE&#10;7JLBYxNEXFgs1kYvzaRwPjEzYkGpojQTEvml/7YXjw+UexFZvTyJsPq64rqXmb3M6Xv9XukeOTZk&#10;yYm0OX3lXxeqRwXEwD8IpsAEBUvxfWY/2FBJ1FhYqxK1QFUuynbCuzn2YSfU0INOu4avZHUrjBIN&#10;jfYiQOaRRSMX5GeVtzArTaLvKeArq5Lrej5MW5l5hDcEMj8Vr8puvlK22mIEBzVHnKXjdg2hwrd6&#10;a0vlNKcuomRhfolJFCLYb5XLXgpH/frPa/Pg8aC2V+B3HRxw6kDN2lbBB96e0FQy2DipAu3YgnIQ&#10;Ge0BPgPIq9oR5bxEkOqFVkPgxGZSrWnS4KT1krO6hXXz2KnyGB/XDgPlL/n6hM3xKBpdo2YmuGTq&#10;BeFVdvDRNWeHuhCI5++kHzC8KEjHOL1g1NHEvEDjESGR5klzm4DVqlkpid5VGVNnywFepra7/KVR&#10;irmCIAG4QiG0RoPGA4J/wfCFrWRNIinjnk0+dJpLDqiiTurjQuAnnrgBzu/cuUUOF0xgd9S+UMLX&#10;0+vTEy5OYPcBOOd+qVoS5vKFdqam7W/gd6W5j+Bgb98c/P97O7vO5u0af3M3Y/MVcfDkAE3P9j09&#10;5NIeAAOVfnKvNyKBxsV+wi+yt72D/mbE8b5gphvQGpuD7SZ8DproIPsExYZnK6hKNalxIL+AYc8O&#10;gA2JhDKgxYUAjDa2BcggvGL4+Nx9mqJ6f28Hh80BI3JcHazMEhejWbLNydcqYNEuU0vMEoysQZe1&#10;VCys9tJoSI7SST4iUz9ErIdY8H6Sp2T6+HyBZWJJ9G2ZDuMLbUSZaYGf0JR22eZsa2SWjSG376mw&#10;V9Vm2ln/pqSJCOS8TesTJfuqLlc7AfOjnx8EAw+dKZBx7Yngg/RkgmpDx6EhKzG/p9eQ5ugTZHS7&#10;ix1N1/YV3mfppMNUVigRS8eydxqSdZXycqYaTrVRXtx2+tzLCU3jBedYFCVjsljYanvGi9yxOcuT&#10;dv6k2i5uH5+DUHEKpJ2NpLN+rZCkBTXCxblObV8aezWV482hWhMmZSt/6ZeBhN0NIHKq12xVazM/&#10;Xb60mP3teA64D6YcC2UU1JU5ahRmYqiiUpnT0wcoxz3mZ14hXQ8r5bp2nWM17wLbs3Hy15Qdy8A7&#10;cvjHqkNp9uHAG2/RPRdcekP4vLPTRfQfdyktcLkKGu6UaNNMqNneX9v+miMXOHVC1Km89rOsBI75&#10;TZ/jjSByQG3gJy5FuzmFY/bE8VtnOrk4j/HCf7hjgAqZ9bPwwV/SXGnDoQma424nM/lLu+SQDwyU&#10;oh5qW1leZFKPK4AlF2575u/ZKXEOOIGxR5rwxBvrqxzE4BO2sNaHxCE4Oqj9ZK0qe8Q/GuXKoqOD&#10;fYPtYwntbG2jufmJTmXqW96wdismewJIsw+UUM7gja2dVzeuoOYpSTG+5ZwtI8IgY6lw9w/IBBn8&#10;xXbiL2V4C/tQLYWNP324D/L2wJxXA6B3QWA582e4V7oWhrLrAjyjszm/p5lVDNIeFaHuAQipgl92&#10;O/MrAgEBhlliYP6PSVr0xwbCIYsmGBYJWkw9jUKaU+j4lP2be7t1XpLdGOzE9FYwxjdbEKRkatCm&#10;ASGuiwOAxzLZNym/SPyCqj2hORuxYIFmipVJxLfZ4CLDRvHLyxOaUo6Tiex4xA6vrDwSL9x9WZb2&#10;gkKJ1IvWyBA/jPy5XCZvbZ2hidCz8APFuPjxVV/ATDuYMu+fCH7eq7ke5kfpD4KBh84U+CBAf5Ay&#10;PdlZvid0+Tn0BNEbzr3ZxWXd16SM/c8Efum44jKXppUY6c5Q06J8opiQ4SV37XENBdsNe2RqEhHj&#10;h1mfS0l74bfpTlqXk6s/4yAEo0bHy5Y9SAHMmU0vTSLg+Nwgr8X5nrC6YLp5WnGOu7uOkHRGoysB&#10;fTi6AB5k8qE2EKLWM2bC5uopRhcr2AyJCC8stfg8BNQ5GXK3HXNutguAq7oNsu4zbNPu0iJEIhrf&#10;rUcOPnw8DeiwcjkMmTJyiJFALm1u18SlElkpX5hn/nt6jEehtsIdH7ITgHb56SEOekETLBiTxrLh&#10;/J5Svn4ulE8FNdPiIVZsSifxTrvv3r2NzYHnRc8HFgM1E30I9cQ/NkNOoam5jPHijL7x98r6Kjl1&#10;Zd3pcH93G33Ofj+8JGyI57I9fNTkMHHn7klsJP5iPfKTf8zgj4/2uPvv5Bizhr2WU0f7e3yi94VG&#10;0bXeokmi9jns79Iwjh2u4gGA3e1NvuLbwz3m3Jhyx3vbW1TLX+rhJz116kyvswJSJiP6jyD8XKiI&#10;VVdRjM9YqsD2dFlB2mOUQZ2kxXBTCfoPo6DOenBj0O4W+IcedFd4JYGDIr+41dTtDmR6azBGBn4I&#10;/Ap379YGEcq3eM21wEH55ng48t4gTUONTteS+Nwm1O7yLAWw5GgCAPjEkglBodehkfo560VWyF9K&#10;FjDNsJatwsiq5PCRTGol7kWlsHtsZdVo3FgDyZf1VPPOKMJovQy0xYiCXqyJ4QcKzMiuGBYT6jki&#10;RfGSt05sfACV+pvYHG1csJjl+wovw5BKJtq12v7t101HJD6wp48yPwgGHl5T4P3J6IGE1WdO0Jl8&#10;8kB6jR5V/xVXEyGuTUHwMfvWD33bk10yw4q96gUGtY6KR5VspgoVptLNrvKzMAUUUubwKBr8XN6b&#10;QE7Uv5IlswR/9h0vgdX2NPGkUdVb6ePx0UH9CoozAfbV/v4B+a7mAo8b+JsoLqGscFQ+Zss31gA1&#10;kMnSb5uiYQRwxow+ks2+fSwnXPR1KI5KWliYiuGPRUCF6JU4eJnzegeSmomqPPntnI8WyaRyq7UJ&#10;3qK8m71RF9yV86CFnachCqPYSCP6UVeUoDkKuGmAaStNE9nm1q1bLkCwPq/JQh/1ELis3nJKi5BD&#10;MXEymne2nfPsAcSxjJdn885dXNwsVNddt0eltKyK+qmEv9TgzrsbN67XjPxkuLl5b28fo6qiUxhn&#10;ib7RKD/1i5RWw/QpEiqrCNOHcamoT1gSZ4RrnN/f2UbHEw4STYbDn0zGygl9KwyN1ZYMJve8QK+j&#10;rkm4cYG/6Hi+ZFAwI/iLz0AvC5mGcEa3ueQvhdAdRDig7Gxv37t7FyuBn2+/9RY1w0XWzCaJgpUB&#10;4nzizCx4riWBdmJC9NJY2yOgAAD/9ElEQVRHMOkyAcYEOxX04bus4AKBu1NJAAYlPQ5gnCK+cliN&#10;bSCQVK5GBFQKu3BA01RLwkAIfMtfzcq3335bwLyzgGJYHhSDwNTlOA5lOoeDygFJHlHyhO8UF4Ch&#10;SCE/eyM0VmhOKzlcHKZT+NhT1xdkzL6wyl5uVTpFDSu1rE0BpQTTOIvc6/MjQiMM860dAVpeaU87&#10;XvxUekQwRk72cqmXnJdVeyBPJe+l/ickcAB+//yJYo9+XsbA7J/4E3/iocJLyKhPNGIdKeNGf40Q&#10;o+TGS3HMwFWEdQ7A/7YM/s8F9Ll4kAxJWWaoqth1xfIkm7oRT+cEiJ3ePZ399T/wA89vTG/vHSzi&#10;PoXZ5hdxoaKgKz4BDlj8ucR3q8tcipnVRqU550bxPmUhMnRpAn0LbkBs2lnSVAP7wj0EH8DFzJvz&#10;M3Z1sdWIzwGMPQsVRE5eEtrG8As1bW1X8VJnGsW50K4c57spZBQwlIzXmsBrPUUU27OL453N7eO1&#10;x59fXWrTFLb914mAtmhvv9o/sKQAjQhQKCytbgx2P/uf/9Rfv3c0N5xdPTk+nJ9d2uNs1Xk5xtEd&#10;zz/3LL1B/+K7ZQ5ai9ezcxW0scHpLE2h1ubnGENohNrnj420tbV9eLS3skL8IqLWbBcuahTOCTs0&#10;GB4QBaBUHXvbBofDwwHhBwiCP10vD46P9mtH+0lN65F4AMCqN+OLnManznyfy4o4vU7EP7YYtA16&#10;7DnAbX6BU50ZOGBxFw8TcTznYJQZHybBETvL6oQ2O/IO8EmgxvgWdwSnA/l3cTKYOuNYPYcIDtCv&#10;qFvcwejw2nPPRP74iCn+KtvNuY6BiAHMuHGe1xI+hgJBEtGUF8tLC/xEW6EaUBCUIbMdt2SHYG3T&#10;KwNiMISyWGABhyAf1c6hCgPhMZttSwHsP2hGT02I6QOr96xnTbNtQ4IhoAM3DeE3oTBsAPoq1OHs&#10;DLYFX7GPb2cXBw+nJKYrssJJFaMwWo0tmCRocX19bW9vlzbZI9cWFw4KwVixhBmu1YAjXAusR+DV&#10;YPUBoPhJ4mxYy/yYOywKMDIUJKzF+ur68GjvcH9vcHhApEk+AyAKH+ztQvhgBsVdxDMLijgMsX80&#10;OGQTKivzLNMAE6fYIX2GBLCwSuidCzQkykore+jo8AgDBTPo7PCIuM614bP2eTD/Js4VRtvwmOUe&#10;qHx3f49IydS2vbPD/hWONtRbtjHOc0geVJycT53SLlXRFnYGcRrK1h2eLiyvHx1uYUQtzS999MOf&#10;XF291nRhsUts95j+TPqjNeVcpVkTBbi1YJhpqHc42CZ2dFvuGBIRQKajmIuAqnb6QqcqojW8zYIL&#10;m0Nn2QkBMYwCB6mS5db624gfUm+H/1lpKwGH6HHuHlGv9HB+T1pTw9YVG85JTMQIaAmu3VL8XjA4&#10;dzdZYjn7yqtvvPXOTZ0lCK7aiVmxV4AHs6N60ftIYrjo53Ad00ScLnXedw5xaF7/lDfF8uO5CkNd&#10;/2hIE4enNyME3q49et4HAw+dKXAZ1rE5+56mgOq/PaMjLmNTIDYBF8dVNfJn6eT23G+r3hWvUoKp&#10;E2y7dzL9qU/9updurO4eHJYpUPQ1S4lGafd9ZUVh41MGkmCtN46n9TG3e/NcupQ3AAYydhrtrMK5&#10;UW2cHm/csbBKFKou93jDRKyEprmF/f4Kn003McTxM4LJEJ9l6/bdg/XHX7iyVtcB0J341V22RFvT&#10;Cjjs4Y+1xAXC9974whuvvvrGnT2C3Dz92I228HBG6B+UzgvPvYCeQDQw5bp75w6abG5pfmt7k+g9&#10;K6srg+Fgc2uTwUDObm5vEnqINW2kPHKZAALohM3tLeRhzbJPUPjEtD/YPdgrUT5NBL1tVDq9Q8nt&#10;7bcd7BhbXIqDUTAcVGie+RnuHdo/os6SkPuDvaMh0fAJ7Ld3fDrgkByJzZ17w7Pji5nzw+MDEifn&#10;Q8rwd2d/+2h4hJF4gKZij9gUYaVm2VIIkFTOnnLgBxjGAiBJzM6jbIb43w8As0HOsXxar+0Y0xfA&#10;DPDEqjw5p5tb/KMYZy75i81yhtqmtvYhCRRSxYaamyVsDoF0wEnFIZ66OBhs7R5ssYq9f7RzegHM&#10;p/w8Gu4f0Vi7CZhiFfa/RV7iqB73A9NxFuf5yz/qodjswhxpEjTnJYTtGuET3hIGmRhGbO3YOzjk&#10;L1tUDlC8A7TmnCGSiJXEK7ZncMBw//B4Z3+LwcKUYrDQnfwFSHLQyANQyc6QCz45B9wDAiifT++w&#10;AHF+hvG1d1CIhWCrj3VLE1ctEGBn5oCVIrbwn01RHhTPXXAkBHsJe+5if5fdi8dsIT0+ZGfoCarb&#10;E5XVDFbj2fn+9g4nIMrahJ/JP6l9JIf7hwzU9BSXE54c7G1DOyTqy1oN2Tk7ZsXkEGpjKwqLMwM2&#10;sBIDakhQH3TWBYdUK2oSsZgY7wMOiE7xamN1g/I7WztLC0vgmLFHv+0f7hbuWXg6PP7uT34fMayx&#10;OTA5iHg0mk6M5ZRyRmaUxy1Qyqr0MQOGWcwx1MPdnVury2vgebYshNGSpUIp+kwGVGH7ikrKnia0&#10;T5fpq2bij5wQvlVQ+K2JyA29BalfCFWc+RtPg/C0wmV1lvSs6zSK+g+HZ1/6yms3b98ey6gybVKJ&#10;85ZoaJEwYQ30pkCn9on2NWkIYDC82w4YWQGt/pEn9ZEp8M1ZPO+iv2+uiv9avgqhdww1UmajyX9N&#10;60cPk5jySY4vpoNdDdPSNoW1p/zVNcVBRowS48/LqQsRj13ipbx5EKfMz9pC9Px0xXF/62j2j/z4&#10;P/X7f8PH33zrzbW1DSzx2hLWNHhN48br/Y3kR1e6mYkcNCH/h0X1DWhiy2k8QIHx60oBj342EhQA&#10;RiYKKTlG8gyx4+rY3vgGIx0Gda8y4bnGu4pk++pOHYI4W5gihOLpcOu1z37h1tPf+UPPPL7EdIdD&#10;a7TlXKHVUE8zCEa+SjFjVSSIx/fOF//eX/qP/6//0d/4mbfuTD2+cfXwaPvewdH5KeHir37ohRcw&#10;45lrvvDic/S7bPylivbqzi/8riRwetOuIWA1d8CJnnnaohttvM+efPJJGsVD6zLEyVEtBLBOXKNJ&#10;kL7x2Qcm+HUTLj4JlDemx/iCu8Fx3XgLzK5Z8K1SydCBtddvLOyq8jIs6rx4qdVhG7gKo2bg5+bU&#10;KTdJHRyQ8ip28tx8HYXvzo6Trv4uVDRfqrIh1wh0R7sA5KZ0yjgNqk34FxdekFMnLI6ORDVQ85fM&#10;nEQAZrp/fFKTYPsSb1Dku01Ts552NzrISs7VJJjan3FRG+BrMt3c2pqDrY+EwHMNq8jGjtSNjstX&#10;1BYer+cVe+ArREHdyVz9qr6Mz/vRHW6C9Ojm6spaWTYHdWSA2na3agGFQfcrniJ+qGJxyfm9wwGc&#10;Ljrg6dCT9MxTTwEqCz3ayhXir1tNk0Sby71sZdYIhNwuNI/6aGc+b92UUAt/bdleSiAHJLhSQz1E&#10;EOBtDd/gqOopX0tdDn56doE1zIbN85OZn/hj//0nnniBsJIcEtWGDstbpzWQFr0O2YjFOJRxerK4&#10;sHKwffv11/6rF5556exi4WLuiGqdl0dzO9ZmyqdCqwo3yKZlfBQ4UKw/i6fGJxudijjojpdEcv+r&#10;hquJpjUOrDaJ2iXaLhRtmzZ2bt/be+P29l/8K/+vL77yqntswVjb9DyyhNx5zefjSXyRXBwAfJLH&#10;Y6X5u7y0wr1cfQ4lGR3LM5QKkLgIoOXYGbYoEoSkR1Qw9ijRY+Db3hQoDdFMgbZIXcG9SwTXSnz9&#10;xh7oTQGX6x5oCjQ1dIxXm40CyJt39i9+5+/5A3/k9/7Q269/tSKfEMa1fF5tPx07/NujqCVT2STZ&#10;4XMI2cmNWjmQLyKDn9rOcmlpWQK2NEtZQexW6vIN1ALByGcoWdsaNwDIXZK7Er+drBvNBmT7MAPB&#10;hmfP5k+nTzAFfuWLt5//nh958dmNWrsl3Glrjprdfq+MoL5YMOEl8tlWfn1u+Qtf/Plf+NIX7+0u&#10;ng1wWg6OmFqdT7fweRXxBnUI+O0u9pPVdlicx4kRlg1t0URJsTY2JXTbqi2t10GDpomRI88//zzR&#10;f958801KNqldgliBi2AAOYDHt5gOWBij+kfhobw1bnQ5UOSvQpDa3HagocADGEgTZrKuwraI0hWC&#10;Vwle8ZqbzijJ20R5c5nUaFKPplukcxKhCgvXgvd4DVWtUMZHcxezBRL46Vo7al/LAw5c3UvQ9rKh&#10;RKtYC5gPoqZma0U5elQCoIA0oGNJVadjSbXqsFoz7aoJ+r74udi4P1inoxMupUrrmG09VKK1CsBA&#10;S7BhCVt6tjnGsXnuqy+k8evUlo4WF5JgBjwaVRaQumpJaXzfJj/FZA0HgRLbw/kFwEbHG0yaoMXa&#10;DWOOqGpbH0tlGiaISkiIIpwv1i9+1IL8rXWWZotTGPRqDxXNnNf+TOAkXAXOCk4Y6op//vFn33rr&#10;NZauvue7vuef/qM/sbp+vSyeqXOOnvAhg2tt4sShkZDs6WhwiaJBqCtiRM8ubt9562uv/uLHXv4O&#10;bL/T6f2Zi5GRJHmIBz8kEVMg5mBF3hpbCQoiv6qQjt3uIgfIV9pGkqgw50OZNJDbdDOkRueNRXj7&#10;nBjbdUoTU2BvZ2trd/Dl12/++b/0k2/evCWf1gLB+JxgY7fCDJ/nUYVrF/I0BV8hRDUC1P31vNsU&#10;8BUyg088gqQ94S0kjQhHe5tC0hFfJiSnR897YeDbwBQoPVJLU6Pjak2etp3DNemq54GmgGbBhClA&#10;4RKarHK15z6XUjeK9/TodGa+NML5yd2D81//m3/kv/tH/tHNN17BT7VCWPKxsleqylGF1nGwbFHc&#10;Li54VxjRsagabQmMKaBEo1ujevy8PS2Fw7dYVWmuLK4l7OlSWsoaHhPkI9rMidxR7eEVuDiePiGw&#10;3vZXMQWe/eRv/dCzG0gxY3wX+ONVSSc37XD/yEyJMAKTg/OpG+uPTy8Twf5oZu46iyW1FNKWBBsS&#10;alsYP13tLrDbsWuER70FjJpuckiS6w/qQQzwFmGGkEDVoL4o1aLeTZ/XBoKKVcQ6NLuqmOyRyTSk&#10;hFdFwZ31IEAdvhvXXA2V/qgFDmpDhyt9gKcWSnXYIpQJmFNOnRGW6FRJw1pTbXqlVo6qyrE1MEc9&#10;NdB1ur0okEkl+wBVt1UPnyCmW4UMLaAyjR3RQNOuZEoP6iFH0EEB1ciwcj6P9YSCsoRvxQQaBZ+W&#10;HiwzNd0O0Y3dUaEZVsVtNFNAG6plgjZ9tAbejselFIOvAEPAwNvhcSlRlSWnFyWMskrZFDK+n4l6&#10;YsrwUU9pjTjb3PG0Ad98KhzPk1Nguv58LCW1sTAUwGydKhzvfdGmKRSdV5DpqqT5kOruaben1Waa&#10;YpxG9iM139KFZAuTkNMpMDwe7WeUJOwyZYhaKQZUeJm763JrNFJHMPFzsI+Beq6vrm9t3uaA5Pd8&#10;8rtffPHF5vSp+cZFcwrqehGZsqEQUpUgOXalSpk6sC/hYnbn7ttvv/HZj770icMBoJQpcH960JDZ&#10;iGhk6xc0bQRjItSF1+PlfOt3OKAHTT1RJzJ7irLkhGqMPLEJOxI89wkA6U2Bnf3hZ7/8tf/oL/+n&#10;tze3ao5Or5kpsaHh/jM6Ry2FA9hIhXsyefzECBgpfI79LBL+6l1egZgC7+8VeGQKKBC+0efbzBSA&#10;TEvBv68pUJ7h8WIB63LtNHnN/ZyTlQUwjh6q/CqBQg7i5nxwNrsA98ydD7cHZx/+jl/3L/+L/53B&#10;nVdYPairWcbXfoNiqBsOk3/aDSD3OVZTgFfOxmRXiB47WvkbBnaKWaH0xrJDZSDPtwt97p/vUKYj&#10;zfAKlNd/fCbY2prpPZKMI0nXKikYLk6mT9gOeXK2+/rnv3z3me/64WefWMYUIIBdBFYUUpMRo3rk&#10;5choov5yHfHc4hxb5tgWNsu9JHWajHXWkdNeuVyd0v+/gm9gdJCa3thHC0Ri8omqgl7TKa37JqzL&#10;Z8uaD3hjHViaJofD4hgAlAGZdefu2DWtfgXXlUMko9FKx0jR8qE4sXISgqqzGouy5hZ1c8HoxHYE&#10;pWLd0eQv05CCrdlPZXOMnbdKWyWv6BJvvURWDjof9VvrTGETkoTiWM1HjhvOoWorUeUo0IVEpw5p&#10;Rbafj6hovAvMFgvVZyNdKLFRz4iwiEPYLADyLVz6m6WKxRpH/Oc6kISEv0vLRd5Sjo/1zFzMsjvB&#10;bmqzqmsJTURtdcSgOeqj2LjBxnGnBvtrPRCZFKh6I0fHA0f5gyITdoGjphRojY6u3i4i4VkoLnA1&#10;hJKUEZ8ASUlnxkoGoGpUVPqKiUdd/FOm5CmF6rPhzMIqdzpgOhxxqIG9CCyHVT2no0geYoM6xUZv&#10;CjjQLltg4Fd0jbNpFgju3vrSM088f3Q8xQIBbnU/nyAMCYkKZZZQI1axyBcDoYfabzz2mohMqSVE&#10;JTBKJ1GXESxUN6eR1UrA9stWGkezcaTcXXgFdrbube8d/8KvfPkv/+Rf5zDuiDi5S6rRwliAtB19&#10;7utrpgB49u9lr8C7HAOXFgia86DCVmoKxCtgtVkgkPvkCPHZ9zGdfZSYwMDDvm1QKi9C704QuD2w&#10;nRVvB1qg0NEzOkFQOopd6GXY86IVbp9L1m4blHlGidq1ww4zZjSzQxzdyPPSOcvf932/fmWmog3h&#10;xHLuCIUxQSnaGq/qUU1UZpOII8aTpSVKuxB5XZU0mVU548NCEm7UD9KvFq67WWAj6XKhS+HW4CeY&#10;2l4NHLoPK2J+zE3PE7P+5ODe3c3D9SdeXF9tymO65mqKYI/JKQUyzw//WBW7qy/mcQNg+S+enbL7&#10;/Wh5cblOohEep3aw09PSRcjs0RpkcwrwD4AbdstxAOIpTMeYUfEh7MzoIGUXFom1j9UClPje6WPt&#10;A6F8bZpuupfb0HDTt7B9FGw3DAJ5qxPQSg6MOH+qLh/Gp902u7eVxNpO5Ak6Z56F2PaWYsg1ji00&#10;+uHAwgwiqnW/LrSkz1gIBXYJRLo1lu9tozv/hKy8IUjyeY4R1t7GQkW7BLNuBmjwY2TWUYpWVfkR&#10;+F8rxjSSOSVEXPFwuaWO7XBNJS3Ms7JObcAACHSrlqwaVRE8uCrgHx2p3artH3RM01TeytZA1fbM&#10;87rrr9lflHcPeY1UbV+fYYsoU0YqRyExe+cgwmyVOsXdQqgiYCFuMYck6DjdZrGck4osatTd056D&#10;EeHHzGWxi3B1zyxy20D7N0dOcxVxIgbiJypCRZisRF19SNRF/OuFZkpyKzU/52aXmEMy1PWvYgHT&#10;RdRw5UDgtZOOb49rx2PFrqDO04uj/SP2QJ7jNKh7EtHULQFoxEA4OhyFYzpmX+U+Bxbg/xYwgq2C&#10;nJY4ZjMqmxtJDA4GBA8kkAQ7Fg/3Ces4qGIH7A/gXOg7O9u3D/a3OZfA5Uqbm7fP6zwoX3Lsg62l&#10;dQAVnuIyRPCBT6FddzmKMqRIyd8IGXM0SXndXFPTbFM85gTBwjJ+hbMpTrWMvAgKaGWFj2ZTz9qt&#10;wgcc3C/p8e4DBTGVUmf4WuMg1Qqk1sZI5HYrHYJhu+xyqenW8ITwE7t7h6+9/tbnvviVYrmRGwOq&#10;uH9esZHx/SfmrPafj+sF4y0E+e+Dtw2OFf/o/KQWRptljSyAXv0/MgU+uMXz8MYVsA+xdj9gl1K+&#10;J4LYE+FSEmEJ01Hn6myUBfu27m3vjBQbZTys9yAb02r7Fkc2x3iCqO/dTIuRqF0ObelOHiOzNNJ4&#10;opZJjLY5VrAlNQJ4evOi3B7jTQnm2yOg8pVNy+q8sgA811wsowt4yHTJM5Z7pgI1UZhdYXbGbrHj&#10;03nC68yvLJ3WCcuFi4Xl4fTc6ezCGdcWo7K5KJbAbXOL5Sfm5txZFgIWZmYX2DpO6HcsiSkMrSnO&#10;cK0vLqwxA+Pn/NwKCfwL+AVWVjdmOV41Nbu8ss7OQ8rPMJua51Z73O+EGFqam17gFN7UGXYA5yqZ&#10;46L4F6mkjlDxdp67hjn4ztoRyrQdsGMLOrWw12NllXQdwEBkID0I1H9+sbS8grpCOc1za98Up7Yw&#10;K8vwqLtYZzgmiaqtRF3WgyqaYsqI/q8e0Vy7YI/j5Uv8AwbBpjBgU7jdTFS3/LAqzD8+POGU3Qwd&#10;X+Uv2i6fUwm9aFhaIkEQPNoBczQ4tzjDvwsmzjOoZQ4W1j+wB7r8h2VltcAPqP5ryprDkqVxadoE&#10;OaYR49MzTLlR4xhbQ/7yk3/GuGSjTO2VwedTOwrr38z0Iq0sL22AZNPAQLpN7YrEKjpXReWqQBEo&#10;5KnZU+bt03P411gmwM9wjPuJfxixOKi4RIL1FhLLKwvM11l0ZlPr1PIsf0+wGRanT+cvuAKbxBmW&#10;6sURf2eWiT5xfjw1OJ8FPSdL60vzK/Mz3HGNYp0HaLbPUbIWA+gu7MG6IOnatLK8jAHIt8Pp4/N5&#10;LLIT/lIbCWojMY0dMnc6oJW5U36O0jMrM4tXphc2pmc3Tgm6uPbk4cn8xezV+UVWDgZE2hyeESq7&#10;LTGUhh6F6JBtXcaWa/SWx1hX2pQ59m6vmCa4MkfG7CVejACln0pavaokSeZlEaTut1rLKxDMyU8r&#10;iWDspWIvcgNYL0KVV5gFPZwT2rfHQF6llT4novVy5nuV/4BK4VGxD4KBh90UCBFMWAb3Ca4OAaqJ&#10;x9qdQ+3j7fQhfT8Pv411Px/WpeN1Dp5amPrPnCGqUbjsD9g92L21T94KWweYfaAy6koCZm/MZ6aZ&#10;GaM2JjcKFMO0YOz8Q7rj2Gw3ryKJ67x97h0nzdEGQ6yo3dXW8qQi1sNFSBPkCwXGi5okR3v+KU8m&#10;c5Tml66zkO14VQWK97QVErcdMq55f/On1UJpSZDadYi286qF8saPhLioqHgDFaq4bU6kGLDgLbg4&#10;mTqdO19ikjg3PajtCics/7f4qQhk4EQssrjLVJgFfk4Yoq+YLrZIuhhVdd6NO/RwXdTGiDqT7gSd&#10;v2gUIWFBnn+cNTcSsAlqOOfs25ALec+4d35hiZ0cbCOYZjs9R/moGRXHnFEHQIuLw8SznWVqOCdh&#10;xFwA4B8AGArXaLi1KACuakEER0v1vfDFecK2A5PWm+wdvTIaT10LWGEMBvxtk3nmo9y0W3+pBmiB&#10;CigAzJ/AZk9TT/kbWg71g6J2B2NdHGSQYBZI0cKcdET/8w/3BD+ZBFeYBm4YwNd+MSTB6QxMhLJM&#10;ptiMyYyKIRspYxKeHWHhg4NydRQPdYkji+sEah0fSq45d0wTTYdm8WAwcYS1sFAe8mlul8bVX7GE&#10;qZBVNoNB0VbzpleoHBWMs7S2xNPcy0zuOZIJUZxiO2DJwT1M58ttgSukqLGIoiJHtKOU3BIxw5Ed&#10;/s1jSKFPh2fkzEKkGEJzy62eqg2vM9U2o4qdlQRRIkoELoe69ZDw0IarVi/GUB6JCKyCuWUsyBbX&#10;GxIr26FMCc45Yv+cnNMc6QU4vv1j5xuauYzuk8HSAlt5uAIDV8jg7ARfIUYY9zQu0y6uRqMXZD3F&#10;BRc3oISjXa1v7utaHmpmfYtbWK4VzKNFOoq3YqHtrHSCG0mlvGLzDZ41/kFN/MVRY07Wd5wzqPUN&#10;YWQlyhMlXq2t4NcB4wg3Br8CLFeCv8ocP7dOLRKdjhouCmHxeY6VRy9gTHaRDDiUOXNzc4ud2NiE&#10;/INt6sLMsUHTWq+dyGUjNsqX0Rir9m/03Nf9La+aK/J/oEnQlR25UREg9OIBLoHov966+iBK8ddm&#10;mYfdFLg8KhPj+l7DHOs1pDxhcednb23ERm6KdsgW2emFpel23q/E93hhtQnc0bY7eSmP/KNkVFsr&#10;DhRSrk36lhrQ0LxySiErFrM1ZtZE0PcYy1reprBKndrctWtt2jcmSom1hzTtOh1xylJB38YLhMpN&#10;kRzOF0Kh0vnmxEUwzKE8FWaTV1q3p5YUJ7xyhiRsvB3tvBsLKUWn6BKZrugLT+SU+eRQFb22iR4D&#10;fCtgbUZbLdqvmFMRskGp7WYoTaTXE4ThK7uTOV+oSHFv9wWeHOC0gNA6ClKmvfathCElSAZxFPm2&#10;SoKbFrKFv+pR1CqK0EHPiIt8axCf9sJiVmUBd7ql79ZAc4HfhP114PIqP/vP7VeG0l47oNItfz07&#10;YDrKRpAsIxrFHh+GAMyUcSjpUrHQ9sMXMrNr1mYxKcGcdM1idlCAw3EOljk9tD15U8BAgRYWSN14&#10;0qr1y02OrKhzdELJLD6EGKTSIE3k5MmAytpi208EMkRux8WYPCs+xXMQnjGSFNOuiTz5WcDXZWD1&#10;UBMRKDhxCqX0ha3zgU/fkRSY6J2fT1QSIukT79XKo/xvAgPfTqZAT52m34tefTXxNuUlMsWBNBd+&#10;UEjxs/5LQNatzSkmRwjWumrlXQuBPQuJ9557A8AE4bqxWelDeUWALSpqBUDwFBlqfaWMMCvR5Ge7&#10;qSATAN+qXVS6EeIUSCt+bnOxRdIpm/ZR1oQz/SoyV0Mn+IwZFBvI+qPFgxC/yk87GABIqM+EsJdi&#10;ite+y3ZKwMSJiOrHKH0Ptu2a2LMJJab1mNkjOQCTcP+peBC26Pi+U9aQQbEVu+YWQtMxLMSquiq9&#10;tqd9yfTFYbJFYQ6dJEcAQu0h1B7VwUlKplHpSmVmRxwmKTAzYEGigCtZAhzaDrEFyVbr+Kpro+YF&#10;RmK2Egubtk5Hqh93C2cE/SQM5ShbQH1phanZwkFa2g0lZAh4JdrN8YhsBkuy5635IVQLyP4ktEik&#10;QMtMdLMntgyZmXll/f7sKSGd6kcz/GLXIhOs/DKPB/99o9XlcShz9l2ysZKI20RozgajvvDldOgh&#10;45ghzqvk9K98a06f6L96r+beH6RHb4OBbydTYGLYJNY8/pygYLnCMqYnfvZE2TQiy8PNGiiX08Xu&#10;5t3a5UO437ohvjZZ4W/F49rOQt/fexgClfeURzaaWYgyVPHhNhneOu1wamslmYHBurK61oCCMu6E&#10;SHxFkirE+nstbnPOV3gqml/bZd3g5A8iG6FQifxTvvez3no9nkb0CIxMiTaK3UAxRbx4iKAxJzsn&#10;eOVB8wyQ3Unf87kdF0VaG5HIVi6EsXui+USI5SNEInYdrH4olcsRlP5U0xdVjKe50f19jtgOrhwI&#10;hXWfHzXTVyh9RisEqgx6T+2mLWz9FiMhhlPPBGWKwzBCsG0lEpKfqDlEaXgqiiflUxsJ6MpN+H3r&#10;lpQwLBOM9eonCI+WzbAKSbps/dJAj5MwMpkx8jLifuVAW7KnzJgUlNfI6zEpSmPq9SiVyIN5YSbH&#10;hOMyIRBCpX2nhC304Lf9kyFLzamnJ+yeHhw+CY90REcIxqoCRki0H3ELpNFx+RpNjlLyd2tnjwgT&#10;CLB+LB7YEeHssSd4/WOBD/KkqlTb1zyBvfd5dRnVv2Zzvm1MgQlSe58B65lKQu+J+4H1FNs0plW+&#10;1Cfsmr4439m8TVDZhZVV1PFIjLaD9O3U9IN3EfZtQYK2bs381Aggrae0QuWMp932SEHWyyNVC3/5&#10;1hPY1qYZoYzrWSiVqK6UVloVwmYNnrpWwKn4I46rg+NHLopYyU9hiFIXEuFU3Mfpqih0snhZJUcY&#10;2YTSk7+U7OfN6YKjo6a01+mgXzlMcbnbKV5FR/YYs6epKviZEH+RTaJanSc++8o1+0KZwlbTqLIi&#10;KySEm/79ubi8VOfLWShnENpbF3EpwF9fkcnfOptXOwBH4eJDwBFwAc+m+zHK5NUyGdl8e7nvEq2P&#10;5UW+SxghmOj7FA6dOwSR0RkXqVHSDZEE1bqyYmRIGBkRuSDQyiY2kYSZ1i+RGCbBb0NdUpoGsb2z&#10;C+T0Hbe51ObPfrjJ6ZuT8jNMrp3lExMT5BHOkvsEUhhM21w6bnlzaEjREYylmGWsJ3iLwS1K7fgE&#10;wYR0rSFNW5V1sv2l/hITuzbnclXpLhEWhCG01w+9HelzUjKvIm0yUnk1keiZK+lHif9aMPBtYwp8&#10;kN6GgvvCYe9QZE+14Rm5ruR1U/Z8xRZpbmE5OD5dWV2rY9EsCtZBKadNDzgyYOtQsyyq7lHdqm+c&#10;3IfPbUWN4i5cEi6Tw+ej0F3d+qX6W6byW7l6Ii1DRvM5xVFmeZB34is7HmCstvfWRuXLqJa0lQkB&#10;naZJ6FK2NlsUBtL0TvxQQ87EK9TSROyY3j9hiynTT/ViUQU/AhPZKtp7CslbSmauqcTsZahjKrTW&#10;2VNXRGqwETJLW72wjrBr9/oy+nUeugU6rHBpdcCv7dlsJ/IrM28Fvh/ZDBOZUULSm3olEryn/F7K&#10;W0ZtFzIIMZiQnidMColZAEhLbD1thCbFrXo3tGovBC8WZIZVaFXwwbZURGEHyFd9H0OQAjMBjxSY&#10;2sI7jpo9tdGQtC2GjCcIPrglkc0uNhr7W10bwrZRUZrOOl525DJ1RVaEulLmgVaFMNuEdfqTdHbP&#10;TBToyVUs+XlP5NZgl2FjUiXKzi64aYKLNpQfwW0SGabLiQxfUJGc90pkjCbqv4y0HvK+8ESPHv2c&#10;wMA/CKZAL9/79AOpZII4Ul5BE0nNJnCuUNvf27l1b2tucRlG4ixziSH1wXibzERtUnakngnKOI9U&#10;LshpxtlQL2aC4rf650k4M47s6+XXhOqKKLGMLN3YdrQcbj2Z/QtSLwGVRxEBfi5bipNImWCMfCvx&#10;rdqCnzYa4dsrUYVm0OKHNuQnaS7GkNXyN4aUP0PHNmo9QabqrZdB1hMcOgo8Smqh8m+kZ6/C+/xe&#10;NTqRjZXTc1famlByYtXu9DjXqrB1fc5+KAI1yPJJhkYg+UqlZa+dm4aYRXjffWFLfzPWJqwzNYeK&#10;ApLaTgLmE9JWLnihEDN5q4vI3lm/w2H5gBED1CG2ZMD2W90qtWG8bYk34Qp2gBdyB0VjRZBsyGdC&#10;AQds8S89kylFBZ+OhW8ppkETQrJTYiaQ20FKigSrcjTJ9HxQb+ILpDDbVvg0BBnUhSwju/w2wxeQ&#10;BFIkjGlhNIsQwqCo/9nTs20BHSW5QwtblpuZNu9tBbE9eq2kz+mL5e1EIhT7XgUm8i/XGYAnmp7o&#10;yKOflzHwD4Ip8MHHNdQ5Ia2kGxk4ggDK5xLVu9D6LOes7keja3JlpFdsOrwX0SC3R6BbxukR7OR1&#10;6eTw01l7CFcIEydA3lARUkyHp1JvQkBEFvTAUL9WBZVYlfIl3K6EEjwyqdlbfNR2EfSUMQqCxSwf&#10;canUU6cqZBWI6ifTgmdzZKoVeOVP6tTlbuVRz0bdp3AOSijjYl44agpZvs0UMyLbqigQjIk3K3G8&#10;RAslBTLoDZbsaXRnvhVUBWs/iBkaUerPlLSwEfWjvwUgxCDe/EpcGReoxXKkWMXQ0kcgbGqmiPte&#10;f4TmA6H9DVWkO040JZUgWfyzMgUOM6AiTVyJ4VSiOSK1hwY0HcgRTntqDaEr0Si0lqekxkFGinyG&#10;u8e2gx4MB58OFk8w2ePByiUSQQ19RmeLCisXBmlbE8Hy4py3EqFvHVa7o0hxvc+veCW6RKYIuWw6&#10;BBsT1OVPacmvegJzLCwjR8iq/NWOtFMhAEckaPeTvO3J2Kpsi0+4ggDe5E5LroQIqJbP07c+kTlR&#10;syX7v4HTzPxMeiIx0fSjn98EBh5qU6Bng1D2BFnUMWVOcVfot3YGqcVHaZvgJnegjLiCU1jjPUS1&#10;eOuZVM40zxENrSIYcul8XW0ys7Qwtzw82Hpzc2tqbmluaZlzQzMXwzmu3eHk/ByBZZiS1EWnFSGY&#10;e1XHi449swGP82Dlna+UNc6nS8RwsrqduWaKw8VKrhzXTePj5XAFlk/JXeLQnbN4Mc8/gweQQ0DE&#10;5lTmTnfqqnmSq87toveKV4dXgm4iQLzKqO0arBBzFPMSW++0rVjHxAMY/3PiRQFBosL5RaIGVcA/&#10;yjg/ayisRqmh9lC0Ri2celzwbpfb1gW7viVtYb+tGDTEuynfSznI654jogIsLhHFjECn/JzFHGv/&#10;5hYWKVwXBrCL86KC7fNPqBBQfGVVfMVfylMDOSAH7clP8rmll4N4NEQ0dfLJqUvgFwgiU41ShkwX&#10;8OOfZ2NUQ2ANOR9SlUCS5i+1CUxb6adrILb+thCAde65RbavNPgC3XVN73jTVlRUBDGitt+LgNVI&#10;GSon1gUoFdtivq4DHnK/LvH24IMWZLGuaWC06444a4b2jCYZ1SX5qSH4q6tfER9FHq0v1anMooM1&#10;rdzMkQ/dfUJ5O6LxpCMKAHpVpPa1cFxiJHqVHPPOLlhVqWFCMrUoRRxpM34GCaJ0hODjKnDLBUaM&#10;ipxG1btRwM7FgVYVbl/UsiTshWC7rGYMDwsIfOJ3xWZVEzvXt04LW3MzIyq2IMGamBO0UKNL54RU&#10;GoycQBMSr75tfMpYy4YQgPyl1lekRP2r2j0znM2PmgsVFKPia9bdIaaNRBJH3Ui8jBcU6u6Mdmv2&#10;aGOUkEEtFR2y7jyn1Zt3723vHy2trrCtKrSh8rbXGhmaPlHqaqmW0+RXe0aq3euN3/2EL3qRngrD&#10;Pr3FMNHWN6EXfw1+8lCbAo79xKgk54OM930iayRTJFhBZ0fPmGrr3jwpkhBxfaMU2Nnaro/mShbE&#10;hG+Ree4/0r1Pb2WTVs7KDGGJTEcicMkxtnZk1gTzyFe8TdhBgZHTlOwK1ugAZXRJ8PHKsdLZ8opd&#10;Pqled4cDU6eiId1xXogo1KURnTExbxOeSAGFgpmmeTIRVEQqNI1sb68VbTbd8zwF6hKYFkcl4k+s&#10;Ks1jP1GJvTM/QyUw/My8zVbsjm0p5dV26DCPXTQhfn+XhnRleUE1kY5b2A6mUdsS86IiRBUIyfE4&#10;CT3Vh4z/wKoEzMfPeVtWXntEgqqr122WJ8cKbTHkKv7FgITBK1WvQ0aiB1i0u8MjRq3Njbnp/pY0&#10;6rQqT9YF+DACr7zRWJoRcpHm/J6EE+4gX4vEqsQ233pyIVhydOxUT1RWYnfScUfBx05Zvxj23rxE&#10;5nZdL5jpmTSj348p9bi+IDx2x5olUdPxzFkmT8o49HbQcRdFgi0ShJmE+eE483s67NnBz8VGT1pW&#10;FZ61jKNTtHRWQQY3NzdrfDGkL5W0qlTb98jR73PSdA9GMnuySbU9lvxqIufRz28UAw+1KRBi+kZ7&#10;FQr2w55QIrDGZFesKD/0LGENsNzdm7e4smZpZYOQssxEKv5auQFGhScAs5JUFdYNf8pLYXjynf3I&#10;YNG7OmOFUPFkVfyNGIp0sE5VVzSfMmuk3rq1cKUSwsKa7aZN+FNGjWRJd9K6CsDyPkpt0RioBJ6f&#10;aiDr4WdUggmKxXbpu2lfrE389BMy8316hARa8WC/yHSGRCLu2dgHVsVPXwUhGSOj2ZgfB/6EpOND&#10;ARYPIT8RYn7GV6SplcVqr5yCNLvWz+1CPLxSZzvuwk+a8o6vlYsN3vY2Hz/NNOEnYYoQZwjANSk1&#10;vbDxUKH9Cv6TEIeBZwKfkk2PKC4I5tsoeKjFtbMQvLD5SCFjzr3vftA67PkuNdj9jGaP7fTRthwL&#10;O6Wt7Fd2ze7H6AnR+spuBs4YyqEEsZ1W0oX0zgJpMVWZYytSjtA6BH3TYoD8IP8yYLYbUB1EPxS2&#10;pG00/fITB46NAng5j4bDO3fvEQcxTBeY+0Q/fOKwx2dyvm4iQ2DJINBE//OBYDzK/LoYeKhNga8L&#10;fYggAmLik57TfBVmaxR1f+F8gmSLE4gLv7Bw663Xb9/dml1eJ764l64XHxLPdez+6olY3SOvRuhY&#10;c0SG7HRZWPQqRFAjqsI8wh+ucFKoePXwktOjfkbVY0ZQga2fWllnpEb4v0cU6X4arR6lIWd74gSd&#10;pGdSYSoGREX/iKJYHs5iqaHfUWgfI/WsxPmlJg4F0gUrt1ra7eGMrExC2ByjiFd1oQpvAu2KGFv3&#10;1YQYjeaIjIuR1E8HVSGOl+32Y2cTjhr5OiGc69OcMansuPpJ2rO8Wt/WFcpWHvWfn+RoL0bc00pE&#10;fJYMArYjGMz4lTnhO1t0sMSS5R2FHuCeMaN+KON2WjEPeFqZAi+iJtoNH6WAPbKGwBbuczii5MwP&#10;f/UqNgQQNU9CL5QO/9QjJaS5vtHwLG97eyJDL8HwVgkQHjHh8IUZxYwIsZvSeSqRnCI6RH5G7XKd&#10;/SiYDrZ7Ag4GQu0OtCNbN78Oh8QTuLe9NVe3ZYyMy1RuVT1aLuOqL5P0hL6fqKcnPFFktZc79Sjn&#10;m8DAt40pEKJ8IAVMEERPiD1FSs0TIoMCygvETwq40Iqq27pz86tfe4MLdCoGANG/axm+Figv49pv&#10;be6y0KS88sjmIvUijs3nb3SbTB53n29TXvGXFjMViDBS1pRQfvcCAZ8oDaktgjXSJDyfLijoU1KB&#10;ZbupRE0WlU9hYbOnWbaI9EkNJMQJCSWj0s0Pg8ke2h7DkQXWIxKshBpIazHoeon4npA4/LTR4DCi&#10;tlc8VKhuztNrKRoNouxmfgYDQuWrkKioixWidHZRgDKxrrRF/FyMAQzFenHZj5ElQ8+BOexwGQkZ&#10;LD5Ul1MmawECaRcERlol055KEn4VFRWUxntBAd6q8qkE3zs/DZjhSLk+Ivk5ZNbZdycE4ye4FmpL&#10;TLt1oq6MbCviXjPhWKQ265FIxIBgR21rLUnM+daBFmxdROE+6TwYSM0BWITLGiJNWg25htFCzAHY&#10;EU9nw+9aBhnccIc0HOsnY9QTSVoJ+4ck7G+e1B+Y7Uhb4Dvnqrad3X1kVuTARCs95vtXD0xHwrxP&#10;SSu0ORN9euLtRF8e/fy6GPi2MQUu9yQk2BPBe5H1BF02KTBy5E5QVcmRbmHv5Hj/q69/jR1sa2tr&#10;hNcoEeEGnPb0iiEcTr6CgCfaQlEo+8mrvM3GpZS0gII1MkJpRRkFay9TnBpSj7Mr9zFZg7ImCwdC&#10;5aMbWREWnRGZZXPyP8WcNwghmaQjN900QBPuqyLd86pwKsvSuu2KltSmUM5A2EdyolEo4EaKNrse&#10;ef5TiZ31E7U1VfltD4Mdt18RIuJZtGfcY9b4CXV6hMFeZBzV8fzMiFiDQNpNMZCOCKfKptc3GXfr&#10;DwEE8+qhtC4kVCVdpaFojr5++yg9pP7QYeghwFNSmB0CcSUZ2HcTPcYsIJYsI54dizwhqr6eftyl&#10;8H6AzEmdasEJg1g8hNJ6xhEGOc4uiIoAb2GRIEqzQdK9Gm48FHKHz592qjfHxbCo4K/Gkwihquxx&#10;8ROJx85alXVOIC20LfD9IFI+hkjGLsQcJFi5+aH2cEEQHjBoQkbuu2l37G/1cXp2e2dvcDK6ikXI&#10;g5M+ncyMYApLQvnbJ/rCpkMkfWIis6e0R+lvFAMPoymQse8lSM8t32gne2IaM8YokkyqEhHSHBML&#10;2Z6fSwvTX/zKl+9tb84vlSDm6vS6kLBdhBW+7eXdZb3iW3k4DJm2okVC/Uq6iBW5xZ9wo0qCv3qM&#10;LzOJbalmegc++QrEiMLI3MAcboz46FGtFLByO5Wq3F3lnEkBl3OPE4MYNZluKpTtSORs333BEwnR&#10;CgIfSRoDRSkc8FQA6ak2kD/7apXgQmLC5iijTs1Yi6Lo0ZBBjzrTtsUTC0ndwFvH0WLRr5Z0gNAc&#10;vrW8j8CQ0BRTSTgW0RO2xXBIV+Zf7lT0TcbUyvvlBrvMgIp2bRE/DO2J9tQm6jIuvfbNNgurlRcE&#10;j1dxM2RcMo7BcHpk/eRbhqpcUrF1MRMCDs047vnbU0XgF6XhFCuJ9OCVDZGwofS356CQn3RiDaFP&#10;AQjwjrI9sqSfp9EeNmvruy+dC7Yl04U0bf3Wmcp7IENgoWGJzdrSnKTixIO/m5vbtWFwlhupq089&#10;DfRdSOXBZN/cB0/LL0FLcOUYPXp+9Rh4GE2BD94ridu/E8QxQZpdnVDt6JBPR1vjOB4cTxozTDHn&#10;+cXK8uIrr33ly6+8hirmDtl2gWodO0yFD6TmwCMFy1SKA+W7IvuyzOoZRj7nc8v7kwd5lImLikGf&#10;quqTYurjFPbb6BKbLvZtTxBlx4WQROQRiSgzZbcllXReIoB0cFVVXUUZZ6sUEBjrVIYm09aV3dnc&#10;LvxkKnNFr1JYTWnNFFAh2WtBUqmIEz+xJHWqKqI8+gEiLYocLH7GhRMvgsD3RGWdanfFZZ6gzhZj&#10;Atp9dadN9FQU7W4BsWd/KWYlAinAKg9Ff3Shdaq59WfYBWvrCP4+nVuzTdh3/jKUnulwLjvBYtJD&#10;kGbNqo0esHQhdC4O7ZfdkWB0eARv2WfqUErM2mRhCkGyAGYoDirgF702Z2fFhr0LDqVhqwpJhBrd&#10;GSAqKGPNIkFj12/9vB8dGZy3EoZgqDjliCBqglbte4hhIuFXwi9Kw0oZVilBG7G3KkSC9NkTG+m0&#10;2FNvhiDIybcCQD306PB4cHfzHmdxLRZs2ERq7unNVxm1jM5ETj65nOgJOAT5Xkh7lP+NYuBhNAUm&#10;CKunoXD4ZUKp89aw/RgBI1KrQ9htVtRs1/q8bhuqf8YhkKRY/pdVPJJeZ/Rh+3YOd5VT6du3f/Zn&#10;f+58+flzbk8/2UbwoqkUDfKJ9RhJnkoiDdUNvvVUfX8+2OvDZV2Z3AQUX9qrndr3E45He5h4YWnR&#10;S9oTmp4cfhKQAAdkXYV+UVo5KrNkXx3Jx1iY4yjwQrvhlpKzZMPGZ+d0kVPataRaBlKZPuQTqMCj&#10;2/RFnVoCjgPGIO+Mu9ZrUZa3Ls2y1lsIHCtaNVN154JwjQsUOz4aEPaAamsb5ty8CfLZekQrlOEt&#10;hYGEf0sLi/zjLTnUT3MeH/cTXnk2uiAfX5qggFCOk6BCCqdyPvcgNZ2qy1Vb7ywzOtV8xiXrUwA2&#10;qradt27Hm9HW2BB1zzoYYy5Egkwup5jiUDUHqc8A7HyBfVMc9eYIe8Mk9cwzTC3ndHjMwVWKgfU5&#10;Ro2oDAxiy+cv9ZBpVeTzln/kWL81sCBVa1LDY2qwAP8o0JpjMBgL0EGQidlFSAJSaW2ZkPCiP0iL&#10;qGhilYf2h1yg0pUUUa4eUCStLRVrI1Qd2yUqtrdBVbfRH5H4DhPNqYNtlIZiWFC/6lbHknpUJSd1&#10;BeYYprTifdAhfs0pAdMai8VJzXmrcabqcpGLklq0igubIF+mFmZqCI8rrIJVlSX1C4/1ax/0rgvw&#10;CkVVJAgQOyBgych2Uc1HGtQYTc8x+eYfcc6gNRLE/yf8B7RQ5/vbX36STxp6Mb5CohEY7aOid3Rn&#10;BxwU+2LfY5yZrr9t1wUBG+ALhsPRoTtHBztnM/ObB8O7W/trOEpPBrQ9PTtaPutldTBj02My68Vv&#10;RddWPPoUGpV0Lb67j7KaJQn50n+k2893XaMQGkvCpsc64dF/3w8DD6Mp0NNTD3sGtR/dftQz8B0Z&#10;jSq4nBPTNc090ASBB+Bq/AJf/OIX19avNCVXawSBYcIEFgZJP8Ar0fwkolAhldbHdF8ZlrdkeFUZ&#10;kYmFkww9BNbMT8QZQlzZTWbml4oqa3bRXXhk7zCtit9iPoFKBSAw/NUNoC7pURFonS5fnqAEjNTM&#10;J/1xADvuEx2gwrCkhk5PAwFVd4I6TI2ifKewcAaegGFJ8aO2sHfK+olXEZQZ5R5LATsoJQHAjpRg&#10;iPAJl0AQbgHnlFpXoRnSgUckh8x6GMzMMFmVSBMq9a6fpBI/ETYHXfyoyXp6ztsMU9Ar3kS1FOgr&#10;1YxtieEeeOkwJR0+kZBVEiNgCnlGMDBbmwcuRKyIsrkkBCMGSqBKH6Ury1Cnh2BJCHNYVbRICUEX&#10;bUntjpdo74nEVsjR+0VasylkKdgaAeI8CAw+fWsTthXyMB0wMrgZVkv6V+BtyEaFNkaPwxciCT1T&#10;TLTcu7vJoFR7zcjoB0UwxGSaS+vpXU976Uh68V4Jge+/7TuVt48S3wQGHkZTIJSRIb/csdBKSKGn&#10;p778RH6YZ0KA+kkvImVFTPCVpeV33nzzlz/zmaW1DUzump82Z95l0d+TaV8hJeEuFZVMorCTY/NV&#10;zzwKi+gMe1HwvNu9n3kPlWgWKAfzKLsjiaraZgrkVB6vlDWydI+fACYqMhxqaEvanUB+uUcpEIT0&#10;VUUmBhsKi3SHn5c9wxRwZkNzpAXG4UBCeeww2jSKoaeZoD3+3n5ARUWIQfz4eRDVD5yZ9l1U+Dju&#10;jnV0kvliz86a7n+K8HRQgrEGxXdq81XazRj1TNRnWo+9S4s9zAKTMkJLATGQ8Q2pZDSDNKvteaGn&#10;9p7ArFkFY/0Mn0iTbEwEVyIzFBKck6k1GVJM98XP5aHPEGheW7N7b32sSnQJkpWYD9lgUmt0ZkmC&#10;r+LkCD07XrYiZqQraybHPob8bDp41iLMiPB5jLmeeNLBvraMr/SpJZF2bV34LSCehXxirCXgWgRs&#10;Qclv3bp1zN2t49EJtMFeSC7VBsKA3Scm0n3hDOV7ZU402v98lP7gGHgYTYH3gX5CwPVCJ8QXwXGZ&#10;dC7Lx55kQ9CRViUFCLmLe35q+Oqrrx6eNK9mzbDub0zrdUZYXUka8ML5Zvr0bBnpYIK3mTGEdQO8&#10;JoXtUqyUepv+ajpEZik+/JkWKW++AqWXs8KjUOCJ6BckG1Jw89OZrmn7EnXi5xG1wp+5aT8E/aaH&#10;2BaUj30T4MmMJLU7QS8/Y8pEYJEDhKIocjZyXJDyitoi95W8fN67xyfUea9v7KkVqh2DBxP0SyxF&#10;jene8OmHICBpaU2YF6oHsZpREwnWE1yJ4Qh6a3O4e0qwwrgNRIKVpC9Si43GBnLEg7SgV7z5bVoP&#10;kQu8pJJMWhcbtqLNF93sCPLEAWZP04tQGmV0vwc/gUqQHNYMk2inaVf6hVb8230ScpOkG5ITPOux&#10;TiEMDdiXAGmF5KiGSTiydlaYBUbiCdPxM/nBT/qbROo3R9zad/ub/P6nJQOzn9gpEuKk59OMqd4y&#10;1tnubm2OoDprUmhMnGkxzdnr1NaPnZn9E965/KqvJ5VM1GZnHz3fHAYealPgvUb6vQglKJiglQlC&#10;vPz5A3EXwXFxenZldfnNt15//Z1bK6vrZ8eHFep//EwIJvlQ6aBQiJqJ5ovQj8kfzrHRyJq4qftp&#10;pYXTRCVYwzs6UqwoyywfgdKLPMK5kS9XKwUif3vNFP0aaaJY1PEQoRMx0csdv03fU63NXR4dEWW1&#10;SiUSsTZMK9MtaeUWUJklv3e9RN6ZEG8OUCSLQ5A6ky886aly028tnA6KTOv3cwtHTNspVWmsnDTU&#10;y+gArCljX/wq5ohg+FP/RzBvowHjMlWHbMIRE2BHsVlJP1jpVF7ZQfFgW9Eo6XtIPbbIRIt8RQ0V&#10;tKNRrAEGer9Ozw5RqOlplIfEkA4KQB7pJHo3Y+TnDoqf9yww0UpIQpZx0DPQ4kEEUr+mrWmf4MQm&#10;YrqRHwLOJyJWlPp56rcjkooMbuWme3qwTDrugAZjVtu36BBIb2HSVM6rkmCn53t7ezs7e2xN4NW4&#10;ufunPSeoLpQWsuwp/4GF+4GbSKd8D16a6DMnan708+ti4KE2BR448O/VpZ5oJLs8Ez/7/PBDBF/E&#10;8VjCFnetLMzevXv7K6+/yd0bFWiosUGqDXeFFifE0AQ/+FNZkFcRK3J12OxyAZfrzIdptTCEIdpL&#10;nu+FF+msGadw5LKFJySpfYwwUmBFK9NWP4lRKIhG8p3x+ESkRqxkomzlEffWwE8/tBJ/9oJPIybG&#10;SjBm00DIh65b+639TTG/FRgH0VcCH/kYyZiu9YUFyU94MvPuidbaNGKAOajrxz3KI7Iy/RVOB9GV&#10;bBHuTwEGjGDV7kT7pteX8T+m7RpcoMIFkqHMK1uxg+Inis0ui58gzaZ7yg9WezvAevpWgklnzOm+&#10;RA544lk/ja3YazL9m54KUp7QjJYTT5rQ/O0B1gVCpnTl2/BFxoJX8diFhSUAW7F1QXKwwkRSmnVm&#10;NAOk3QlIjrufWIN1Ruw47rbSE3Ny+oRkmRH0Q/ooenlCWjZqSWGzAAmnAbfu3ts/OKjO1iVftbuw&#10;f9Lxd+WOgezhv/xVunb524mcfvTDcY8SvxoMPHSmgLTywOeB9DFBefnZS+QJ+suryKMJTut5rPay&#10;tr38sM2XXvlqCXT2Db7HgRl5JrKp5yUZzKYDZMScn/SsrqRQE/RPYPNt1KHRXZy1268I3Ag1jQZF&#10;njWrcZVufBXl5+eRYrxSjbk5S0lBYZqznh6lUQBmKkPTEXP8lkqcXWnKKPui/kVUVjTsOA+fGKbe&#10;Doo6AdbC4Kclfasesl0x4ytz/Ny+C3Be2brQqq6sP8BnLDKg1mxfrCftSgACk6G5jLoet9GRZvYO&#10;bYfGtW3pKu3azdBSYDAR7WXfM3DWE6qzEvubkg5ivgqiAqdDZvng36GxTA+taVGh1qd+W3TQM0C2&#10;mJHq6wmVJpHWe2WWqjK+Yj42pcQT/3/gTPnYXnYnwFjADgpDTx6yGJlaCflWKuopLYMYggn9WL8D&#10;0eM/n2S4QwOXhzWt+8raQvYOltaMZB/s+SHQal5zjeft27dryzCXZDZKn6CiywMXZDo0lx8rCeW8&#10;V7HkTxBGWux7/Sj9jWLgoTMFvtEOvD/dpLaeXnsW6rkxZB0mVKAXV5zXRaVv3rqFcwxu4dCOzHP5&#10;iViMgol+5UNlAV+pAi08AcOEIvFt5iJye+YfpqkH7WiFdjmqAhVOf8lXKsHPlucRD8KgCFM0i1LL&#10;yHVRXULuDLV3xUdJKFz0HwTn9tEKFTS9icNPgxMoDniVDVku1tp9dZjdT6f0JAdgRXla8WdW66nH&#10;Iba/VpV2rSRw9qKfTPHffytIvNLAStPC4xBYiVqcR5dyv1jTU69Q2d8Ak5zYEOoVKhEekeagi70M&#10;q32Ufnz8mdGM/OWVE76QmUTIz6A3VkKoy88lCdEohVuAx7G2cmnJ+uMkoADFPNJCwmLuerFCcgxv&#10;wE9vOrb+Cfw4lIHZYbKY5oUUy09BFWwhp5h2cBAVnNuuo2+B9NdhcrdjON0C5og3Ccz8YEYa60en&#10;B9iS+cqeBqUZwX7cHXorkeSCIgc9gxi0OBZ8QkMmYvZJt5S03dRAptbAzvYeLdg1TjZyrWv6MkFv&#10;ft4PWUgu/epZ4H3SE5UIW/+3b+tR+pvAwMNiCoTsLvch422iURuJ+5OPxiswUGUW3TfOgFYRmGPZ&#10;1OQaIcmbm80mRpKjTtBynpubBSrwEN/6Fz7gH+n5mcH57NLR7GOPzc9sv/3mq/tzF4sri2e7dayV&#10;0/DeUajcabenRy6EV0cwsKB/euZN4fzlDDp/OeYeBSNlh28VjpmmwIGHh4fKU/IVlHIyZRRVitEE&#10;SLFYcTVBDTjHzO3j+i3niJI0udsgkosCKraS4y1ygIf+dTYoZSJJm+KaL1f81BlxC+bP5xeml885&#10;Ns9h5qn50yFomalQClP0/Pz0nEvlTw8RKBzQXyCfy9cZMs5klJ8RlLSgDhzzP+UfN0ACMDERFuji&#10;6fHg7IR6FinGdAQFNz1zwUnGs/mF2eWTAYEByh3S4iwRrsD4EFNMX+bml6cu5k84+3lxSltceqeC&#10;rgFAXM/ND4mOsEjdnOyfo5XZaQAinALdWZpbmPdu+FPKEOpghlgMU/OLSxFAUahgw+MYUZZiXmkb&#10;3SA9RM5Ga0o/0rbmBbXp4/Fx1HjroGfGrNyPHFd5RIUEAOu02IQRYP3U7KQ8eksgfStNRgP12g44&#10;NbwSE7qQAyVMz4I07rSv5k7nz4YQJ/cBzDIiWG7D46kTEHyxwNieVMAFhh/aOWM7PkMCwWAP8A9L&#10;h3wITkolbc758cHM2ck8BHlMaAf4vcJszC7Mnk5RP2bWcitbLZaImJ0DDJLHNNnOq5MuRij+rhUH&#10;zTI6yx4F+3g2RwewVddrGfDidG6hgn9ASjgHj4cVa0gCkPUyanJEuMONCx5mKT7qgjfTKFY7eGn1&#10;gCVGnS6OYlBSoYyvBeN4Oegj5h2rZ8dIKophYVuKIxnZhNytDSShUsZZgV0QchMWVmIUe56dEMqD&#10;uRBg06Od45k7O7slHQliAeTEMmkdkVR8rGckFZPbEk3K0lnl66QngBEKet/93aQ7xMr7wv3PMKnA&#10;PHo+CAYeFlPgvWCdGMsJ+ngvupF5LKwcDKFEXvt2Qt6lwkl4iPqysMC85M03X19eWYsTPsVC96HC&#10;mAiWEYyIDDmcR96LRCahhFXmBjwL5yvr7PsiK6rFSThlV8T7YcqTsHK7rxpLJl/5k1dOzuB/a1N8&#10;OJESpcXwZ4fgeDgg7sf86czg6Oze9OLx6fTZ8enO7DwmyMXszOL89PL0ydzCzMrsxfza0jKziAUA&#10;nJ073D+qSE5Tc4RJMYjQ+en0Kbr8DME7V9dAnp3vY0cQWWV2gSWBI5C2vDRAHZRtgWA+OD49XFyZ&#10;Oz6pqxD29/cRaMB+enaMOp+bZ1FnsLCIXTLE6MI6WV5ebZplGgfKzFTbhMh2y9P1s8XlvZPB1OLM&#10;3vER4Zjqxqmp0R5MiogQjSqHiZ8urmesI7JVz1ESjoUaOpI9uiH5inKHI0q3J6R+EjkhBHvC66nR&#10;8TUnWipMkcxoL0fcDso1plX2adSq7K+7MagzVNEiFM6ez0MLcwSjOjk/mVk+mF0fnMwUwlHCM9Nn&#10;aO2ZqcPzi92z862p820cJuxi5eKvAxwA5wx+WYooGFaMiJ9MA3h10HhHaL7ZWfwDM8sbw2k+mSJ0&#10;1OB04Iyg6PwCU5X/Hk1dnAyPj+Yr+tI55h2Xii8tLC/OL0FamA78nZ1mhYsFcnQtXV5oJm6lGVgY&#10;cXY4PT99PjjfmVudPp8jfnN9OH0yZH6wMF/3cDpG/MUAEr3ih1f9Ns/kiEYfsS3HKRDkKYcj4xXG&#10;p4BD76BEpIT2/CpkE0vF5iI9hMEx1UdihVKd9WsWKFJM8NfRr+FuezkHxye4RbEJQl092Iqay4/A&#10;2Lu8vZzzXp8HLfm8/za4fZT4VWLg4TUFLlNAct6HaHrdKYOFbqJHZcI8MkNvwwanrcXGRdiws1xA&#10;MHj9tVeJrUXEk3wy0Uq+jZAV2l6YBhKbfuAT9RD+lJNjUqRdBYSySeGi1tETG8tAceAriyks/NzH&#10;V8os4U++6i0b3+KuODs9qYh7S4snF+fHOBsJCDhf3n5cCeUPOCGW2mE5QhArw5PluaXTwZAVCxwk&#10;AILbRjnOrOPsvEK8ld6d5QZIPvAGvMHs+dwSIQQxC45Op4bng/3B3MXs8szc8GxYIRTnavJEP1ZX&#10;1xcXVgnoN2QpZ34RxX+4f0DlTE9PKgYfxfA/14SVcDVUXq7dFlhwnmiGRwcr87MLUwuzF0uneHzn&#10;F6fm0A8MzcjvGuc5jhlRLd5EUcR6hF3MLHMo1mtTMjW2HFk/95MQlfjP5xmgEHPP9iGw6AxrjuYQ&#10;VCE3YU6aI1+hH9EfPurJW3jybU/h6cgiTiEUNeFnwCAhLqdmjwcLp0frByB/eeV0euHgbGpA5vnM&#10;+ezy7NIGUSUJCMk+XCbIpWibp42ZPNbf7MnU+vzKIk6Z89nV2SV+khhgGlJ4dmZpdWl5eXF5cYEZ&#10;6SybWcs1QCUVBBvlTP/K9QNiW8g8BnpweLAEZczPEdsR85ZhwfaoWW+bpx4dHfAXJYh7au5scel0&#10;dfpoaubsYGpqD5sSb4P076AUXbVHPId/o7bltXCcqjfq03oo7NA7LvLjBN/Zlji3NouFePiZ0Q+1&#10;ZIzybT6xcMSIWj+dsnJylCEkpMy2LnCKHUD63r17B23PoN0pn0vz60RWBMJeitruxGNbAjmRmCg5&#10;aus9auh54VH6m8bAQ2oKhD4mOhaKmSDukHioZUJWRoPKPKrJfurzwA9L6sEdzFLwK+JFnJu+d/ud&#10;zYNj9JQGuLX1LNqzUxhVfut/RkM4mbB1d4HRUNbIU7mi2a96VZT5YmaisrGh43vGVs3rP6QAf9X6&#10;LnVbUgmlGUGO0z69FIqGCC9rKPtjbvn4+Oj0/ACfJ371mdO1s6PpK0urUzNLB0cn69euLq0vnswO&#10;Fq7MzW3MncwNZ4nwW6FKz1gjmF2eH06dLqwvza/Ml+xfmZ3CSby8wD9CAfNz9fraGdOYCyb3aIvh&#10;wtLs8uoK/0qWYSHMLODqZSGBCIucjEQhLCzOTS2tnkzPoskXV1eZ413Mzi2vX2UpgnoOhvsX7Pmc&#10;n55bnTvFApk6vpipu9XOa6I6vX8ymF2cOrk4Odw7nimH8ZJoVGS77JLt1lGHEcpiksJR6o6UNJZH&#10;5MdDQJ0OioObQYySjpS8LEaj6cMUobEo+8vTxBROGRNSWqwWOyh4Ad4yPuTrXe+7XP09W0YhT50d&#10;MNudYovtyfz69PTzV2YfvzZ7dfXsxsbUk1cXri8tPLF+5YnVa2f7pxuLU49vLF5ZnXny6tKN9YUn&#10;ri7eWJu7tjp75bHFpbUpTMfp+eOL2aPl9enrT6yQ+fS1pWceW7mxNn1l+fzq6twqZtvFydXVZYZ7&#10;dWODfxvXrz/25JMr6+tzK8vr16499uRjVx+/sryxxN/phanltcWF5bmNa2vLa7PXH19b3Zhfu7LA&#10;vxtPbjz+9NXFlenVpdn1jan1a+XkqijbUyunw9MZ3EsLS5htvQXgYIWVcpoR1Il28alA6P864hE+&#10;vHX0qS1jmtHRkZNxjECI6ZCatcbkeh8rcXBlYbk4P/021n9PNtUQLN0o1Q0v7hkkogA8UbZjC7Le&#10;Kn9AyNSQWYC5TMlR8JcTE9Q+IZxDhxOJnj77dh+lPwgG7s9WP0jp/7+WkS57tumlFQHZ1VLSdNFm&#10;29DKTzeznLafzCP9T72q/LaZrq7NaHdqVQTT2rolV5DBgpuFa/GqmyoFmAp5jwpopwjwYc6ubPzz&#10;P/ETL6zPYyJwW3wZ9e3uA6Y1cpQUP2aS+1u6lJiUkatJ0zzppZW6mZ4u+FaXvh5pi/XyfaL+tEVC&#10;/R1WB37NeWa+M6i4+Yvjm1/4rz7zxgs/8DuffXJlsLs/v1AHuMWnSo5KSPuhALgrSrtE+G1I4WI3&#10;mcGfTx/PzSMTwVB5+3ECM2PjRc24zufeunkLvX316pXzC4Kun18M0MtMvBf3D4+Q28zda1jZM7Ey&#10;g5Lf2tpjdsc1h+wo4OInPKkLq6v37rzN5G5hdvF4CMDljl5YWdhoNtThAfM2TJxadV1YWytMYmKw&#10;3jA8AtrB6cUcU3zWJs9OWVHeOzhYWVsf6V1GlNsTah/E/NQc6xmHrFOfnR+xVjzE/Xm+OLjgTgfd&#10;KkNtNZaHanvjSa3+RuiETtQKjl3QZUnp1vF12icZiOqMqarXHFegNMiC+QmpHc0h4ckUmec5Un4y&#10;0YrDFz1hSWydCfsj8PSJXvHYBSkhKud0Ab/AwSyRuc/mobrrN5bPBufbt45/7qvHf+enf+bJx594&#10;7rnnb79z++xidnFh5eDg6JfffPWZp55mfo/7iGO66+trQHPjxo3drX3IjzkoNhnwMwTXrl176623&#10;HrtxtV0Ycs6xXibwO3tHb751GyL8vo9dBQNUQjGEASYM5AiB4fvBl/PKK6+88OJzh3v7V69elWtW&#10;lwvP29vb6xgNzRQDA6wxfe7m/kdevvHS0ysvPr1+dWUJ5j44OqzdBsQXG/v2230fNcoOKH0XyaYV&#10;Lw5EBJpjURIGUlycX126cvv1X97ZuXX1xouD4+3lqXKqyY/SQE8zCgptAvFPAgqRSR1cytiLE7a8&#10;jDfYKtCskLU2v610t6eEHOsJzA5rXacCxw5r6e3o6Pje5vbrb761tbX1V/7mz3zxS6+trq4g9+p+&#10;A7ivjhOesxlESpDmpXYhcbaTByYaP8sMLmkEKYn6uzhKLK6Mc8omX6FMHXhte2isB7Eke9pQGo1c&#10;EvkZAgfi0fM+GHgYTQF5Jo8MhimghOWvvIEp4DzssilATk2LS83XVhdNgcqsQ2hVCVKmLXAOMeBd&#10;6USO9pZHUMYGtRmu0Tk/mZqbPzod4BL4o//cv/SbP/r0/v7B2tpaSeEWhZtzNU64pT/lQhL9z94m&#10;KDXs5+1RYUDoGgSqCrsvA/ecTIHenFdtWEN0Fd06HhwyvZpbnj16+3N/9+e+/Pz3/44PPXflfIBW&#10;Lv635gmGUVEp6ZQmKZNBEbwai9pFsVTbo6bOFlfmFxZxElzcvLX9+a8cbe0MPv33vvT2zf2PfewT&#10;07NEJrnDbURzF0sbV66wW+pXPv+5J5988rFrV2uxdDi8/tQTCBo2+L399k2ae/nll+/evUv9zzz3&#10;1Onxzvnx0XPPvfDV1+/u7TOGA+7K+dBzj6MncEh853d+597hHnoaHzFi4/Ov3/zej3944eL8c5/7&#10;3Isf/cj2zsG9O3efuH7tbGbp3t0trnRBsj927fqV9ZXzs+PB/t7VKytI6a3tg2eevv4bfsPzj12f&#10;ubGxMhzuHhzVuCCeGir005Su9QJrB0JCVfpoUTleok40atKJw+DThN+aCA04ptnkITn19asw/Ja3&#10;SvAYGVZIJnIzNQtqCKkXBzYdSNKcXBbzRRh6RUVJLUUVidQI2IdzR8tnq0szOGPm3tk9/8/+5td+&#10;6qe/xH6R1++c/9zf+ZlPfe93Pv/CM2+9+TrfYqVdv3797e1dVPWN648NBofvvPPOxz7y8u7u7s7O&#10;ztzKCvzlmhdhbhnfK1euQCEfeepJFPPewdHdzc3ZxZVnnn1hd3/w1a+98fTjK62SYZ30efPN555/&#10;cWtn+53bt1YWrqysLLHC/bGPfYw1gs3NzY319Z2drZUK0TlPW0888YTI4Sey4u7B1tL0wvLMxUee&#10;u/p7/6Ff9/TjZ9/73c/duLayv3uEoYBqw3QAVJWcgyUf9YyvnraMY0eOGosZC7eYLM2vYQrs7999&#10;4pmPDk92505mTttORoWDqHZcMrIa+mnFJtKuZFY2BPsz2iNg95kX1+bYSO2p1447MdLa0KJlasUl&#10;SLylob29g3du3r5zb/Otd279pb/2N+/c3UR9w8JlABQ/lEGAB85qJ0wBKURrwH2a35Ap0AyF1ZgC&#10;1sCDn86axeojU6Bn6m8u/VCbApFfJcXqarmRV0AJ+0BTAHXvLL9ZACOvAIuFdS0dk4byeJcIiyng&#10;aeKqbuwSiGmvqG1MNbN4gSd57mzq5O17Oz/2B/7wH/mx79/a2mbOUQq46XJs+t6rr6y3Bi36XqMr&#10;YZUgyDXlRRQGhUuzNrdB9I2JSBZFhrJAARG5oLzWMqg62XvPtHdhavDO5z/9C1/90G/43S88s45X&#10;gFv0BEBxFvVGtaRdMtAfrqDvBV/kVOk8Lic7OWONlTiMu4fDr769+9kv3vr5T3/5p76wX3cozi/P&#10;zy1jxG9v3l1cmFldWXz79t7sPNuypze37y3Mz778wvPry4t33nn79dv3XnjhBVQvA/fGG29gXly7&#10;WpKd+f3zT1+9sjjDq3du7y2uModj58bJ4Ox4a2ePvj/z3PN3720xhjt7e3Rob7j/1Mb6J1/+0M7u&#10;FisH+0fHV9c2du/c+9rtrVVskKvXX3vttVqSPh08/8wTbCd7c2uAd3nrztH5YPAHftenVqbvfuo7&#10;nvyhH/rI01fW6/Ta6fHoYEIZZyXu677EsfIWaQojlXcUQ5NW5cCIGpaWVLEq755CHKzkkHAgKO/I&#10;ZoDMjDSPwjY/9oFiXbvEwikgSHkcXEjOREhCleCHPX2qLdRMUrIOCZtjl8bc1MXK1aVXbu7/6X//&#10;0//hn//8zPzMP/Q7P/KbPn5lfXXpE594icX9w0PIj1WiuhkL4lC+o61BOIoWC68IrxFnTetnZ7EV&#10;BADauH796vb2LqdCmPrXTZCLCzD8/sHuc089gbqhhpWVlTu37zGtPDgcHB0PjgdYSwTYHCwvLi2v&#10;LOKFeuYZ7Ph9sh5//HERqzwhgalxcsoG1Zl3Nk9/8ZfeOhvOH9198/f9wx+HMJ57li2E58CGA6Ph&#10;tplQnIWpMwAjna3admph2ETRknEsfLLUyEx6avHtV3/x6Gjr6ec/cXi0OT3A83jfmWSFUkuUem8K&#10;hPAEXhZ2vNDPfkta+2AEBlKgExfhegfXCk0kBzvbORW+1LffuXV3c+sXP/PL/+nf+jtVgrNF03O0&#10;XXXi56CnzTn6XqaA+vubMAXKKbC0wv+NrR5ToPcK2Khd9rEv+dtT+6P0e2Hg28YUwM0bU0DRE1Ng&#10;pNfbAkFMAdLN9V8OLkyBds9s7VVDYHrIp9kAtYgwqm28UGor0Y6NA8835qf22fe+MPPWvZ2Xv++3&#10;/mv/1O/fvrfFNKWEAqE2LpkCcp1MSIV6mCMXZG9gKlZvW4lLp7ZHz7ASVkUS5oy20KqwvLJebSTY&#10;Cmh4xn6xlfr8gm1VtUDw83/v1Zd+4+/BK3BE3NA6uHXf+zLBSPzMVEYTx8pN0BdFSUHSrl9eXb/y&#10;5td2/vpPfeEzX9x/5a2T197e+kd+x/NXri59//d/5PpVRPnm8d7B+tL61Nns2wdnx8PT7b3dF198&#10;/uzkiLt1N5YX9re3t47On3zqCaQPa77sS7p7Z4tVC9Zyj06OVmdPv/s7XtzcunvEibCllb3dexvr&#10;i/OzV5gaHh2e7B8MtvYOuSIYi2hxefWpZ5fnB0czx4cvf+ilN+/e2dw/vL5+jdbf2dm+8cQTTGBo&#10;uqT51PmNa2u1V/xkZnewvX84/5VXd1mA+Nmf/ezBzvEP/uB3/qHfPveDP/iDHH8DGJwQTVPWvKqO&#10;jLYn+sOf+nIcI9DifEVaitZ3vBygiGkJg69EqSaFBGAT4l9KcMj8lgL5NkI8OsBZYzSEFCgtxTqR&#10;kNKW+YKn4rFrluGvRowq2Q4KOW8lttrscnKyvL7y//3Zr/7p//NnXrl9+pt++Nnf/huv/+Annnrx&#10;6Ws4gI/2tznQNz9DZA78FiucLuUiaCmN6SIVSfPtHGvxqUSusSsaWQug/PLSmsC00yInLCSdHg9x&#10;H3M4hZFaWFpmtYrjoO0YId9eLC8uFoSnJ9yBTXs1CmwlHPcLi8S2Cp91bJCVxMPdg9NXXz/823/v&#10;zT//V//ecObKn/0ff+dv+k2/CS+CLgFALjA5bcoexjFWHVZ1s9COuzMau4Lh7HQeaOZW33rlFw4O&#10;7j3+9EcODu/Nc0hmpfxPIt9xAcOj2ULDPEDKeqAi6p9i1d92JIFEjcXsaEXJeixfplu79jfCRMoM&#10;tcjRIa1WcuQuxWxiLe+NN9/e3N7/2Z/92b/1c7/E6sAJMmVmHlKuSc5pXdrO75gCVisSpCWeKHK9&#10;As3bX6sAPq4RsEDgkwWC9/IKeFCcajUCfCRXu9z/faT+PwgGHiJTIGI0JKvsU/2Q5m/xRnMPyDb1&#10;93gAv2mJc/AXre/+gFL+wyPWDl0IaFvW222tLPY2O6BtHhjd39qEuGx8P1yGVFVb4SGt2ic/M2S7&#10;PFsENq79xL/wx58iKACOvvX1onWjC7AzmQNQU7XoHlrUIPBRLughSI5qQzqWaWXRMGpGccTGHGRo&#10;2sKj55oOzcVXgriVGa2h+CEz7yFn8hHRt7/09z79GqYAXgFNAXWMSFa4aGGovWjCa+LcMcc4NN1Q&#10;J7bFP9MvMAn4i+vH81NX/9z/7e/+yb/0pfOV1X/6t1374R/58KdevrG0sXG8t1c6gwjzgwFriiW+&#10;55t7g60JXrGIVG2BdwgzxEiPOuu0FYWH4qkgD/fDFjnZpd2lZTYBlFrmb+FKPYrbmQL11bs2NxR6&#10;0YtU21aUcFZQwOE4m2ZH2OrUMZPZuXub+19+fe8Xfnn3z/0//vbxwrX/wR//3n/stz67fDa/PTxb&#10;nJk7Z266ioN35MyPshf/zi0dWQWTulMCEGxaFM/aDZShI6Qz3J7btIwkQYVNTZZ7RqXo9N0KHTvz&#10;Vd6qN7/VNLESoZKoeBxx38pZvo0ALcx0m1osoB1go8xsOXI5M8tx/KMzDNqFa8OjzYWpmatPLb75&#10;teU/9K/8xS+8/dq//kd/8L/33/6x6aWjk62To7Yw10M4kt1o8vGR1xHHjZdaKE+OjWoNqPDMlFBF&#10;Yxm+OBnGHjIpmfLiWbvc3pngFY5tfW/ykWPH28W5s8MT9PvS7PThxho7U6//hZ/8yr/17/yV2Sdu&#10;/Jv/7O/6kd+wQUwAzI/T4f7K6pOHg3ssYpeTfGz0j3Bb62ajrR6OiAinCW4QH85crCxde/XzP3N6&#10;tPfUsx8ZDPdYqKyIBmP3j2MRNky/HOKqZGkpJqMdpHIHSCRLRcqH0WZkjtR2p4iFqjB8oYtoJGAl&#10;gMLV+QV3DxKQ44Dlt+29N2/euXlv66/9zb/1K194xZO0olESkroKq2Pa478yiAqbx6WB+AZK3zfF&#10;T+Z9a2BxGalSJsFKvTKfYmU6dN9SSW8KKKzStCDl70ikPPrP18PA7J/4E3/i65X5+/pe0dk3qQqU&#10;jivRYgjFPkDC3LcV2O9fV/MkAig/DKXHdtd6WsmRyE5Jq6Vi307SEC69UZyTM9Qnq2P7g+MXX375&#10;hceuwSrYuoqV+qp8ZhXEJABHkMk29su3kciWkduTLxJSxm9HtM7OhTYJiLDgbWP4OuXcxPfI4yeL&#10;csiq1vJQjoebt27tXn/h41evrUyxeWJq5PtVgsjJtKvkpfIYJVTSpBjT02qCBA5d/rL8AoeiYdn7&#10;/3/5c3/3r/38TY7m/47vf+Jf+WM/9viLj80wsdrb8yDD8eFhhVVpk7/jWrqptRt8uSbcpX88GOLN&#10;xYTjb20CGZ4Q0aTtBhltB3VZRyuEZ3CECciKD59j2GFOUCH7QihwerC/r9jFscznJJjYlNHXYqRY&#10;Y3N71nNxsXy4S0M1AFNTg5c//MR3ffK5Z5+Z+5XPvf3Lv3j74mzhu77zCVTtYMBeyNUh6wULFWUo&#10;AxTRifKVSiOGHGiFpmoGJDs7Vwn5KMgiWNVYTuhHSqvbbWr92o5hCjWcAxdtZ7tSVy+srVM2sBcK&#10;a8GzcGqOfE/+/T5CVbVHdAl1jJinKbaXsWd/a+vsT//fP/3Ka7f+R3/kt/yL/9SP7gzv3d3enj9b&#10;5tgI7dqW9CY/woaqjXRWaC3cwyML5FsNBVFRhsJYZoRr7L4Ivy89xpKlDhWOQ2ho9Ix/0pFpFiA2&#10;lq8c7R0RCui7vucjn/zkU7/081/9uz/z+Y985LkPf2jt3ua9lbWlk9Ot9dVrDUWj6IH3GXYaq2Vk&#10;Z9tf5y2Vhkk58zq3vLP51tnJ8craVVY62XQMjPZIYrCzGaOwp02kpIPVE0O4mErMp0wz4kduJNFu&#10;PbACgdfaJ/dPU0seoAxqLvYaHO/tH7Bd4O7W9mc++ysHh/e3JfbUTm3CLKh2JDkOnDZBHlz+mgj3&#10;n7nRIgIeHV+1v6MwDL1tURHj2mMTac6x7v/+fdVe386NPXSHCR1Fn6QztBET/diHGiSOnkTGv0a7&#10;W1Nhr637qvoaZKqZprvL3K5TM+x9X8Av/bXX30bGoG5KMnYHH7JN12/TEdOKLeUOOZl1+VYWChfJ&#10;PDJz9J9KxZ92QZ1HF0joC7E2vtUAV2pYP08J3PFuYXk+tdm01UaMAjOZTSbXBIvCTeXU3v52KGOI&#10;BvyVz2z9jb9z7/bpzB/98R/8N/74jyzPbO5v3gRAdH15emtrMbGEl/nLDgAAIdGEP3MLJrtAjhZG&#10;NlVJ3rbAP+CnQgsYXaCKts3DKki7rBazNupp4R+oFAfGONLc+C2V1I6MVrNN+5OvSJ+fHtbmA6Ik&#10;nTDWs9t33j7def33/cgn/lf/i993ZXXtz/zZn/1//o1Xl1ZugLpjzryzv2s8TNGmoMs5awSfaBRv&#10;Yl5xbLFoIJHsKDj06i3L9xRiSUd/gtqpzfGSnHoK72lpQjhOgBoAeka7TzDvPvYtZbIwNAbyYorz&#10;AiennNofHJ//W//OT/2Vn/rSH/0nf+iP/+Pfd7z3xuFgb2l2acD+ga4S6V++kyZ5VPxtZEfzaQHw&#10;Q99KnFK432oriGSVhyV9QuHFyNIcJNh2retdyGg6iGQeD06XlgkvOX1wdDA7tTyDE+jw5m/8no1/&#10;7Z//nS985CN/4Sd/5dXXtq63aQDnJgk0Ml5qHJ3OFWaVlhrOgXN87Z2D6Nw63XHQg6WMsgTvT5Gm&#10;3SYOzQnnWn8/1qEHAcjTt2tVvrK82Aiorqhubu9yBgeYMyiOoE9feX72BZLOqD3w7QfJTFtp+r26&#10;OdHrRz/fBwMPnSnQU2SfnqDvD0IxcqXM+UCqhWsiVigglYcnZYzGXRyaKSUCQ1eE45m52zdvHVc4&#10;2/JOj4qRLC17f/HVbyMFFEYBI4LeYlSi0nUurkzM534lB8qf1maFFNaHz6O1oWLwr9PiPM5OrKGX&#10;IBEikRHKMltsoq181K0ezltziL/mW7T79luHf/Yvfv4Lbx196jvW/onf8+GZ2a0Dzla0vXX4+jyi&#10;Zh9xA7R1TVykZQHkX9P3IxUY5Jvgb5wBE/JOydiLsLEuQaEuUrkhjNARbemEPVyl7/mZdrUhiFbM&#10;6UdGjpNpcwvrczNXTo7mj3fOfv13Xf/xf/ylx59e/duffnNn++7ywuHxIYp8A/dGFH9EM/gRq1Ks&#10;gPmWv+p+AdaGc+ws3H/YWwnWJtnbYi+pk+6bS83SgN+Gihw+yYz8QEWm3uaAJy2FRENOCnE7grVW&#10;FhtBn8vTzonSs9XllS+9euuv/dwWEQL+4I89M3W+ubN/sTo9x17zk9nyTgc56Vo4Tsij1yk5aqVB&#10;L2FHtVs4/hVn2yEGSUKmaL7x4l96g83QPPm8Lf+UG9Aks0xA+Qpn9PAEhXd0dLp9fH4EgRzscKDk&#10;7Ed/9Nkf+s03fu6/ev2v/s03CJk8c8rmyHVOA0w481xzBIC2djYaAgG2xSitngYcRN9qbZtwsMS/&#10;2BN12sShMYnBmsMRpuVr65HSxLn52iL5vK+BT2Q9jhLUHOD8ooILHREedKT1+4Ym2rXC8LKw/eqf&#10;Hs6AEbrqOaLPfJT+gBh4SE2BjGuGPLT+PiSVPocQO+37gDgYrby64f4cRSEYDiHMhjIRzdEmrOfL&#10;C/N3bt/c2tuvCLUsyFVZeF6pPXkwT5DCzxMiL+IvTJvy4S6+jfwVMIWIIt4OOm+IBCnebZsnYORw&#10;bJQ9JfUW+Hk/hep5ON4CEs5o26oqawsl41hGLBm6uPw3/s4rf/srW5/85LM//rs+NnfGvAENzF0A&#10;tWYZg0aUxmSJRFMbOXmKjtR/6CetEuTjaKKv0YCmR7VrptT4jWdLMQ6iUUzYdEE71oIRUiUKB4Qm&#10;RK/MTc9PEYOIjdDLa6sHw5OdzVu//x9+6cf/0G/86ht7P/Pp1xfWri2xpFL2xP2gQI6aMIheByWo&#10;U/IKZ+aIjotjGqp2uIucxhaD1YakJVGH3q/IUQ9ZMp0yRzqRNsRtMsW/AFut+Em1vrUjvXq2hhp9&#10;zCt84Hhx+JwwPPhjWJaamf/MF28Se+O/9Xu/59nHp9/ZHs4QWArcz8wscfiGhYB2AQf71/gXvUxt&#10;biKzRX3CzaH9Ln9JKN8C6rAYtYUZRqfFrm7hq6u5ZgPUqffOBmgbjWrvUGlrCdsRDAOyyDddg7Z4&#10;/ca1mZXp3ZO9i/mFo8H8/u47P/ypx7/rkx//qz/z5S9/+a0nNtbnZlfnF2qrUDAvxjIceulkMV+R&#10;1v7IoPTs3LOqo5MhEzxxIrPLqiljjpmOb3IcYt9avi8cAjYzMDSEV0PYvpzFODwecJgwVb272H33&#10;Z2AIOfWJCWJ+YJnLmfnqvRLpztct+ajA+2Dg4TUFAnQvLj8g9fRCszmofZq8Q1uPrzLqaGi08hpm&#10;CK2XOGYDQPmrEay1U2Fpfmb37s3bm5sLSyuEua91tkjVxhS9hojgVluEgWWqCAjSChElBRJKleAn&#10;8rbiI0aAXVJJU1KNbo8yJXJLVPW8C1qcOhWF6okIAgtTifMbf/bewpqBEQG+XPoLd2/e+89/5dad&#10;vbt/6Hd94vs++uTmPZZsV5bWlmtXxXiipseCGlKtHenlgjCkj1FFJHotFdw6Sw7Y0VuujygrA0D0&#10;dMqLupF4ncMcwb45OJ86wC18Pj38/7H3J/C2ZVV9L777fp/+9n3d6lugoGgLEAUEe0BjxDY2T6PG&#10;5K//2CQx/JOYj0n+mjyfvvfU50v0GaMxiSIqID0WULQFVN/cqtvf05+z+37v9x3rt/c48+5zC0HA&#10;UOVdXE7NPddcsxlzdHPMMcfsDNuJHEGmuccgeeMhQiGO3nXPysZFXL1wLGA3Yeda+rDPEgkS3o6x&#10;wiJn6469kg2Cuc+O44CmTFVJVumnz5GLQAkSLyx5OTXMKeIPp1sAVyUuJLwVPlQfnL9rvOoPQ0gn&#10;UOB6drVP0qRdvT04dbF767XFF995CEf7eHoOOxrRHgn3k+nxCThmK3IF+lUi8tJlKkFy+6ctJ8+h&#10;PO3zT/n81bIeNJc3Cz853MGeAG9VuRHrWP2zaBDyAtYjsDAiZpA9ArXo5ZU2TXfI8YTZYSfTa9FM&#10;qjvqcqFVtpzc2k6cWJy/7pq55Xpju47S0Wk0N6Pbx8aamUS+m39Ej8JGQYy0LtcW4SszpDtRtyxM&#10;FBMCU8xRTthiI58c7tCInFk57inHtZDQdKGm1W01NDX1mm735ZSDTrfTr9ZrROKeQqcQPRy9d5fx&#10;Vxqv9zPM350Oiykd1vy5fz5dP6/mPx0EvqJVgXCydyOThiT+K5LQI7GnrQH/apKe3LQx/m6HkkWr&#10;EpMh57XNZa7GGfsNcHKozwU3/Wb9zIUL0fZ5REtcZxjd9QeDmiIt586+OqR+CULnFD43IbvfLRfp&#10;lVbMKu9pmqAqbeS7kJAg56dEqf+VXBedqx4pBM4rHQjqjDiXPpeNAT+jKD+eSefPnV0+t9z8xte+&#10;8Hk3zhDTnfBynNivdzgiaMZY2Ct2cf7xNb4F/I3cpFkYWX3RSQeLaip2TMQXC1sWLeYswGN0HSKZ&#10;GoVz8xCPxXadR6if5NGuSxG1LjkkQ7E+UqOU7A0bowTcHyNDYtAkxKy9wegxis81tkbPvXnxDd9w&#10;yxMXN+997GKikBl1DM4huAQixz2HqkNPgPXZ1GShHklrEb7xqBIVC1lqOB0qpvL6UKiuRgUivXUB&#10;ozLCPW8i/NY/VD8dvCIBoaiLClUiPMT1DYGOnznBNmg1mUmvb9UfO1O96eieo0dm8KoZ9NspAkDj&#10;DWdOGmMlVQP0flIhrZhGMDlCKdiqw5eR4QQoPkzvoXDAq/Wv1H81MSU2TI+JdG4NX3MhQc5lRGRy&#10;V1ZyyAogUczmsEpxpDSfXSJW5qFDuAj2HnliLRpxqju0vXNnPj6VciBQB9RhWb8o6SJWkHS2E/ZQ&#10;+eFU+qDCOQoLCFyqLcQHYaa/9fnVVHphZ1PKNzUlsnYSjwtXW4xxxGio1xoc3wox5IppR7+pGfTe&#10;qnuO5H+9xFRt4biupv96EPiKVgVCrAqHF2JPiBPCe6fMyEdsx8U05AhRekdR2I2+EjNUxZECi8EZ&#10;rc9YnMAJOEbPv4vLyxwYwiF+Cq1Fq+GawFfAojcJ7DE/DXiBiFB6OqIi7K0TrWynEgCyB2jI0tzF&#10;zuQ5JXrWesLJm4SM5KpchZXjslZrDuOGEa+U5JMCoWVK9DNNdMV4goPOsaXynl51rVzEBbmTjXOK&#10;u96Dc7TN2KCp8TD+qlkCSZxRA1H3wvVimFZvwyFIlGoh6OtIrTUjPcC4jPSb8Cv1XAJD3RiPOp7B&#10;WoyCF+tmE5yNGGWSQw6TdWLElsw0M6UewZnOXKysdeNdMgdcjjje1ZYqJjhr4gRDTYTGbix1YndV&#10;pn56B/S5UEJpvVJaskRTrByhlgPE0Yl8FXbRovLqgD5Xz6cg6bXplcbiQkXr1MkE7Vg71Ao75dwS&#10;LWkHKDa264+eWi6ky3lUptZ6aSbZ6nY4lhcbtLn7MRQAatSH5hhImakNdTUtXFVPvD+aPmG+7/o7&#10;2AVSAVOV6JHaESpzIlVVa3on8foSXEZcT4zaFj2gyfWWw0Qv3mxUekmCYczvnz+wuTVo99OJYT6d&#10;H0+6Jk5+OQK4ayFu56N1d51xUAslKK/pVp9FnkJgkZ4mQkMWFWumHKM0ZarBS4oGhT96pVbUnNKO&#10;n6rZYSXDg1rBmEEARwJyFPIW2ztsVGnhgx4voHzVP/WVvwqxIswMv/Uy3q43OlWz/7ya+GtA4CtU&#10;FXCUclJxPMAoZ6fjJiTErbJ2sSyHdGz5zq1miCguSWXpbEtD6GBM59ESN1osjnNs3bqjDIy1abmX&#10;G/exswMWLsDia/ejnXhOTCWS/VGyy9ZyrnxpZRU12WgbLzpY0oA3UfTQBEKRo3pjy5vo00gEZ4LJ&#10;jem063eoo09YjM8oR2XQPLhMjzQi1bSQaEODBFG3LXr/JOCPxiWaiRY0kDfMyA7viSZ3iDA6Ouwg&#10;5Rhv9NOWyPxFfCCUZXrln+/Bi29qqWQ8xbbsgW0e13vMvqziB6n6ejXRqlrURdrt9dOtQS/Vzxe4&#10;BrBoZyzFH51DRccCUKVQoFCqLJQLbSrNP9wwmTEOGvSzyQGHFYkk041zGSEnr+L9xLDHxfdcUzvg&#10;4qBRKzGMc4sg98cnhs14gdsH4xnWbxmuOGIArVQnnWHPmYvsEt0Rh9ji3VEnYb2PjgyMISa2yNCy&#10;SWwPyT7tw++Jy5AaEsMuneK8ZZerjWLpUind3F9OPf4Eq6Is19tK8gmedhYrgh7DB24Cu9Q4aXsk&#10;KOPelxLVPHor8Io1S3uTP4HESajDaU5DQ7EzcRXmrXolScAjKRKyWh+7CwOJLn5Kp1E9+sSliPqv&#10;3oro1DHwvp3qtOP97LBsRo5kc3OtVi6ktzqble1OIbeXSJEFXEDQGzPc/mSVqF0lBCuJYYWvENAc&#10;FNKN1Jw6pidEb1nIXDqG5KC2pGRoInhU0o/FS8SGgs1G2h1iDEhijuIgcjzGlZsQXQyNOtFtdgqH&#10;uOOqU3tidaNSr8B4elx/HdEf/iv00+1wMCIp0Oowj2bcWuRsLQ4EScVlMpcRDhNCEo4zgram1bmc&#10;07IQRoASQERiUm5IaLXAh4KGmrbM6HpGLG3wK8hNDpRmh4t2RlR/1FPbrwHknJyAepO9QbfeJNLq&#10;RrXNERsGI9TS4yxFTYePWlcPBf/wrSATjs4K04coTlFQ0s77TNWsasNZm+qPw+2vIQ7/Nn/yFaoK&#10;OOr73PgE78YMp3bHOVG+P5P8Hdkp1FTlYYUhKuwuIBQEj+EmRMhfXV+zBXC3Y0d22T2MCMxZqtOJ&#10;mggXi6qZAuKzskCI5fkCUQVUm05AUUbu68oUkftK15vTW4kN8T6nyTEnvXylKFZFGa0/tPoXuxen&#10;Fo9IGdcwv2hxDKriXCWHAvCZKJVnielLcGdkaDQ0hPq456pBj1sgwqH5HCHIuS24wlUCw9lEc1jM&#10;t3MzzWw5XZpLl+ZTs/P5OYQy8Bk2U5les7XFRUfUky1x9W1+ZnEhltlCuzCbNMv7Vm04qKQL8exs&#10;qY1ZJ273IzhuCD4alws8LfGdvQoNEFHtavXWW289fvz42bNnucyGuPjOBAVwQU+szfmdc2EKuIem&#10;rCBaOwq2ztQ0+y6u9LmvBac6RkOOJBqFzUUEXlXIW/BEaRecKiYhESK8yrvwUDf8Ww1WUPJZU+tj&#10;HSIKG2VhEmJxrgC4+cabCBYJ3AjkIOHnmC/UdWQLCdC7JDGjboccQJBRHzQiH4JeiRxEL1OP4MyH&#10;ArKA4AtuMjUWhw856qTXrEaJeCMIczOCgi2KflVYe2ccmaEJn1+5DWpHwO15QgMNUMF/pBEKPx0C&#10;DgfVL5iET4g/goaqUj2ClSpRvgNtdysq6ZUIgOTQc04RQiuMl1shVIODN/wqxChveqqAU4e66p+E&#10;6bCeqTqv+Gqqras/vxgIfIWqAlcc0tMhyhQLFq4rHJXxygmfjdjcOADW+JPQLDAhp5AHiZZC4hE9&#10;QNiETL+wfDGVyxO/0BgNqgAceaKximDUYSWcLCV19JN8MSbntiIMukoOnALGKiYi5qXgow4cldTj&#10;zVlnopNLynQVhEzxLzXn4kRsVF8513B2rBrU28gmH7giDwfoB7l8+bEnT29tV4vlGQ5SUBVaC4Vp&#10;S+s/ciQDQnbDT7FgAYoE7gU4XGS5nr7TKqH3pGfOLfc/+9DW//kfH/yVX//E//br9/7R2x7drKWI&#10;YMjZNPzVCUIfTxK3KPvhj23+0dseHCVnMa4MBo1ma3smXySI4JPn1j/82bVmrET8gljfwk77VIpd&#10;aiLUE4eS/4yuHjCPdDxDL168uLq6yv6voOT8WqATW1cNDi4BSpJVwxQmKK16HJhqVPlT2EKOf+4o&#10;pG/VEx7nzpTU1MsyIYB7nd7tkJs7Tfk0ec10PlQoHZfGmMZaWVGVuOcGEiOyAEoxhproUVw5lfRO&#10;qjMulpTv2pijn+SZT8QU5jj8mVBElKsXoU7stODDd6i6fBJwBHMV0zyqaXXbJ0hf2Y0DidHS0gKX&#10;H6IZCMNdPIcj1RD4RBMBJMMzO9K9hI36ymdWCYeb+hb2RMN3mg1ZgTovRhECTfqif0XlmllvS0AI&#10;sUVzFKkCBPAablWqqxvrqse/Unl/vCfqf9jzsJin1R8fXZi4Ynllej+V3v3Xu3E18YVC4CtOFQjn&#10;+3MMZje6OF2NqcWYsEeojm4JG6+7xrQ0wcUdZ4IQuZ04HUed5oXr0C8XqcHqFMjQNi0sDO6YqMT0&#10;nXJEiuJu6p7e+mrAR63KKSarsgsJFXAmpZpthJPlbEgkTmYhfXpzEi0hCxZnkSChS9I81KKKRQtT&#10;q4xT1+bTR0hFLPEtu2WYwwKcIGy2jCmz8qMGWyFhIZksZVSbxutswtPKsf700tn0PJcPzSyxSkr9&#10;1n95+D/82kN/+AeP/Le3P/yH7zr3n//k0r/4pb/8jd/71PmtBLfQFzHGtJuZbPKeDz/1n/7zfb/0&#10;H/74//6t++b2HsRdnZBFsV5itnD0vs9Ufv4X/sdb33l/vjzHgk4M1yWxOqAh+2S58LMJIpZEJFZb&#10;rUa1us21uYuLi+GCPoStAMhfB6zSoaiTANCU8TZcjOqV+K/3Rwt9qtV2uCrkISHlz5tQ6w7kUPCo&#10;k6Guo2nVkNVn1yYdDUQIjm9qVHgrMAqXVAPn87ghmsjDpLl0mIs5dHm3uuQzLtiGrbv2c0UWLy3E&#10;uyFCEJTIFNr7fAlFHSxOOGETjmk+FuWoEqdNeRLolcOHAuA2m1nEr+RebPa2QH5rlJ2EyJik+Fei&#10;GtK8svCawWVC6rOoSdUK2uqAEg4cwV8/vbfKGTO3QH13xBBDUBnnBlQrBNArJwGfU0fjMKGx87fH&#10;zlmvu7axVas2UhlT8afKez/9lXK8t17eM71vUyX9kzDfC4dfhX3QoK4+XzwEvuJUgaebZp/yEFFC&#10;nHM6cWqxve1I/u94zhAYOAp+5zQTrdvs31RVYpdizU5sKqN8rsri9nQO2CSSxP9n+01nCHbCwmgg&#10;TiGiPfFH8RqRpWSD90edF8uQdZEy4nFkKkRa2A3n6d5h9dAljURLKGnE+8Q69ZVJvsm+vmsn+tBF&#10;VzgQ0vQYL2sk5f79+7n+FdMo7fItfFB8R1BypsZb8kO/qnAeTf/AJaDdKmbTvU7iV/+f9//q7378&#10;3vtXWI7/2A++8E1vuOWm2+cKs6VPPbD+6//Ph971l48kkuzhziZipbVKfbnSuusVL/7EfVuffpD7&#10;6GboBTdPVSu9i2vDRP7gynorNmBPe7yfKrGqqRH3d+VgiqdIsHAXEYKNu+xmZsp2YXF0SkOYpqFF&#10;+LOzRhdIw/q1SlO+ywBBYyxKg81Uxxnn1C7yBU+fbv+pytV5zSNCiMXcDhUEfFkdVp/DtoSHwhzv&#10;lTehzviHKtbnfCBe9JHxyfbI+RdPtBEdEwc6VShsp4xqc4gJJ3mE/GpUmKkPNSLHIkFbg3Kp5m+F&#10;qP6hl3QcE/BVTGSoMj593qI3EaoyTgidVhuUqNUr7ICQiXKinguXNCLNrIIlaMjAR1qy6nQNhhxN&#10;lubOMVCEc8XpdnT1foYlHbcdCb1OPhSqqBuud4bthiyLMrqxjSnd2q5gcrOSnO7ZdahPvQ0fNTpF&#10;ULvLhBzg80lP1fCFtvg5Pr/6yjDwGQQFJ1dHtRCBnDZCfhFkXnaHVbhT4BzEuUnIjLxRZ0ZihQTS&#10;40rTlbVVrkkd24bxDI9CeYv+Vcypms+1TaglmniiiyInJ2dPvgAVGxULIC2SFv2HJO0cQY2qFS/m&#10;PfH6fW2qYgKp2ITKqBLBREslNkG08Wmuf9EG5/b2dq/V7Ha4IbAuVwB5P9hlDJPNb9XgfRYLdkav&#10;IRhAMsNMtsNl6//9jx9/23vO7z1x6Hu+/yX/8l+86RvuPPj3vunaf/Uzd//499967fGFU6d7f/jW&#10;Bz/x4Ho2F2vXRsSB4YbUeqfajQ///N2PpEvlbK44O1t66syTF9dXj5zcu2epgMEhkTQFRawwlMrR&#10;SYSx74Vg5RKaW67MBzQZ5zQZJgHesiUk+Dg7dpGjbx1D1IoQIHzlTasnjr0uAjWnyhdYAClCRR86&#10;JMXHHYW8XcnRsBKBV/10DPHymgiVd+noQFAxtSIZ5u3y4Rh1hxGG4HcZH3E3x/nVtc3NcSAafat2&#10;VbmDSK+kj3r3HGlJOMo5gWj49MS96kxKBSt4nziHjOp3US2Yu+Yh+vIJJV92OFeRnS7UMc610mfm&#10;At0Xywc7d1gBRSyCBm9lDrHCk+056WTUSSXqj3wkRQ68QhXAwKAC/og6BCUvHBK4XnmO4Ow5miY1&#10;oUx1Usjgs88r6alh00obhg/QKbvodoQI3a5WiB0hzuN9U/3hWNQrFQj75pleICzpnfdM9XaqsANE&#10;lXtP/KcnQojtfns15+kg8JWoCjgy7Z713cg0lSM00mPcdrJN4AjnixtpA452zppDLBQjC7vhfcsm&#10;01x5vry8zGWdOxbFiKycZpz3OR6rG/6ElCPioSoXxmpLhK1PQhpzMSPe5wNx+lSmimlQonOnUhdp&#10;qh9+pOb4K9avbusr74ByopPTFh9mc2OlWd3OZbnrz46Za/tWUVdVv8ao6ZDtVB0IW4+aa+fnClvV&#10;5Hs/urnVSL72a07+4HfcemJfOzFIsee8J9f89q+/5SW3761Xqt3RwlojQ/SXVrv6ob98gutdt7ba&#10;o8zgI5968tEnV1C3hiOOf6Vrrd4jj31m0N40a03EWBig82hvXR0TbH2YQhLkKn4Pa2tr62trrALR&#10;/DhCKRCFCpmPRXU6uDRwVe5YobQDJJwU74CzOTWkHk7hgE+NJkt1qox0MnVD3F9zIVnunfd50Yw4&#10;CoU4JgknVUB4KKEujAJe2MvNDT6TTnDoI5VocdqWXaR8nmIKpyP1V151wj1Vpeb4Sa8cUb23lNQU&#10;uEalVzwS/3woJUmW+alJ9FlQn9Wuuu2zE6KfkxhlQryV8KbyyNZlK3vpZAywmM/i+e+Y7F+pLZ9u&#10;5Wv6RBqCgKZDYJHxQJ/oc/VWYFG3PceRJ1SSwsJS8dVPVSuKVh/8ETl7t9WET72gLV+BynZtY2PL&#10;PT/CHoZfqQ+e4+kpXudopqHp7+f/OBxUf/g37MzV9F8DAl+JqsAVh+GoNjX9IRo5egXSdmJsNJzb&#10;cdP1r5zYXJRO4eUUE3GKxVbG+RzEA2fkpArYZV6RedhZzxQPcmOpeKt4hDfnXI+cqdWS9APRpxio&#10;MwKRuqyOPhbxAlUY8lNf2IkfOcNVWnxQ4BVzdIZirs7Dsb80tzx7tYcPH77+mmsG/W4xl+WvzlWa&#10;qYmw/hMNxmVhyImiYju+DtFSLN3e7tz/6PmL63WUq2P7Yrn+RnutupVrEuSsXh/GWt095dQ1x5Zi&#10;mf7F9fOpRJmj3qceaWGwbeI9WCxsNwZ/8a6HudG0O0BLiK+udA7uO3rrjTeZc0NmzJ0lSOi/XBrN&#10;1DEJ9KuTYD7d5Nsd9pEwsAhIJtNMVXK5TiUCvh5XJlzcutQRF5Z65BqVIKCJEKzEGVXYG5IXupBK&#10;06SSmixeiaGrKhfzakhHEyXM9Im0PdXmj366okBa3wp/JLbVH0fRCG6mV9mocR7kaIldaMuhTttT&#10;Fwz9xASdUUglF8wONLniqxXalXTnp1vRJYyFQnocDhqIgObA16AcUBqLP+T7LEhb0rgkmEVlPgtq&#10;VHSndgXhhx56CO0wOkqzo16oA1rxi3gZLzWQ1udAQFRj5oToIR9YkV8ulzWPIWebmp2pWQvHLjx0&#10;EhZOqrchMgtthAw0p61GCfgQqRwhhUtQS6VW3apw1fjO7QlerTehnod9FmCneKn/9Feq6q98vEUv&#10;GeaoG1efLxICX4mqgONxiCgh2hnmWQgBi2g+4QXRvXYWYGB8fNnpH4amNMHF7RLh6BF/NwK2qqJ1&#10;Dyu+CbMDjTGIiePCDmXihOBk8+UfOalRnZinT51daXL4nbO5o26C6PsDY2QiTp6xC30UGwCfI2QS&#10;Zkb+kta5XjvjO2Fezsfphviv+IvIxqWIyqurIj/9dXGiBDcFUUB6PXzCzlMk0vQD+hYkvVpXI8bG&#10;/0gDUP2ufFgrDDwxTGYwixIpMEaAFcqvrTcfOV8dpgrZ4kx/mE7mZlK5LLGGOPiIR5VGCpgtXnN0&#10;0pIcVe4n36Ix2o1BhGPopYrvvGdllO2/4PaFmw4sjFqFQbKU73J1vJXq9TtL++fShVij3X38bL3V&#10;jQO8F7785l6sww3zw9rW/ELu7R9afc+9m/nc8NS51XT54HZ1uHg4O+pv9rvRcYDA7kKavllUg8ll&#10;LWLcztEGnU2CU+ATX+KK1GFmdb2zutXKZbijhe1tY+uTWbCr0xmuJkiiS5VoHjWtEgPKV08cnykv&#10;qRlh2Xg/22tQvnRNCRh+CnqkJQPE0N3Yq3ocCdUrZ/dSDUVZytREG0Am2pvjlYrZWcGoEslFoRwH&#10;ztGG89l8MsU9xbFiMkN4gVi/W2+NUhiIWEhDYcx7up8Z5judloznQjzhlWS8sFRiiUxhYwgNjVEf&#10;8ldfaYx69BUJaRWClYNa8OcvdnjyUTX8rfJVp4AcKivhYM3OH8+migQ9ni1k5or5VCyVJupANj6O&#10;x6BBifZJSGfSjJBWQpyHPUQOVwy7Q/jXzMxcoVhsd/sWz3Simovww04KqVylEEAcnx2d9IldeWyB&#10;EewKadI48MIUufFbnwghpRC4LVMkOaEO5teY3KBjl4d1R8mLa1voeck45G1RQYS3akvjHYOaazuj&#10;2yX0T8SuiyE8hkGU5hXQ2dmuVQ2qSiBS2h+BztuKNrWnD3dM6Mn+G5QMs6+m/woIfCWqAp/npIU4&#10;NIU9/lO4JVwfo0jkSii0c+QDfVQyRET9DNmid8zy7crdDMdtK/UaIUZYE1GtXX47IRXxWf2kIXGH&#10;MDMkKhG/qF1f6fSRuLCuEhAZh3WS6csmsRLBBCJH7Zc+EQJTI1JDakvc0wlbXdUCTsCRjFF5CJBe&#10;ya3dloDG9WKpQaPb3Bi0qwT96TRqvM3mC93ogKV4OmyURxBQ38TZBVj/mU4V19e3Lpy/lE2Ub7/5&#10;2OHDha3t+iDP1fFsvqZimQJLznOnVx769JkzT2ym+7PZUubscvXi8tbizPxrXnnjG77++UPivaQz&#10;7//gw73OUrMTP3fudKNSu3SuFudgQn+8VA0h4D10EGnImqkUIQuiIDN4MfRjyfXtjegGaIOPpI6G&#10;pgkSnsjN02W2imlS9KhmV9pCZJBY0iROZNzYBsBXsoQLXFIIXN54beqYz6wLNnIkayWTVEzAV1fV&#10;zx1a2EV+l5HPRAwIIdk3UVUscIu5/NL8AlTFT711KU7YaQesI626JDwMO6/P3YognOSvQOTwCcnH&#10;RS9vBSv1yqfG513TIfQW7Wju1BlNqxoi4SqaCASdrVLZzueznCVh50hanhCYwlr3q1phvsalR+gh&#10;D0HBX92QPFYZp019O2l0fJZ4ihilvvh0O2pppD4EfaVMb0Wt+8B9woUSjhVcMs5TrVajMe5cj+kz&#10;EmKKfxtmauAqP/WEmSGgdhd7uhocsLsQ9mrGXwcCX4mqgCOQI8HUyHYjVpgjvPdHMeacOMcketlR&#10;wzGd+CdTGKzWRTk7VJSIc0MeTlIrKyvEAewSMs+4TxCMZRJwUF+J6VCz04z4vmhYFCuiFbOTZVik&#10;LpbB35CkxUGUQ/0alxfQh04tXtg74AsgtesD1NjVVTFH/cykLcZR5EFP98bcma3i599xw/UnDtYr&#10;q7FBt1QqsG3C8gvjsaSgOja1XFOFGriAE3U+trbW2H/wALfJzxRSRawB6Ux7kBylGu1htdNvDfuj&#10;bmt04PChucXULbcvpjKjM+fajzx5kahOt1w79zUvPTpXQuaNzq213/GBJy+tNffuW7jtlqPFbCrG&#10;kiwKRKgRqV1JILFv58WaEU1xu8MVCFkz5wzjlWpjdmF2Ye9shqvsL78fVlVpsS4WH+Kez6lDVXyW&#10;v4JJOLn6VutUEi6lXAWkPEJOwaZ8jlQPP73nCDDKaJjaIwj7prQwRx9qmRhSkCZFdWpQKqYmhFoI&#10;CTVEPdqGIIfNGprlnKf67E3oQ69T/XcMvCK5CXQuNdUZpxfNkSOz0lJrvIcq41MggAgbHb1FbgIm&#10;r9SKZlA0qI2A8bocMxRYOBqUiyWOTVKbK4KaR/8wtNAI1Krf4ax5UYvqjPqmISvHaVZwE5RUTJjj&#10;k6jWHTj6VjVrRPrE8TyEnoNIcFN5UzcHgyaU3OqwB2rQ2GXQ8gn1vvksazjOixy1fKTe85BY9Hb3&#10;Vz5w1ePNhR24mv7iIfCVqAo83agcpRyVPcdxyHGLW3Mcq8aZl7u1y6NwN/J56yHa7W6Io1MRL2hz&#10;pJDr11iDwyScb465Xmy89yzSdYqdYg2+HFRnRMMUhnHIpUhchp/acRDNOHOkpLMe8RExOzHBkI+E&#10;gFW1bk3VKxdm1GDsYHKNvSki0eEIKQHsPmTSFuwIp/pHTj1+8PDhuYV5FsjUEO0iW8AZPveTexLA&#10;6ozadbniHD9ZiC2vbVfbzX6yc2FlKzFKIVNS/cIoXkzEMlm2VgblRx/dvMjhwBSB7RLtRmVjvddG&#10;VucT9Wp1fjbxxm+4CVfCarf/9g88cOqpFXpSKnQO7ifOQCsdhBwW6HwuJP4FVQFEObk010710qkY&#10;87q5tbG4UNqzd7ZerYinm92l15OEEPBDHs1PX1+GfFkQUI47kelDnzKf3xBKmmLNu3ruMlI/hTPi&#10;+OqbpLVOt0vkKCE8DNlrmBMKCRcM+jaUPeRwmlM9RFxYCNtYvNVolorF/XuX7A6qaFetP7SlMKG1&#10;vc/ec0c2dZh8Fw8AR9sELsmEnEJs76FwyfHWBSffaiOcwuqz63/6RGPxtFBRbamfgiQ/ZZnQT2BJ&#10;ztxcaXGxvL6+afoulu7oDgYZ8EQsIgG1or4pLXks1dN1oLAnKhnStT53DUNvHVXUilDCm3OqV59F&#10;awKdCM1p0OlOow7fqtFWs9Mfjrh3YKta45CUi2HB3/+qkz4pIZ/8K9POqz0xxWbDn2FDnt6dqb5d&#10;ff4aEPgKVQWmZjRExBAXPwe2RQLTF8qTrSnzF9hRPCMU3IlS7rVNYbZz8BC+yEQIJp/LXLx43uLQ&#10;RYdt2B8Ly1iFExrcTTyqdoqzi+ClBGhLmAL0Ui5aYm1TwHGqliTbzWh8OC42BAR11bmJswlxHGeO&#10;4hSRILH1pWqL2BAZqUprcGmz3otnCUTM1QucKsjYrXTmIqdKxv4KgWFWHMq5v4AAI8Qt79zFrXov&#10;dt/95xudYmzUyMTbyVimmI4XirlTy5ufOb++0ekuzRcOlLLpfnowam43Gxu1Frc/jOrNV7/85Cvu&#10;PFLZbsQzS8WF2cEo2eu2y+V0b9hhaxbI6Jni0eqJj0udsVngPz0+I4px5eCePaVCdthtZ5Pjpacv&#10;s8SONTsCi2ZBDQnOntDU6FsHcjiboQhRN1z8Cw1UucsqlxM+X/Tfy/C59iwkRCV4NFiXT2rdM3dL&#10;F++t+LUacvwxVSgxdk2fyFFzsMA4JGkqZE5mxudm1bQ+FwT465OiGibItuMG6zQldJI+MaVVaAiS&#10;+uqqj0tToAIkXFQLwl65QEFhERTU58GG+RZ7DFM6Wy7kMonKViWbyfM/HQHwdgVhKYgaoOo0VJo8&#10;rpZppGpRjQozNcuCEj/d4KS3GojjlUCn+RUkxTHCgShHgwrxfEx3Pv4o4Qjc5KK1UWKD6ybrdeZP&#10;/eGQUPiohxqmD9abUI7DwQtrvP7J7vRUnVPlL+/vWC/RJ1Ovrv78giDwFaoKPN3UTqFd+NMxT6hz&#10;xSdiE4HHysSJ0DOnKvG1rIjEySkiNuMv5UJxe2NzY2MDdwETfnYHwQ5/mZSn8DTTCSnT2aJ4tyiZ&#10;tPYIxkR4JRbmvRXrCeW3s1dxGcFT3FM0o+WFHjEL5y8qJhumZIMswHzCK2dqlCd/daN69uJKgmt9&#10;Url2J/Kaji43kirDTyk0HjIvFFrqhobf3G5/1Suee/zgwfp2v9UrfOgTF0t7T5QWcoXSsDibP7/e&#10;/Nl//3vnGjhoNL/5Nbfdfs1cv50+cWLf/NzixmZ7YW+Bu45LycTdz1/sNFqr6y3cuYh30G/j+Vfs&#10;9BJc5BRyihBW5Iv98VcwmfCsQTbFDUgDDAML82VCSFW2qvik0mcKU9IPRlJe0yQgC1BammtozoI1&#10;6Zo1HWsU5F2qOb5pLvxzaXhO2ORPMVyvR/Ol1SeSTKGfNLkal8SGfx6CQpkhnodkqIEIOTVkr8S2&#10;wIej+bm5bBpjAePSfTkRoSVBIbO0O6nylSpRIuyAE4XgEH6iOfLWfTbVKz0uJh0aU6xQ8BTW+XyF&#10;cyRslC4lZPAaqD2fyTaalbXVC3hF5DI584Usln32+VDd4ysHjmClqRRsJZU1NEf+KVGtkmpaH7r4&#10;l5apfEct1abKRe8OSRUT8jgOhMig7vm8S1UyWw6UPhxsbG3j7qzK/asprJgC8tRPn0SHwxRnnsrX&#10;T/8qTGvufOq9oamc3QU+dw+vvh1j2jMIEOEcT+HKFHrt/AyiDYvwXBsY0+HODvtlnqtTKBiyHrEw&#10;O0WPI30qWa/Wzp+7AONjQRwb3+ftxHgZkxIvE5GrhxI8vn5yevbg6o76+oryTuTqknM01Rku2lQz&#10;f71RZ0Peh6lKyJcO4WsvVx2kBJi6M7nXGB9JchbKpcVSCfZp26gcE4gCD/u1ztRmjoTRCTFeyeVQ&#10;gxJz97VRf5QoZONvfN31id7Zbmf05+998Lf+y2f+6D1nP/Sp7T/84wd/9bc+dmF9L+L/urnUi245&#10;yE1x643qxlqrnM3feM3Ro4cXqK3dGN522+Jzbtq7vLxOK91+Z++BPcXSHDcbDAdtRX8TqDV8SY6Q&#10;TauT4nqYBdr4Yifh9jOb2xUiC4ziOeKxqwY9IQsOeXfobub5ztaV474gof5B6zIwaJYlk0hInRK4&#10;6LY8MamEb9kCCBURAdbNEsIHaRLCNyGJeq6GBAHn9YbbE71QsHJNQhBzTBOS0GFFamJEkW/jABVE&#10;4AWQjuFhi8IBDTAcnXdp8vl4R0l90OOE6d32ufBiSvCXkbrUV0L5GpEnxhQ9OUahbgjhXQYzBXbO&#10;JT664caT9XpT/pLsfQgNNDWiJgE/pFONXROt04w+9nBo3iWNUXgiVw/B3Ovxnmt+VZvwQROqEelD&#10;zwmJ3et0AneiUP/ZHag3mjgKgDKqQa2HyB+m9faKzxRzdkwIeexUGf/pFTq5hQnvwNXEFw+Br1yr&#10;wNONzTHS8fJzo6DYgbsFTNy6Aj+p6O5gJxvn3apffMGbUFqUZglOznU6nDMWO0AWTrotVjB+yNRi&#10;0alRvMMFoVi8mDXFZOhTYRVTtU63DhzxR5rRsludpwat6cWIlRmSsXfMpYuaoyrtTWg44mie5nJV&#10;6pG/AplWfzK9kMsslUudWiU17Kd02ykW47jZD0hrhUElVBsx0/HxKskk50c25Pigtr756lfsecPX&#10;XU/AhqcuNv/H25/8p//qPb/0f33kL+659OAT2+sbq9/41Tf8q3/8+sP7+pvdRjwfO32qcf6pJzPD&#10;eiZmMd1a7X55If/a11zPpcOdTo9oaUeOzw5jDY69sfUgCPt4Q97qQsX5sg0ZqZwtccFuo9PuDkfn&#10;Lq1hXWCzVwKGerQNL9iy+FaF5GhFKCi59PKRahI1R2LTmhdf92tqyHQuL0asRjVBUjUEXjXk1Xpa&#10;G9iahSmsc0EiEeLI4DigFlWV3oY/HUtpmlYUSIBe6TZCLrbHU15lhHt24/bk8c5oRBqUw020JsRz&#10;elQfBGpVGFKEd0/zIrko6OknhaNwWOP9e1cCvCERl0+9IKyO8WiMZOIcEIUBSB87cvTIkSO0wLEI&#10;vqJmHfAhodaVo7EIhhqR5kKZoinXVyTvRYDiAz4QQUyv+ET6hFO68wGvWWUEKJ8+qQjKDPNVrTKF&#10;lg5qgMbZgXoTP1Cu8B5fgeHNhQlhlzqpoXln/Gf4yke0O+HACT/0Yt6KWndcumKvrmZ+oRD4ilYF&#10;wskWwglZhQf6y1l5xRhw5OD6MAIMcH41chO0gIP4lllowXQmARcNDvkYXaEGEEs9zjozzRrQzsRG&#10;V65FuJuKcV6cjQD7Z+cBzNA/+YfAM7Yy6kD1yysXtirb5j1ANBvzDqCTE9Frge5MERG9yQNc9Oas&#10;VvQvS4DGJWEsliSm6Z94bBDxMhUTz5lQNXyQcDjmzgZTjsc43YdMghXCr7k7adDvIYd27maVGUBs&#10;wrmnWLk4lGQ50MslUvlUptVpDhJDltitKtv6w81+5szWdg7baa9T4MB9jmh/xEswwwD/cCYAmAgD&#10;uImdzSN4AO3jSkAnDDCpAZMZQSjG1SfxeKc9fPM3vvIH3nTy8Fx/fmZw3XWHOsPESqW+b2/ip37k&#10;zh/87huPHC9vbDcyvdGe+MItdy7N7+nccdN8OT8/GlZS2fZ6Jf+Smw599fPZxc3cec3iHcfmOq1m&#10;LpvsjsrR4Y4xk5Xhl4nmnxkwOCZAZ6O/9I1MOyrJeexkk8vpy4XFwuz8KJ2s1ZspoilEY6EwNzKr&#10;5yTs8+hxLi8BIzC6Aicg+19nfOS4GBPHF19WPo9qkJQSV5U/aShspMO5aJRkUm3OFIRFQjPJVCW8&#10;V7xST1RGQkX1KEegMxc5PrVSyR7XPvba8UQ+mU+v1GqxJKdIIDQ7zsdH7VZDUTQibxDaipAzSQgB&#10;a5N/sWHaCqfThClIELOSUM+xbCJZaCeRPxliRhO9KIETzoD7f8udfqc94OAuLik4gsS5BIxLdIfD&#10;Ej4qfDyKEUkqMxpACYyK0y7DNjK4yxZPyuJiWfTIzGiYS8bKxfTiMMMkEvrCFKn2sDlKIZtHSZyB&#10;jVQ1dAsXAbmh4hgJxLng0kJRrG9tLs2l4rFmlzuYBmyApLiwB0hOyHBMrQI1FcleIuHtc4T4pZx4&#10;lOmOE0WHzkB0Mr9prn1GNFlj4E8WCeIM4iRqjhwhnibdWYcm2nmO0IkHm534Bl9E5wbMEGJBJHvD&#10;7Wpzu9Y2/IY9GnHsrE9UecifVYladOasMuJgEIvoRXQXumxHylF0h6xd/kgVUUb08D3/jElM1mBT&#10;7Tpuu1AIc66mP38IfEWrAlcchvDMH2HM0z1CoJDn+s9x5mSDwLEWCvQ1q6hLT6ioinXySAff2rL4&#10;AkZd0SJqN1K6xq2NdkqqCbFjyodLPScw5/UuV+ALvmQX7almrRXEwUXhxBWQGBBbUUkXMKpZOS5s&#10;lKlVplbzWrFJNtAr6QR0ANbGCgm1hrvbSYtn0Q2+UsA1A0VweN1hLkEiEKlXvoIppmf6jW67srk4&#10;M/q2r3/OT//Yq37qR577Cz/3kn/8o7f9+Pfe9C//8et/6DteXoxX18+fSxFmoJfoJbb/zrfe+ju/&#10;/j0/9D134clV72ThJunRSjZT/Xvf/6If+fu3/9RPffXJY4XaxlbkdF7VIi/slfqg/rg49MEyZBii&#10;vtpYXyvmCzPlIorAlKFFM2h7q9GjkWoVKPGp5WA4ZFrUJw4oNwk4mqlv6rCwRX95+EpYpNmhgDDZ&#10;ZY/mwgcVJsj3cH7SFaRuOmeX5PCOqeeq2VFIQNNgfQ3KgCLHuj6acKQt25XWvAWdpPsKAj776jM/&#10;E8kOVz+ikS0U5xDsHAyJx1vJeKeMiOpi22kScmqU6cfTQ24CymVxJt3IZntUiXyPx7o5FuSmanLZ&#10;TzWV6XDXRA+d0iiKfhDeqk+UPE625gr57qAzSg3i6WY8Ux2k1uNDjqiwx9cDWJlkLuqJxRVz9Zex&#10;iDBFWRYWx2Yh2eoMVlc2wHFIhBg+bgTS9pNAKjsBn0u/J619H36K4nhFTqgmhhJUBUSPwhbRuAAo&#10;YlfaEdhwfGJpUHl++lQ6DugrvfUCXpUYgmifZ3NzW36Rwij7izjftVs/xR698imeOfVTCOCPswix&#10;mt2P9zwcwu7Mqzl/bQg881SBKWwOkUZoNIVkfo5AMk/k6mnT/ccRQXa8BlQmpJmw2pAYxOy4lYfL&#10;CPRJyPKcipwVithUmwrLjO/NOduVjKGkq/kSA84FnJm62BZrsNoihu6jcCJUf5zphETrfEFMX2MX&#10;oCRmSMC8yBT3F38/d+7c6uoqtlN+8khNgYkooQGqNgk2tS726rCSIER6FIpl1ijbK8vt2saRhdx1&#10;Bwu3HiveffuBVz3/2mNLuebGcm19K53A8yDPip7YQ7H29lKiWx60OSkwSuVGQ2IBpoft2Fx+eO2R&#10;5PH9sWSvXUjNdFssM8xgq+GH6DE1xc7ySMAEWfDlSuWtrQ0LsjY0wYB4d4no0FNCQlRpNSQp67NA&#10;JiP1PoTz7rOsAlPMTjCUyKekJkiPt6WEBIOjlvdHQ1ZnhH5K+wT57GuueUgIV30G9YlP63j6kKhY&#10;jyLpV8hliT9IBUSlxGRml30mxp6Y6tIUSqiGdqKZKqSQ3m3OeRDRCffbeLre6g3rsVJmJh7LtVH7&#10;BsTPY7AKgTDf7edagxSOHIR+6g7jdS6OSpcHrfygk+XMRzqXNmtBp5eOF/tNlvWJKhKN0okkga8G&#10;FgEvXa+Nhq18OlHOpAvsZvS5WyDG8dhMFyNCtIJ34qKTjNp8IAjbZyE7s6efutDpDgv5kiDjqqGD&#10;i88lQYXn7j8rnI+GsBNiRPVr4gQf1eMk4299apw2HRmUQ0mRmJBciKe5DlHCZ8F5jj5Xu1IF2FEB&#10;Cqvra+qJ3jrKqYmQWEKy8rfTfPjy304aSvijUles0Gve3bo6c/X5YiDwDFMFQvzTsEPMCxHoMpQK&#10;nAfhlGNGuBN6aKwNCAWnUHkK/xwLjV1GRwf5ilXJxUvLLGEsDntA1T4xYtNOliSU49xc6z/91Bid&#10;X4hj+qLWF2qqTQzdZcz4zOGktim6ChFFosU5vtqlcl+4OKfQKwS8dBF1QIH2yL/xpuvpg9aIBv/I&#10;S4AlMZk+BCdUDVySxqdPPwfZYY/IyDigxbMEr601ObsXbzdHjUq/ut2p19iAz+VKC5lCuZckRHGn&#10;20sN2oVYvdCvGX9NJM1pM5GYzabnOo3UqJlubXVT7BuxQYSJPjKl+1SGbJeByHDCo8WQFvSFXD6d&#10;ysAXCRo/Vy4tzJYzka4YylcNh0xfO2oSp9icZlBAcMkqnhvaDAQQFVArLpDCr8gXbElIaIVo5ukQ&#10;jR3++sTxkGo1WAFEjfoAvc+qyvug2oQ5BJ6S5CPILTlzc7MLi3PohN7/CKO67AyFmoeQX4vX4SA5&#10;7I7S7MwRrTg2yGSRi32sTQlCFvW22dNDqSDKcSo2ImZ3p99DBcinisNub9hvJUe9bGqQpzWu0CUy&#10;ZTdGgN1e227JwnTChZl4jQzjtXQ2PSRvwG5fbtRL4ZSazy70B41BrNGPNfD2Mb+K/qjd6mULJuBN&#10;uYlsYzLeCOGxGZDTavY3t3AYTLLTxleEHhdkQswRVJ0kvYDgKcjw6BOhpU+9EExzRNorEcQ0BQ46&#10;R2nlhzQldqHCU4zFp9IRMpp0N//ATAwz0cY2t7bRfnamfkRo9TF+6duQrh3fxnzgSryUHjppTKWF&#10;6uETIvAU8YZ8LET4K+Zfzfw8IfBMUgWuiH/hOKfQUeQ0fibaQLRbhffAZUipg09evz4MJYfLLREA&#10;j8XZjmQAJMeigZiDeNlE259jPu4JlwRhhXpLjjNivXVhICHhdmDlywPflfdQvZBocRajpUDoea4a&#10;pHPsblRvVaEeL6x+UpvEv7gkHSuUyzfddBNvsQoQa0isjRpyOTvA5g05M3KGFfIyNWrije12loXD&#10;Tq7IxkM2lhnGs5h0a7FMrztCEWhmCsi/aIMTGzCXGTOJ6UE7Xu3GaoSxTydHA0zNia1e3E4SsgeL&#10;7EhlU51RK1kYjFIW+dgET/SIUerRhApJBDQluPKAkm22PxKJ+XIhnxXajAsIPmKy+iuurbRWzyEv&#10;lsz2fL2ijIS6auOvu2Q6WNRtg8/E7d+RU8Mh3wsrR1WF8xiOWgZwH7vwnAI2uuBzNapM4YZrLZrH&#10;EAnpml0ywfZyZCSjQp1xEN938DqCqQNCNrw6CiOidXYIC8lBxHxxZnHPAWLnp2bKXASeK2dnOcuf&#10;Traq63i5dPqxQrZRzMSWFhaX5vfP5BZz8Wwpl92zsJAsbSey3JrTJyZUrDcqFcrze2Yz5VR57/zC&#10;3r3oc/gXsMPf69ZGsWa+lJ4/XMrNpUtLxeI8Diu1ZII7k3KNloVQFECEG4KAUSJuLDj09Ad79h3A&#10;KVf3LqInCH80TB+gBk551yScG1BM6pceFXNOwlspeV6noCT4C4U0IyqjJ6ycNMVUuSZXb1VSU+nl&#10;o0rs14Q0xiEQUIzWN7eqjSYMzr4yFyhzt/JKvA9hN/RWFKSE/xwz4eA/Tmu7SW+qsA9zdyLsxtX0&#10;FwmB5Fve8pYvsor/KZ8LxfV30oGdNU2E8fwbimONcd9+RbkRA4cVKYDemLUNfHkU8b7ADBs1MW7F&#10;yQkiii7nGHEbXyZbYAlz5PDhvXuXOG4kvjAmEvNqjFb5LHsC27uIJCLoHUcbp1JnBKqHkuIy8CmN&#10;V/megFWxz0B2tHAXH5HfgJlcifdi18c1ty8tb5T3XzNXLsDYLCTgZD+S8uOlTyQH1ZxPq5pm2RZF&#10;XWWZNRz0B3BVWvzQvaf+8J2ffd6dJ7/xJYe6vQ43HiHMOUegKMwh61FXxftIS3DSFn/Hq8NWN09s&#10;42HCTAroNCP2cvHqYjc3kc9l+dlrd7gKt5gv4pwJuy8U8PvCFoHzV4JFpwUoIj5gmo0JckZ4fBo3&#10;76eTmVzUFVzPxr7l5Ivx+fCvON5sJmtOl7gO1vqffqyyurl+93P37pnPIyCiabrMXmq1jcbSVDMr&#10;Xiw7itrSwAWTcIk84cJj2eBAcxxQPx2jQgQQPxVeCZ2c6Xsx/9BZs9DMmbV66MLM21KdUmKcy4vi&#10;ovGyB5/stjlMaIp0Zhhb3u78j/c8duLgzKvuOswuOtiCRQYvMLAvnmCZa+Yih4B3AC/NEbdXjBJP&#10;rtTf/6kL//2dD3/wo+cefrx678eWP3n/xTMXmo1GjKsN2HFqtJrlmb0PPPnUn7z74U8/0XnXXz71&#10;3g+c+dT9mx/4+ONPLnN4JDM/v7fXambZvUoXLqy27n9k68/e89BHPrX8yCPbS0szhXyr12uVZoq9&#10;Ue5tf/bAI6eqH/34xTNnKnPzMzmc4syohDsAfmsGHCcuV5WgaW5YqjYSb333g3sX8i993hLWCrNP&#10;KKKoEelYEArPXW65aBchUxI3Q666bNXX0DFyhZlWu55NZvBeRm/QpAsVHFZyKRA6aUZUVQhM5xJM&#10;jvBZ6oVTsXnfXcYt7Y1GGuGP/Irw9elVKzhK1j/7yBNPnT2fStueYNxidzOJzKZ5dapdfwQiPK5D&#10;oS4dV39lZbH/22NHT8f/0TnU6PF8nBTlRaHv+F56lVA9+jtWLp03en981nzUVxOfPwSeMaqAczQn&#10;AB/kmLVF0tqlaZS2iD/iXEJ6/fA/dk3fjiow9u2SkHUdYlLnWHKo0ahCymAVN4mXyebrrRZLkxPH&#10;jkOGIokxXtrphWjrLqDhkK3rqkDnziIwLfV8pCI2froIUTF9KDZhPYmUAKMf+1yyCoGK2X1gLvqt&#10;ysXl9blD18/BDTst+hSCVFVF4mHHiUytqG8YBLiXjwhsPZZsQxZnGUZ278dPP3Kxf/tzTnz1nXsb&#10;9Vo6lU0QijWKHCOitSMaVqFVS8dM+4oOJk2WxQYl0TkH+SkGMIzUMcDizjXMJGJZXL5pDlaRSmbb&#10;7Q7LaThThmCDZvPluEeZIaJ4cEUe29btlo06neHUIjcHJYZckocOxk6OuSLsuK1pdibMBSOH9dA2&#10;N6LTH/oLazT7USZZ2Wh/8N7Ts3v3vO7uk0Q/RlGJZnYsMDTX/KCspkxz5MLAYDHh2p7W/Ar++kS2&#10;AZ8FQX4HiyYmDf/EC2j21Q3Hc6UdSUKuLdORKldtE/wZOzyS4x32TkquCBnGmoepXmBVmrM7XLOD&#10;DN1sDf70nnNL5eTX3HWU+xviuPIj5BM4n2Pl5zMbadjuuPJsqsVWULb823/04T98xxOfebx7z8ee&#10;OH9p+75Pnr/v0dVPn9r6s3d/st7ovPzuF3Bah0CW7/xk7ff+5IF7H9q451OnHnh09eJG79Ry7d6H&#10;Vj/5sSe2tjrPue2G5Iho1Jn7H1n/uX/5e/c/mXj8QueD7/vMnsXUnXce7XGVRS/1kU9efOe7Lt77&#10;qXNPnRo+9vjKiRNL159cQqB3Wj0Enx0liR4HNf0EXQEVqkCjk/ndt3745usOftWLjzY77Ww832d7&#10;w3iBqQI+QJflUrAkvA1JwA0KY7NKZDvNDawGmVypP+gAJuyJmkdnBZpB74kTo3BGJclUMdVPJsYZ&#10;LyAqk27Ba30SfqufUbGxKtBstra30AWan3jwkbWNbewf9qG58DNEaNSI09HJu2dsJ7CoiaIn4txV&#10;AblNXFEPQPxzX2OkBET6QqgKSKUQtUbQGM9O2A2fLOeZAsLV5/OHwDNpg+DpRrWb5QVYsmOfFOKK&#10;tMK/Kjy1se2sdjfCuZAW/olFYjlfX19X4JdQintaDJSSLirEL5xr0CWhOzmqR/0UrerRGW6xY0FD&#10;dcpa4ExHNahppw1nMSrmjGbM2S+3PTqovc+KWye/d513oszRo0eXlpYeffTRygZ+3eZATiYVUr9C&#10;6Kgh9dYZluhc3YiYrA2TSrHADlLYWNjzbWLtT2T6OITH0l12Bxq9SjfRGKZHncSgMezVOfIXx0kN&#10;j2+gajIbdafXq+RTrRSrzw7xgfAjb8YS9f5wk/xE5M2unoSzQ7s6dK63+ktXxcHN/ZuoxdG9Oxtr&#10;q5cuXXIRrpkSSMWCJyx1rAjqrXtUeGHBR93QakkzrhxVpdrIkSVZ8+s1uGygsAAo2Dp4lfAcb9EL&#10;a6SSEz7RstPocdwjrSGrvLqknpPP6NQW3cuXy8gLnPxRB6NtMjqwEzFQUBWGh1ybOoudUbEfzw2S&#10;/Wqv1xwd2nfoVXc/987n7n/pa246cuu+tWH/Urfw9g8/9uFPPWJu+cPGpdPbuIowb3e/8vq7v+ra&#10;Awdjd77gmply/OJ26eOfvfThjz6MI2Eml+4lhovHj2aWFhML6dze2eXtShvXkVGx0Y5/4MMfbwyT&#10;+48vtkb9i+ur7EP1Y7VOu8qgAAnd8/FqOiSHGAF/2QtjwyKVw9QXndXsjWeHvvFWaC8qEIaLEt0n&#10;QDkq7MQbtWsP+aTDz+kA5UV0mgjHEFWlHM21o4qYDN0T/oizaQqcIWiY6sPksRr4RDt99UZLmCPy&#10;jFoY+yFO1aPW/QmbcDbrjNdrU44/yg+LeU6IyWHau3E18SWBwDNAFbji9Dvm7SAQRmGsbNHjKIhC&#10;S4wBEcYYtyIVM/IWiPCbDTBs93aDikXUt1dRJePD7pGmH3FGMseaqShtFLOInKMka1YUgdZ8Nrm6&#10;trLZ7ppRQDp0ZPu3s/NJlpljj2K+lfATYUNpqMGmcw+xTuKGOOLkMj8J4IppjBz+4ZSg4AmUJN9J&#10;WpQssRHJA7NF85N74VqNOp+we2tLW2yzMQ55Y1fkPDwhUS0H/dvGODHUi+ZDCqdCCXIBjTS75m08&#10;uVmbs9kJv7PteDwXmuvrzSeeqm+0hvF8yc7ct9utOi5k/UQ21sPNa4QMZs8Yf4Jao93g1hoODhNT&#10;gFPa3HjM1v+gVecv28DDUbvXb+D5Fx9y+BvhUjTLQjbX7HcYdy5RSHSzsQG7/1mEPcfPux0kWWyE&#10;azjhhXtw25Z5rsN/8fQGJMNkIV1Kx7hHJZfPl3E1T8TZLeA1x8qz6UTOg75ZlzgwzvFEjAgsZFlX&#10;MTbMCYlBkYNwg06vFtvqDJb76fye2WiqxvvcdFEXBwtK5MvyyU9xcy2M+OsakpBT2CjJIRzgL2XQ&#10;8/SJ6tTMCk+0Mx3KD0dy6RPi5hRwTw6JInVM+RI55NCikN+90njFARBmWSszxyuJEMlC77x6O3a5&#10;iday5u/HeT4uHiLgZK/FbIEvnOXD2mJRtwy3dtwXNHBBgL8trpuMDzjrN1ue68f7B2dq//pHn/+L&#10;P/nq//9PvOq3fvKr/8Ubn/+8aw+cbmX/2zs+DeSqrXQPK0M8OZPM/v033fUrP/nyX/n/vPqffP/z&#10;f/CNtwDKja3BBz9+ujXMgP8rl6pL80snF9v7B7FCevTQmdbyepv9nYvLrY89Mnuhfj6LJ8LCIJNL&#10;zaaKgz6bTRxGbfdHOwcsHdp00mgNxBxwJnB4cP/h1vagtt3MZkr9RFs0Kz1Jkxuxi/FE89O8C3N2&#10;WJFHJ2+l6GteJK31FWleqbB8cp25uS7lWiOFvS1v0TAN5CXciVkJk3abaDzV4YRFpGE6ovq8Wx8i&#10;UyJekUTi6vZa3W6TMKrLW1VOR3OzNPts7PdxF5lZPeBBA1sAaHRCLf8phqmwATBScyzQz8mjeBJu&#10;KhBSRSyVwhwMSokV6+HghW6U9VaiOATGTr31sBtihuqM87GriS8IAs8AVWBqPJ9jsndjSZhzmRYa&#10;/RAzci0hxO8Qy3e0jQDP9K3x3zHdJ9hg40hhuOQSgx6vv6I01Toxi0FLflOHuImq9UWblHSxZomN&#10;MflMuq01AQSmpYbSOtpHgg8lbwQ0iQ3IRZ0Mxb8DmYpplMdljHMQynhzFINbcSntbGHwhte9fE++&#10;yIVAZo5PpQulnHVjmC8mZ2PdVLyfGXaSuWQZD7CUaT6j3ggxPmgPOuwmlBcX2lwdiB25NyhlzQ+A&#10;qDRljoGzs8DYG43cKIlo6naaNJhFERp0C6l0v8lJP7sZD96STuVRAkznSeWarR7qIJyLyC+2JwBn&#10;TmWQULl8kaZQN5qdOloVDLeQK3bbRM4fZJN5zpanud8wzn27kS6YjLV7zVoPQ3Opn54p7R3OzKQO&#10;LxRnEwVkMgN3zzimBijp5KQLV/FZwcrXZEp7pgSAOJfmgjqZMi3LNFO+rBSGCCX0CIUc0/yn8E3Y&#10;IhdOb0KCSgdMVLNaEV75V0JXIYAaUs8dISXA+DDUFKkNZCDe8N69eykvh0G+QoMR7egr6RCR2mqP&#10;2m0kUxg9ltcG95/dHqTnXvbCaw8ucnJkZaN+tjS/9fVfd/ORvVluPyTGA31vNiqVdvOa4/MvuGVp&#10;qdwZxbaBWaZb/5rnXrOwkDiztZkq5rq1SrufP7PcW16pt7rxuaXF4yeONre72xvbuL1+/L6HcRwp&#10;5ebXNzfQ+W64/hquHERq0nncGpA0GrLozgfOABmLes5NpLjFUF4TrQEKSiSYRA8qoAGGEl3CW2N3&#10;k49wwPkJ+WJN6olmkMdru6IIdH6lrxzfwm9Dnubwl7ohcyONkuBE5aWVNc2d+uaVqBvOK7wnKnlF&#10;ZitteCLgx2khnoYZMjRl7q4tHHKYDnsiQHnO1cQXCoFnniowNeUh/jnZhOTn6BUmpJ/uxsIxMkVr&#10;GMdI/zAErkjC/1Km2W5xyJ4wJRYwa4KXoiUYghi0sN8JW5lqNCR7feVUrTGqTl9/OKGKQ/lRZuon&#10;Rz9h/U7JfKulIXwddqPlo9qVzOCn7JMkpKM4txL3p4wrENIP2DXYs9hPJrYI9lKcTc3u5TRWIpfv&#10;zhQLMe5tjjdn5tgMjZdmk7kSIr2VKw8Lc/lSOVuaze3Zs8gR8HQ+l58p4SuUziXzpWx5Lj+3f36U&#10;7PCPKMKlufTcnhkcLucWy/lyHmfxYjmXyyfmZ0kk5ubz3IZYWizMzRdnZ4vFUnZxcZbjC/liorSQ&#10;L5SSxZl0fj5HGAIiCOcKhZmFUnk2XpoZlueJ+ZhcmMsXcgMOmpWKaY7E5wuZ8sJMNhcrz6fm96b3&#10;zWXKpX5hZn4UK1w8tXVsL1/nWDsKVs5VBROt2p1L+nwJwnouR7+xsVdzKokiCe1aQlhbyBx388qQ&#10;IvhKyp/0FUcqKRkuvdQlR0WVDH86KUlETaGo456QRItdkIH8kydPIibpA0vCCJ0M2SZUMDa/qzNj&#10;zLTAPomnzjbOX9pkbXjdyT3pDDGBRpleYqa89MipC/VaLB8rnzhyTSyeW98e3PvZSxe3YriSluZB&#10;qWyfxeRsfqPVyedy67UOF08cOTBXbbYfObfeH6ZXVmtrm2vgO8iVTefYdnr49Go/1qls2YGXUZ+j&#10;C/Ejh/fYYUiWz5xWHIxVZJGe6+X8NF0hytRVCxAxgzBqCnxCqROVRcdxQ/oNSUyjdtILSVv5Imcp&#10;DeEMhizCZ9yRZIp7qMUpXPW2QgSmt0bLER8w5b7FlRZ94g2D0io/pQrs5lQhYmsIvsRyjuec1hNS&#10;dl0VuGJiqmb1ZwpiPpariS8SApdpeV9kXV/uz0OF1GWwq8DCflz5JK60jhH7I/aeH/xFoyfEfaT1&#10;23knsL/baw/svaWjP/YjWhZFR8w5IRA9UX3jzW9ri+1nE/CJNJIdexzysNG64wUv/juvfx0sJUOo&#10;Ajv6ZjEMouAkBNY1bBdti0Q1BNDd+Q4/nbOI+WpxoAISGOZ+PDFmSA4pH+UGnqyvdPjH6o80ikQi&#10;H8/GOpceefjR1UPPe9XSXLJVqRVLdoTaObKze0YcSn1RI1XihseQseqn0SVGFomvOFP85EdXf/tt&#10;j24NYy8+vtBJ9GZnuJxwVCgM17aHnVb1+uuvXVtewVjYbDYWFhZw+C+Xy63llRgW/3wZaVDOZ+Zn&#10;5x56+PFGp5NfXGJc+CstLS1EK7CeLg5YWiqw8G40e2cvrGLA5VDf4T0z8+VMpdo8eHD/xfMX9uzZ&#10;Q7THRrONbDl44DDGA06OsXSbnZ1l7FwPsW/fPiqsVWP5Qv/Eyb2lQvHUo+fZCti3Z7be2NiqtPft&#10;PXD23KVWq7v/0IFWp45KUeBmJKRCbHR+ub96rv6+T1w4fl3iV//JN+AamSWwsk3HeFPA59FiV09s&#10;++NZCMS8WKoIBLCrADmSJdEcjR3Cfa5VJqxqir4cJbwPjg98BTDdwOBYF2JXSEG07r1SQh32jqkt&#10;dUCZxOAfclBzmCO6H7GHl/KlD99/8fvf8u7v+eYX/pMfuH1tq0ogP7z8ENXpQbYzqGVTdkeRHikH&#10;6lW3tTm3ePDDn9z89d//yOkLzVe/4thrXnpDJje4bm7fJ86eeut7n1yrFdfXln/iO5/zja858e4P&#10;P/XL/9f9lY3hC54z9xM/8KJko82sJRZmf+U3/+K+R+JnLp75+R9/5fd8w7EL27H/7y++94lT9WsP&#10;z2dL6c2N2mxy9IPfeWemlPs//usnN2upI3MFEGOj3n7Z7Qd+6gfu7g7WiSaVS3MINc2hQUFD1Kfx&#10;8kDgXEt5cbP3z/79vXfdduzH3nyihq7b6bOmmKzjx3MqohYYRT5iROQz3cTdxpBYyMxdePITvV6j&#10;MLOvP2hmBnYIUjDxcwR8ItXcceCKCOCQpJNiF0Ib8RmfSuNAkyNXKiOU63fbrQ6GM4IN12uV6vkL&#10;K+eWN9/xng9wgAA64nPT6ia6oMaln1Ni3mW59ph2TgtA7NGT4TrHyGSCUqW//LQ0l1lyVjeKyK6S&#10;Vpidm8jehhlTGgO/pGSIi6oDSjiZPB2gpuB29ecVIfBMVQXE/sJHPJRD5yLdUBUgAsmVVAF0AfbG&#10;TBXoE7GmR6xeVAG7522sCshIGF2mMtEqLJqvGkIwRr7kpgqw1S1V4Pj1N3/HN38TLvqENoEPgq5I&#10;aE7fsU3GH++z6FCk6KQrMhP1gv3Y3uECkIe2nx37id4PMbgYEM1TDzvXDEfp6FagyClvaIWJNpvI&#10;xbvLjz76+PrB537V4mxi0OrQs/FAJpYJQQwi1ZaEzAYauFWHmwI3C8AW4sRjt13n2aX5+z+5+X/+&#10;9sceb2W2z6ycr7X2L5YrW1tHj8+dWW0MWz2ELn7B8zOzFy6cm1+YbbRa+UJ2vcMlwttspiwRjqac&#10;my2XGo1mKoNdtw3rIT4BQ5gpFfbsXYDkH374wYW5vcVCeXZu6aFHT5++cOHgvqXrTuxPjTpr69uo&#10;F0+eOnXjjTfCTVjNXLi00my2Dx9YAGiYZ44fP86EPvXUU4cPH2YIqyuNbH5w081H8tncg595bG52&#10;D/cwzMzZKj+RzCIt8JdmQ4HwOMVy8eKls+nizJ49ez9z/xNHDx3af01usdR9y/e+cN+BmX5L3nY7&#10;V0gAG2PBHFuPDCfSrsR2xZrDmRURipE59jomqAbHMeW7GHaOPBZOl7sHhoyekjIAyJzjQp18SRpV&#10;pQXoWCRMbtNRt8f4E6HElCQQipoXHXKKkyic80jH5zP5P/3AA2/5rUdfcsvCP//h58XTOaJE2Bm0&#10;PEF9C4M4LnpjE7d6JU3FLvjBUaA48xcfefyXf+Nj+4/eXK/VVisX8nNLJ0r5M5VKq5XKxquvf/VN&#10;b3jFif17Uh+4b+tXf/ue0Wg+ne3tmc12ql3uJEiU5p68WMmM6q+888R3fevzThxJfPrhlX/7G59Y&#10;3kgw24sHlx56eP2Wa8qvuOvaTz186k8++Hg+U3zT1z3n4Uc3P/vwky+5pfQzf/9rUlluoUQid0pz&#10;c/2ubeRrdjR2wQc/mGwqcXa19c//14/efGLpZ/6X21psqnfNeyZUBVwDMEvDxFMSiLk9Bu8jO4WY&#10;nkUV6Peb+fLewbCVG2U6A+MtCD9bg0QRCYUnPl+uiikhwvfmfIonndmJbGGTBRJGxSUsneeQxgXI&#10;PB2Hg0atWt3ePn9p44HHz7ztHe/FMOD7R2oulLsCi8tmEhOBbWt9ZLlUAZPq6UyoCmjvUoJ/ShVw&#10;PcBVAbNiRjdvRZVbQqugUA+4qgp8qTSbZ5IqILYYkoFyxHnHieE4fIerApFANLdeCXhz8Z38HKsC&#10;FmZzrAFEVgFLSwSac1kUb8AMAvb5jiqAjx+xBSEuu44vusxmu90lrMl3f+u3HTl8IJ3o4/cSsVwu&#10;NCJOrl2R5P133qo+i+Q0Cr0iLdVE+rVIVzSsMMkanT60AUZ7EDAH7QgwCkEJbYQEBZP5BKrAY09s&#10;HHjOK+fLMAC7hFySwBnWpM7xnoJ3RoYHzu2j86AKDMwz34zPmXzmA+958g/feepUo/Wc4/n9x48e&#10;XSywLTBbzK5WOptc3DcYFAqc8Rttbm7iOTm/uHj27Nn5fceWVzfIufWm6/utardZP3biODZicojf&#10;PDc3x72orXrjuutPPPeO29/73vc+eWrr4IH9+/cvXVxbSaRz2BXa1epiubzZbsEV+AqFAK8oJpi/&#10;Z89fOLh/PlJo7NGMw3GwXW9uNjc3Ly4sllDRVpa3FuYW8abIZPF9ZLnEcc90rYoMiKeyGQwe+EwN&#10;GG2n1+ymH3tkM72UuuvWQz/2zSfyxXyfew4jt1OX9+O1yOT2NoFLjFL8WgwdODsj0+yYgIkwzX36&#10;hCHiudIhnGtTTBI6mtCx/4cKhHJLIlxNayUqSebVCmGUr4SksiqRmHf8lFhSt0MBaWnk56iFIwh+&#10;Fo1u88Dswvs+/uQ/+42HXvncgz/6psO2sTLo9Nv9ZCmT6HINQA8jmmoQwmsUmOWavfixpZkPPHD+&#10;Z/79x1PpfKze3Hvy8J/d+yi9mZ9JH8/Gv+bO+e/7nq+dL+C/NnrvX176hd//WLmUX0UTrKVw1KTC&#10;xkb18MHkd3/LdT/0La/p1Je5OOo995z6ld+5b9+B469/yb7uqP07//Uz1xwrvOCWGz796JmnVto3&#10;Hl+8+3lL7/rIyspq402vOfZ933JrpcUtShbfAL2m3zPPeZCHvzqGIyqDLZRLxYvrrX/2v378puOL&#10;P/1Dt27WWzkCEeBhHD0wB4ltjU7A1JCFBpq1bCbdGw0IiowqgFtFcXY/Okh2SKYZIkXswh/AbrsY&#10;0SP7hFfr8m+KHwptfNLDDhBSWajirEY9xBqKqw0LD7yNN9fWzy+vfeaR03/6rvdL0xAyOFY4T1A9&#10;6qQ/svm7VQBe9HSqgPSA8ZPNZ4gcMjYGTPSGyCpAVTqSGDVhKxOhokA6pZ2MyVBguvp84RB4hqkC&#10;PkDRgOhEz1ghmKgCkt9GXiyPAquAiQeTELb0D1QBRElkGGhH2wQ92z+TKmAGvYkbkW5YGSvgxCjC&#10;/m6xe5AarCcTzWGMa/Te/MZvvfWW69PxPrjMMQXIDHriv3jHOofVKCYifMxrnG7FNWRtFgvQh1pY&#10;ROF1jYmLSSk/InLSk3CEfWPffGgn5G0LMJ4qJGUVYINgpsCVbV2seBIAalfOASSoTNvMnJviFRQ6&#10;5i8mM9GL4t1ODVWApnPF3Hv/4vFf+I+PHjwx+5s//1L29fuNClvGMUICILByXC03AL10rVg0WUPY&#10;5IijgokUAhC7YAytgkbRbOwARXlIvPi4WUQJbMIVNUR1Bf6twWCmCINu2PmOXIFT00wbEoBLHtHO&#10;jHX2+9gbGCuOABvbW3gUiDcJARig0EOjoDVTDtIZ5hq5HrkQNsnBFpLC4m0AwYRrvBgcSHN4obTv&#10;9//o8X/6y3/6bW+46y0/fDu3QQ0T5ufPMk9uZb5yilzpx4HhNDWaJp8jzab3xJmsOqlXvnaUtif7&#10;sGZffFxCJdRCSPu3qodPxCUlSFz/0IcuhsU6Va3aEmILdPrQ0SykOykQWAUGw2Y+NTOID+qdxoGZ&#10;+U88uv5D//J9r3/ptT/zfTfFUvlOq5KOpxPFdKyNIX8rl8lLTApK0o2MCpLpxWLh//hvn/ztd5x/&#10;zrVHT8w1SovlR85v4jVy1wtunO80nnNyPpVPVuqbi/Oz779n+d/9p/sy8d6tty4tLe4/e/7c4mL2&#10;5NGDR/fnbrt5X6w7zMV6yXTu99997l/+2gdOHJr/ye957jXX7v/Rn3tbu9s6tme+wr0SqZnveePz&#10;5nP1/+137ztzduuf/djLv+7ug+YQmMJxNG9nR7n/OvKvlFIlLIqoaVjK5c6s1n/+Vz5xx8l9P/rm&#10;4wQuxqEVv9SJpB/b0hiUlHifJqNEX8Rzsgc6jRfPPfExCpbnD3JwJtWDQYyvHRK9ayKAkmbHVQHx&#10;jVAVEEaJGQqpXFMUaQsBMJe6Cug803CPOAydbqVS69SbbJqsbFTff+997/nQx0oFOx0jRBJnoBLn&#10;RaEqMBHVJrV9X0AKgd1LcvkGgSsA2iCITASmCoz1Btsa0DOtCiggrKsC3hPB1v9+4RLw6hdjCDwj&#10;3QbDiReyKid8fIbDTMdgZQq9XL11fdNru6L66YQEXkpgm/COjU/bb29xPnocxx5zQYip3lUxZb0y&#10;l/5J+BF39SKfAvL31spMVg0xbnFwMRoX5KqcnyqvAtISwpL6XGWc1FWhBiJZIgnkYsMGONnv1MaB&#10;egIhP7Za2XfgcKmQqF5crjZSZyr9lc5wY7BZxdZfb9WbnWqtSfyy9bXteqO3vVkfbg/am51+PV5b&#10;aVRWe7WtweZar9nIbVfWKs3tzep6d9je3l4djPrVeoUDTlwq12jjlJ7utrLbq+1mk/COyTpb+luN&#10;6lajsd2obTeGHXZfktXtWpbINv1ks9LeXNmubtT7rWG3gemhM2iPiFqfHOKAiIZSaDVhpulGrbW1&#10;VmvXiFFcrG42GtV6ndgqlSo2FarCN6LVHsZSzdteWNh35BBehUMGnW4IDgKU5kvSQvAXSoh7kq/N&#10;JsFZ+Y6WmhfTqKLDY5opl9z6XA+Vi4m7aqv5dZQQp1YrvkRTl8Smw/l1QaKv1ESoMHnn1VX9FAKo&#10;Xf0kX9ZsjCiwdYQflWB9YdoZkRwJSUTRuEf4bVCez2UF8dpIlFKNWqP+4GOrpezoYLH7Xd98yw+/&#10;8eZf+4m7fvE77njdzcOX3LHIEeENwklnSo3BcLPZndtbyGTLr3v1zT/zI3f90o+//p9//53f+8bj&#10;d95+NNtpEzOgUqnmU71UgTOC5USmVyrGuLQyV0hmsgcGsfzC4p5mrZ5J17utBudEDh86So/YjxY5&#10;qHu+L2bqQfQItiaPU2MHT8pQkv0sNjhE7JRxnc/kaxDiSdWKeAGCFDVpino0C5LZasunY0rgOf4o&#10;ob8+Hf7WMUFdogOaDrWledfn5JgVlFtG03ZthHweUQiEfuJ+Kh82LVTf/ezirpYhGO5+HFHDhFqc&#10;qmd3Q2F/nKCuJr5ICDzzVAGhviO0o7UwhuW5/unnmNjwQLOwd2M8i4jAMNBzYOqpRJoj7+LFuKjo&#10;c/io3dY9qSq6nMO+oi583yBf7AQY/i0UgJ3c72b6DcyOLCstzCFnqi04cXScNyJYcXNoTNhv9U8Y&#10;jXqiK01FNlqTiXGI6UvjViVSwMXCJrze0hoyRkt2QaLwfdYKPWYRa6ftLYbeIMuiO4qCrCb4q6Pk&#10;lFSL4k1iZ2JSvOKQMYHl7PQ43DUxxAOCHZLl9dbS3Hy1c87OJye5sCdWirWLQ5aB3BU0zBF8MHKN&#10;BzY23ujgZRswG6S7AAbbMlaVNAywV8eWkCJOIEvznt2hbr1OZfFPHLQa2F34hdchKxjiD8NZ223b&#10;ZjaTQBQBjeotXoJdEBXjHAcD55Y5rA5YUNgEZUsFaPQHbCIMupxhHLUxlkQyybQ3RAL2D5qzHQZ8&#10;IPCIbBNpnrARbPxkUSZaa61rjsx3BjFc3PP4XAQXTDM2BUmN9CczzDDSyKxiflG2eRT5OgmG4sIS&#10;paqEhJsWyBHuuWCQniEM8bfOzfVK+KAnFEU6zmfkMFkUimQkD6TKSL0Q4vG4cdsHqBzhm7DXlRVr&#10;OkloBxDcDCrYcvhfrdJPZ/Kzc7let2VgjSWIY8vaTxY4PtFCWaKRnygQ9B8pTwxJZn9luVlrbhAM&#10;oFZtna83LnFyv5rdrFfrqU6B6Ww3EqPcE09WP/yp8/lybT6brqyuD7Kt1dbw4jJHP1vENkiOugSi&#10;IJDEoL6W7bf3Lu7jYFy6Gz+6b77TXzm9tf7RB1a+6q6lr73ryFpj1E4u9RtrJ48vEpIyxzZGPNnp&#10;tTPZsXlM1CGgSTmg+4RAGI6y+VKpzuZXPNcbcGyh7JB0pUrwdNCRYKQ4zRCAgKOyDNxO90Th/yxA&#10;t53ZN4QIp0NwFjmLQvnp6rtwQOikeRGOeXlhi5RL513uu6AP/XMLQMDMmgG0CwpX6q21jU0m14ev&#10;GtRWODRHLeGnS/SJ1Gdnk4hJGYsZALJEQQZtI8xugoWRRLEEon9RLAGsjNCRxRKA4XISWHqK/Yti&#10;CYR3xDjCKyE4X32+eAg881SBcMxPhweOsp5wlhfhmD2eUFohMsJilrnL9KQW9ddJ0bsEUm9ss8Bs&#10;4GQPYRlzx0vATHbjtdTuCRsrK8FurqrlEXmLAkX/oeznZ3SoaewoTkLMSDzXByJe5nuQUoB8IWh6&#10;w2QFoIYkjcRf/C3ldURK8kmsnPIXL148f/4stsd2q8ESMLJnKoKeqRrGXCLFghy6qiH4lLk+pBxJ&#10;Mh+4xKdkLfn6Kf7Ih9xcB3v1pYZKqueSzep8pNVdVq0MHqFsjq50HqOJyhuwMlx02IdJoUm0mr31&#10;ta3z5y+YQzVu5NGKUJ0X+9YjgGiArvA51/apDOdR4zUePHExC+ET6mGaMvU8EkvjAarfXtIFAAWE&#10;CXRSs6Bxaa7Viisljirkq6oQPsa+o+aEOZosraGZcSEMCE8ZWgEfQtITHNSogCMICwjCt3K6yJvi&#10;zEJ54SBaZq3JRZMoEeZYHqlriGRCRJidHLeZ4bDFXVTHjh07cnQ/ToeNWp2gf8SVzKUIVUSUikKu&#10;UNxuJz7+yPqFrdjadgsts5SfSaZ7191wDYreQjF+08l9mWJhu2HGqgx+I2lOFBIIy6xEdgYncjpW&#10;Dz1SpPCK3hY5/9JqcTiFkTJ2cnwufH41UvJtb3ESb9iluIoJYUTUAou0jTDfMcFVOmcUmh2fPs2L&#10;v/VKnNBCluXoqhH5Qw9tvP3edrVCwjvm5X1a1TF13hPeAac79UrTvfthvK46hP3X5165/wyRyjsQ&#10;juVq+ouHwDNbFdg9fiGNU1qIQ7vx1Rmc45+c8sKSTlFOnCHrNIqKwgiIpEH6jY01bKSyKzgThG5E&#10;darE054Qbw07L8OyM199qL6puVC6aCDeIq9ETs5wnUGEOSom6Sgpqx4641ZaDJ2SsnM6HJTIZ9KH&#10;Dx9kRxAuKXlDkBL0eikfTszO0XxqfGhUorVv2K6PV0JLfVBt6ir53jEvrGE6cEJpqtFJ/Ag44lCT&#10;n+MP+Y+AaXs+pmwVs7kiRwyqtUYfkwQnUcU0g7DK0k4EbZ7o28vOcaktDcQlsfrpGCLIOxCcR+sT&#10;XxoKBzTRMuGoBged2kLxcuuO71DoE/VQWoLgxrcMx5HHtU81FMpywUpdlWFcKKq/2umQhUlIpebU&#10;llvIBSs+Ge+e9HsL8zP9fu2++z5Snslly8kUS/MYSgY4RCReDEvMyJDtZJauve428arwPuBWYWJL&#10;4t6DiYvLpPudJn4J8WGbAJa1evfBx04b+nW2Th6d5zauQjaxcnajud566XMOv/DOg2wnLa8Mls8/&#10;fu01i3v2z/SGHEPFf4hjQArWaSEinG94PyOTTwwTOs6tlBFYeOTYK7DLSKOxu6hTDdIwhBsavmiK&#10;hOumDnmnEUcSwdy1MScrFXCLglBIn3s6/Kl6/K0NAJcn7mkmIoKdohpwxFKEPPW5SEZI7mnnk6Fc&#10;V1rEFaoCU/ljI0GgJnglXq3PgjrsP3ePcWq8Yeevpj9PCDzzVIHdsz6FMSHShFgVCngX5yFRjXF9&#10;OnBWWP047V/pN7sAAjfY3GjWNrY2o3OGUhGwNe9cKq/OhwJAPEWqgCpxfV8yySW6xkUxWW61yBPb&#10;EjfRasYlhPi43vKIgPWWkvrQOZpEVEjnKi9i1nh97UJhi5KbyRBP5uixw9uVzU63raW1cVLzDjTL&#10;hL5VK6pf7TozUv8FNx+LT40Ypby4BTf1gbTEm4NRJX1HVgMJ32oVol5pFPpc0FAHLDrExAxjA08n&#10;uHSO2+jQQDh0jpMaJl0M1R5Kj89l6iDBX5fxAlo4xeqM+i+EcXEomKi8ECDkd/rK50X1OAA1av6q&#10;BqGQ2mUWBGoes3FE4lkYIlRRHyTsVa2LGe+AuuR6htLeuvxJVSFKgIpRCWmHiWaf+l0P82GqTKTS&#10;oUy37rxj6Q1fe+3LX3gknexEgbE56W6XBCr+I1K+Xq922vWXvejW17zs0E3H50a9DrchlokYlWAP&#10;qMOlAzjmF/OJdq2yWMx859e96FW3l77j6+7YN5NJ5Xovu+v4dfszr3nRsdd+1ZH9e5LtZvWu5x59&#10;7cuOvuKFx2by2UE3lopM0expCA6Cm3BetKPedlotzFGcZgGewkDdxSy7jr7VeJ2yhAwCqVQufkpj&#10;UHm9dTLU9PmqQD8dnx09QqxQGdXgSOgFQhQK63EC0bRa7BVT7gYb3OkEr4hOHl3xcfQQMjtTFf7o&#10;caE+lRCihk+Yow/9r9cWUsRuCDxdP6/mf6EQeOapAlMjFO2FtCHUcQbqxBki7lRmiN+hKAor8TIh&#10;alJ4jJ3RWUF+cgXA2vqqGWWJ/G0MZcwFQuJ0+vQueX/EN3lk/BdXUjESvihXJ8PuubAXOYmhiOl7&#10;JSGHoox0fxdL4krO652tOIMLl9HW+oCAsC2c7Jr1hsSAFq/0PJJqNG3n7yMZxPIRpg80TCSZemRr&#10;bnulnwqOpJ74oAQKPlZXBQH9lGlaOTz+lhpCrjrF71zfEugEQw3T+ZcYkOVHx046jca5c2fOnz9v&#10;itdwvKErdURcTP3Rsk/9UW3OlwUWO5V6eTD/3ail3jorFF7xuRpSmr8+rVMsMhyCXrkKGKapxOZg&#10;ItSVUCclsEM8d8gILOqhMqVS8CALrYeplOLT6Uy5KqGwqqWYNm7Uf2rwfYcW8b3a7W/+2uf+x1/+&#10;4ZfddrCDxO8M0nkNdsTuDXXQZdtOjide+IKb/s0/e9NrX34jvjD9rrkEDYlykRo1iRHGHRZE1krl&#10;u7WtN7/+1n//M1//7V/3PGw5rX77FS889M//4Sve8tNfc8fN5Xqt06hvveLFhV/82TdwmXJ6gItQ&#10;lg0InGDoIIBwSnQ5rbm24Y8dX1j3c9DXIvWSJ6A5pmmWBQEnpXCmHG4Ci4CpuRbiCaWV49BWGVcL&#10;wskS1aiwCkyJ/93agHBv3JC5MNh9m1gHmu1uhT2XyLPJ+VWY8IGoRT3CDT27lQBf9mvG9UxtEIQa&#10;gKsUDpAQITU7V58vBwSekarAboQIic2JOUxM4dPT4fQ4f5fTQPi5psHjzzo92PH0GAHwOxx2h8HC&#10;uo3GootBXGd3riEWMEXt6vBYFInRhiETJisV2QO0WOETyoi0xCzIcc6ukqJPf8tXYseeo0rUuhol&#10;Ea4IlSN5JkqW/Z/z9+yGXHPNtcWZ2UhNGZrHwLCLHJVQUW3O4LQEdzYkapc4cQ4ojqbPKekrWvEa&#10;MUESKu/1iw3RK3Vbn2vgKibu7MxUnwsOzkPht64PcfgTOcT5yUIhh9cpHocIZNQbRJ2+pTa5edJD&#10;/VSvJBu8jPJVLa1LPJPQKMj0EWmOZFfnc2evgp6G4wjjvGCqBo1FhaVD+CxLnvkxObUrCAhKLpwC&#10;gIyj5oWYSXnHedrSEhm9icMCAFmhsajBe0ijUjr1+LyoklxuYdhPd6rrvdqZZKuJb+BwlOMyPwJz&#10;mVlgELOo+P0OrRD8c9ipZYbL8WGFN9lcicib3V6TuFUcT23Hkk3cfjNFEHQ02C4XKq3marI43yWQ&#10;X71ViHWS/Qqq9LDPrYLFQXM73VvrtdbatSa7Pxxhi4Q6+pzBX50XEDR3hmYDs98wOjYI8FPhTIS0&#10;VoasM3GiCM2dyERE5LoC9dgoLo8JocnSJAo4Dl7SVBLSQphWyRDNBFinrxDgU5mOnxMiirE30O0N&#10;tqu1aq0O3jg3CCtRP8NnSgMQvrm8F6Pwn+ErT+9WHVSnqMbbcszx/oQJgeLq80VC4BmpCkyNOUQF&#10;p6WQohylQC/luwI7hXk7/Pev0gYm4mCHdEWZCOWNjQ1iePMTLwL4Cw7tEOluulVXQ2HmfaYbEgnk&#10;TGkMoZyTBkCjOspF4cjTaixjxBpUXm+n+A4lHXRiRiGdi1yVo3o0BNVjikgyOT8/z3nxRrVGlkma&#10;GNKRaARslO74wzuDG4vJAQw7OmUZsXpdumj3KE5WkFNShNZdSrk2oPGqJAXEgvV3N3NRjuAsUGjU&#10;JLRZEE5EZKgYD9Ms0+nkvr2Lhw/tIwgdsklOkRLMalcdEKAcLdWQpkbbxmpIcPOv9InYsU+991OV&#10;qADjcgVCrWsWqFNeC8KWUMx4mmIyWqgzKuaVO8L7Mj2EJ6247iKIOTa61JG4kkqERCRClDawBN5w&#10;4EIwoaK6YXgOYDlnkuaqoXY/luigPKPwEE/I/G1t2c3xc0z3hP+GnND0em2um8xzsLPTbxpgE/gE&#10;jLhioJCaISI2UT45BdqJE+kK4JhfbTaZy6ZnRvEyhwnSSQscxKUXseFS03SADO1gNkDfYGYJGsLp&#10;FU2lYKVdAFrRqPmp43bKoSoKOzA1WV5S8wJkREe8FW1KFSPTHWldwxMmCMgkNL9Otsp03POJ0FSq&#10;dVUVskf/6WQVYp3VFnUMdYvAq6vr64QB1f6FnpAhqEXHAaWnyG1q6R/+DFWE3VqC1+MIqabVqJ6p&#10;/jhjCcertA9296urOU8HgWeDKhAi7lR6CoEcmRzhXBLAX6ewHHdxjhVcsfKATsZquCiWhxUDVoH1&#10;9XUuOnAiDynKKxQBuxgQ2SuHerSqkNgQ6xHD9YUv+b7PrVfkSGaIC9Oo5IGkiMsP77z4lPomYSl2&#10;41JEPFFAIyHGFx29M7BwWxyMg7ofe+yJLnZeRWlNso5HNox93b0tEmIcvvrxhtRbDVaskPpduutG&#10;15A5up3Zh69Oqow4rw/ERa/aFcehmHu9AQCtZjTGCOAmRTgeh6WbCSHmTCabbBIiodlEWuhDjUtz&#10;xEpRws/ZtGbN++DMWiNV9yQewi5pjqTeaUJ94iR3Q27OKz8aoGgtas6h55APxYNg7nOhV9IVHPf8&#10;Q3ooE4hynGQcLdV5iUYkHGEftVmg2fQddGGLo7ewVC1Guwk9LhUi1t7QrgsajbjyKdXkAy67Nt1y&#10;fNAAUJuTBydVEokl7hvk1oNhgoVsm4O8HERMoG+3ujOQSHOdMzv1drwfLxA7cNisYNHpjar9bGWY&#10;x12G0TTbhLZID+KpPcNkfphNDTj3OkCzZLD5XDqvfvJXkW5cGJOgzwS7PHjwINCGChgFp+GETlII&#10;KKP9EeGhwCu4OcKQ1sw6PQrVnRGJHjW/olC+VT1OMiEy6K0QRoinmpXwtHKmHiG82mLutrerrS6H&#10;g8Y3mIf1qHsai6p1fJjSBqZ+uhFxSksQnU5pAKo5fHw4U5lh/hWHdjXzC4XAM1UVcMzwAQtxd/J3&#10;BRggtICiC4gycRPCJykMYmVrEF1Ta1Q35l8chLWgfRYowJ14OX3u3n/jW9ckDHhS8Uy13riwvpLI&#10;2k3h8QHu0Nwg3o/CDBC1fOeCELEPkYTrBLJPkqmEM5GQoYdkv0P50QqbY7n8JYaoFtx2D2+cu3+o&#10;P57glPyAeOMWN4c+iRmJf/EXXiAOLnElaed6gFF+PDNMRrFv++3YKDvIWsDVYweXRhnueC+l8iXu&#10;EsacmxxkaZSw/nwuv3QqDFer2UK0GTGyy8nh9SbXRzhnc2kNUX/joySwIoBjbpgsdI3Fo6PEOxz9&#10;57IfbkIaprqdPvGeB91RrdNLEMeArd4RFz5xDAo9Ij9g5d6oN1sVYgvhuZnsj7LMGxcLRct4bnLn&#10;0hdCE7KOLCbysGQOomEVpgBiQ4YK0vil85erpAhQgP4zHKQvbRBxKFHM5AhnQOdlDfb1rkzEPkbB&#10;UBJCskGqAPmSASopRq9XQjlH3VCf4yv9FIaIdUqO6loXX5SrKlc73K0kFAnqmCOVeqgFuqtKmnfV&#10;Q5d8IMI6dcPkItisKEYW7YHS/XQ+WW3UyIkOlNuBUgI42g67Yf7YWYTZjCxG5izCK6pE4cagkB0Q&#10;SDKWBjE5KzAgCiQCOo4rG9GA6V8GtLBbrLtMUyxezSaZvCyRAMrFQjZXgBYJU8GXvWQmmZ3LJlL8&#10;n8iR9J2zvJgd8PpMjDLxVp8akxxkp8+9fjq1bQpEp07w4HJmAeUQIjCdIupYtFkACdiZEf7RZ+ag&#10;OFNIDHvZ7MyJ/YU8t4qgv9iVfmMPD6qViqOlPyDS3pamj1gjsBtoBrMZlDgiaGe3b0SJ2gAPgB4i&#10;44oIn0+EYI45miDnXZpHKhf9CuUmPjpjVcDxQfhm8VC5DwUfTU5VBoebojvX+vV2i8XHytYGH9uF&#10;ZMT4CCxVhgawy4hGQiXAtQFhr1BLKBqd0b38YfgEL+c6s4kqHBW2M5wqN/nWMCdyF7UgLmFz4vCu&#10;m34OUaeSV58vCALPVFXg8x+kOKzKC7FCNSJUNsO0ivlXuz8RGXgZsciIWdtX7BFw0YGkrKv2wmPx&#10;WWfQ3p+Q11NAkoZMcQHxX/ELT9g26mTpIJ4uAa92lXbCE6uiXWkV4iDeqPiONAAxHbESVUvC1mQR&#10;myOinGpQUDlIeO/SPFvprGbVRDSinTPo4lOq1sbes+UXYRcG5vCVqDZbnAcnykuXiHA4n406sVE7&#10;l+vP5nulcrefb8R6rSIm4WGi0a50TNdIEPq+UIotlfJFHNHi7CIPcgRwQc2LtXLpWC82bwGhe5zf&#10;yPVitALn4yMOm2HkgVM3iK40SvUTRQIPpjuZ8fkLnewX/6WTkcRuDkft/qBlVyqX09ecPDS3UORK&#10;Js07wJGjgH665iR4CrCMVxPt06dJ5y+QZF50nIEcrecken2iBeQQYbxOXvmH6rnvUIilCknGMiCw&#10;LUl4OEUIYSip2tSckwlpbcRIGxDeSvwbBqbHxhshGPWAjWgn/FXI6gkSStfZuRFb+CDcFkapUTVE&#10;5SIZ2c8dhl5GJKAPhc/+icroUW9dlKrPoazS1PDQc9WmxbHgoO5JddOomSyOCswtzA9GwwuXLmaL&#10;RfMRsR3AnT1+tet9cPTQeLVfEPpqhKgiwAoOgrYwQYmw/z40TaUaVUL6gcPKp9JhEsJH9dBJYTI7&#10;Oxj5Qk1Rnzu2eG2C5NQzZf93Y4DyRVkyDCjh4t/nRVDi0WC9aQ1NrftfH8jVxJcKAs9mVWAKiR2T&#10;QlQL8duRzzHSmWOYEyKlk6JTLwtKdjmXl5exG9vngVeacyin7ZBnieupIfEF779zYd+Fdcp3Yzg5&#10;bpulWtEbmeJx4omhcBIDJUfLR8kSZwTiQWKXMonD4sWnKKbVIQlzkOy35+ZnWq0G4VnUhA6ACUFV&#10;g74ac5ahefZh4CU8XHRbMW6Gg1qzMUj2uNm5NF9O5uC5sdp6s3KpVc7sL88eHHVrqX6TGwhiaXo1&#10;KOTnW91Uu9mrVdjdjXfNWFxMpUosdzLpcr6M/aAzXxyV8v1ktsRJwEIx2WuzDs0US0tLe/ZzHoxg&#10;aj22OXAbb1ifnZam9Cfvv4AAPDUv+sTBpVErX2DxND8FCqGcuJ62FQR8PY6Q2pwWVvhfCX5NjbNF&#10;3oYz66gi+ecT6rOgCh0BJEU0xT7pLmM0NGGIixn1X/UIUBoa4nO8Z4ThpFicXyijG5iX3Zh32w3e&#10;0ZVe9rhRhKp8X8ZR0aGqjQkfiJDccd4xCnAJe1Ubf0PATklEJygl1DqfaCI0ZJ8sCTAygbxML+gB&#10;GKRoZrta7+Bht73NloWgpJkSoJQTUcH4fKkTu4ajV/I0FDzVisau6SDTQR3W79PhCKYh+yx7YceH&#10;ySxchlHqrQYO1VikznhyfW2TUOER09hB4zHNBrBTWyEwHbGF2/qrDR3XA0JFYVJgJy/UKkQjqn+K&#10;6/pIPRGSw+63V3O+IAgk3/KWt3xBHzyDCgvjJ3SqX+jxYzKIiAHbsVFEKCm5fW/Mt5SI/uyuZ7Ka&#10;mVQ7IQ5WLHAmbvi4/uTJudkZpI5RdahfYxaMHtGz+IhD1VnJpPM7lgyVgVD0yuWKOAh2WGfuejv+&#10;aR55dmtSvF1dWducPXjtTDGH8xXmSvFQb32yiLH61ZYSEwaUzOXNmG9b1Fh87T6gzBOPbr7jo6dv&#10;u/3YK26bJeZg2nYZYaA4BNppca88ZFjcu9KPdbHts08xYAOFSMLNarmYL8+XN9aG7/3Ak297/6n3&#10;fuziez907r4HKx//7Eonnj9+TSE+6rW44C45YE/g059aff+HV973sac++LGLn3my/sfvevCdH3ji&#10;w589+8mHLz3waPfYyb1zM4Xz59p/9t5T77n3/Lve9+TGdu4DH7rw1g8++JFPX/zkg8u4Rp08foy9&#10;AjMXD8yYIEhqpIKJ2QbMcy3D9cinn9z4w3c8ksllvvb5Byk3AcvOJVISq3a+IOCS48ky8I5ls5iv&#10;My9JZUkCl0magjGiTpSnUAY7Z/f6JTlUD3+1SJ36RG/Jd7VDAkmfUIN+OsqpBsdPIZhylLDOR5Yf&#10;phnL8yA2nCkWP/vIpd/7s89+02vvfMEt87hVsO9Cb7hlhwsEseuDTKFU84FMnN4uc5eLYDKmEXXb&#10;x4WgUW/VDfV/asjCW5WhYR+IY7UDSvJGmpZm1r+VRBfoIgt/rDSb4x7s//jfP379keKr7r4ZVxmm&#10;HXGq6TMqmxjASPi8CKn0mMxL2P3O7KVtr18CnOlcnl0DOzE5oTWq4hMZP6YoVEATGPWX+hyLQuxS&#10;MY0lHL46yaRJDzB/jk57q1JrdfsPP/r4k6fPZLKF6Kvx1uSEqykQaySkJ4kpM4BMXDxRwm8VMn8L&#10;O6FhuRnUA3lguJGA4q4xjDWJaAdHyoFm0PvgY/fhOzU5hK8m/toQeJZYBZw8HDmmEMh/ClK7314R&#10;7bxax8jwWwd6WBtUnklZKFZCedtRwuDo8NM17XI94lz2+DIoHI7IwymfYqRl29Qrrf71rRyYTaRF&#10;jwSPWJ64uRiHPhSz8EWq3jpfg3RVRoZEfUUB0qywuV4UDloqFvWJ1lICl4jZOM9E4zEGhAmfzX3E&#10;bIxlUYY909ki15dl3/2uJ/7Db3zsN3731Dvfv/b+T67/t49d/J0Pnf3Tz6787L/7H7/8m/d0kku5&#10;YqpZ3SrOLN7/6Mpf/OXqPY8k/ugDa39+z9b7P9l850fW33ff2ofub/78L73rt/7Lu9hF/+CnNv/x&#10;L77zrR878ycfufiWf//uex7efN8nan/2wY3f/e8P/8m7Hr5U6wzz8V6qNyQ6XXAES2YVuq3VuZn9&#10;owTd3rNnj1iVhiPTsQDujEklJ4rjzpatoCew63PndEqM24psOYKeo5kqlBlGmS6SNYO+GnaAu5hU&#10;Wzyh6SgSWmNXACGbpl41q3KhVihIQsVF3ZAgEe6ZT4AtAY3p4zDbqNX4Vix+qjk1oQFqXG439qYd&#10;wuq8y2ahlneYzzUjgq0bPCSxhHuO2BqOVxW2FQoYIbbMLZpcvTWdIMqvbNeIglgszQjyMnKIUsK2&#10;SLtW5/VTng6opDrpoBb89dPH6LPjE+E53jF/pdZ59LlPvQpMPQ5Y6mlFUZKw+W1uV2xBMT65sGON&#10;DzvmPReEQ23ApXtoDxBB+RSHdgLVoGnSX0c/tbj72T2QqzlfQgg8S1QBJyHnobsTV0SvvxIFnWuE&#10;hOrEH7Yr8rOFUkROnLnnMCE+brALvQqnzRmTv1L3xInCXjlVO3dWPV7e80VUeuvcVmQWcn9vekok&#10;hN+GsHK9hIZIY9iUak95usoNo1w8aIsau9GH01jjrV/64B1TQnUi+Kx/3OSI19TAjh1mynvf/+HT&#10;v/TrH/+z9z189PjeN7762h/6lmt/+Ntuf9lts7ccLBZm9v/f//nUf337E6X5GZaenero/MrGE8ub&#10;h+Y6d96YuO14+ztef+OPf/cLvvmVB7/lq49+5zfd8OKbD426lccffeKO5z5379LsHTfMfd93Puer&#10;Xnnw21519OtedOAb7r7u1S+9qZBoJofNRNyC1zp8fILGzDROdAT8LytEwz18ZA++mOks18c0oyGM&#10;jcB8IoYoge2PVpPOpt0W7bhEQp5lmgJffarmkJu7DPNMxz19KFEkzFF/SHuFIdKGEkVNez/9c2fH&#10;Xlg9DPFBryJXedoa+0Iy2Ywony9G3N2UAK8f2ScnMipxsDgoXGYLeg5eIbAGq8K8RWJJGRVRkFCx&#10;qMDE7dNOr5iXosJYeT3+lcClEF6kUfuk0xjxBm15ZzTFtpZNpPEB4pPDh48iNXEGwsOULygpjVyf&#10;a+CmRwa7SEqTLy3T9x2cBgVV9ZaSGmaIDM4HwkynLH3lzGQ3e3GmIcIMcZWNslqtUdmuMnFRN8YW&#10;IEce74nzJU+4TjCR7Db1U1pCWMZpQQnXBkKOp+n2YYYJ53s+Xo3r6vPFQ+AZrwqELDIEh+eHBULk&#10;drK/IqKHvG+KIMNKnMC8FeNBdqY5sbq+6V7iYitT9Cni55UIeEpw6qhYyL7DtpxBa1WkJZrYqBsA&#10;6MM4EtzkXLuYnTigiFAUpdrExabSvFUPvXJ6pb6RY+5v8ezW+tbGxlY+b77c0cNege3gukDSMFVD&#10;FISQQM1xKzRo52ZmHjxVe/uHt9Pl/XNz7Ve/svxjP/yC7/7G4z/9XXf8zlu+/XtfdW2ut7b/wIk/&#10;eseDH7nPrJcXLmyubLSb/e3r9g1/9d+86Rd/9u5/+J03/MSbb/sHf+e27/raI//u517x6hfd1luL&#10;rV2osAnSXKl966ue89M/8vw3v/bWn/vR5/34d177D77n1r/zupv3FVO9amfYVjC7nYdBybdLHBnY&#10;2g2D0XPu3DkOE6qoBuIyzGEY4skUv3aLi2ZZ8ntq3vnp8sNfOdyEDK43qAOaHcccwVmPCxWVUbfD&#10;rqoJFaMqh0JIOJLoAoULb8dYr9lOSXDhY7uD31mzIewY2wxokxME+JGERoJwBY+fgW66CijI3AmF&#10;jVqaqw90EnnMT0kRjUjA1Iw4NMLxerd9RjRSGnUtSjk0qvD7odaiiTN4Rkb1Q4eOzM0tPHD/gxba&#10;GUqKbjjVxAmYgqf3zWlKU6MCFKYhanDtQfOivwKFA9nloqpVzSqgyvXT53cqEb7yVoRIPJHpw0IN&#10;rm9tWoQojmVED/sXSuhRH66oB5A5Eeo7ZwHG1gICRNqVg5Nfl58eVO6UNhC2IoBcff7GIPCMVwU+&#10;H0g5TnvhENF3p0Uz4bO7lSlMHZMQDMvQ2eiTBUSj2ZowhbG8F1NztquGRGlO1Z7pXEBfhfxCXNIZ&#10;kCjKuTYcU7zbF6ziUK5byN9K7Ma5vBLSKpxZKEeDFRcTRxaP5pP5mbled7i+vom+oQqjrcGxZVj8&#10;kUzn/tgDEBtcX9sjREw21kumfv13//w9H1nduzD6+9//Na98+cntanWzzo23W73R6u0vOfzNr7ht&#10;aV9js9H9o7d9mq37SysbnU7++NEDo9Q+rmrG8YD+tKutXGaO+wLrnWovNVhpVXu5mU3um8skDh2a&#10;jcXWUulatVGd21+c2Z9f2V6pdZPD5GI/VWhGURHVN02EBm5DjnHanZONKULV1qrdUnGR4EmpZFE8&#10;ncISGL5BIx1L+oGnVUySSQ2RI+1N0k7H0FWnlpLeE8cKfSv486FWli47XYqrPxJdkk+uiqlwaN0R&#10;Oqmfmlz1PEROIaQKqBW3IlCV+hxF1TSxhA2MApy5F1bIaBTVpuh741Pyju2q090hNTTvkiZCvXK0&#10;FHZpp1mtO9q7puWA8onQhCo/5AOqTaNzeSYynCJA9YojsjpQJ/Ualxd1WLDVQAQiMqX3qAlNq16R&#10;r0whiaAtUPg8SsarDxLYIVgEGe+k5tG7oQo984o8SplO4DqFxPQ1m3ZvhUCkQV3xceGtxG4bADmB&#10;K4AlXRvwV1NKgBoKJ8hZn4/lauLLDYFnmyoQUrtgZz4wUUI0r+gCYyLh4DgYyCF4YgxEAfLN4mku&#10;dnZ+maL8dboV9YpZOK2KCvWPF/zrxGewI5eLqbPra09cWE8TtCSGJdrkgfo2DjBg7kx21lecTgTv&#10;9CBuzk+XDWIZPJwDVvyAKCxuHAuEHYKPjg3zzw4NR5GRMPrxFz8dHIQH8GEuYo0OOnJImk5mE3ho&#10;Q/Dmy2XrAjt3DyNDWpgOIbYlvqDVv3UvYvqZYr7Nieh2J2VjtUsZR6OtuXJh7+J+vKjoE2WiRaEp&#10;Ez4cPzVHZjrbTcVynKXuJXL9WH7YSRSTc4l0fXZp9LpXnpgZJIfVYWLQGsWSm/VaIdm/6/lHEqPB&#10;ngOxQwcX8VkkekOrXZvN9j760KUPfehCvZK4cH59mCKubCtbmI/1Es1ha2VjuL2evPFw5mW3Hjl8&#10;KDNozORGiU4/vnGpnmhl5tIzaUyg8X4s3iOmsJ0Hw8MxleQvgWzNrTT6x0X3OYt7P3z4qUtnz1w6&#10;vm8ulsMgPl4DaZN4jFERZ/cZJNNBx5xqoS/JpLmWHkZCRohoXsZcVbsGkriqH11BjJ59GSEDvHUK&#10;YciRfiDkdMnnniISS/pcqOVMXH2gCW+UHKkI+kQ4L+1Qc6prDxN8N4hnsnl2efiXSue4OwDMJ14E&#10;YpFeGEpZJWh+nPwYnwjQoCZagi3E6XKENhQ3CmQcIE90BmEsqkXFLqWigWJFsK0l/pIGVLQo8pSM&#10;EeJJBgv4atHTDiiNXdNEZiTR7Th7xASoBzJDpyHMxrBHP0ejard9ZDF1xx03ECAAp6BsMe/8YUzd&#10;k4MPAhePuqSmJ7sDJO30vH1iMTeZlDEaOG+RsqVHOKOqXNJrllWzrAvOQFTGcwQN5gU+oHAjviQw&#10;FarNRl1qeaPWT6QVfsO6mrI4GUJvjWscb83ubbJnSiHwny71I8ZmTxS8BQ/cdBRRAPRm1DZ8KCn6&#10;F9UIdQCQKFMtaizeAR9a+MrhczXxJYHAs00VCIEyRuJd//Eyuws4zkX6wGWKaoiOuz90muFuHQur&#10;AqH2ulWWtmK15nC9s5PnKoVW9k63Im9VLnIVyxZVizV7r0R+vBLHUZ0qo28lTrRM0VdOZqrZ++z9&#10;0YpEinw4RkGMtxg2KSDRTg0rKysfPbW5MSgMufs9k+NiGYvNFE/CXiRyqMelFBUaF++nTTmLN5Ox&#10;DhcAnzt1fmlu7vrrD49iuUyhWOvWBlxmlIzVOq1YMttojzK9xIm9R3obmfZGoVElisKg2hpmCovl&#10;cvo3/tO7/83//vH/8PsP/ZNf++Av/+YDb3/3E8lMfGYwmsv2F+f729ubDz/e/Ne//L6f/Vfv+rX/&#10;8vDvv/PCL/zavb/9Pz4xmskMM41YPJOLz8X7dveBIOMiRD8lI7GQEGBucXER8yn9p7BHP9S4BFvS&#10;krJKhPPoglmfOyv3iRZv1dxJeu1ojZPyvNUGkOYlRGAJCWEICS3IvKGQsTJAqRqqQb3Vt5Ix4YJV&#10;XFjY5Rw5xGHgoJg2wgT2UNgdYHEpi4VmX4tgteIDV+cdOZUQ0gpXHRqCpEDq3VBCRKF0iMmu8Wgs&#10;Pl51wCFsG1uT07N8rr4JAVSDE4j0Nt4Wijm78YAYva1eZbuB2380ih5N+KwpxoMiIjgANTU+as1O&#10;qEqqgBpVOpya8FsHo5cUkYZlHENUWENTiz59akURBhvtFteIgN4T4I9PFWn2QxbhP/2VEiJzf8Q9&#10;QmPAlGFAutFUJc5tfCxhIhzjFQtczfziIfCsUgWmuKRLTfFr/xkKuam007AVjhTWsEBYj9O2M69x&#10;/TEWRkQPI1xdd2Nt2cSJBfjacabbzRO9KrE2HpVRhc5M9UrrAHEo557ka+9TBXwhIi7mhOfLIzWh&#10;R584cKzDl8szUTsFROFiW7aei+4g2LdvX6WydebMGdgLb03YdzriNXyihFrRMHHV40eOc4dwckoS&#10;2D+WaLf6RcoSgjZRSBIKsZvNjRaysQL6xcNnL51fXSXU4KlHTg+7o7Xl9WK6zP3qbDSkEnvOXsq+&#10;/f1P/cHbPvsHf3zfH//xvXXkdSafTWb37ptL5fJPnV/erqU+8cDaOz7w2Hvf//CnP7v88OPLlWa9&#10;xymG6HQb1yoKnpK+UnHU5yhenj2DaN1JLGlB2IGm4Th7FUg1R64WOP+dwhbtebt8cpSQAJtCuTHc&#10;IjGpmjVlfOWLWk2xUNFh7tWqIRcwjlGaWU2oYx2Z3n/hmI+LVxIqFEDgKQCRzWm0KsXUnCVyb95i&#10;9wo/SWivSuAVJkzxLHI0ah+4mpBoCUnA9VoXb/pQoHD9iUbdNqBXehw4GrW367jqMPTJckXE8D9p&#10;RHdg/yE0nNOnz1rHcHexiITjQWnWBA3XEfUzVAcd30KiUN+8Kqe4EGI+CiU0F46BSkyVmcIlzax0&#10;NZ9icLbeMG0gwptxVDGfcQ1KSOWMRT9D8R+mpzQDzcXnflS5qg2R30E6hTNXf345IPCsUgV2A8gl&#10;nPOaKfJwXDfX/wki7nAlu0nosiesJ+RrzukwWxqnjsWJzLu5eongORzqN4NpEE5O3EEMXQTsb3dz&#10;TBGtWB6PL/pFOeI1ZPq2q9iHKjQa46aXwObm/Q9pT3IiXKl4N7RIUgfERPipnnC3LCFl7jxWWkw2&#10;83GTqclMLuplPIXEn+x0qp/qjy0TEeMIiVGOzXh8BrKlzHql+cCjl+647SgxjXuj+jC+PohtmPgY&#10;dfqDxmZ7uFZtHj0x89WvvrE8m9uuEni4H0t3yoXWS1+cf/O3HPrXP/vqf/fzX/eWn/3q7/ru5xMW&#10;sNcfffqx9Qef2MR14OYb57/z797+Yz/4iq99+TWvef6Rf/T9r3jzN72wFCsU4jgQtJNp/hWcBYvl&#10;OcKYQzrsNZOp16tw/KX5BYBNpgQbY2Gc0htcMoWs2bmYhu88zjUATYRLZaGc2Ki6pBylKaZKXOZp&#10;ltUNl4jCJX3lqCUxIwmkzx33XPhNKX9qXZ+oG+qDj1Q90Zo7qs3czhcX55EoOsUqKe6aios9l1U+&#10;WKe1UAyouVBF0PCFeE4R/q3QUlqL+qzBapnuU+CADSdFlVCYz7UPorfqgM8dAYNzhTw+jgSbKBVn&#10;bWeNi5TYrwv2ZeibGhW9ONwEcPVfg/IZ8ekQSNVtn3cfi3roYPQB7mZBIScJmYl3QHCmBnpu12qM&#10;YlvVCtY+zSbN0zuYoT8qH8JwSq6PNwImuVOyf+rt1LfhRIQIoB6G6OfwDF95mauJLx4CzwZVYDdy&#10;fA502cHxwP7vPGW8rAsKTYHYWXyIqWFzxpSiKwqyydjW5tra5iaawJCsCZ2L2ncjuijBeb1TvjMj&#10;8UcnD+eMTqtes3MxyNsyCfc2WehbYjDe21YT4h3OQZySldArwYeGnPtraYgshJuUy8XDhw+zKOQh&#10;UyJEqsAUa7Ya2DdMJPFPoBPpfHF1q37q/MpWq79dW0vkEl3OGMaK6eye/qifKqZasezWdj8TW+i3&#10;N+964b54ZtSIZx9evrjc6nzVy2768R985bd+3Yk3vurgt7/26De/5vhL7zoQ6zU7idH6dr9SH2ys&#10;V685knvNyw99y6uP/KMffPmP/MDLv+UbTj7n1vlBp9XvsAk8TGWxke5E0qXPEgZaIuuMNSDP5jI2&#10;wCOHGLuc4MSRNemekAh3PusMXYqUT5zmSDLGsSxkc2ENIfBDVk6+7BOaX8FZj6qSHqB8b1016K0K&#10;6BWZ0iOlGXiv9NNX2I4hQgPyJfBkZ6YcJqLDhw/NzMxI1Ame3tUptHc0dtrxwUrHmlpMuzQSjfDX&#10;O6ZRO9apXQ1TC3Th6hR81IpqcwuEEN6nVSQ2hiwug/E4UpNHRx7UYXeRc3Dh1UFwboe2w3BKFRCI&#10;HKp0UnDTvLheLrg5lDQ7+tZHFPKoKUD5wKUtCQ/duAVwGq3O6so6VIwjjHx9IiS+bH8w1AOU1mCd&#10;BfFTJsOp54qWA8c0p5cpanIM9FE7gUxx46s/v4QQeDaoAp8POKbQK/zp1KWE2LyzAy8ZoqN/MoXN&#10;9rlFE8PCkMwjJlv1Cyurfa7BudwuKoIn09cxTgy+aBC1O3cIRYj4eMjaKIwYhrDJFFmS4wUiVkLo&#10;I9vHD9mNCoQsXqsWPSqpR3yf3sp9WmTP30uXLr39E4+frY0ShVmqyhMqyEqOuF1A/ItHyzWB1JhR&#10;z5yEiO0/SLC657RRgaDFHNE6/eh6baM+X5jNjUqJdny+nMmlix9877mzG7V6c5BO9NLxJoK40ewV&#10;Swvba90j+2ay8WR1tb29UW9WO7XNQbc5xCcj1qkd2LN4YG9xYaZ8aM9Sr1Zr1fCO3txurG7UNhpd&#10;dAlOnbfwtuwTZyibU8ecUZJwK4t1vtmErfMe2wBvyBGQSaiY456YoM+LYCteqfqn4CyUcMGj2tS6&#10;v3JxKGRQmSlccjjLJq86vaRjmgaozQW1ooY0fNLqqvof6hYqHJKDCqBF4BxAGq3Avhr2L1w412jU&#10;ZmdnhS2UcTIREMJHlQjNQsoS3Pjc9RLHfA1K8PfeOsRkh/B8pfnW/VpUj7Q96QeedjjzlZOAeqVO&#10;komLIBdc0QoXejWaNSgM5xhIhG/lPsIr1Ul5iNGpTz1xsPtwBGQfuyAfMhaV1ARNgUiFVcDLhLUp&#10;3/sQdkCd1D6ggXQw3Nja9s2qsNEpLrdb9k8tG3zFHxoGpowEoRrh7MV57FQiBM4UEKbQ6erPLx4C&#10;z0JVQMTjf6+IXlOZIhV/EOeeE74KGaJAr7c+DWOy51Ydc+Rnm7l/cXWN48PSBJyJh9x8ioDVBwqL&#10;ezoxezFxWDFKZyvQtuiQHBcq4v7im64cqH565CshpzHKhxZdlxbOmqUBUN6NwIhJAg7iWBdxZFMU&#10;vJ9Tg9WgJHIMaCnrartZO3Fozx03HNxXHKxV03/6Fw+cOr8d5y6ivVn2Eu75+Olf+617Tl+sxLK1&#10;F730xOG9+7rVQa/eOXFg38HFuWrjbLtTSXIFHZcMxTgukbFZywyKqezapYvJdDefTx47csDuPUsU&#10;+lxMFyPGaZmbD2yO0nb1GUCQuiVASa5fpkVFm/GFQg7Guba2wkJYjMy5cCjgJQOcNWu8lNdxQefd&#10;PmWODyrpVYUiJEQtLyMk1Oyrz6G0kLTjb7huG8M8mnpeuQx2ZHPVIRTP+kpo4ChHgjIyvDPvQhjW&#10;weRjD7hw4cLq6ioFHOVkP59SBbwPPlgnpQg57Tir0NLlmYbMo9EJJ0OB5/AXQFxRk37j43Lxo4mW&#10;RuskILEq0KmTO/jMbRa5wsrqKiai668/OZ6FuPlFSqFxVuB05GqKT7rPsg9NU+AToeYEPUehcIrV&#10;K3XYW1RJdX6q2yrj4/K2ABeWgOhpV+s11BpBKYrLZOcnQjmttEt6LTb011cFoQHAX30OPcDx0xtS&#10;Vx0UPmpHb4366vNlgsCzTRUI8cbTU5n6OUWE4c+pD8Py/uGUOHcxYPmE0bPThSYbCOdpt5EGBOx8&#10;kGqdDSnT2ZCoPZQr3j3Zcp3ZhWxI/fTVnvMFEpIcUSeNL8ily4fpokJ90Cvng+oJ7WpZibxXz+Ei&#10;lPzaO0/uz3Vr6+eNtnEFiPrAHfFeg1cufsQRPuIXx4Z5DvTFho3ZhfhrX3Fnfti9mMz81/et/aO3&#10;fODn/u37f+/PL/zUL7z3J//tn2wU9nc2W19z98nXfdX1oxaLMe4fiq1Wl8v7Bvv2HbM5HI64A5rb&#10;BABYEot/fLY3wOSQbrZb84sziTQ9bA6GHYIgpju9wnBYGBHLIJ+NF0xUDDutTnNqyaspMAN1FDQa&#10;OY6EKxbNFQ69BxGF2BOQxRx94jQRgp4EiYSoFuuSjq6u8TZkfKF8CnFVnzgkSbtiESKwGhL/Fc7I&#10;iUEyyWPpqHX1ROf+JZn4Kad3SUcxGnWDqtQBx8bLCceOJOgtm82HDh3iqAVYIc1AuCRUkTKhmqek&#10;u2NpCEBHQud6qsoB5aqAJIoqV1UkNHYedwLVuj8cF2BRBDAyfZUsDKdOH5fTWmRXi2EIseuYM8k2&#10;USawQHV6Kkw9OuKhzuiqIVGcS261LlVGwwlHJ1VGmSRCKp6akZAteA0CrKp1aKgz5LvKKIRUDbTC&#10;1KxtbBFncOwoMFEvxrsEXt3lwNcsCPJCKtcDdh8f8FeuQOgTh9XljeyYQEL4hBAIh3w1/SWEwLNE&#10;FfgceDM5JbxDJEZsdsd5pA2YMR+KIbSAXQsiyCaJKDDGchM0Olho1/1EmC9GL7XdKAoiDHiled7g&#10;NkXcm1g8PzO/dn597fxqLIOvGcxoJ9K48QV0BuzU0UNVznPVBziLaMbXZOIUIZuwrkacyDujjkkZ&#10;Fzuz3kZH54kjoAUwGwW4EkZHmemPbYfbtfHR8W7zjJtsPYiFabw8g2EL335i+mRwrU+apC8kFxdK&#10;/UfPLxsfLJXMza+bS3X6+Vh6kOYiY103TgUYEmgO4cfyi6Bt7En2YsNuLoPHQLZW6b/0RUs//X3H&#10;cltrW7Vas1D84KO1f/Kb733bx548vPeaa+YHf+f1N/+D77x5D6EgUsl6tx5rD849uJ5K52+7ZrHb&#10;6PVTvVQxh4hMjeqMCR6dLrSHyeInProyW8jcdN1Brofsj1Is3kbZVHPYG6SIIdDvDdsRZMwwkGRu&#10;AEcszk3HAMPiTsRzXBPT5ip51kbJ2LlzF+qr9flieRAfZpMljrJjDdf5bMWbYxL5yTjFc6VbaLUk&#10;tJR88gJi0C4pvYBkgASG8EGMW4JNWEdCol1TLDEmJkvam5YgEdOX7hh2g8pl1/GeCAll6BaC8cjK&#10;7fJpjO0TAd/NdFOdIRdNN3GdG8TymWSltjJTXEBhW2k023ZFd7c3jJe6GW6KjiVs9exKgJBKVnoh&#10;v8tLFbMcvEaIRQWdIoEjGsRdFDT2sahvdFhC1xUCSV/tCzBMdBRKSvXxT6hfeo+sQSIWESARKDu9&#10;dq/fhmiYX47DczImNkzGO6tQ9CC5hystT6+cS+WJOWFRBwCYghzLDqEu0ZCoRvPIo4boUrStQNAS&#10;I0ZRB58QcYtXiiGhuRPC8OiYhoDv9Ki0eBRpfTKm0ysFsjSg4fsK/0mlR0l4ARpiq9sBvpkL6xWL&#10;LKDVAiMiDgrVyjYwsU+oJ+QLaFH0EQu3EF03wJZgBuOcBRaE5JMWQsD+AR4uFrJ/0LsNM/q38/CV&#10;+MPkX8SMgyMw6oAz9t0cXgWuPl8qCDxLVIGnA8fTqQjits52Q4QT4XmBqZ9eUtQYltRPqeZ2DW/0&#10;k8A7Fy9eMBETIba+0uM1hDlil+RIuusRtesR4xO7JAF/EVtXMWepYkwqozpJO0lLuijTPxQ38fUT&#10;H4bcTT/5K+5j3eBywlzqwqVhtxo7sbiU59hAetjJEs6XgMJ2qbH3kPJihQyKPUr+smySKEL81Gu1&#10;F7/4xf/0J+5+/YsWXnXLgbsO7btjae51zzv+plcd/pkfffF3f+cLC/nhxna1F0st7J197atv+NG/&#10;94Kvf+k+WLyGprGr5+b01xve9fwD3/YtJ+9+4eLCLGKtjf6SHo0jyWhEzm0NDqO+dCapXNEsIXM6&#10;w06TH5tbydWtZHE2Uy71y6VcZ9QSVCXmtazUTLnGpgnyR30TkDWzgobDOZwIATmca0Fb8k8YpbQ+&#10;l/TyRwXUAQke8W4X+Y4/alTMnU80CqkXUmL827GAjDov2SOpkBxFAfUi8w9uKEjPo4f2pGNb9zxY&#10;aW7FDpRK2XipP2hWh9V+lmujgT9A4EOLMBP5rNBJy0FCRJYq08yUJj/SI8eGenXANQlELSWRQFIx&#10;pQxQ1lUWYZoTgqZGszOlLpDD1IOKDFazY21F+nqni3oTQ2r2Rp0YJ2Rj9RQBFDKxzY1aKZm8/siB&#10;Yro44MxrwUxlIkD6IbgJ/t5/qSaaCPkb0sqOxjNRuDWhYbeFMxp+yC40Cyrvk6LCQk6hWYiBBiOM&#10;GoGPMCEGsZxVq3VuW3ZmIj4jGne00VgEvcsQwDHhMgG/EzNgB1WCO4dCdPU6p3B4qufhWK6mv3wQ&#10;eJZfUiwSMtpAFb7siX5Gi3JRoK4r1g8LEDTOti1wK4h3jTYOJy7ZqkyyQ/njBMYGC7Ef3RlMsJ12&#10;b6ZUuPnG6+WdG7Dt8c8pvA/JWCQK+SlTHEGszX+Kbk1gRDEVRa5O8yRSRFc0X8hErLXFtQjFvSdm&#10;ivluuwk70cDFswJua8NxW3Eg2IxHR/2349SwCoKI4UL1+KOVRy5VDx+fu/FggeAGvVwObSVnJnsr&#10;6lxYTUgqqf+ErDeOk4y3W7bjcGRf7iV3XnvySOLuF+z5ltfdcPcL9r3w9kP755Ot9krHTm0VYc6j&#10;ePvGGw697PknbzySJ16q+uzibSzgh/G9e8pf81W3XHsi36pupnEf6AMiYHDZNYnO3ZjsKGZjDPFi&#10;FpLRAKaJfpAcpvOZ/oXN1B/8+alBvP+mr73u+P4cNzOyAhTMJY8FPU2iBqghO66BHeFk+QQ52CeI&#10;NLYMOwI4l3ch5yzbBYOEisaieiTtJCdkuFZnXPYISfTJFFu5vNtjwnE9ZpoH0dYoxX3TfWxo8Szr&#10;yD379525sP7nHz57w5E9z731QKPWTKT7yGgMLR2AOpHE3rQg4OiqIQh69Bb8BKITmsNWgVBEmrKk&#10;He+U+3g1EdHlxYCCTSrWrCy1jYj5SSXoXUrzT5Sqf8rhlZ2qieibwjixZlnppvN9zEcWPhHcsArm&#10;86UHzqz/yZ+eOrBU/I5vvD2XiLV7DKuPiU1T5noGaeqSVBaQnX7tJ8SVxnNlVCcipqlDNoPEMY6c&#10;i3a0fIeGkCdEkrBCteVlhJnKCWuzucOcZZA1VtbrcltEo1ZvrW1u3/fAw2jVUm31yW4RLjVR2mGU&#10;ALN2nijQOH/s4RaD8ZXEZpUxw4xuJKaAfy51M5rNKzwhowtRdDe6TiPk1d9fHASezVYBxx7R5NQj&#10;nuU02AAA//RJREFUnAsZk7PIsGSYecUCU9Qu1qAaILt8OkbYu83tmoh2rE+YfBjA6GBNPn3eW33u&#10;7NvFjEhUNTj3cf1dNEwPXcCrQl+AuowRzbus4qeEmT50DqJ2tQ6IuC2mZhLjMvyH22f27V+48/aF&#10;2dnyf3/Hvb1EKZMupLE2tgdE+Y2O3tlD/apW3gYCuwQVmUSkmZufYbVUq3ZYoOyZLx47NDtXipHg&#10;22q1Y2H/ewVqzuXt4Fxt+1K7fqlfN+YlnqLtczEVi38XK4/6rfRwk7hFyUF2FCt0bfcjFyo9IW/l&#10;K5mIOd4IT9QKr9fvDrvx1HzpoSfOv++D98djnefdeqJbr2OjtqVwtDEshUljkcQVqKfQLBQDPsWa&#10;Sv2cwh/luyomvq9KJCl9Hh1D3M6hbkgS+A6C1+A5mvEQxxypHCsch3W6Uo1qpGMxM8DC3xklxjvc&#10;9UYz1mu84bXPOXZk9lf+8KOPX9qazyV6I/a58pikCeyMNUghrvU3Oqtp7qv8lLVAObI520ZS9HjT&#10;gbSzzSY6pS0n/k1sDDu6i+OzRuqyTaNw/UNz56YdzSajtI0SfEqSBezeSQAZyy3N7B/my3/xnovn&#10;LlRf9qKjB/bEmuw8xTJQMbWBdZgWSIQ0GxnAzFGDzInwMzqSsijgu8AWSU6xI5+4EIU803F4iv+L&#10;tB2v/O0O2rAfge0MvWAYqzdbdoww8gVWPx0x1B+RlQPQ08IljcuNST5MZfor/9yZVagChPTi3XZK&#10;mRrd1Z9fPgg8m1UBF6JXBJ9Q0MtMkaKQUiirklfUA7xmZ+tIFLuKDabMDtwoxs2m25WN5bXNkDid&#10;szt9hl0Nmwt77pJVvRL1av2BNV4sQMxaDz9d2ReFq7DMpxKNImN4k/aV9VNcJrRYauxRByJRZ5ya&#10;xVa3WMxef+0ebo6tVBOPnl5OzudZqse6qXjbViAU1FKAz7QxHIkTmCtCfbzvCK80SYwFOTEgun2t&#10;Nag3MSnkK43eZr2eKmaGozw3xPe7jW6znoln2MFvD/sNRFD0iNdLBFK5WQjSOXZ42xZREBtysTPs&#10;s63LBrCOzkls0Af9i+zS472STrdFVfgGUq7T7pZmclvrvUdPNW+88fgr7z5WnkkNerlkwnZzxfTV&#10;YjgpEp9aP2mCVNhxQ3AQqDUdkqz+aGZ5K57r0xTBbSdgn0sR1aN5F4qGJQVw6Uxhzep8KIpCs7AK&#10;C101HMcKQViBBKJ3NMlGcXSJRjxWra7fet3iS+48+OkHzv3x+04lc3OE1ohWwOlUnwCUZpxiHPqn&#10;n2ZuQ+ua3CnsCfNjj7wxbPuaYXEViO3IR9dtRJXwVzXwCT8xuQnf+NtoNBQeW4gno5HEfIjS5Gj6&#10;HDICY6FURjmxMJRU2SViUiWNE2yv93t/ct89Hzl78oaZu158uNNuR2pxIh0zvVD1O5A13frpdCd6&#10;1ESH53Rc51PrQicVU8dUQ/hoalRMky7y1HB84hw5x/kT1BLhmJrS7y2vrup4sLfoDXk9qt+fsWIV&#10;uApKA1BXwydUBaYqUYevOC6nBacaFQvJ5Gr6ywGBZ7kqMIVPu3/uxsgr5jjuTpHfbmyG0Ymbs+bP&#10;wiXjvWp1e2Vtw1QEc6/fCfom4vdJdaHiVK3EbmkhRuDrPxGh2DT5okyXVc5fvKuuvKseF0gqINYm&#10;kg75Cz+1FI7aGt8pAkO584bsnvnUZx7c/s9/8KlaPV6ayeOUl0zZ8lqd53FtQBzBV0VqSys/XLRS&#10;yVGGa45ibNI3iTzITkKn1UbrSGXw0+5RIDbixpRED4tzYScUjPQbuiog9IfVZqeZyORZkmLnLxRx&#10;Zeq2exZXNeSzEqIRBGyXmp6iDlET4eSGg9Tc7N7kbOY3fvsjb33rx1//NTe+6Rtvade2B8MCcofm&#10;5JKmdjUEHhk51ISzdefaPgvSWtS6Fw7FgCDmky5ZpcLhpEhUkK/J0lgkfpQpkePtehOywAvrHElU&#10;Xh+qBs2dSrpGQv3uQ2Bjj+Fp2It85rrpDFdMxUfd5g9/0x3PveHQr/3B/b/63z61MLswl+208B+M&#10;tstcOAl11SUHmgpIUEWjs3+6qUh+eSQQwJI6Tixep+sW0XG4HYXDFS+fF8dJJaiNvzJ+kG61CRye&#10;6XW5RHgzmWov7p1JlUufeOixP3v7Y4sLqe998+1zM4lKDasBcB/gERcSoyMVvZK7n7wQSHsIQoHa&#10;EUPC2ylCPwV5x4EpVHEhLYj5VGr61AdvQt8KSjvVRgNHOV/b2BTtOI4Jr1ytcdHuPGFK2IuZhFJ/&#10;6qcwKqxTbU09GpR3eyrhw7ya+PJB4FmrCoR0EoJP+Y6IV8RLR9/dKDv1eUhyojezWJqbvO1NchVB&#10;Mh7j6vaVlVXxAuf+TsJqIhTJTrdKuORwanEerRznOBIGytEySPJDTYRcQwSvyqnNP3QOK7BIuIpr&#10;R7VxgUCkmjDCaC3EoI5ce+Anv++5L71tz1vft/wP/9VbE8PSnoXZbr4oq6M6L0agPqhdVcvqTQWs&#10;CRaHJvfZhC0P+/leO57hKsBYqtdsY7I1wZDMYWMmkUmkR2b03zFySLzp6bWr+C+3WfZwTIDogwRV&#10;bbQlp32wApGYMjcs8xP5kufuAvoYSxJWllAEv/uHH+nGjs4vzh7e29yTHzQbnUF8UMzv3AYkEKke&#10;h6TPo6DHK5d5EqsOilBsOEIKMnyor9RDTZ8D0HFS6OFTLMkhsEjC6XH8IZNKvBvqm95KvgphvMWQ&#10;NLwtFeBJZdHR8Bfh7ktwomcXy2VyBB6+7cT8L/7k6/bMpP7ovZ/53f/y6Ux2f36mVCwTgnC8lA/l&#10;tB23mUhuyXsZDPgXyarxzUaChvZupLHpfkL+6SZDogJr4HRMygqvFXRLHv6UoaQsCtIqyNENh6qB&#10;THVmMOT4z4jQe8AiV5jfbBXf89GVP3z3RWwQr3/loRfdsCfW6iay6Z45ovZBHle7faI1s+STQx+A&#10;sDDBkHNypsNnQZJYNOjk7EQXsoJwCkJ5PyafyXaDtArV4CQvSrQeRpaVCDim7FRqVZURJjtOCnNc&#10;IVDalxAu7EOpP6UBhBqD0o6QTjWOyVMMKuz21fTfGASetW6DztdEQizJBVNxz/F/xTXHOnjkwSvJ&#10;ZGRjciXKiJy9J1J87F8UVRIR//jsEMSnHGRJb9gxhyT8pYiemxx2cUBKzzznlutES7BciYRxwm5E&#10;tcdZufec8uM6A1lOji+CnZsb65/cO6e9T20NGJdhS9Bu3XW3wePzM5yIG4fXFX06G41EztiiIEas&#10;zkR/rY8WKLDHDb+siSNg0utm7+R1pYXZ7Jlzo/ueXL+4tnqwNHt4XzqXL4srMQqtnl2xIJNOyu9o&#10;IswiTpQYpDKjVq/GX/ZezcOJvYNRMc0uAZbYGKpAk2N/yUEm1c8kMmO5JdYvPcDG0qchO8I0GHbh&#10;f7lEMZMudrqEFtqJvePUFbVuxz0QBnibFfKETJqrV9tv+5N3/NG7Lpy51HjpS0981xvvaG+sJzIz&#10;qVxi1KuxNazhhIZ3sXiXQ4Kq5o4eKTGZ9PGSyKdbjFi8UnJdAlv816eAn5ScrJjHC3ehqPBEWOFM&#10;38eofBVwBdHfugagtmSh0VjUooSWahCx6NUwiUTB3y2L0CS8pMln1DlusG4NbjmZuuu2a86t1n7z&#10;D56o9mN7Z9szo1Zpfr5QyOdy+JWZVYV0np9k5LLE9M/ncPhgYyVFZj6fS0UJ/dU/PrF4HYk4b4tF&#10;tnEsh3+4rGVzWTL5Rz3kR05svKM6jPaJcqnMXj6jo1Wq1r5+oWiqKj+5RIMcwEKNuny5NJtnQ6U0&#10;MwPaLG/2/tPv3/Ovf/kd9z+e+qFvf/4bX3diuNkcxbP9VJ2ecFouleSSYkM8YCJdTdAjQf2aHdmQ&#10;IiXGdAJwOp3hJifc97c4BQxx2tSb32rgYzTxFxaBi5CdVDUdIi5X13zWvLym2DUMi8QZOUh2O+1a&#10;tbKCC3Gldv9Dj3DiU4qgqhIektCWh4t/EpH3X+QEOPYHlFegPfqvvQHy0Q8+V7FoWqHQscuhGopg&#10;peS4XR+L+uzddkS9mvhyQ2D65MmXu70va/1iYXrEsyYC2/YUtQCCFCcyHiXdNqr7nBzq9bpsD0YP&#10;awxbwZMDY4sWIvaXOEG2jLBismGa+LCqxguXsRU14pVgt8lj4w5pOxttNujkd373D9x83bFBq1Is&#10;5Ebk293gIzwJEtxbNNHi+VbMWlyb5sRfnJVTs+966ivt2sLFWKqTiLSTaMsf6Rj5EGSxufMkcsP1&#10;Jx947NS+2155ZO9cp74dS2ai/o8vkzXIjJmLiVUJBpff6oDXr3we2wVIFkbxBje1vPs9T3zwL7ce&#10;PVM/vXHqG7795T/+tUfgCPAf/AAUu1en/jiRBa2zaKdCeAZDAL6kMyWMARa/SAOMwiTbQDoxNgTi&#10;sBasK9Yx5CU+/EmO/NtMUgyIcLgMYYT47zYa2HqBRjyVAfCJTLbX4sR2zpaZg07kHWCt27Fu85qK&#10;eB8GHGZj2B52Ruef2tqoF3/nTz/20Ucvthu5512X/v/95OuP7k9V6/VkqojjdXKEWWLnujwJRXFh&#10;wcfRL/wpuDlItV7Uh2K7/BROihd7hc7NxTGFwEJyfUthoCqZrc9VLSWxpUuZozmX6K4KqF3pNM52&#10;VRuZOl3pSoaadj1AKl2kQo3Xu64fGDE1MePX5vfNr22X/vm/fedb3/3YwuFDpcXECw7F7njujWm8&#10;M1EcWolOs1MsZTqdSi5dWNqzmE0T0bmFDo6kziQz21v1TCG+udl88szqsRPHiWu1sFDauzD/xGOn&#10;ZoqpI0cOra+t5PFVL5aW1zebrM+5AItgU7iY5tO5FI4FHQ4FHti3VK9up4plkIqbhTNZ9IXypUvL&#10;tWorlc3MFO1GiZmZUr8HyuHLb3sKEEu2HNuuxLa20w8+uP6ZBx7HrzFXGJ04fugffPdtQA9HBAYr&#10;J0FBWzwEgIB1wnCpBUIAn0qV0X4Btg+MVyuXHi/kkZYl+yqBwesyX07nXboBUtMk9UI8TbPg9K4p&#10;NryKtITJHI2PB/NJp9cERJht2NO5eGnl0trWfZ996N3v+0A6X3J9QkQtvJLsj6T4+LCAjgZIl9p5&#10;UMPQwlDoovysqWI8+hspfZGKIOXAH5pAaxAA1br+OvmI6X1ZhcXVyqcg8LdIFRAvs2X+JNi7pPug&#10;Gwl7SXqT+qYBXFEVUDE+NyaLMqC1kKysE14p4jSyNEhbeB8ePnzd13/LK1/6wuSgZWLbpJGZIJFo&#10;Fjp3oviLpbrsF+9wFky1tqqIwsuEfDniRz3kmtiTmIUIybjGoGfr10wJVeBTDzy8cONLD++ZHbTr&#10;SXbTIymiJbWoMVpaG6PhEwkYjUUyTz8lJCS0SPSs+l4q3k/nZj/1wPqv/9497773bCs2+/wbM8T9&#10;Jb7w0jwruFghG9u3tHDh4pm1zdH1J6+lR+fOnoHzFnPZa0+efOihB9qdAeHqqJ9dA92TxvU2XP1S&#10;byeXL104dHBp354FVlLlGVvabW1t5fNlc7+IE/U2z08+LObzOAd02/H1zY3iTJkQJoVitjyTxf+r&#10;VtmKJcxGzczh04mJpFws8fPMU09dc/Rkoz986KmLjdqwut2/cKl2erMyzBa+9dV73/yGVx2aH22v&#10;nsvmZwhdDHKwYIzCMV3GpMSafRUoyAhKEvkONzFrTZ8My5Lo4un+1lm8I4PrBEqEekYoj5UvCaQt&#10;fokll0mqWdWq2649uF4SVu6ZoRYiPIm8L3fOMTr+ZGO55qDVibUX9y+tbbTe+8HH3v2X5z7zyMbF&#10;rf6hI0vr6yvVaiMRKw4HiUwhNYq188R4yqS7nQYxKsrFAqQJzSBSWv12Lj/7+JMXyrPznW5jtpw7&#10;vP/A/Z/5bLGQuvaaE7VaBSjk8sWVre3NShMFs5TJobsfPXwI835ta2NxYebAvsWHH35478FD6+ub&#10;oArHdaDsZDozMzNXq3JbQmt+fpZDKwtzswcO7KtTofmLDKrVqi33E8liNnbbTQde+bKT150sXHty&#10;MVY3a7+ZqSabLEbIRuxmv3Gql7D3edd8aXL5EKy2bYtOH820snUul8VIYOoXV2EYVgY3T6pOLQlE&#10;ng5hIYBIUijkEyrkUOuOXeMlEHdutJq0vr1dNZNAtfnuD3z445/4ZLY4I71BGoDrAdGy3pbyttKP&#10;nvF5wYkqYAIfJQAFCwqcmFsyZFgBM7GMDQZjQ4JpFdQvbSBiO+MAaK4NXFUFhC3/s55nrSogShBZ&#10;Rn/HbvPjUGoRU5ZGL1XATttOrAIW0A0CndgJ3CowpQq4VcDMquPdhLEfu7UYHcAjBhdTC395/gtf&#10;9q1v+IZsYoA5EvaM67XZ200ZNpEgpVgdFs3TvKgRSpaNV/ky4ToHJyH7gW3gR4+GLHZg1dpyB4GQ&#10;H6yduv/RJ5ZuvvvQ0gyqAFYBlXHRPuFoduOOlgXqkqsC6p40ACWomOUMjnl93O+J5FOePb3S/tP3&#10;PvLZRzc++Jn22ury4sLc3oU51uBZfP8HOOW1HjxrUdznZ2dy7J30O6nYaP++vQT8+9T9T0Q3GhRs&#10;LnDgSlpkezj1ZnW0b2kRuz9LqHRqmM+nZ2ZLZ8+eSacKcJNWFCCPuPfHjh8pZDNr6yuxePH8hUsI&#10;gG2uYW+19i7N5dgqiQ0ubaF1xdqtRjo+KuczBw/swTT82GOPlPJljg2sbW4szc/eecPRXH/zhmsX&#10;73zBjXfcXs6MhrX1TYsHl84Ro3HQ79FnBY9y/uVo5iJ/SmyHhC2mLDi7kHbxrJLi7JpENTQR7Tvp&#10;sIxmQZ+oVxI847MegWeMI4arC/6JKpSCwluDfyQYlOCVSyPSFIh+7jjAqkLVEI+3hrEscaRARMQ2&#10;OwGV1ujhJy6dfrKKCyeB/GqN3vZ2e8TFkEWutaz1W32EMavoAlphOr21tc2ytZgvsXC/cGm90eYc&#10;osGc2Z8tFubKM+WZAktbJLctNNPZVq+/sVWtt7pgA5jDopRezJYLC/OzJMAfJBm9Iv7hxsZGKpO7&#10;5pprEGoPPfRQP12kfHV7m7uViZeMZk9ca3TKufJSKtnZtydz4w37n3f7CSIltSoVO86QsNW51sqR&#10;C4Kp6RGljGnEp0mkwU9tG7mEkyA0cma7KjZYXX4CVYCruiNsJ8z1zvFOPpFdwTd3NK0ivZBROIWK&#10;IQgPaCLUEsYMMDZo1u0K6dXV9ZX1rY3t2p/8+bueOH02XxhbBVwViOT0zjWDsgq4HqDVv8t+25yJ&#10;rAJ6pArIKiBVQBXJKhCqAooiFeoBDiglQs3gf5Z0/FvV7rNfFZhwwPFtMbutAoT9dFXADKR2VKpD&#10;VuSXZPoBP9EK9FPGA7Mr9HWO3GywUgW0qnPZGakCthQAp1EFjl1/03d/+7cTDTdngW5ZDxnvxnaG&#10;37ULXYkHcV4Rg5O0E4a/El/gJ5Rm3DlSAFx4+OIPVcA+SebjW2cePnV6zy0v3zub7zYqqAIQp/YI&#10;oFsT6mMjQUYDCQnS2Zwvd1Q/Q2gP2pzt58BYdCVBbHFpFut7rVG951Pxez/ysYWFRWLDVCtN2tmq&#10;NI4cOZKfyzeqte3K1r49SzPlIr4Mjz368LHDR1arMQR5dLlREYXA4rKNTB+rNptHDh1mEOvr6+zY&#10;wHfQeS6trB46yCFGThi02e4lXMrBg/sz6TisfN/+pa1qq1JnZyDWaWOtGS2Uy51mY6W1OT8zOz83&#10;uzBfHvW6tcom4VJtnzg+9+ipx9KF1PXXHrz+8NzxfbkbT+6JcdFjnT3VNtKnH4vXe81cIWPRbbrc&#10;eyTBZ4/mWnJUMjuUB5pB19tc5Csz1MN29LbJZoHzIK9T9fAI8l55yPTdLKTVpGsn/m00y6Y8ud1C&#10;sxxNtxmctC6ULOGJVIGx7HfurBYVb0oQEKIKG+PZ9KhDfOdUr8udV7HesFUqZhDk7Xo/XyAkLS61&#10;HAFMcXMUXxPflxpAYIJ1R92ASKM4m+zaAKIRroh5KFACbjTsZdlewlulY3dhEybQKKU/wvcP4z9r&#10;dnAmIp+hbUhxVSJASKeJZQnOIIUNZGjYkbpP5aWZ2er6uiQWqFsslDkiyCvEGNvqRCDEwkTlrOGT&#10;iRxj6SfatvE0OWIjoEWANW1Q9OKz41Z9CT9BRrNmgLJjxv3zZx/CKSKbKZuVsd9IJceXZEq59Cl2&#10;tKEG7fWoFccraQyaU8sMHAZVj+ao24enddjgWFvbuLS6cfrc8p+/632b1QbDF+qGqsDEHiDngMus&#10;AhL5UgVkFQg3CKZUgbGnwOWqwMT2MFYFdsgpSoWY7+mrib8BCPytUAUiWh1bBSw1cReQVQBVQE4A&#10;JukDVQB7o3JcFXCrwG5VwCKSTVQB54/jGwmjDYLcwtL3/t2/e/zAfpyTE+no6gNWT6ksZZxlixqh&#10;cxqFCF3GODsQ0+GVif2JSJD2YNHaJ2tN51PGd7SKTRflK4AqsG+uMOw00A4gVIHCNvUnqoC0dTUk&#10;vuPijYTzfTEsgw5uCLkczJRbHLKZYrdVz7IdUEjGCiWc3OBD8O4edxITJzhhTgMpItJbvXZQjFgn&#10;doNRBORkagY+hXdz5EdWatQrrDGAWyZvncRozEnyXheuR89wCeTmgD4+arAprguicvSPLAYYO+OA&#10;OwjXDyU0QJbyOEoNBx3UL5MxeB3ayi5j5xTbdrKAA4qdXhcLs/FZ28UdNjt2kiEzQL9BY0twZVFu&#10;hld4KiYH6BYWIm7HpU7rtvEUBEe9BUAJV5VXjvigCHusRE5uERRP90Wn7yBoCqRzKO1ygrRM1hID&#10;LiE0ZWLxjirCLpzteeUiSp9EndmxK3hvow6PEcCrmqBrIP4nOqsNmQ+6sUI632XvH1Uz0U9zY1Qv&#10;2U5aJACMxKaLm78hQMAblEiQhKDmhIitRLu9NpZ80wx4+j0uBjbkZPc/leFErsW2T4zaLKkNmAPi&#10;GfSGUZQni1/UY9td8hgwCfKm6WKOIrDBxCsCtxWrOIIYu/0ucTlBqlumwAeux+g0CUuQ4rRBdAB4&#10;WCyU7DqGRA+Zx7eGk5MDKTTRbjelSZNPQ9LASOhCB6npdM+1K5vlLo6v8QvnHi4Vs6mkab1c8IEq&#10;4PM7VqomC331U92WzA4VC3Eb4ZhBYGJYkhLgqoBdrIByW2usrm1cXN24/6HH/+L9f0kEDlWoZyKk&#10;jXBIyxOQ0MzuJTDtKGDeAaYKhBsEkQlhbBUIVQFhqWwDUVvTqoC4jeP234Dwu9pECIFn7WHCK05z&#10;qIG6nAszlRZhCC93v93NjsO2nL+QaWfTIM4R/CgJL8OOjRYglcQkm8npncuIXQ+Qji++oJold9UZ&#10;sWkRv8SMOKDEjFhPuArx4YQrCbcD6xNaFKORNPIWvd0w4SqC+sNW/LDdnM2mi1xVNKpz70xrFF+u&#10;D9a3G81hfL3ewlOZmMHGBbi/rma7tO1Bv95ub1VZug+2aq3GMNEcpZrtSq6QLM/k8ENvNSu2AO/D&#10;WxkpC9khZhUMMHnivyV7iUy3OEPY12Y6a47oTXzWcQJgaTXoN1EKUCe4C6FHXAcOh1fbTUTIIF/M&#10;9tt95A6+gesr25srW/h+JRIlQtE0+/UMYXO5aK7ZGtK1Tg/pygG5AdffpLvJwiBZwBLAigqbdqzb&#10;GTufSr5K3LokdlA7uByLNGX6RI+UMGd/EuTOvn3qHQFUlT8u+NUTl+iOigaQ6FFzQolIk7MrABRe&#10;SYlIiOzcv6xuqCeS+j5GWvd2hXt6VLlQNDmoZQvxdgqfjWiXoR8n1v2AnRVO1fY6bBKxKGZ/qt+p&#10;pWPdNKc8+gOUBP7FB2heaWIVDVEWcc3AbIBCTDcI2MetkpzfQIGIJQpIqBGRntIUGLUxOnSJKJmM&#10;lE2MGC22HxpEmRxluLUaBRgaAvcwTwxj7OFjhk9BcdHf9jDWT6QavQH/UAHw9yMuID51jU47mcVz&#10;kVjd2IPwLYC60D664224yXkNAVxEJxDpcekr0MmmSDFNn0jVbFHRdobsE7LGq7w+V1X6qekQjqkG&#10;J0BNR8gW9FMfClU8hzQ7b3yLWkO7HCNEfSfQ1xR/U23++LjUAUlxx4cw02W83vqHSoRM1fmnM1hH&#10;pKuJ/4kQ+NulCjigQ3RX5hRJ/JU/ncbCOiMqvAykEvk8LGEvLK+YOeGy477jbWNvzgnbuzQlVyAz&#10;5w5TAkYsIDTvU9I2LyYHnbXnR1su78V3vAk16uxeFfpInQ2pFXEonPe5D7DVJTRPP4G5PTVIsqDO&#10;j1ijtberhXgqF8uOWsNEO9nY6AzruEEX2t1YB1MFjvtdDlwmWN0jDxBa0SVyJpwscM0o2WjAQxOs&#10;GHutYT4zgxs1t6dEw++ztDWnrYF90mt3uKoYpQoTD5JuNMrWG23Myb0mtxDHC9m5ZiO5ZU5mGHvN&#10;hsyHVNKoR6zQLtLJdZvYmVOsMLnxaMAlN5kc7XPVGg4QzdYWluYEmgz732RGtxVrxl212i3XJRoF&#10;HweaYMtfXklOO09Xed7KFCS+qSb0lRJiqZoU9UGFeat1pxeODPtjWRJW6GVcqGh+VcYxWX1WNxwZ&#10;NN5QtKhLElE+ulxmMdrcaeWK3GbZT6c4+zdLu7k0+tgM8YZaDU6KzmUyc+1uZhCbSXO1Nd6z0WWP&#10;rOCj030YcBKKR0guEQuw8kS3CMQIB41tCe8BC/UUw8hf5rqAZovzHeaCOyAUMAcSSoSn5CpOzuhA&#10;a/zlE6xIBNvtUA/4ZbVxyhfvj+6gyA5EPIUywQVE6cEw1R/McTVfN97dIpoVHqeL7OWb0pkf24FC&#10;IQ2QdeBFFKdXmsqIzMehuiggB3ug5FhBGtSVluCAdeENkL0hp0GXoJoFoYQnNHeaL59H/1a9kh4Q&#10;qQK9SqWGxUv6gspPaQCh4A/Fv0S+P5EXoD1h5pTe4NrAFdUOx5ywJ+EQrqb/ZiDwt0UVcEJyzHP4&#10;6pXz2d2E4d/uViCuMEmRAXnyyU44WOrf3NxEyInJiv4pqSjlYhOyNruwkVTWestZg5bvcBYyZYTk&#10;lYyTlNRSg0ytM6QHuITQulA5qlONipu7mVE0aWLeL2K+XH9xzhKJukyDZRy3B+ZLzX5u1J/N90tz&#10;gzweekkcKQYdLqTpDtutRC+9WGxwbI/jhRwOxEKbShRS8cywk4v18jGWX9h/sQ20+cvVLCxgiDfM&#10;eT+2DOKpRKvbjALVp1udbjyZHcVxVaQA8Wi47SCBUZfFJLIBJ81mrJ0pp7lNjgBI/Vit1a3Es4Mh&#10;UQqzuUSh2CX6I1IHTzS7kppgDBE/5TrabKw1qveSHdaCSB7uWW7XeigFo048PcqOehliH1k0Pbtm&#10;yR6B0SfL51T2FZesPn2UdN5KJmW07xuyckczzbVL6Cmx7YJH/FeTq3WYi21Nn3JC24OrFKGioP6E&#10;8mxK/EvVkHjT0Hjc5DC1BGS9T4CmeAcEyLD87hKLodNOdXqDXm3Qq7Njk2XziB2e1CCRTxHYj3Zt&#10;e4g9m4ydbkU/s0MEiRQLfq7UZRcJkmghu1HRUlkkOTsKdr1UmmiSiSbuCJRJIsHZGaJwmv0hHAmZ&#10;13S+AD4Qa5/tBOQt9ICe1cHcgKkuneOcqbCF40MoB6lcykIG4beTHFTatWGiy72D8VyzO9yMoyLG&#10;6JhdpKmJ8KW8L9NFL4Kh2AjilhxNkD4RaWtrT3obJIzeQ6YQRt9S3oHvfImqNDsBY7lMHRQiiRXs&#10;1gNUoRwpWJDYXRDRQQnxkFASuzBWVc4VlVD3/G+YUPrz1AC8lbC5kBv/zUi+q61MQeBZpQo4M3Wa&#10;ceENbkeOTlMBvU28jJUAFh0Rl7PrPFmQGYelcBiqL4oBEnlLidVGvMDMrS4SLBF57EuKR048Y+/r&#10;YqyPKrDBLSZ4Q8Ej2YxmyZPoZLLcHAi7sa1NrSpUua2B+nZEkDUQ1GtMDRlmEXT4jpTVzS4et7dY&#10;n+xgtEVrt/C9dts4MYSICMuOLNcH2upKy0TagQ1R2lgRVtPo6hfdBMNfdvj42082cJZio5QYrzhq&#10;YXglAApVpOK5ATf0JHPGuQifxFWI7KX26HsPUzsG1gJlBtwSxIZ+t9rvpfIzOCigZvCb0/gFRH83&#10;Vk5ydqwZS+VGiSIckq3iTiI/yMzC9+kmAj06MWGAY7MSSCZifYtzjwU4Yqlw2HQKy0OC9R5ynsi3&#10;+Jcx0nGYuEhIZ2JD7lwjDkwsXYwly8l0EeGeR1ywXx1rYKTOZwqjWOSKEcfSjHwfoGQAAYplaJYD&#10;HYSMzsVj+RQmhmKxbEHoYu1UdsjN9RibzScjNsoUioBAU0NX7VwoHm0ABZ8Fbt+xf3Qza3/RHyLB&#10;GYkKmDJsm2i6Gdam2KWZQqQX05IY4ZnWYn99kGDly7AzWLBpi/rxkcOSS/nIl94e09tGw/YAwweS&#10;jBUwS2dM4GAFMZroFW9BmAH9wTsvFk/zb4DzhMXosVMtyFqWpIFcB7qoVnbwlfvm6XwfRYlPzDUQ&#10;bSvyr7DNLNs5JyFsH3bbGQYeGyK8tXdu4rDXSSMuR50k1o0EfvIxrP2Gq/YzxdbOIFPkTADQwB0A&#10;p0HEPf2kUbAaDOevIaJNTbxooSRAXNTVOKEGTIUb9LKJnBFF9OBhwL4bCdzWowuNSDD5fbxyh3gj&#10;4rAIgRDFKJm1nSvCfPRGMxaGOsGhU/MRYcPALEEAFoRDl8qyd4E/I0TRZ72MVmGanynT5twz7DU5&#10;YdBrMpZ0psDBP4Q704Ey2u2DjHFGoXsTB6YJQSagq4Gaf2IFriXwihCkKK/41hudgly6PHQSPXNM&#10;/hANagpzOzncYZMeKKDiWmIaUuvH9gnKM0EpDCrjUM20j3UEwjF36BZOvhlCc69uVcx7Joq9GAV5&#10;HNv/XKg759SiX0zPpp40fA8dFNzgH2QaDZgdHhIgEv+sb3I3jQ4N6mZq/Q35sGshV6XyVwIEnlWq&#10;wBcDUEf9KyakFIv8QoXDWxTFTj2u9vI2l85wSh5tAAq0tfjkfLmbB1yv9+WjE79O4xirjdzKlPCF&#10;Ar0iU/WII8gB2BSaiVEXdhBxTxNIUXnzCpaFkzJSQfjcaL5XjvVzyRRGcrjcKJXjTgG78mVruNFN&#10;1/rDGs4BCD00k+Yo1qI4htm0Lf5arO7iI+4K4n5fXMdbQ/MjZ+UXz3G1ACfMsGBwRCEyCnTbRARm&#10;i9bur7XYPqzDYpLoXfyzEBz4K8GbqbaNx1+PXWZYLDGKMNqTRt7gxIcYyGfTdtsywgonshRMyKQ2&#10;x7RShBNq1ZBCXGQQH3Q5xzhC7YDdDXJRdBd2oAv9Vg+JEevFs5m8eQD0R0SxAw4RfIxnmeDJZllF&#10;mTzAm9zusOY4OP+SyJ5us4UupHStRtTbdD/W4k+rVx0mcZDs5AoIiSonEYApWycWo5f98lyi3qmN&#10;sFjkzIeeEkgb9lRYoMYTqEeZTp/dFSTUEK8zPB45zRjvdnJxbmRiicm5eSYEJow7CCfYUOwwl8B2&#10;7XY+BE+kQ5JgCLaqtksBe41Ot0b4Gv4NY61YnITdGoyphbDBgL7VbaD58JPi6Hy8pcwoRqzMXiqD&#10;bOPyyQr7Pd0BcoU5z41ShS4L/WGyQalMuo2vLdIon621m4yRv5lSCZ+4KMQwU4SaiOUfB8+sAZ+o&#10;DIiQTrtAxEBiGZmf6SAXT5Ty3P5n4QoRdKAssMDNs9tsDIFvOt7BooSyDcqgJRBCajjI57jSoDkg&#10;iJBpPBgDYh2EGQgfT3fa/WyqwCI/myp1m3wHqUT+sFBbbJQvFhDerY75Apvi0k12arg0ghzpbmvA&#10;ZdYZrE0YDRiq3VpBrcNivpBBOW538VEoZeeyiSxO+HyJmyCYhhWCJnI5i44A9NCEU6lZjiCwzaUo&#10;PL7EF1uQmUfyb4qHSF3wVyJkaVf+VytyX3WIumXy8bRIeCpfdiwZdShfa7Q4gNMknnf0hJ25Ylot&#10;+jNWCC4PQjDFHsPyn5uvXtUGvhiZ9aX99m+pKvB08l75LvJD2R+i+9NRkZNWSGNSCKBkzkOfP3/e&#10;6HZy+sjNreIFLrldrjsjcGZBjriGtHWpBVggVdIVCzERPdoFEEew/CAUmvqpVYsdlCCYQYzT3Zl2&#10;rwEjTpCw7fssK7VSO5HvlgcdRESS4P6EUp7LzcznEyxucpls5A42KKQSRaIZxYblbJp/JUL52i5A&#10;Yo4bhpNxXmW5UaaA034XdSidzxBNBpf2fJ7M9Mx8CWttJp8qlREQOHfZJnG+RFzZQiZbzOZKqQwb&#10;trZgZdM4zUKQ1R5u4AS+xYdsxMIqZ2tZEtHqHAsHYpLbYhCc0X1DsPpsp58uz8xzTo1VPV4TttBl&#10;CwGpY8OJTniiAUTrHnZTkQE4H6SzRfzPbEsCewwnEXB8s6BNZuw1j7A2VhOWibg6JgiQwzGFIgIj&#10;WUBwdzsDVkxI6z5bH8kSC9REPNdu9RkLMsNuiKUJOsupMuo00wHziKEBf4VMb5TsckluYWYYJ1hb&#10;nuBLHIjXPJrsM5NQDy87lB6sKhYDEXHYapKPfMIaz1/S3NTASi2Hq0Y/Vt2s9luDLPElsSS0WT0X&#10;MTGw5mRjvYfqhVNci4VzEhs5XhG2S48JAVsEW+nZUmzQwODNHlQs1k7EO9nMMJNGcLJGZ+rzrLbZ&#10;ZkmwmI7hfJlv17usd23LBoMSK3QUlkwadcyUoQR7YQ1mFqMLAbwQo0xLj0gTKGK2ZYNeiGpmG/y2&#10;hZ2M8QbtEXE6xHGj12eawTFOgXLMs5xkz2eAySXeaeEwyK4/S3ga7HZQEThV0Of67GiZCt7bndlg&#10;BIpRs1VBYLMU73Tr7U4Ny3+umB7Yqr6D22GnX+cfaEXsI7CIw7H8ZfWPjQRswsSWiOUx8+QKZaw3&#10;RCRllUsAUna60GeK2UUgicNqs1UjXIipdlhVLpfuEJosOk6hrg2ECwalfVVwxQWGGIXo3clcX/G5&#10;ti30SPlQJdqIMdNL38yTXEso5jbFqaYYoFdFYd8J8o2AK7oIhHrAbkbqOVNizHvypRVvV2v7/CHw&#10;rDpMqGE7/SjhInYsaKMIxHrGmjL7Z9Fy2bY/TapawMFJkl/maxbFFbBQxCZ3o2OHyAPp2lE9LDp3&#10;xK0L3aj1sdoOYa7Vunc853lvfsM3ICORTKxRzEA3cbyyreggSiBvfVURinloRksB2QbdZmhWzMkj&#10;uqWkyX42a1kGsR1aO/+pTz+4dNtXXXP0YHN7g8VguMHsOoEderaVEdZ/pBM38zIujnWxtkqXZgqp&#10;IlbBQXVjm8V+rBerbG2XF+fMqGph+IjWtzk3U47WIFxlb7ue8mDXzb86JscKvJSbbbfwyG/niUHY&#10;M592ZGC/1WHIGPI5UkhJtlE5Ps4mRaffYDg5s+mOrZSRxmJLdvGpZr3BLPCTv+VyGdXI4BPdXmPA&#10;MUBhcI7lS7nqVqNczmPIJAwtkiNa3hXZxWXPFh0K066AwOFIxPKg2ugOR7nSDHpHu9UiGkwMH/dm&#10;PZYl7HwUvdjOx0eBlBPEjajZDghW01SC4Mds3KAG4Mdol93b1kRk0zabqm11sB9uG89syBTKJgW5&#10;Rpm67R5FluSEoY7wdGhmVw482GlMdiQyOYQngXU564i046/ZX9meoB52cqJYQPIbkEnZGCvG5z6R&#10;dHPmfGdgsGnBiI0FAnRlyjrddo7z9wPzOLF9ojRaSxeliGKmYnLLoEXUQa5FG0yGQtGtFmzetwgg&#10;YT4c0YSOoxTgi0bwadtuadcxS2F3InBFt1bLFHM2BFN0ULCsoUgsWQwrTqkhrm0IRgSG45Jw9J9N&#10;BzPeR3HsEVpmrLILvqwAF3zo1D71yEiG0ZvamCCrgm0JNlAifzicPs1mPixICkahbsx4RnNmEkvY&#10;RUEcX2T5jlLSajdkYB91zcNfW/tYgwxokeqcTqah+UIhx8B5C34OukPsfNnMHGZ3CzyVHOpUIfs1&#10;6HgTureY12IUEtuQExo207Ny+uFiITNM5nibHqIPjd0+ROAGao7FkpjcZSphaf2PZLx6FXIM/SRf&#10;EDD4oMJMHAUIuEXIL0IOr1cab3/fPQ8/drpUJs6Dr/jH8X/43Mg5igg0iSw0jis8PkkICKK4AtGf&#10;cahB+UVGBQoA2Y5ITC4soBrVGWoSYmiuZyjtfz9/6XW15JcQAn8rVAHRQ6gKkJYqYHo6ds5IFVDY&#10;AJMzgSoAnUfKQaQiTKIMkXaNIqqEOMT2uDDW+jt6/J7yITHWjhw9/j3f/saFUh63JuiBRSFSXUSi&#10;owe+LGD315jR5OYbMQgpN2IHMgm4KgDD1jDFccRSjVMQkoW7drLFROXsvR+7b+GWV9x47fF2dYst&#10;XLWrGlztQKhj+IVHm/2ZS3zM8Nxn551b2jr99qlLrXe+5+wnP/nUiWP754vZlQurW6nsmadOn7z2&#10;xGypvLW5Dk8o5QsEbru4Dj+3I9cLCwvUv7y8TEy3Y8eO9etPEeO9Xmsf2GcxhE9fwEU/kU/HswQF&#10;THL9awPwozrAXGChqGGs6mZnZ2FNOjXAgyog1y05XnFEE89zGJDGS9Pz83N8ODc/Mzc3V6lyc0yS&#10;sxv79u3ZrmzUtupHjhzDLFGtVErFmWuOHyTiCvCxyxqyWQIcAQ04IH/X1raA0Hqlns7maHputnjL&#10;9dfipLCyvmYnFqu1kydPstW9vlG5tLZOXEMc3+kn3u+dNkcaG8ePcQWDyc5GbQs47N27f7tqMvLc&#10;+Yv4Hxw5fKyxuYztgRB7exdm27UN1rvz84vb9dZWJ16t2y5JKZ+zOx47DfwSktncxsUn9ywuIcZY&#10;TkecOoHFG/Qgoj6LPAACBNCE9uzZ0+6YqlHI2zYQBRoNmwXgz3PbbbcWsxni7i0tLQiGAPDJJ08T&#10;47k4O0dsvk6nS5wGhl+pbC8szIFLBcI65ku1JpsgCcYOXwfJjh8/2hsg2ZGm3ONHtMZCi1/dXml2&#10;DhPG8vKqqV8Tb0RQe3a2PIMNCGVqMGDSUXo2t7dAYKYJIgT3qAHh1WzWQUg6QK+qzS3SW1sVJA6h&#10;grcq2xZLqoZdAbNVplwqlDlH2qgR4Zbd6sX5hYfOn2k2W8VyGaXESGPYLxcJb9xb2rsHml5bWwOj&#10;DEqJJNNUr9e3Njpcd2A6QUS0luKIHyBLmesDoGADnPuN6EOkKhEaGTBipCAw5VakVMTbrcrRIwdK&#10;uVylugaGpOKYqfLs45jcH3BP9/gwiOIZ81AVNRPIKJ7C5NBfPfMIqsAgYb57qQFxCwzrTAGY3PgQ&#10;+SzZGReGYy4+kfYvhjBW+4TxwblB/TQ2EqkRLFdUm4J5X7x48dLy+tnVjbe/+4Mr6wZPjC8TXWBH&#10;FdB2pP5GBPe0qoB0AikEFI4UAtPZ7fOohkiZswM7oSog7rRbD7iqCnwJ5fpfo6pnsypgdBQ848W6&#10;4gIGzxVVAVtTRqEGdSkRPEtWAVkOInXB7giZ6BNjVUBiVTrHpPWJVYAwqJ3YngMHv//vfutMMVso&#10;2oVp6O2RS1ZEGxaGYCeQAHJRy3qRuqaWYi7s9VYt8piX34QRiNL0E5XC9r9x3qmcvvfjn56/+e6b&#10;rz3ZqdWwMo8XHxFRUrlW8FjdoWkW7ZjPkca24sxka93Bu955+h3v/+QjFxprzcTGVu/Q0sJNJ0on&#10;jmQeuxh78MEHT5w4pvtGaojYkoUyPbO8Ca9RVBZkoWQttb3yhUfu+fjj21uNW647gLX0kafWC4W5&#10;Umaw/+C+CxcuNTkZGCk9sBUi0sNVK1uYfO3iKPIJGh9V1d27d+/K2gZi7/Tp07Ry7MgRPKL5+eEP&#10;f3hububQwf0WS8b2q+MwbuQoggoD9OJS6f7PPrZnft/tz7nuwvnlp06dfeGLb69uVAQHGKf6eeDA&#10;AWTqhe065n+EFmcZYGqnn3ziwP69xDaubWxcc/IEa/7K1gYxXMvzC/OLey8tryISL52/sGfP4pHD&#10;By9dutTrtEpclJfLc2oxlcwsLC1duriGh9j2dgXv9n379q1Vq8trq8iJk8f2c4wCU//czHyl2lje&#10;ruPwB19F5BOXdnFx9okzZ9gnL+WTM8USmBixV4vtiMZWa9RvPHlDFEJuDbAD4ShKRBdhzzb30tIS&#10;QunSxRWUDL6q16u33nrrk48+DBg3NtbogzBkY2Nrbm5hZXMbhcB03KEtdpGLN9980xNPPIaQ5pbJ&#10;S8srmG8QJ3zFRj5ArhA2AhWq1Tx2+BCNbm7XLqys5osltllQPsolYgkn0fwee+yxre2Nw4cPMTQc&#10;E9EXIaGNrRrOiPv3LHGPIXYHKX9s5yCAidgzUyqjNTbqm2hynLfDQ4K7Bja2t4rFElL5/2XvP+Ak&#10;S677TDQrvSvvq9r7Md3jMfCWIAEC4tKDlLh0K0o/OUp6K2lX7z2+R4l8T96tREoitRS9gQgaAAQw&#10;AzfAuO7x7X13dVd1eZuVvjIr94v4Z56+k9UzAM0SQ0xdNGpuxo0bETfixPFxTnFtvbMLB4MEoYWX&#10;5sgdHBofdR8yM7+O/0o8lUZvz2r2d3eR+iK3vFSt50ZGRm5MTLCmTs/WEeYTgJbSyhI3g0NDLGK+&#10;VGT26J3n+3b1UBMwwJwHNAKHyiaye7yvVN6cmJzLFzZIloE6o14rHDl8YE9v49h9Ow8e6iEAwurC&#10;egeKGOd6WXWnVJr5gm8fwnSKB9QDuEmSjmjChRhCK0Dj6MRC+C22DqAKOeFqwXicj0SLFVAIEB5J&#10;5yepgG+XkC2co05RDrkbVH/+eBGsDwAzN7cwt7h0+sL1x5542umfYGc2q+gGPfppZwWApTZWQKI/&#10;mqRWlOFXaQXECqAVECugeMNbWQHGFjRhiCEwuhW8/xMQs+1X/jQz8OZiBRzm8+K8UXHHH3iKbwYC&#10;aQWMFYDfF+E3VkAqgq+fFWjy6aHN3Ea4d3Dox//y9/VmybuKOEESEhTFzSgfnK82+u3Iv2cFtLRi&#10;L9x+9T5BalA3sts5/qAVvUav2B6jHaeDxWCdu/Hci6d67nrn3QcOlnOrqLWd4cC3KQ5Dkge2fufs&#10;DY9RKfT09eYLHb/xByc+8+S5VyYSifDGe9++51vfu2vXcHcD37hwpbO3ktxM8S7YE2pE0leohRSJ&#10;a+uEbPNe5f6sFAQbZEQdBErCBSFP4psPq7BedP7vaC6gZ1RLpNLMLYMHm5SLzjRQyLuYgJw1YHig&#10;bklsiEaYapwRAc/HknOAol9+Enh4bGwMxT0uh4iMDofinY91OhTu7eyiheWlVZYamZhX4Dy6ezK9&#10;nVnNreeEHGtFO5SAm5FcwXYEM+Drrly+ykf19fYuLSzuJRLy2Mj83Ayddvf0Zbt6XjlzNtMztAbb&#10;geHEZc11imiUpOBkjxIT0BVkfc64pdOZW9OzkOp0X3dufR3Jb++u4dF+l6YB4r60kscvL8mxzHJ1&#10;dm66mFs9et+xC1eu4Lj3gbccQf3ulhK5ONxBUH1iNMEKJDvi6F0YCZwQrCpInzE7BXvUBX3DEDM7&#10;O8eKSBR2K5VN7d6988yZMwODTluzupLzquAkqmNIL/Kb5yNDWGSI5Twxca1UDOGosZYvoRggVNTg&#10;QF9+dQXbTb5WPnRgD2wBFAWqyAGUpTXy3Cx1dg3BgaG5YQwM6ebNm9jI9h/Yt4gw3dGATyIXzvWp&#10;WdRUw4O9aFkI37OwMAcM9/f1uaS9NfciMNCXSA2PjbIW6FGw9KD5IOMAnxbO4qmXLOVdxFypQ9Ai&#10;zM3Npbr64K+nbk0zKQxpdGCgUceZdXNxpbhjxw5gZqC/n8XNr7lDdM5i5TV8fYODBL2aW5jv6xtg&#10;zmlw12AXLFFndw/3165POHKX6WQJ+9KJUq1GvN5MttsfwSjsHB0t5FfXFubvvWfvrl1dhw72HthD&#10;AsUEwQoJYdDhvYM92Wuy8rIRuNSaxMmqltAKGCsQJm0g/iitA4HcuF0T8glCYQla0Y7FJQshSA1m&#10;goHxBGIFXNRkegdU/NZgc/E5MD0LS2vPvHT6K8dfgqK7I1WNDWi21w4qRVDzEhNgrIBlGfA6gqZR&#10;ABRmQYjNQLBVK2AGAgk8dgm5BVmBbT7gT0PI//TvbrMCjhWQgcARe5kAWgYCbhFTHKPgFQHSCmBk&#10;9YxC0yM3aCAQO2/Sud+rbv+73btZKzbiCJE/+gPfM4x9HXqBw12Eo2xuS3i23EVIte2N+V1EVGp8&#10;Uw84LqEV+8VhFuUEcs77dwAGaiLYwjZESN+em3rmxEtdh99+z8FDtWIeFkFoRdhEWMajAxAdIYM2&#10;uvCe7kh84cmJX/gfF547V/vw2zPf9Z13f+jd+zrqhZCjvrVQLF3n7BhnxFxodxecvyWduGNFoBbO&#10;J7idj5shtnYf2JXhFnK5DJJQAhswPly4CdAdEkqCgUIpXUBiH6LRkWd3QBJ8iCt9lYQJyKCufX80&#10;yh1VckZizi66k0v6EBfdnnPbqJyrJWKhO1M9Y0BmiiVdYPtGHp+HKPnm3EriXIgD+GYlj1Nf84g/&#10;a0pCe9bbnyQNEfKgg7NqGyyfO64XItOxm0ny6EWLCPohAt/ymUy+OzyHI+MmBykhMPAxDHmjxvkH&#10;5yKAO1sUN7o4RmlnxGWqYRZYPl6sc1aAdYlw2mGjnHPxcTljSU4a5zeHB7syQoVIlQUExNKd4fIq&#10;kh5OA5yh5ORjOOmy7Di44XAAI3YW6BgEhMbRWjES5zjvDOp4IuLNEMVLEUnXwRIgh9IlnSSetqBL&#10;B96YSUc8onHqxTmaUcVvEH0QJ/MUJdrlsaRmEiUTZ0E2a5Fkl4NcDoMwXS7nFh6dzBOajBBqG2gP&#10;AYPdOcNEFEYKjQtZKHHd4yQI0YKimd4yhw8amzAHOALAJ8EEYFfC7dPz6u6sKxSYtXanIAqF3v4B&#10;lEDMMpuiJ4J7RCSSzeA0yYg4iIjKB78DPh4hniMT+GxiIgGSurNJGKxoVycWG5pFQwMzBPliHty0&#10;dTRyeWwBnOxJQCOdY2zWMYv9aXdeFyrIrBMnkXLvg9K1Or/g3E9TCdABTFs22YVtb2l24cXlxs2r&#10;xeNfOjM6mPzY9x979C3D9Ercah3X9Fa8ZnqCprsAs4ZzaLW0OHmpM5uUViBUyWMg0F7W5cQVlxHb&#10;2Q1phwVqujL47S8nCYk0ErLNkuhUgKALF14JYHIMrlgruOTJyVuwAl997uUTr5zLdjF+4j45tCFW&#10;wNT4ZiCQPc6nGmgmHDJWAF4KVsB8BVRPBoLm662EhP54YfMK8gG3ZZVAjKM/PT3bbuFPPAPfhKyA&#10;uGabkaAY7UlMK61wS72PQpVNVWvK/bfdBbx1AFxUVupCrwlwTIAzEKCFxH+rmZHIuQ1KccdsNv0P&#10;WvRVbIG7SPdCvN3s+F/7gY/t7AzFu3swVeKshYcbR361253fXDNkGC25PEPeA6HpESbhlTNOpmET&#10;yjDdgBub96ejXMiCR87Sic6SADurN586/sLw0fcf2ruzWsh5PKuo6Y4macb4W44QTiWGt3amt/f3&#10;/+DUL39mlqNU3/7ezr/zsbfwSsll+yv5ATivJXfjjjE7TGRMPYXiV6R10FPPEjjthbE1jJwRUsgw&#10;HF5zqRzdpQqSqFQi9oi/klmkwKAab8moQU0NAAyOKcde1I0GYxwPPyU5qSNDsuLDvNjtLjXuuZdm&#10;I61ldAjNvog6QseUMDaTdfQJvK750ZKpkHYciudIgp8WGYA1eMWMUqdU09JbBZ6qGhX0OQbqGpsm&#10;WR/CH1aKEuDBAX3LbU2vCDcz8/ykAl/hLPf+p+FofRcMkGOSfKf6OirL7qPx0xoVqCnA02fqizyN&#10;aQKAPtxmm5rOTu8t35AQyLOxI1oacdV63RZLxI8X9ZQ10lT4xXLHYvkKfa+AhHLHN7UMbZpVrT5d&#10;046+SO1ozGJntayekLv225ZD0KiB4Sx5eWLhzMVbzzyzeGOq/t4PDPzQ9+3tbiRmc3g+biaJmdEg&#10;rUYlWouXOYeY3sQ9lgOoeMFM3brQhdtsA5YyXHMnc51cHtwpWlNNqUGIpl0mA2MONOYmMPiB8ZWC&#10;EJdZjXjMpRI+MYtLK7fmlx/70lcvX59g1wtcBTP667dX00uAralUAs4PwJsGvFfAbfIfcBRoqgek&#10;SGj6CkSdrcppHANxCIOsgI3Ztow+Yfv6Rs3Am/Qw4dbpNogM3miraM8HQVb3Wy/bulbf6hhBalKC&#10;1ik+bWDrSKiK3asbwzjWoJE0K6GaDBxUlj3e0Ac3imgmG7A0fk5W9ihYuEC96BVK0jWiwVUyvbEn&#10;jk/86uMTV25OfPQdO/7WD70Ld6d8LqeYZd4E6C4hSv6qUNtb7Yjq6xLJV2Wj6KASMSs8EtU0omut&#10;ifZrxjxad/id9kV1jPhx77XczlFLYxAxUOMi+RqJzbbWRZRMN1oCfRdviclQuRFaDcamS42ogibT&#10;iEQLsTbrq9wmx5A45byleRBnJlquG1FEMQTGN9hgVNOWwBloW/YjUVkhZbXAI+eJ2cL4NKI5EQCo&#10;Ec2A6ujSF2ldjImhgiilJoqfgjqRWM2bPoE6gkzNsKZIxEy0XF1rnrUWvCJ4Fvxr8FLaGdAa/+f0&#10;O747p6XzTfHTpTDO51UZcBUTr6YUfl+rxlPq8JNC5GaIpWrqRlAdrKPPtwpeR+g474XZaXxIvvPb&#10;H/6JH3no0IHYpz536eO/N7OxmehMZ+DlCsWca8cp+b33X8UxVWpfc6iV0uLaatKXBiCA0adxaSaN&#10;hBuc6EX9bO252+ZFTSkVmA1ULHyv1lozb/CsFtSRtaY2t5aoPHi1vXLHCm1d2M9gvzaA7Zs/5xl4&#10;s7MCXyegG2Qb+Aqz2wYIbqFgnSDZEA5lW4qiaCvSchtpsZ/awCJgutElPKIwALwujZwhd+ERI3Iu&#10;75mXrmhBSBYUaPRV+FoYRP0SWyeV7Cysdfzq/zjzwqWFH/rLD/zNv/JwI++yyLsIa94L2g/Aya8e&#10;KzkDhDeINv/ppzsB7x/pRiHPdO+0nu7kBBgKFI/an5ZeRar1mS285o5jic3wh8IQ/tyRDetCvTgx&#10;21fQT+ce5g5xuZoaj2wL6lfjsbf0rsolVLvobJwewxXT96vKqhD8IrXgJB+iEgQyytjiBvkhgxat&#10;u3gXTbvRgOBPW3HNA7RWpFcAI17HrZe/aC3IGbDQalygaPyQ1tpaEPcWZAL0iloWkaAOlN5oDDeU&#10;qF+1o/b5K7JtsGoVbKdoTUX4+ZbgSOxerxtzoHv7ay3YR2mWbFTciAFqG5tmQKNVfW8CuM3xUKg5&#10;NKbNJlmP7EXNvC4+mRRZ1XJhZWZ230jjJ3/y3bsPjv7qb7/wS7/5NFPY3ZlJkjQpTlTjEOETMI4Q&#10;ZpK36IUplc5PeiApXWyighRaK6IdIf5GSxb8HMMkWgV73bCW5lPbX1hFIBe82kr00/5q0l7n2lpB&#10;r+uyp3fsum0k2z+/ITPwpmAFDMrbbgzQg3DfBqwCZVubr/OV4FoaLmM/aCtqG6uOcJYu/TREaT+N&#10;r+epSY3CXMIChr8kbxnuCMoWFBrBUHd6S1hGw2B4eQIDb0See25+ciH69of2fN+Hdobq8/nybbpl&#10;bXqxzfEi+hDhILXDMPQh3Ktc3yLUq+HpRZWIMBjuEJ7VCKWl12cKh6pZtRBEQEFE39b71klWgxqJ&#10;OlKJTYtIha2RqklAt+kSaqaORmuTqa/WV7RhQ1XWnGjmJbCqWZtD+3BxGIIZa1D3tCASpToajMBD&#10;iS3UkU2F5qcNQnhR32jLapOvFlRBo+WvwlPSDl2rR+6tRB8SnFubQ82PJlyEUP0GZ8/a0RfpEoTY&#10;vUBLn6ZCDdJYMYMWzYyASl0bd6LVMaJo8GkgZEusliXKq0dtIinYuEdNhmdAqBrPr5YHu0t/5XuP&#10;jI0nv3x8Zn6xGHfuDo57hZuCWWOzoLZXpz7zls9N2gy2LSjw4QRaG0EzZkOyR1oXm+Q22NbI1Yhe&#10;15e2QZ2e2ua1tdh6ExyS3WtWg5eV2JYJ7uhgfd2/To/bj74hM/CmYAUMOoPwapAafGpgalDe9u4d&#10;4fh1IFtYxnadbXjDvLalrZp1bYgguAOFWykxsmp0yNTyktuE9w2NBqkC5TRutnBDLjQVTSbwqX7s&#10;+KXp1ZUPPbrrwFjf2hpBeh3pMiHS0KshWcNHohyiSUZmNH6hUdoxdahKNH7J4ibcuxh4XqwX2lVr&#10;knSDeFAjsU5V00igBmwzbBhfr9gjqWr0VBeNUCLVtBEMfaNetC8ymiF9bxA8NHJbHSOEeoVyUTXR&#10;J1vNIBLXyLlseEFapXm29oXuRTtpRPb7lgqnmQTLJkrjtwFzr9dtPjVFKm+DTE2R+rXdoX7F0gmc&#10;gvNpg7TF0vQGAcmWSXWCg7FJpk16MY422Jq8DbRwAmx+2qJoANaOpsgWMbiaNqsCAy7tFL1L12YX&#10;07rE08MOIJKbie6+pdm1tx0c+PB7DyQGe85cWuAEK2DNwDaqPkm3s88350d2DbNG2XRpJAaH6sKG&#10;ZECrURlusVXQjT2yKeVGxhRt/OBUB/uy++AY2hrXxNq19ZWtnxCEhOAGsXe3b94IM/DNzwoIrLcC&#10;txUGYfeOeyDYQnAbWHlbYbCRrQ0Kmwd3skpsD2/FpEJJ1BF+NCplCEU0UjKi2jGZSfRGzIFJQrK7&#10;2xY1vEwv3cnw5PTKi1fzG4nqfYc6QxwCiGfJFABNBNWrC42Qi3tRKVECoUs64sY+0Arb8JTheiNC&#10;etF4nSDJNAu03sLsbe3rQ8RjaVSGraxrtan2g4RcNdtIOCWiKLYuqqaxSaq2mdTrmm0DA02sSKMx&#10;HG20lnJjMmhBREurrC6MbIvAG5nXYPRFci/QVNh0US5BVo80Ks2MPt8oXHCugiYGjZ+aghPd64vk&#10;kSDqaIyXllvmKkGFwaFNnc2/AFjfLgOTzDcywUjV5H17YRSaFhmrQCHcnQxAzmPV84uMyL/oLo1Q&#10;066voAtxhFpBDaPNPKHJ0aWv071e4ad5GOh12/g8rdbWHEVPRfJk66qnYo3wo0f3kJXgk4+/cubS&#10;Lc6REluDFpwGhfzI3ueXt1x4nxZPL/8b405oP0g7bdhaCI1NozLcYhNuC63KdtlGsF0TfGo9ql9r&#10;tq2O9bK13Epe6922V4I//wSvvE5r24/+xDPwzc8K3HFqtsKf4fGtN8HNr6dBimLYwR4Fd6be1WX4&#10;OriHDe1qQwb3m3pxONJfeipZyva2noKFJShQweg6P2VdVgV+yh84iCVFYzSGJnKp16/OVq5P1u46&#10;NHzwcC8x5aBLJIjFbg6+dWGJfdJC/mHxJwB+sAV9o9rhLyPhRjhO5ZoBeclpZoS+TZGryTTMqC+1&#10;d0Uj9dMwKXVEV7hUQRKYvkiDsfXSvKm+5lZPjYuy+TeSafTDGlRHQQFLU60Kmk/dSP/R1oKqWddU&#10;k8NaUEq2ChqeJjMIBmpWRC74mTYAynlFNMycDAR4mrqtk9ZGMDQG1VQXbTyQ6tvq6Hvtu2w7iPgZ&#10;qbPlE/MR3Eq2TfTVBjlqU4OnF0G4SLVK+CtPUg3VCs28IsCzmTcyr0+wxgWuxtQKeAROBqWixDSl&#10;PRUnn3aVY6vOggCrXCnkdu4a7c9GZ9cTi6TZ4rQoDoMu96gfmD9wq62qxvkr5ZNBo+Zcn6beVWLj&#10;FxiohAq6t4VQoS2lpktjtkuNC1TautOjtsvmxxbCJs3GGaxjbQbn9o7Nbi3cLvlGzcCblBWw6W5D&#10;BG1AvHWfvA5wtz2yTRJc2iDqCaJ725zaxqomBCQULMLDzyB9NZShp/qr7S0OQM2aYlBohWqgLRES&#10;KqjB2/SmlphcKq2u5t55365kvFYkcytJ9Focg9CielEL8ngSajaqYHhKuCz41ZJ3DWWrd02RhqfP&#10;FI5Tg4bpKFGPhkaNYEgOVr82afwUTyDViHoxYql7NWWoM0gVrIJeFFa1BaIX+Cqi1BHihqA0qmDM&#10;Cj9FiTV+fUIQXVJZB7QYudTOujFSJIyv2aMdYzX0IcLvWgt9ka271tSbqJ3HnwYmQmJeYwIqjUdj&#10;1qkzTb4WQp8j7YJg0hZaZnItolbK+rJJbptYW1wtq5ZY7IgBv+4FY+pUwzAYUAXpKrgk3DNIDUYj&#10;V2VxP1JUCDj1VEoC1THSGFQbaFq0EAIAqtGaJoenXKqv/ZXq6CZUBCmjM2SlCjWI4kSSrPuPjC7n&#10;QytrnFggDmnTJwC/W/qkHVpTI/oQTWYQ1G2/6PO1srYEdGpwa28ZrKq+Jt9gXpOgb7FCTWawX62d&#10;mtoKscEGraYtn4F3G5wHy4ONB1vYvn8jzMA3JysQBHeb5RYosxmUNtsu7gkBRtD9dl8Yt/3IaU8i&#10;lOZWdHQlDLKKEqJG2EzqTR+sy22hV5mcfQdO7el2NE7LJJV1ifVcJBbvJOZSrOoyBCSqbwRSWJ6e&#10;RP8oJ0gAI+AUvlKvuuPpLsu7KyELDqd4fdZ5AsM0pVLywhEqCLGeYDNkZCNrWwcxXsiHRPbVmovv&#10;4/WnRPpx7vzOQb4emprLR/qT9+3uIp98iIy6xHTxrvJ8qT+44FzSvCG/KQWabCq62yJmrj5D9mEb&#10;nBs//7gRHyCULRIl1kSRefCr0j8Xz4escC6Wuotd7wKZRnwyOw7qtyq4DEzEtSGZDVKXv+FDhMHF&#10;2dC++uKnzlBxL6KrOdfkU6iaoq8iUWXCvsaIzEOqRjfJ5OELRZNMvsug0xHNdkW6M+HpG4U/+sKV&#10;zzx15cmXblxenO/uG+rtJoAeOJ9s9I7qbCYKHcjJJBKElBCqlpAvLvQhEYvKyUgdd7ObU9OLy6ux&#10;RIXk8gDF9OJqbqmUScc2GkWS/YZj2VxxPV/JJTJEts9t1FyIfpfFnpSJLgcwpynKULlwpDNG6PtG&#10;hWY3Q2QlJspyYoMQSzWCDVbolCSTpBsGZPj6eixJGl/c1ktRXkTfU47yUR3dG+UUx9qy0cpGR2Ej&#10;SnImJpdcSqEiQAJwkX6IhBSbqUiInENYSTaj1UipSPQkElHDc8Txjm/USLQIJIVdNKFQubFJFIQG&#10;OiWXTDLMcrMQTqVPoW5kDmD+pWIx2sONzCXaC8Y0aFNrdbSmWi8tona31DDMvJYbGAC4vJMiPLQ7&#10;rkLvAki6Nt8UM0b4JCOcuHE1vZ8KXA7A6VItyHNFXyFg1o6obJIWgXDCLg8mQO1eKa188C17331P&#10;dup6fXmFKALEGiJiI/mwUoSiYpAcxnF4waVldDG4gAbiD+orzClBzKvAWHSdjxUhF4TzjWJx9Jli&#10;nly5P/cihCAmiXJtVTXoug5MWuv4TJMt1rq0DCluSG6ze3TJP4e8WrPdxFytnzwQ+9D8RyB1MlS/&#10;WsXQxiUEW9i+/4bPwDcnK/A1p7WNhw1iE8M4IsBCOkHeQpvTG86bTwOv344X9jXHsLWCmHHhNY/F&#10;3MW9aK32sIioiVN6RVKF8KkqcwlliDBv/V6hUX2avkiv8JOvht4Tp103Mr5KBBQpNSlK5FblJpAJ&#10;owndaN6smlFojUe4XoisbZLtLStXR8EpuuMMa9KEPYUENVc6ESdVvPCpranatHnWT2IX8i5J1qD9&#10;Tntf5zBYldQGUEly60yvRH7x96/+0/987p/9h1P/4j+98lP/7uWf+feX/+l//PLp6xvdgzsJoujS&#10;7W6GaxtddQIeRhMcNCfXbZjSSgELOOEeOiLxj3/myl//x5/+tT+8UgvHM12hi1eW/t1/fvFH/3+P&#10;/cqnr2ezQ8MDsVu3cv/+P77yc//l5KoLxzcaSwyVSeUbI3cN1AzSk4Z/IrtfuLpO9uR4R4rkMg2y&#10;SJfDiXCto9IF55ANJ0PlymaxQjZI+AOYQKL5VAvVULEw3t0dDvcVi2k4gGh1KZktlVIdv/KZhX/1&#10;n2/cmCmnktUIAFUvpMhNSIBASEmk2EgW6pH1eIrUzIVirBrpLhaI60dqvtparZGHmalHiHicWK+Q&#10;NLE3Fs0CBiRujJBO2MWJbjK44hcN/AQSRuFs4bR8EuKpL7JnfKRxb9oX0r7ovL42glFH7QJdIpza&#10;FEEINLZD20c/BTyCZEnwlMjiIA2KBiMw1qUBN78ulj59aWJ6fi2SgAOA12weWNXm1bdoy9jnCyC1&#10;0TQ8wwY2fu0L263GhatN2yO2TWzL2E4MtqnZsMo2UcHX77jL2gptqF9P5e06b8wZeNOxAsE9JgJg&#10;JW332v9trIDtKMp9BXe2bevSvs7e2PrI2hTJ1Kj0V70EfwqJMDDF9hJhdqTLAgMEYtQIT6lNoR5V&#10;E7oxEigUJnHZG61dfXLSGOUWkxGkr8KnwsgqpzL3hmF1H0Quwl8m6Nh4qGaDsfrBOWnS5oDxWD0G&#10;sZjQN+VC2YaXgz/1+XrL0HEQyRpj5GaefAQkMCAWLuoUVrmjXq3kCElJEoHH/+iV//JLr/yz//qV&#10;Zy9e3nEou3N31/J6ZSZX+s3PX/zf/u3nXpm4nu717tpwUR0b6Y6BWjGMtIm4FSVucCSNPzkKony1&#10;eubKdCEy+vy55bk5NDd9BHS4MrH45HMkMyqQr6pU7fjkE2efPb82u1rPrS+FiUccIqtC3gWKcCc6&#10;kLbRDyByogQnv3MDXQTKlGgi3YinVqrFcHU5m475aILpULxrtcgyheKbG4WNUiNRGxrb+cLp9b//&#10;M3/463/4AgkKNpPkbiakbvTZE7d++9ePz02WohFyQaU7OrrL1XUC/m420vVaMo98G02SvLmA/iZU&#10;jhDNr9aAsQhvdqPJqXXkyg0SGeZwMm0gV28Q/JYEEHApLjy1wbAgxOiWbR+BkC2QSLgtvVVj4WTm&#10;EFcqKNIRUzUrzk8/ecRPOyEiMNMus+60lYJ8s/aUXtReM9KoYVOo85ACXf3kr/RbVGBjTi/k5lfX&#10;CYwc6ojBOrnL6RpcvgxtmbYB2+YyUm14SVuGnxIMNBjbd6pvE2WPrDz4yPpt2z72gcE91YbWrI4t&#10;5RuTpG2P6k82A286VmDrTrOSIA1uo0l3JFHCJiAcbVqjfEESGFyV4H5TX20lbZtNdSSayEeJEiFB&#10;+qVEwpBhMTUobGWYwgSF1mjdOIVZ1LLENaFIbkpFF5Ksr68fQzYYVWFc294VHQ1+svWoMYt90RX8&#10;KKE/e9HQnzC4NaJXgu3bzyDjFexUHy5EZkTCJFG+QsyB6UgkxtnqNElEINaCszggjDJDdURMjoeX&#10;yTmczvQ9d3b9F37thVvzyYP7dv7Ejxz9J//4/n/yDx782z+wf2fXZiaVPXV+89OfnVhHvianQHgj&#10;G+2NJBd7hzf7BiPpbD2dJRRRo7xRqDVqjY3uUok0AQXnj9lIwGgcOhj/f/y9R37+p77lRz6yJ1Sa&#10;X8l3PHn25jyOmakIonVq0JmG+ju7B7pIeROrbxQg0BubG7HOSDKbiSeIyh9NESg2g4a+FCLnZXYj&#10;3BXt7Er1pzp6Exs9WeLnR4sksM90olqenl7997/09OMvrlzFGNTTuRmPEKSvPxH7ie878C9+6tED&#10;e+M5ouInys4WgzIhFk/FIr2Z8EAGNUMkHcomG921jVCs1hkrd0Jse/tTmWgyvBHuSYd7Yo0+cjVH&#10;UXs7lhLNeTiUCpObqeXhGKRhRlm1fGIFgmBgHJ4eCQ6DW1iVBWYS6OUHw2U7RVChd8U6GBlWucin&#10;gYSq6dKwtfvUvvgDLpFV3jLrhnaiIPngvl27x0ez6ZSLveEyZsBxcPjCHS7VFQRp2jGVnmEP7QL1&#10;YujCNpSmUe0Emwput7bdp5Y18jbM08YB2HZQ41Z561tB/LZ9/xd6Bt6krEAbTAfpk21Fkz/adpcq&#10;SGNpRKuNV3gdmLD2Xx9uVE2iCR1JpalOgyMUFRcuE3WXdlSojfKgKKwdDi6U3lVoznCTnlKf3EJ4&#10;w5EoVo3blxoyNRqvTtWI8JHGbBYNoVp7UeMUOtYcGj1WX0JehuNEvIW8jF/RRwWxlTC7mlWDakHD&#10;C7apcZquJYiRjSRoPhEMnc4D5w/nLeKGkc50z8+X/tMvPbu0mV7NX/vJH33b3/+h941nYzu7o3/9&#10;h977D3/s0Qd2JY+M9cRD5VSkkYinG9Hsmes3v3By8b/++ouf+PT0Y1+ZP3F2qhKJpru66+XNeqMI&#10;y1WtNbpIuZtAA7GSTEWGRkbvOzQ81NuJ2yaK/NHBfozIqBxWN7JffGHydz47/cu/ff7SxHK6O5VM&#10;pDfKpAtqlNcily6szq6QVbrrxEurJ1+aIwxQXzyRzg5em9l87KmZL52Yu3ijfH22tJYrDfX1Nkrl&#10;ZEfP6TOruWLH3h0Da+XQ579yAQ1AIp1YXt4c3zH0Xd/9yNBgZygSL5TzpFTq6c+EY+nltfCVieKZ&#10;c8sT11dJQzvQi19GsrRRDKc3sA0888JEqdHRP9Q/M1l77mL4xQuFq3OlKPPVmaqVCziBVDARtM58&#10;Cj6NmgpamHzBuS09P1kFHlFi9iZBgpFnxTuiRBp72xpBcmvMn7aGqkmbpVMbtmWkAmQkKqcXGZU0&#10;YLM66UUxB1Kk6S2DNPUYruZJPYyyJhEPJyJhsgMCeugfbN8JgI3W2kY20h58apvLOgqiEd1rj7Rh&#10;FT2yytxIiWiQHxyGvWtdt7EIbZzBX2jKtz34thmI/PRP//SbZ1Jevf1uH6LzuMPx8j6LhxdPPbPv&#10;aFUzXron/K1q7rlHIpIkHDrS64GrtW2aNBJbIens8pvxh+8/NtyTdl6EOK95IkYgEmFGcuBx+Vs8&#10;s5zzs0imCg3XaGMLAQW3tEkPTdxERjmXmq/OWaYQFt9qbnZhKdO3ozubJuGiJGRrVl24U+Mdsc89&#10;ef3kxNp3vHvXob3d5VIlGkl0hFxuXDXbQlXuv554u+EKCwtTi9i7z7qTcA9eMupONbOt6nWR7SBA&#10;2kcZRhPHoMo2M3qrOY2taO38lJO26ErwCrage3VkY3ZLgCdiuJqMJvDvw0RQZ2YeP//lU0upztCH&#10;3r/zh/6nY6szk6GOTKnSQVK8kYHkt3xw33veMfzWe/YkXU76zSszpX/yrz/3xRc2v/LU9S8/eWly&#10;pnbilVunz1594OjhdKTUEUueOL82mauNj3Z+4C2D2UjszJWNv/m/f/zTX7y1/9DY3l1deCa88Nxk&#10;tntkenHx2RfP/97jF774zLVnXrg2v1zq7Mrs2jWIab6U2/iPv/Dyb//hy9dzG185NfPrH7/yzPFz&#10;R+/dtXfH7sefXPx//as/+NXPXPjUVy8+fX7+hctLL7x0bqi3/67DQy+env2VT71SbIT7B9LT8x0n&#10;jl++e6x3/5HRn//14//q/3z22lT+yL6xdCySisCjdP7RiVv/+Vef/uXffeUzT978/cfO3ZwPT68u&#10;dWTqYz3JzUI12Z39hT946hc/fraR6L21VPrPv/TCf/3kc186cfnizcVMOn5gZ194ExUIPoVkjCwZ&#10;TxacfFZHXpwSi3WJ1RPAi0ZqdewKgpaYAzUuQiuyrUYENnoq1lPaAu1U01WIO1SnQTDQ6+qdF8Vu&#10;aoQyIvguXM4pAF+ec8lkGn/b0+eXsunMI8eGupObKFDoH29RHDs5g4tDHcdwi4UVDBGkKaQBNCg4&#10;I2u0Qf61tcVuOw3YPOiLbL9o62m0vtxNlTAZXw38F0iHsJ7PFUpzi8sLS8t8R2sHiS1rHvjURtDX&#10;YTPUjSwm/i/huG+fdmmVu1ATdokTUrbr4KVV0GWLYpu6bXtu//zzn4E3qVagbaIFnQag9tOqGeGx&#10;atq0Uga6TejcbG9z38H2g60ZVgq2E+zFCJIpt7XJTWgWFmuyKYEIcWpEu9CQghBfkEHRgCXZ2OD1&#10;dfoQXK9hcmZn5mdnZ1VT6FhfIcxi1LqNfBoWU1NB/kDDM2OnRiX8ojnRyA1ZCImoa7UmjCxMJ25D&#10;l82eyvVILdtoDcsLj0sWtC6CLagXmsIw4DuFx6vhNIDlO1dqnL+2WukI7R3recexPfXSKuc11kuF&#10;Sr1Y2axWaoVQsbKzNzE0QMCZ9PJy7N/86z9aLiT3jNd+/Ifv/3t/6+0PPrxnsZj8vccnXjo70z3a&#10;c/Hi+tTE6urcQim3tLa2Gu0avHR9LtU9uliMTC3dSvcn1lfXw43MwvRSMpqpFmOPHtr50Q8dvf/R&#10;u05eqf73/3H2+Nkbnb0DN66snrhSmCl1v3Rp/bf/4Ku1WHhkz45QovP5U1d+9j988qWLN4/et+OH&#10;v++dB8f7rl5beepM8b9/+iKRbvK1cnGzvFzcWC50VEv5bKKjEE5GGhuLpY0Tl1eefXmKbJyJaCGa&#10;TP3Op575mX934uOfPNPZ1/P2dx/ad2Tsyq38z//W6f/0ial0MtPX3/P8y0uPPXOr1jf4X37thZ/9&#10;2c/sPzr49gf3p7sGT14p/9rvv3zhyhKpgTs2EaBvq7JsBcXFckmW1bTbjcBYICTY4BElBjCsKYWC&#10;Da243jVKZhtHa0pl+daoHUrkFGwEmB2h0zE+iYE7sGO2M1pQFC8KRR0FmWIxKdcwVE477J2zl6+X&#10;yOOd6SxhyGPSSUzK8R+fGVxXcLQG+baztNc0P7rRmO3e9njbltFOUf1ga2pKjXDThoiCW8Du226C&#10;ren+jl281uvb5W/wGXjTsQK2c4I3WiQr0b3Qh3asHgXXkofapUZo4Qbg8b/O9d66S4O9G8ozwmYq&#10;9yANE3Yz6UT4hXelwBSqspELsbrPaQWIFVK2DxTh5Hx+T08P591xGnBpdloRDkS8RWsNrag7Q0+i&#10;9KK7VtPYBaupjuQAIXcHc/uyhQjSaWvN0B8fbjyNMQqG3UwPbFNK/eAi2uRrMtW+GtTS85dkrTBW&#10;SG9kpo6E4Vcia/nK/BpH/FJJjjjm8tVSuLbZ3VGLdMF2hKq82VHtLuQ6VkrlcqJaCq0eOjz8Xd/z&#10;wL/8B+//ez96/0987MFd/T4SVHZwrRKuVeqzK3OJUPXu0cGju3f19PXmCvmp6Vsd1fI9e0IHxwZw&#10;KFgu5efyK3NrK0P9ob/54w/93D9+x7/5377lrQ/0F8qlSzdLv/HxpxZznBxLrtcXs9nGgYG+//nb&#10;Hv6HP3bsb/zw4cN7U9Vq7vvff9c//18/9P/5a0f+6d++/1/97W/79gcP7urKdpRKNy7Mv//RQw8f&#10;7Ilvpi5fvvWxbxn5xX/+LXc/mp2/WZ29tdrf07lnrG8om00l0194+swnHp/sSkV+5Hvf+l9/9iP/&#10;5K/v+5d/55EPPjyyc3TkpTNTX3puMtSbXQ/Vrk1VL1yYPrwn9jP/8AP/6w899PP/6ANvP9KDh8O5&#10;68VphM9wmuOUqQZ5bpNBVk8TLsokzkykXcsUtAjoLS0N94IxEUUuvWIsr3J0KUGAVl/VtB3EMahB&#10;dS16r3s9VX0qyJdQ2fwEG+pI7IJgjDpuTf0lqGaQCuQ1vZQ7f21qJV+JpbJxUoS7d3EddZWDmEdN&#10;tbQLt815gmpBo8ajQaqcS5Og6bojVTYgN8RlLwax2VZEtBWDvX6dr6eFrxMrblf7Bs7ANy0rEKTc&#10;dh+ki0bPjBw2l8ErJiGYOhfb2rpeN+5KmnuPk+/85AR/kwK5sAScO3bO9/pnVK15QyxVd+jaUbFw&#10;qIqaHOrhlIP+0i4VTdI+5yao3BYiQNRVd5I/DFMIk1IitCLBxWUKj0Xj/qg9HtyOS8EXbqMWqrsA&#10;qFSWtzM3wkTiewh1EAuVdo923nv3/s1yibzo4C98vxiMqon5gKMAOVNg6FVI0DAXU4OjFH/B8zos&#10;xj/cpoTKhT31vfp8zTYn8Pjn/PY7cNmr4xXPDOungiVQQjmufKrvDi5z2M8FQGjglsUjbmhBERcS&#10;qSQVeEp9jV/fqy8VITEaI8JwW1yrVVxWuVRPKIIsVw135GORYiLaKBXyN5brPWOjsfDGZjWf5IBe&#10;vaOCUbuWjKZXI4lQpVhZWVjt7Yn/v//Rt/z4tx9Zm6899vnpf/Vzz12aL+0bSpc3Y3O1RQgNQRFK&#10;ocjs+gqjHunsJ0LCtVsb52+tHrp7346DfWuVeqHWtbi2HirVHtq7+7veN7xQ40xH7rvvP/Q9b9vX&#10;NdiRjvYli7lIZ6KYS87X1pKJxt/49oe+6/1D9xzoL6wu3bvnyN/9h+/7W3/l0bF49+NfuHriwq2J&#10;W5McQEwRDCcWgfDuGxsZTEeGukLjo+n+3ky8GM7l8t09vUM9XbtHOjsSJPdNnj698vLU+uh43z/4&#10;0Xv6O/ITE5uDuwfvv3+QCY1Vw48fX2wU65216NGDI3t7+t7x4J4Pf/v95dwKDNHYWLJQrvf0ZHuy&#10;6xy/20h1bTQ45c8qu9USoAoABKgCA/0UiWWxABvA194C9pvnYAAMYADfPaex2XQuHYi5Hn6AdlZc&#10;AEANrbvIOe3baVLpFQQA4pW14wQMsi+IIaBc53Qo0WaRcwDl0ofzeiKVdeEKCLYQihMH2cFvo57u&#10;7Nqz71C5UamVch2hZLWWa5Q5VJl0AN5owCi4bQJIW2Ktlrwhvlxdm/5DeED7VJtFdcTrC30JjO1S&#10;fVUW04BRgq8IE4TDSzQNthVf4YbAcjQFGI+BmA398z9efRjY0JQ9vc1VOM2o+2eXsJOGt3298Wfg&#10;m5YVeP2pDzIKVnMrx7C1ESPAd3wUbMFovG5E+bQ9tDklLttlu0ucvlgQ1deWZuejwdS21863nSb8&#10;ZX7OsuEJz1p9mpW05ITdFu4LbnU1SMtoBXxEgWoYEy/Yq2VbNQSqD6FBG6Swuc4j6KlKhNSCn6kx&#10;G8ej2dDXUag2uVeIGJCmCmnBuBxVMGlMcyVxTR1pnMEJ4XPMK03zrBHqUvtqR0jW/YxGiqV8pYyI&#10;mSRkENi+KzPQne2ObFa6OQuQieTyxRBq9VgmX4AfjCRTiXCsyzFdm6FeYhFF6889d+v/+Ddf+sF/&#10;/Ls/9e8f++xXrn72yxdCscZwV2Nnui8SKYKUI+Hsrbl8IRzKhwr5zeKeXeMD6fTarbVYsd4DAVsp&#10;VtbrYzt6M90uVs/GxnpxfWlwOBvrjE8uLfbvGkwPpCbn8hxyHO0f3L+nd8f+gYXZ3NpSNZ2IZwcL&#10;x5+b+kc/++R3/6PP/IvfPPXPf/6xyZWN4f0jme5sJJoiqkA1srHMOYdEenRsYL24ykmEZJc7nd+f&#10;Dfdk0ejH11aLPX0Zgisc3hMdHhxeLGzU4x3llbl9Q+FD44nuUKxUnKpvFnMEI4jFdwyFHz42sLww&#10;CUdUyq/s3dnXk6nHGmt7hobr+Y16vhSrO2tUEBIM8KzQJHsBgyL5KKqPJ8Qcw3OpsR0XC0uNJQtX&#10;QRx6/D9AhyVT0AiT9XlZoRLFvEoLZQyHbSLBsEBXZN5AV9tWVN/R0ZYdzQ3LswvUtwMFbYDXkwiP&#10;9HTiQBoiEXG5yDAhujArNK7IFlwM3OZBW0+zZBtNJUFMItShLRNEI0GoDiIZ227aWYJw4QR7Jbg9&#10;g+jI9sgdK2wXfpPNwJuUFbDdsnU5tQ+3VtDutQ1v1YLk544VDNkZqVNJsCPtOutU90G8EOw9iCCM&#10;pgpnabcLy8hMoG1veNbQingR4U0bIT/rSNheRMvnCaKKLOX0usKbhqGC9YU3RUfVl7pQ4xq2blQu&#10;j+vgpImuG8ozJCsCjwbDO2Uh6zmnTpyukKf5J9rv0r55we52iAUfc9CnSOggnJ3e1clAG4ZGFfwc&#10;zU9wQhgUAiEThzu5iyUVThbylfza8uBoF7SoUKqiNULJs7mR78xu9vamPvfUhZ/+l5++PFNKdyfr&#10;0c5f+72pv/tPnnh5fr0jUX/kLbv+6o8/0NPVuH5xsScW6olthBpdV29Vl1bX7zrUf2RfMlrPxxqJ&#10;UqW6GVtfd+sOT7M5vVQohTNEWOzt6kI7ECoSQTC6slS8eH1tbgblxEYkXr9w7VqjkUo0ao8+3L9e&#10;miVsQTi60Zkd+MKTk////3DiqRPn+5OlH/uOY9/6vv246Z+9sojdJxqtNqrYH+LRVHyoqzHUM9DR&#10;6I2H0rnixsBwMhYJlXKlrmyCuAEzs/lIvKN3eKMjjq2ICAGhjVJxeHSwlkpcmprsz3R1xBInXr68&#10;uFxLR8NpqPNGtFZPNJLdpy+sFMqdMEab8UY1XG7EOqq4rvr5l0pApFRzbusuGBPF4q84OYGWLtnI&#10;oIBoCyTLegM8fIMjizXiQvp1Z9Gr5YqAhBvBJ3+DnLGW3kA0uCkk/WsnGsAwSLPQ8ci2mPgDbQft&#10;PrEUMNwjfZ1jI33wh4jfMGfuEVsLAA6cclRHwQ2oTrVBROyDuMLIfxB7aPD2CW14ycqFTOyyfWoD&#10;aENK9qJt9mAv9rRt/FsrB4e3ff9GnoE3Lytg1MiogjZYkE4ES7Y+3brrbCcEHxnJEYmVad8woDUb&#10;pI60I02pti6Vda+xBXkLIVBdwnpeRmr+DH4j9yK6NN227YMzAE2dn59PpDL9A0M0qbRpxDA1/GiV&#10;1Z16bJscjT+IboTjhAc1wuD36qkaFKo1DyyIooKhKiUdRERRYBEaSQPj3PkIwAz7AprdqJaLHNly&#10;Ge1a4VSdrYb6lUpJIzTCoImVcTeIi4WIqcm5eC4XH55Iw8TQjYDTNwcH3PhfeGXh+dPz3WO7e7v6&#10;BjqjnX3Jk6dmP/vS7GeeXHnsscl4LFMobz5/Nj8xV7n7gf2/8v/92L/4ux/+4P2jd433xzaTmUy2&#10;py+xtFBc3ojML1a7Y307Mv3JUHx5Nn/61M105449RwajmcTSYn49v5zJbBQJBxjrySag+86HY3J+&#10;aWp2fffg0Hgm00F043BXheDBHaFMvBn8rjMT/+wXTv+z//BCeSP3gz/w4L/9me/7oY8e+c53He4O&#10;h2bmc1OV8s6xPiIFT91YrVfX3/XozmyqjC28N5XI5WqzMzhAVnfuG8ZNHCtSobySyAyt5/d0NDLh&#10;Yh7KPzC88/NPXz1xfql7rO+BfQcxxzSyXXNrtVg03dvVHyMAAs4O9cjNGyu51WpnOrOJaqajmkin&#10;NsPxIMAbtIjqi4gKzgWZLLPc9AQwVuiAxFuRWA6cORCzCfyAnQrtN7wfrGJ1Ayd9ZwbbIHIwYOMi&#10;aTcNAWrHeD6BHE+lSzPqbltMRgHZs6QYEMRqVHqX1niqLaBBihenBM4pkUxzqLNUJlu0C4XkdmiL&#10;JVVlNSKGg6fGmtj2tI5sVEbLg1iFe42fRtq251YCH9zsBvxbSXgQgwWfttXc+uIbmdptj+11ZuCb&#10;nxUQTLcR+K0zEmQCvs77r6fZIMETK6D9b1dw29uGlxSi7W0t2FNDEEE8YicCRGiD2MEwVLA1wym2&#10;mUUaiTdMC4uLi/OLSxhg3b8WotRIjJrqPoiS7ogy1KykJY0tSHrVAhfynHIQENCG+40KCd82uFH7&#10;bYOkNeYH84FSEPGzVMJbryyEK3QvXso4JKF+/dXcivkI0gaNsNldw5tRoCd4JpCKoFbu64n/5R94&#10;z/07+yvF+q/+4Su/8qkLn3ji/FMvzX7u8Vv/7hdeeelkLt1Zu2tfD4T52tmJeqnwzkfGHtg9fORQ&#10;ONsVfvKrkzjQ3ffO3bjupzKdoUbh8tTV3uFMOtuIJJ2P4o35tdnlNcLSD0SrQ30Dm40Unojd6Xq+&#10;XHz6xYvoIAb29k0Xl7/8yuTqemggW7p3fycU8Ob0XC1axCBeL3DYMZaKJyulyMRkfmkjuf9g10fe&#10;8dA9BwbhjZ59YWqwZ+S+PdmjI50YO8o1FPvrufUN9D7xrkykCzXB6uJCbWV1c25lLUYCo46NZLxB&#10;4CJm4CvHr0zPLY3uyQ4NxPFm+P3HL0U2Y++9d+f9d/eQwqDYqK2Vc+meeHVzPRprxKLFeD0/1hu+&#10;Z0/0bQ8MDmWSkWKsUaz0OKtUM/yOyKfWgqluY2G10PwVGUaHpPWi2pK/kPU9c4jDCHS/LKUR0ALP&#10;pC1gi047zq5QdgH+6EvlopeyJQVBkXKBoqR/8bh6UXyAwFhbSS8KhAxgFNsgnSbsQpxInScvTFyb&#10;XgjF0pV6o+w4ANI1RNBx8a7MCtyIvTDuQfvLGGVtNIN/4xjaqLttjTYar8EbnpHRUGhBI9cnt2HC&#10;1yHtwW3b9lbbDjVEsbXadskbdga++VmBrzn1d9xCW1mHNpYiyC5YF0GKpULbjcYBCA/qZ3Ab2/5R&#10;odEquw9+iGFSbsQxCGMKkalTETn1YvjFDbulgdQjQ76q35lO7dy5c72QX1pdiXmvb70ruU2VhQo1&#10;A+rXqKzpNlVin2/vugPWrRRNkvhlD1aKekd3/T8eUdN7hrlLZw0kwPGT+2KpACngXwVBFH2zpwwo&#10;hY26q6aJa8R4QTfAP2Wj4a9yzwjbauqsvqcDBAxE1OzgKHXKE8Vifm10JP5X/6cDH33vyMJi+b/9&#10;1pX/9Fuv/Pbjs3/4xaWlUnIsGfqxj939rrd3VwpzpHNcr2yUNhs/998f/9lffPon/8UnP/7lqxdn&#10;CqcuzpKYpoeYPZvRC1cXiEj70FvGDhzsJW/Qwlqhhqcq2aQ4el5b7cykXpooXFuOHTi0/+y12R/+&#10;qcc/8blrn3pi/ovHZzeqpe/40P53vHtfoVqKxdO9qeEdwz2EGWQNsOnwFfv2j3b3hL56pfIrn3r5&#10;049N/txvnvrNx0+fuj7N8b9suFHaJH5yvcD5kHLo5fObv/LxW0+fWClsdFQrHZl0ZHywu6czXdss&#10;RGOb9997sDex+tz5Cz/1c5//5FOLP/+Jc//gnz/9/Jn8SFfpo+8c3723q7BGDMaOUGV9sDsyMtyd&#10;L5CCKB6ORbu7e7PJ6OAA3vVlkiHxr0JkgVenEhBJFmgZOJlYbISKFXeBllsQ6D343MKxjigzypUS&#10;S0/epCqsYKGofFqVUlk8pe69+2AV3TwOfaTo0j9c54y0i9sQYNsO4l47S/tU8L91wLYLTCinjga/&#10;sLJ6a2aBg7mZTnfERDDm+BhvIzNWQ5vO2jHyH5TyNT9CJnYJbm2iVEEfotYMD6jNwAZs7sogo9BG&#10;vA0vGY4yLNGGpoJIKfjWNjfwNenOG63Cm4IV2Ar0RqeDj+5I3YM8gdG2rQ2q5LUqaHO+1tprl9ql&#10;LR00phpVk6TSNni1LLRll+oYw2EtOOagJXjZaG0PU4KozYtE2u/vG6QBHZ1yhydajs02IYaGjLPR&#10;SOxDDN9RAfSn49pCrFsJgFlDpD9QU4h0QtniA/iJ9K8hwQbkEWwrVaUrxE4M6i+Qxs9fEgFNx6tR&#10;2RoZupRDuKQlCiUwaR1xNfN+ZoiZm/TZEU6Q/a+0vnbk7p6/9xNv+8Fv3T+Wqgz2pCFIS3PX3vvO&#10;7v/nTz74P3/3e3HNLG8m7jq668H7u5aW5s/cXPv1353/7Gcmdo/07BrtvnzmIsF8BtNksc++89jh&#10;+vJceqMjvZlNhBK7Rnv3DnaOZ9JH79u9WSrH0x0b8crNyevH9nS+6y37T7wy9a//7ZdeeH6hK179&#10;2z967Ie++64qGYBCHf34rxeXezILsVi+Ed5MZvFe7Lj3UM/Bwfrc9K1f+IMnfvxnfu9XP3mWwyDj&#10;g4mLExNzHZiHSv19A285tj8VmpuYmvkv/+0zr7xws797MNFVWLx1dc/A5qHdmfUcGZSSH/2WAx+4&#10;b2As2/3Zr6z8jf/987/5+xMnz9y6a2/qp/7+h9//3rtWc8srC0VCET28t3NHpqM7RYKlNLF04E5y&#10;a4WXX3kxX1hJdaY2Y+FatGOtUtSyGgCLOBkjK9IlGDPTGAsBuBp/gMDNYq3nciUUAJWys7xvVAvr&#10;ufz6WtXFL2oUi/n19bVCYb1cLqLVyudzQIaiBaAzYKUEPKLr8jHUWjMSUyMJvLVfpM0yyqrhiQYL&#10;jPUJakQMsbxeGOr+nSMj/ehbyrJ8AIDU55CL3pWaQZf4dcMPNidBamo7y/bsHTGY4DyIZ6zZIDdg&#10;1eyp3WhIwV1sHVmz1kWw5msht+3yvygz8M182CO4K9rok0NJiizYSgoMuXGoyuGrGoZGL4bipFyp&#10;V4Q0JIu4U8uYqB1+qbpka/6n2/y+nWbQnqY43hR3Wt46HKurlkuZ8b/zY9+/MxuqxbL4cBHa3eOV&#10;VuSvVoR+aDAoAnxBF0INopSivsKPQkZWIjHCCJ4JUvUa+fTIN5sIFaZeevlM7+5H9+8aK1bzWNsl&#10;6As76y+otrhW+I3Pzv/Slyf+9neNft9H7yFmOmnWXSr2umML6E7inXC3vlTn9OS+p4G1cSHGPXhy&#10;61S18mc0GqwG5VktPYREJWFV6qtrnfDmprMTRXcFKwaMC+Z8WATxGdz4oIjNRDVCfzo3wY0dyhKm&#10;k5kAPbR9iMajrnE+TJF7F/kSCXITR/AYuYY3N4sQvGQ2Fq3lZ29VpgpuvqOV+u6Dmb7u+OIaPgvl&#10;eCPRn0wUiqWvvrR8aiqH5vzY7rEP3N8z27H57HMXDo3ve2BXopxJVxc3Tp6b2nd4aKAzUikXkp39&#10;166vl0tLhw8OR51PX/j6avGpr15+3yOHR0YyJ16eu7CwFu+oHxrLvuuBg4X1+VItHs1WcnORizdW&#10;BnbE9w6PxDoKpdBGuBLPJBMTs6Xnjt9azBcG93bvHdp8+ODdJ07OXp2a+q733psIl6px0g/1feqx&#10;C5976crBfaN/6dHxu3aELy+HT5/Lj3QmHr23r7i5kSsWejOp1ZXKUr76uVMLp8/NPHR4/K59iXt2&#10;JHb0da/VMM6XG6XkzDIpuiM9HdXBkfpyKbkZWe0Oo/BonLmx9ra3du9Od5TWs3WMII1crdaM5+Mz&#10;FDcP07vzLB72BDlaL5FbsoDzV0YfnkLL2S7Op6/ibEOOY+tAOVReWFigmjs5G09Tk7WmJgsNwAAk&#10;HnI2uru7aUHmBi56dEcJoo4FVLQDnQIQ1deZQw+oTX2YvBYEeEaS+SlY3ajjtuIiCJHEGbVOB5xP&#10;LDk9s/abn5yIpZM//G2jfT2xpUKuK96PPiZMfFF8CGLpcn51bv5qdzbjMkDXGzH8KyuO/bVLbJN2&#10;E3+FvlSiAQeJd9uo3JSSwxpGCuTkOSHHsK4sT03OTs8snrs28dLps/CRCZfMmPzRzYMz4oPxkG1x&#10;7cRdTml/OUzlryQlmTSF7MrbhUlXoprOt6bJ9CelYvFtNu1xxtVpv2vY9iF/UUjmN+s43xSsQJB7&#10;DaCbZixhyd9NKbzqib3TQjp67xiCMjdlZ7l0m4rQYbAE0i03VdZEo5NdU9TXa7k9JWu67LZU9BAU&#10;TMGwAj/6AzuyHC7uTiajMecQ7ZTQ2odQHZFk7yDtCKGRXiECUSk2j0QQFYpkiowxEqkHHOLzsT/d&#10;0WrMqdlwx/L8K88d773r24gZl5tZQAGuaGteG+8ummEnX7s2/4knVj/18spPfLj7R77vweLSKhUb&#10;BEGo1FVfmNo4D7oW0hTXYqMSzjImw/gD7O6iBIq0yjA0cmclaBoynJmgWFpHVc3N7M0p8A6PcGJg&#10;zt1xr80O7jmul8lkVlZWmDA00hD/bLZLA4MYKMyLoyhe6AcbDvT2RRNxPAqYLwbjDqB7Yy3TqU8Q&#10;tRDm0uxRbohY8+wnX1FuHM0AR7L24h48gNyefOaK4cFugY8FHjSrM43gZfElVOBF8gCJLxE3g2lG&#10;ShEoGYoUhGB+9vb2kpfQ9xVxinE4Hp8Ei1QRyWw6v7oqv3cBD02BprFMq1kqiy6yHmurq4JK9S74&#10;4RUsCw7RJ8lg7C5jN703RjNehWMC0c9Xq+vrBbrjIIjmlouPYs7FSrJktMzcUIIUHkT0dCfIdIOM&#10;N8M8RENuCXADdGxosQg/QMoHZzDa8MyucxF1pHmj4uxBzBXmI1ZodXV1cnKyi/wN2WzrqIvLOMWX&#10;UsI00jUcAKuZynZSSMoGMQFKLM4Y+rp7nAQfasUe9hFEHDdJpG0PkPo0XBSp5bah4nO0knipEVcS&#10;Yc/iv+hIaqlYD8dr3b29p16e/Ge/ev3wWPbHvm/fcE+ozGclfBAOd+KhFg11FvNzpcJMmpyQm6FK&#10;dR1VinN9bXknGGkX7RccMn5tMeEB40vE1xp9khsNUY5dtQ3Hc/P57JfVpeUbt+AEVs9duv7SqTMd&#10;fFDLhCdkIlQjOKQvH1ChSeCBDX6yDdOpDEUOVDJNVsD/dIXGCoiTiMWTAg9hNiElMXzib7ZZgTca&#10;S/HmykHQonlNJlu7yJgD0aIm0fXOZ+7eEXh/7/MS2I2qud2rxlq7kVpNDNssaYUMox4SdqzzLfff&#10;25sKh6JsFc6jc9aNHdKKU9SCDl/S/NHGNdsWMjyufaWvYO/po9zl8Qh8DcfeNqONSKU0MzUZ7to5&#10;ONJbL1eRnlu4oKkjdXQ5FIrH01986trjz1381reOP3jveI1s9/UQqWiTcWc4EGk0fCRUZdy98QdG&#10;QW1mVEezF41EXRghjxdi0QjKXgq7s1i7GUI1v766Watwqm1q8sbpky+ffOXUtWvXwGW4jC0vL0MM&#10;ZmfnLl++fOPmBIWQAaj76urK6loOHfD6uvtbKkGWYB3WYM/ASqBCFxUOP0TPojFPruuWgwWTJ9xk&#10;K6iBEaxIpEuEwZCXWALpe/1RQ0eDvZTWTMSgmvwFcZedL5uzVtCvWEyxiaK1PsZzk/nQ5Dji5J3n&#10;+clTNU53zjZeLPgW7FRkE6VyaEIckhgvXbRfyJMGuWlVkdYaTtZzJC4PtagO5RqD4EfaL+4lPXPj&#10;GZe8uF6cMvz/eRfOCe6qmW9XOh4GqQEADmI+DDbskdoUu+bgG00LLgkhIgXUPPEuUsbn+o2yCXTm&#10;13OQkpWVpXNnTvH06pWrBNJfXlm5ePHi+fPnWX3SOXNNz83OLczPzy7cACYmbuTzhVxuHT7k1q1p&#10;btbzeWYKHV6l7L4a8GCETEK5hD8EfnxNNhohHGUgVMx2kMgYhSw2w1MuEoGEGAUBDNZ/lFAwt/iq&#10;oN1w6azD4VuTS3/4xKVGefXBo32jg92cdCEHJYwjmkh2djRMpIo8Oa9jRKRCLt8kdSHZKZs6AJq1&#10;LS/GWkMSWAquxNYY0BrrEIBS75/rEZTnUzGhlNd8DoKFpZXZ+QUYdWESbWfdGNkWQ2xpy0TUPVC4&#10;+XE/HbfgLv/zzjkIRP7tUndBDsC2lcHt9s03cAa+mVkB21Ft89ui3c1DvSbwOfwo8u63kScbLgK9&#10;Mxf7LdVMWeR/BCr66q2Lyk36F2AFjHpUImQoubs3FdmMsJnYKz4qXiuCoctk0KSs7MxXxRcSghD2&#10;MaKlQkME/DRjvCM2NX/ACbSFIBvZxCl/9tZUKDsOK4CWNQw9dq/bwFU3nExmf+8zr9xc2/zYh+7e&#10;PZoq5fLgqTjH0cFWLSZD3y68I5youWoiR684Vbs2PBO7o7AUPpYZFIRAcUQGIHJMKhmfunHp+rVL&#10;i3NzSwtzczPTiwuz58+e4Rjg6NhOlMDT09NIgXSB8EaPAwMDJFWZnLw5PzcPrQLjlyqluflZ/pUr&#10;EMEctgPYAiYX4gVZcoPsCMm+IBSH0wF0kk9ArKOANWBJmXF4FN3oEwQ5+jp9IC977UiTe9A38oj1&#10;YulpQLKQTE/8lKQlci7CLzwrDUEQ0Wt9gQXNs/tYP5MS2rQ6FArD8rz1s4nKNULjxohlRwVREJC1&#10;JzmMrRntUUNSFyID+snr4Hc1pULIc+sTmoEuJONpbDZFwvh+5LeDX2lyBCd+AzX9T2mQn05ZgtzK&#10;6mfS5SLunBv4iSJ/MlGY3/L5NY4HLszPnj939saNG3Nz81D1qZtTrDFfMTQ03N8/gFtrOptdXFxa&#10;WFjsynaSS3NsbAxGZM5fLDfsQm51ZW11DU+BYiG/urKMh0FuLcfwkZbhIKF+iLi0zKJnMxmnsHEW&#10;D0cWDcjdgrhAo7dDhHmOp3mhenP8m9NecOaWgBM52oxHu778ws1doz3f+t7DSfhe3EHjaBEIRthw&#10;WokOxwpUymuJGHnAab1OQATAThNoi6JebCE0jQJILV9wiwl4tILuxp2/ZTGa3pFONwDHDGPkWAES&#10;XxDv8nbMjyA3YAzBNivwDaTK35Cuv5lZAZvQNp5AWyjg3+Z+Nsl5QCsgXOCJvrHYniR4nsAsAmK9&#10;1YJeaOLHACvgdjhoEcoUyTx89K6+NMGHUaOB451awFgBh+ybWrvmf/UJalDDNq21bWA9aiHu22HI&#10;XL4zpECyn2HoR4FZKc3PTMf79g4M98AKuDNZyPuB9mmB/b+yvPr86YVcuPddx3qP7OvDaIEUXQ9t&#10;FNcLwv56Rb1rYPp8IRE99dTFjQvc5cQ/J/EwMPywQPcxCAD0EjEKiwmyMTFYJidvnDj+1XPnzl26&#10;fAnMDiFHBbB//77Ozi4kPvTAoHjUkwP9Q+ghUQxMTU2NjA4jm4Dq6XRoaLB/sB9Ui1p4aRnOYZ4m&#10;GBQkuYI0iKN5qSTRSv4E6E3BhOlkGnSIdCtnR/3TgEW/ghtSJNwjXH17+xFHVTCKqCly5owWOeRG&#10;eldupOkVIxVcOFA2fg0iBiZDW1Nt8EwDdGjE2PgG0d14LNmUWqEzMbzVHDMBX8GiixHRMmmEGoya&#10;skVs3ThKaCCqb6R94xgkPasRDwyufTWrDxHcKpqOasIEcPrfsVNYAyKcvuxgkRLJeFdndn52GmUA&#10;Yuzi4sz8/Nz169fEQrDu8H9wpfyE5KP8Xy8WXnzxRUBl7969Q0NDe/buzXZ1zi/CFSxmOrPFcgkV&#10;CnYHfEp4hYRP8IssPcSeFYdNhEEGNLygj2shjqjEkHDxgFFxwKSjPoeT1vj9amuq+elgwyME5wnI&#10;PyDYx9h2qb/jsRQRGdgMS4vF0zfX79m/+9hdfdXyOrwByg+4rBr7DreTzVixsFourZLJ2nNHTivA&#10;V9r6CmY0dXQukwo30icxh7qxpQ8CahNduNM3DoqlEnCsQBlWADVaEa0ArIC0AraR7Ua7WKhgWyvQ&#10;NrHf3D/fFKzAHZfQsc6vvtiUbVoBR3pbWoE2A4G0hU0sZ1yAdxVuksMmlW0d43F7N1RoJB645/Bg&#10;ZwIX7ZaBwIWtbTIrt48AWcFt3YAbXovQGmXSzjfcwaiMRSAojpMSopirGx3oLUuFhdmZ9NDBnv5s&#10;o4rb0G2vQ72u/Y9+/fjLM2cn8+9/aPjQfo7GFUBksAJ1F3TPXU1c03K9FuHR68JfLSwmp4fm2X3N&#10;kFOkhxoYIVG6YyCp1TEN1JaWFp977gRuXLv37M12dksQ3rV7N3zC8y+89Nxzz0H4eRH7JOaACxcu&#10;ICNiMlhdW+XQIywCVAEUh4md6D0IlEtLC9gR+HYQIExBDq1onlh9HZSjZAbLOe21s3rUmXUXw5Cs&#10;Ba2jFvoQLlkShGptcnjqaFgzzvrttbAK0D8hbiOB4tskDYsRMQrq9RPNI+xabNVRsijTteiRWAc5&#10;HBjBVgtS6dv8a54dRQ87Xwc9CvIQtK0K9qWyLosJaKkcbufzNYbPIETk3ARTcQCBuWomfqR+U0Jt&#10;zqpTTnjdCUpylDEwUwxsMxrPFAndHAkzNTO3bnzlK1+6cvnC2tryzOzMqVMn0bbTUTbbOT09+9Wv&#10;PglLF+eMRDiCbuDpp5+ZmYZR5Fok38/ayhoGguPHT2AjgAsc6B/k3+jo2MjwMK9jWgFs4ANWV5eZ&#10;DyBgdW3N+wM6gko8BkbjziL6+ff8PE4szlohMmyrppl0aKHl1ppIukQbaAXQZUC4MRDA46+tVD79&#10;ldPFlaX77xlKxXF/oAqYpAHcb3bguYNHQg4DQSqRgX+FM+QrQS8i/OK0NNtaYv20nS5QUUnb4lo1&#10;sap8hdNNedMGepcVklh4VsAMBAYGAgbjZf0W3GYFvrlJf/vXvelYASDeSLi2tYTa5vVqrYBnBcDs&#10;jjKIFfBowu0v4wKkDtD+9Kj/VazA7Z8Qxc3N9XrswXuPjPZmGhHHCnBs3gVIbSnr9F+ReylajRTZ&#10;ukk2NfxrkoHYeUf7W7FcQKOOSjlc3hFJRTkXj1YgObC/sycFKwB6cISnhcep6Y7Sd4RTseSXj09c&#10;nqv+4EeP7hiKV/GzA+1EcXtuelbbVIl4BDGUBqk2NUVBIqenGVzYC7lXXnphdnb6+vUrp0+fhrrj&#10;aLbvwIGXXz514+bU+noRrTG0/ZVXXkFlMjw0SIMYhLEKEwYRyocI2NfXly8Up6dn0Pui3b1y5er5&#10;ixdB9OPj46gKmDmcmdAi0J13IICFWEd8xMfQq+iZKJAstmECADuduQbmyX8zJjw3lGuqhS5bIi+e&#10;hs5M66VD90h1JAQL54rAW2sy6wYRt6DFqtmS0QLEiSZMRqfEyDMvMWbws3F+dMFT8R9G3XXjSLU3&#10;x1OfX6wF91LMGPEwLkE3+Ma2XLvcnuAfP+EbvDqhefmdIjMZ88NnOouKh3/G7ExavqPmjAkyNW9u&#10;BnxSAbwO3Iw1GpBkRHM3U6EYW4y9MDl1/fizTy8tL7rx1mupdCbO2Ttni4mRtvGll15Byl9dW798&#10;+RLrCP0HEkbGRtGyUPvWrVs3bt6Ym58fHhnp6u6GAjphPdzB3ykSPk7P4AlAYyv4V9Zqa3Scd86Y&#10;tOCOyxZLuJUw6ngCoosqoMWTuVV3/xOB5BO0wW29mkxSB74RVVgBPOVQfhXL+AASpjpbCA0kG6ED&#10;uzMD/Z3YoOqhejKewBuZJJcEqpCvQCbd5ThRmAPY0pZuL8gKiOcQjNGv2AJGwqKLyzTQ0o2xAl4V&#10;JzGmGXMJfivICni0cxu29a6pBLZZAc3tm+r6JmcFDPEFFzXICgiT3SZvkqpcUSv+ScBFoMUKeKlB&#10;tdzrtyPo6WeTPLfwp7p2ufVw1d6MP3T0rrG+DKFYnVaAYpfsuLkPZSe2DS5cYxKAdrvohNC9BqCS&#10;2zjXnvr0gwixzm0QelQqwApEe3Z39aZJ8Ic10aPyZvpXcKIIIUeCTp5fe+X68lvv7toxnOAgIoHR&#10;Qpx59P6RQu5CjhqGkKOkGZXw08tSt72a3TBayufIZuHFFxD1n52dxa9r+urVa3zDvfcePXXy1Nzs&#10;Qm9P7/LScqlYWl1ZGhkZgpLBUfT19kMS8IHHORxf+nQ6i1NYT2+f1xunoL+7d+8ZHRvHprC6ttLd&#10;1Q+v0NvT193dk81mQPfwAYUibvmYBRxaRAhmkDxyEV9cLoPbklPw05zpt6UVMELrkbK+1K0F326I&#10;mza9zsCRc6PNkiZ5ZNoUTY5mTPidv8a9ab20uFpugZlfXCHupj+pX3EYEXkDNMPWii3Q6y6ijrd3&#10;KGWPzDQeOF8Ve19Inw/BYVyspBg4LbEne7BKzXX369tUIPEVQRaBTqUDMAjRUwNL72np/rhqbhI2&#10;OIKWyaTgBoj+t7a69PyJ4375eoaGRxYWVs6ev0BPc/MLs7ML1yYmnDktFu/u6SYoAiue7eqC15P/&#10;BExbby/L7U4TYDvAvVTH59AVoU+iBSxOufU8zTJXmCGQ4521LhRGSKYariXEJ3Jqf44CEb7QH2CQ&#10;1cPlDnQBp2/r0rXpeGpT5DggtAIo+R3PxIGdMiaeYn7z9x9/eX1p6S0P7h7sRyfRwERQ39hEF7JR&#10;xyU2XSlzWnMZrYBTPpGD02U5vS3ia+NzMQZT7einplQrZcjt1UyATITebNdyDmWxCLmxsoaOrICv&#10;gNMKkKyhxaEaAtGii/vc1gq8qfgAt39/+qd/+s32zdpmLc2629u3KWuLrkMgmjyBIxWvchuU94BI&#10;oPvrBUC16Qstcm2zF205HoAzSGYHKzDam65xnMr7CjgXZC+6uw3p1ZViBeSZJdRjW71tpQzzqqa5&#10;gmtLQ/u4gQDCClRCG5wgWJqfgxXoGyTyCTpJUaAmFfEuZl7GrW8+d3rxxauLH3r7znuOjJTzBRwJ&#10;S9UCWgFJJ0b7da9C404Mv4h+aIT6CskxlfwCfEBPT/fo2BjYHAMtNP7y5avnTp/u7+tNIwymUwP9&#10;fTgSonKt14g01+QtILHQWtA9+l4UxXNzBBVI7d27jxNOkECa4u+1q9fRJOfzRbTEp0+f4hMHBvt9&#10;2BlYgTo+AxwVYxjyb6d9F3XOq2L0UXQhvTcl3r7e9NoTfyMix4yJFdByu3n2OmQqi35IDtO9VqSN&#10;qBv1NeZJ+LfJMLXyYmsYKvTEqXlGQHYYTyFkG2ryGTbPgiUIm70uy47nHpyPqtZCdEUn1Lm8ZN8M&#10;HClmRXoLRuG8+j0J9wxNk8MTueJv0C1ATI9YIpk5NBvuXSc0O0aZM4FAZl9PN81fvUqwg2s3Jq49&#10;+fRXIdjwfJwIzeUrJ085V0GEd6w58G/Q60QqrdO6u3fvhimiTfQBdNGc5Ei4r7dXxyzlj8n4cS+g&#10;wsDAIJ+MgQA71I4dOwYHh/oH+oaHh0khiX0Bn3p4Q/gSl77KOTGU4omszDG8y02xVGTY9KU11XLo&#10;u5qU2EWjwhO27pRNkXi1VuK/67namevFaG3zoWPjA30cdyyEYw0cVMvFMgaCRCxTreDqsJxOdTK3&#10;TKQ7Z9iyCHj2q+m0aCYngYoggXs+0HgsLWtw9T3k+K3nd598BbxWIKcTBM5tsHWCQK8bNyBQFPRu&#10;+wq8qSjjNzkr0KKsnrq2jKbaUcYKqI4Iv/cfaN2KGzDC75VtrqDlPSD60ZTB9LrzDXQIT9K9emkS&#10;A28gKJYqd997dHyQBHUgY4irl6Q7nIObF9icTOl3e7tXmrarLnEeokwarhluhYubddw3h1yWVHyI&#10;iBdSL0zcmE4P7ejv6i5vFPBp9ijeC3PIjptOoQp+ADX9+idevDBf+NhHjuwe68bzuLZZxSOK0Cgm&#10;Mnqs1PSckmrB0RJPVfFSpFHNojBaZaPqnAMikURHpJIvnDr9wvLy2q6de08cf+G5Ey9gCJiemcHf&#10;exBDQCSSW8/hOwblxt6Pt2BXZ/fiEll5Mnv27Onu7BwdGUJuKxXzvT1dnHAkfgzKVSTLmzcnLpw/&#10;S+qCbCa1e+/OUL3KqQQCOiEUDg2NxhLpfLGcICOO07G7FYST4MQZgQAq5B6uYR4O42EOS+F9x5xb&#10;n2cCIJm4XDmnMz7GxY5lsTyJZU2Fi8HUMrRrIYRVBV2ir6yUdLmqrIXTYjEM4V/xbWI13DT68wv+&#10;n0fn2Jmd4d8xLc6zDNjwemtKnKLJnT/BM67qJFPP/OkRNeGxaAMGSHKz5/kcPyHO0oiHIMprL5rM&#10;gYicKniqwww0lQoyWoml04v6aR/uv8JRE8/Los12cEqnbBTEZR6USzWC3xCzAePYF77wR8ef+eLS&#10;Sn5q6hb1u7v7SpUaQvz09C0G392LWqcHHRXas1QyxS9CDXM4k29OpogLxMCqqZQLKwQcjBBhyc0j&#10;gRPWMun06MgYM0PE4Wymk90I58cHYkvConTdHUZYmJqcSRHeJ7SJmEyAYmglJJ8EUGgMqtUCy0vg&#10;ZwANzpxmcbWpudghFTw9AHptMRxA+TS+K0Heh0oBppO9C0xSPR4lE0Tt3I3VZKh+7J50Okl2Qiwj&#10;rBf5o4jrgy2pWiriGonrJREsKl4z2PQVCKIpz581kyZoKwU3u2aekq0cp9uefgt6VNQ8TFgsV9fW&#10;cJysTd6a5XxOmJgmwDPQ1TJKtkARYHZMALPJV4qJdKcGfbQAjgGLXb7jYUIxf2IlfAvu2spqNPGh&#10;3yDB731T0d034Md+k7MCd5xx0VFzGzSG2rMCTeIvvsBtNu8ioJumMqDFHIgVEH4McBC387KLPddT&#10;uuS2sBE6duzYjoEuJ1cSJYeQua3QZk7b6dGr7X9tFY1WG5U9ZkxAG0Lnp7TfwtRq1gl/XvyHuYhW&#10;1rG2Jwd29nShsSyjXfbqDM/u+E8Qcq+WNy5ObD53aeY9D/Qf3jtAXAFnvUYc9O51quapV3NsNKx5&#10;cUcVWqH6+BlPcG4NgauSSkSL6ytrK4tnz54+cfzpq9cuv/Vt77h5Y/Kll14C2Xd3ddICGYiymTQu&#10;4i5KTyyayXaBlAeHhkvlSjieWFpdgjy6QwWrq0X8/+ub5PPdtWsvVuTe3n5eJ6Qs9lqEsx07ds0v&#10;zmEtTvL64GAm23nm3BnnXr57d2c62zdAvt8uxg+fgQuhO/7u0tU4sRgUhm8BYaG8zrnpsSXhsqkr&#10;JoycrLPOD995SAjNiYSL5GtpNEVaO6O4Wg679Dp/NXUq1w2o1lCksRdqyuo0ISpg2xLnYV0bzdBb&#10;QfjUkOwyTG3uL1pffZoiFtjHBj9HLYs+CXL0jfp0eRuIi5IbgfYWcANth2m7fOn8V7/6ZaLWMffM&#10;/ODgsIteQAwufyFG8z8aynZmeY0SYIO1wzzU3dvjAjGtr1MIx0CsIS4X1CiZyMIsjo26g321OoFv&#10;WC84S4IQs2bUdJxlVxdHS4lMwNkEhjow0M9JE5hDn5ibNIYdayur7nQJ4ZzcAilGXoRj80Qi9fYI&#10;x+nDcPiVcgZ7qjFsH0ATfojYfUDPJjmmFuZXX7ywsnfnjmP39kdQ/rusifBqLvkG/2OGqqS0cqwM&#10;pzy8nt+pBpvbXJtXCyQAsOXTugQpqJYvWE1rJAMWiyCXCMc1VzdWVlbX86Xp2fn5lWW+zqEUZ2Bp&#10;evuKJZV9wMO84yDFBxg3QInYgiZ38Oq4AqL9retVEQYFHnbpG4MfEoTJ7ftvyAy82VmBIFYVK+Cs&#10;rM1z5J5Stg4TylvQobeAVsDR3TYdeOtgQms5m/EAnHEy1FHcCB09enS8v9P7dCVwoLqNwd1zo6/N&#10;gFzaM9pI7q+XgXSv9oV/bV+JGGgzU+goNG8hUvBKOeeU6rAC3Z21ejXKsSfbkDqE7qVDsvY89fzs&#10;zdzmd3/LwcHuKG6DiWSKJz6OehM9eerSxFxeBHQ4iyEyM1B/HdOvQw/qtZ5sMr86/7k/+sNnn/kq&#10;1lvoXW//EAT+9KnT4+M7kPUZZ7YrC0PgVL7x1P59B4ql8spqbn5p+dSZsydPn7sycfXZEycuXrx0&#10;4dLlMxw3vHhu4uaNcxfOX75wFd5gbnYeUW/3rj1veeRRGAv0/5MzUwhq/QODHBNwOuRIdHZ6ej2/&#10;zsxydIATB/gewgpIg5ovFBDUHInykeYoIq49uF66GRP3/X0MnsrJ96+efIdPW7p90XXRRc2J6L2h&#10;PEOIWiM9EjPhde+3wzcZLtDKqo7orlVTay0MfltF3ORYAwHp2sDDWBbrRSRc7Qcriys1SmM0SZ+m&#10;doIoXpUpFD9qM+NYpWiCc33I2ZzD4FtPPHcc/X9//yCSfWdn99mzZ6dmpokWJa4I0w82dGbaUSwC&#10;BJUr3PN0eXmF/125cuXmzZusI0cGrl+/jk8AMScIMoFNAedQLoaAdYDB+ICDbmbQM/X1YX3I4nLI&#10;LhoaHiZSBf4iu3bu8iwIqivn9Am3TigqjYGuvaHEfSkeBozFGQ46YE0TfuZZrKYLp3MqcEoIHACd&#10;poAnRPj8bx9/csfg0NvfshNzFHiDcBqEz0JkhvGAiybUNMf74k4r4NhNPtaFG/NXkEwG7/0aNdkv&#10;LYTNPC3wyNgy14iyM7fyczL/sL3sF2IvzWAeWFt1hwmBOliQloGgyQX4EKUegfDPU/0WN+D1AV43&#10;EGANpC9QNV3brMA3hJD/6Tt9M7IC2kjSCjTNrS2x3vtWtWTlpoHAcQCeJ2iyAv6IjvOZEscQNBB4&#10;zqB1erC5XVvk07sNohW49957YQVw8EYrIFZAmxyFnFgB4VCTAIxsWI9CAcK2QhZUlsVa5EHlwizs&#10;dX+2LBKp5PDASg3s7O/tQVh3mf/85VCGO/HffB0d/0tn81966dI7j3Y/eHRfuZBHZEEjwBlwE/6k&#10;C9HAkI+cSrrpZ46S2Q3BndmrOh99ciycPfnS5MTV/fv3Q+mJzD89u3j16nUkri7yCJBlr1RCSkNw&#10;z2a6CJM+PTN9/LkXXjl5+uWTJycnp5EOIcwH9h8gwDl4/PDhwzvGdmTT2bHRcWIKodQ9d/7ctevX&#10;bjkn8Wm+AqR09Ni9CHCEMV5cWARB7dm1e3h4cGFuFu3o9YkJYqbyvXRayBcRWdHWIiZKwmPc4gaA&#10;CZqSdtSmyB0c8AwTGNJosybZTWDgAL1mqTn5AY7NliZIa40DkNVACN34CZWoO0P9at+4CpWrO2tZ&#10;8KOxCZCkARKECGasBY1fZxPUghEVt76t4FEClSC5MngLDk/uhGrHJseR2Q3nmYj5vlzJX7969emn&#10;n06ls3gBMhQc/UrVCrwCXiN05yMvbcLM8VMJhAgPRMCJs2fOQL85OYKuibQSnB0dHR7atXPngf37&#10;YSWdYimbJTsw19zcLJzBysoynqbkvAaE+vr7OCZw8+akvgKLA4GpCTGE9ohedu3c3dXdQzwDjAjo&#10;6qUiI6EhuABvRD4a0wDBKkXnmDdpgPgmQQgGFBeSyGVLhhtA8xElbccXTkwWllcfODbQncnipAIH&#10;gCcfEw95pRW0Ao4VcNGX3b5zIUebqsMmSjdo0WTqp8NZgXOGWkotis12E/a8wVOoyKEt5/TgGClC&#10;DE3NzC2trTl848Kbgx6aSEPbORBysGkgMDLvb5rMgWkFxAoYH2BTBC/RavBV4GogGrxpfvP2f76h&#10;M7DNCgi5tc4RuB3UdBhseg56DiDICvgQpM0IsiKKwrNNoc0bEoQE1XDzxgUs6yhU8ZZvsgIdsST8&#10;gHCTR+3+rLW/bJPbvY3QMDg9GqkQCVGnQcLgRE+f/RfsFams35qaSfbv6O/vJdQK3RlFkd8EL7Kt&#10;F+aWTpxcXqon33Z35sj+YUygzm6BLRNx2V8tJNVUhuNv4NCTE4icsZkBOOJKUa2RxEV/s3b5/HlM&#10;EulU9nd/7w+mp+fQluIziJYYSZ2z3YxtdGwHwsaVq9efeOIrTz3z7PLyajqbwTvs4YcfgUU4tG//&#10;29/6tu7O7KOPPDI8ODQ+Mvqud7wDNDM83PfA/cf279tz912Hk4nYSy8+f/KVlyauX3WnCFMcI+xA&#10;esukM2AkqAIkYc/e/ZQgSsINIEcq6BBUH09CsKLXQpel/PSHDcM0o2iA1OeTMScTkcZR1pavRpA0&#10;Us1YNy1ZcL1YKWFzLZlIr1ZKM2aFRmhNntYaqYLhVrVgK24UWpW9SOeP6bUUEhqMflq5cLHqe3rW&#10;NDxbd0bOteIGLS0AaAKqsQ66EQDru2Rh0YvZVHJqcuL5545fu3b57NkzzLafyyjWH06QcgTUBVcu&#10;uRwfhIjoJLlAV9fS8tLk1NT1a9fgAPiiHTt37j+wHyX/yMgIDoB9Pb2I9RgOOEHKGhFi6MCBAzzS&#10;WVMcA6UtQFfA53d3deGPysZFT8ArJDtwri71TTwHcSfExIC6CPMEMa3hV+Rn5w6tdHXhecCo3Py7&#10;pJ0pvhH+VUvPukEa/QQ6fXwU9ZIzMNUIgXhjYvrCTEdvJvvAvT3phNMo0RekHBwAy8LLaAXITUZf&#10;jELLYDKJJtAmXwutZRIgtfiPZjhIAUMQY2hsbsx+jzrrgDtSUST6Bk4zN6eml3Jr7Gin3/Lsra2v&#10;WAH1FfQVEKX/mqyA+Qp4hmCbFdBK/oW5tlmB26yA56NvswLN84RbWAHTCjTRsf+PsQIwBobQPQZv&#10;ti8DgVgBfAXQBzoDgWcFmnjWW+4MEUiGE3rVdbtm65QzFWwbiwPgpzCF0LErhKPhjDgn3MpgxulE&#10;/w788x0rgEOhP3QgNKe+eGWjUv/U4+eevzzzobePHbtnV2FtTVYTszC3vq7J64A2HIby2MdPhILv&#10;xjJeBFyam7106dKuvXufOfH8pcvX3v3e9+/csZPjWxz35y2QMvbdmbnFP/rc4y+/fBKdwQ7wPdeO&#10;nfffd//Q4CAYJRmLEi+WPDoH9+5bnCOM4PyRw4eccbdRQ0gZHx87evTe/fv2PfzQQ4cPH0IP/Pzz&#10;Jy5duEgslXvuOYoECV9CRinvN0AEuuKNGxPkX4ZOuFxBYMm6c0T3KmLneccjEWxHSn0eW5089PPs&#10;CCzfxZeKBmuSNWlcdrguuPXFImjtaNmIt0qspqF7kWEttApVxwrVjkr0SKtsTVlNU/MIOIXKjcCo&#10;BeNR/Jo2+zIIVB0R8mBHakQjDDZIHRqkF4Gu4MRer1fLX/7SF59/4QQcFZR7bGycQ6FEiliYX0Au&#10;RzEgowywikMAjZBw4qmnnsLxkynmsMmhgwdhAmgWR7/e3h6aJVETpHTn+Dg2qcmbblnLmJaWV9Ah&#10;jY2OorM+cuTQrp07WKLZ2VnsCEDL4SOHOVCAnwG0H2BFL+UzE0bRFuA30tXVzfFCb2YPY8MCkvlA&#10;gAeLPqwk9gqvCVM8TZfKiwUAjL0TEBkIqNwRT+Ke6YIE1Gvhjz9+as/o0HvevovE1vBF6UyGdYhG&#10;EkAa61EqkF+7DEPcjMTg7VUezJqLqzVlJgU/mn+RfM28boJwqOUQYLR4FbcKgLHP7l12rEChPHFz&#10;ank950i1a6h5eElw1cYKBMV9cclmC8BOoN8erm67FGjj+GvbVyCICf4C3L+pWQFDWBKbHKbe4itg&#10;3oIBt0FFWXFKdS/n+Rf95ZBgwEDgy29rBVy0Qe8r0GQFMBB4AttCrY5H107WeGy3G84NVHZ7XjJ6&#10;i9d4lfLQ2vGO4O4AQai4glAOKzA42M8hPdSYhkrYthqDkzxqm8+8OL8ayn703bvH+mN4tLuD1bEo&#10;VgQbmG+8SQubbISzdqMjdbEK8AJDgi6szb7w3DMvvHAccto3MPDEE1/FXLpr16752ZnVlRUMlWM7&#10;xjl08NnHPv+VJ5+GxA8ODBy97yhG3B58Cbs7+3u7yC2ATgKcQkKa/v4+WBpQLSoZRBy4BbyhGFep&#10;UOzMZHeM70BhMDI0fN/RY7t2js0vLFy+dHlufpFqwyPDHsm6heVYGuIg1AdSBCuA7NjXP8CwiUBE&#10;uf+8Jm6F6jhVSCtdIfOP35l8NnXK3KivSB3lOoBn2Fx1tIJW3+5NhSBiLGotUm1cglrTGuleSgXr&#10;mhswb5AvaZGB247Zet1Isoi0mlWDuvfA1nRAs341ftU3pkQ3GsZWVsDKNSpxpTpMuLx46/yFc4js&#10;UFz08zdvTi2trCKRw2wBMBj46QttEIuLlI8a4MQLL5L8jiWiHJaxp7cXvo3ouTgdurgCeJmm0i7j&#10;lMuo5PIXR8P4Eq5BoGARoPGYvDgVghmAEJb79u1jDBxcJCoxW8wfLyTgdEW5Kx1sd3Tgdzq+Y5xg&#10;VEQolleci0nJcVMXgiLrxOeGO5eB+sorPBxYOipbqeDf6uwCzqqEGwGkHUrfSKe6v/TyrXij9sH3&#10;HoiHsNMXE0k0VU5MAIyZPrQCnF+RVkDrwRoLeLTcWiAhAU04/dr0akFVwaDLCg08wVJyJZaBAFZg&#10;NZeHFVgt5MUKcCzI6zSae9/Dsifj3uj/Wr4CniVw5F/RM2/zB/5spz8+sM0K/AWg/W1DfJU78V+8&#10;4f9Zj9jwbFvDQfwbfCTka6KPfhqq1b0V2iO1Jhx9xy/QnrdNbu2L+TDTQJBXUB1ecfYMX82GYepi&#10;VQDvuExrLWW1UI+hDGgkYhDoFZc7V5/cuM24bO4zpSo0CtGiIs0j5voonJUvX7n4uT/63ZdeegYT&#10;as9g71eefooDjXv37UYa4/VsNo2CFwL8mT/67Okz57KdXXfdc/Seo/dy9Av97f79e0FOq8sr5fw6&#10;DgplDl6VS6PjY6Dbaq0yODo0umN0em6a5OtdnX21jdDyUq5U3LhyeWLy5sy+vYfe/973fOC97/vg&#10;Bz+I8PepT316cXF579798wuInUsoAIhXz8UjQhzOzy8yDwwDsYnZ4FT6zMwtLM1OhEJ6KhNm0R0f&#10;4C2+V1pWn6DPZRXS3BqxFCFvikOt4HTGJRjWbs5/68CnZk9goCWzlgVUsrwaOddCSOtuVD8IcmqK&#10;dnTEUcsq7K7yJr/bClOjAetDRGxshAaresXGad0FOQYDcl7HBQ+YgV9yhqOGjyJAJL5EjFOpDB4y&#10;39vdh5/g/OIycabgwKCAKytrACP3LAcxgr761a/iSUD78Guoc1gvygkvSEkZG7vPhszqsHAMWKuz&#10;c3wHM9Xd2eUUb+v5neNjBCQitB9Oo+kMxxTS3/u93/uxj32MmqQtmJq6OTo6DJNBO5pheoEtmJq8&#10;dfdd9xDBkKQ9XJpteJTJqZtABf3KY5dhYDJw6ZLrdVhGsTu0zMbRLFHI6z6mYp3MWN6O4FJFO5jx&#10;/Hdw+2vJbHqDqEM1BRKaYS2TY19agQeCkGBLpjZVU7wCwMlT7gUDhls0EhuS3QQxldWxmncsCRbe&#10;EadtF77BZ+CbXCsgAA1uMNtXTq9nBn3bOU5FqXODTWuBdyO8w2FCKYT97lLVpq+AS7KK7xDKgKZV&#10;uIm06w49hkrljXvuuWd8sNcd4XciBn5GFCOWe3/+Fi2H4Wbvg1+0ez0WUHxih6sNLxiN8SFUb2sX&#10;jXVwqARj5EZjI7yBL9Pc1LVkz/6egWy9UEEDYDPjCL4Ta5wjNM7Sn3j8/M212ve/f/dYL0Fhw2Rp&#10;hR/AvqEv0VfL7szfaqNMCmRuagQnguiEIrX8wumnP5mP9h/af4SD4M8/++L8wur+g3d1ZlMLsxM9&#10;meQYYt/C8m9/4lNT88t9A0McGnzvu99BCPj13BoKAdBcLo9ONUKOXig4pwSJJM8SgOKHh4eQcfJr&#10;uUX0yovL+/buJl5OZ1eaXiE8mWwmt4rAg1tZ+ehdB+89sndpfvqxxx9LprvuOfpwqbB8c+I6J7jQ&#10;Ho+NjuGriEiaTKQIU4BiGQsBq+GOCzK7HSHy2YA4Uf+64/uhBvKlC91fxyTB0TIpdfE0dPF2WqS8&#10;6Wkh6iu5SkBEA4r3J29K/4rTKtGCCvVPEYK9bcU16w3STuGCUOfPmzkLhXC6Fl1/gQ3FHNSxPZFy&#10;DyGohSv+PBjBcJzJRk3xiBJqqlnVbB35u+2dbrRKlEbsgroTURFZMmDgXscOXXm0mf6Al3LrK8ju&#10;2VR3Jtr54isnOOvhZNBwZGEZcwDtdMAaEhYaUk1yQqehicdPPPf8xStXx3bs7Ml0lfJEjS7g6oLj&#10;AD7+S4tL/IW94BAgknq+sA7rhP8HUDs7N8sRkFgihidpV3eWUwYoxUlS1dXdiUl+PbdKGAM0Um99&#10;9C2L83OvvPTi6vLy0fvuZ8xQ+lSSWAJMUQe+BeyjXTt24HDAaUMOELrJjEQ5pshfTpqkfHwMnGbg&#10;P4AWomEBLgSsIn+C85p1q+qcdBPpxIULk1/40rWjh/bfd89oLM6pFNqBNcfusA6Dl04lC/k1PFdT&#10;SdJwVJ3LIYkEWy6i4jY07dwASIayjAXXTvSr7y5jy0zr4/IctsKOuVxEjotFfbKxvJa7OT3DkcKY&#10;y4XoHH7Fx9jlT200tQI+lMDt0wH+Ps40W1CBoNVA74i18v/1gR5e1fJtDqSNq3iD08g3yfC2tQL/&#10;9y608SJBRttEK+NRjJGnRHtJ+0aioWxykuHY1dSRgo6dL4lWYp8wgjak+pWQJwwS7MLQjT0VmXEW&#10;0M0quldQmtgLGncDiDYPuwcnSyNMRlOgdyhgjOjqDU6NR9dyK8T0QyvLia9P/uGnobQIdgR5wyUb&#10;jBpJpC9cvPJbv/M/UAJjFcbV6/CB/UsL5BRehyQgbxFPXs7kfA6iG8phJDYuRuIi0K27/HIU3nXX&#10;XbQPScDwT4QiCDDKhomJiUy2Z8f43o1aqLOrD0EQJuOTf/DxU6eOHzx4sKenpzPbjfn58uWLCIJo&#10;lV1wRX8xqyhC+GSIE+fNOG2IGCrEyuxRk9lz6uJW1AfKNdtaQa2FxDUFHlazPJVcLhIu5kCv6MYo&#10;ut6lHVFZodEWdr2NZLWgWk3Dp7buxiWoHYGHZ0duny9VcCRFL6COGlRlfYIJqWpfjyRKijiZzsnA&#10;WO00vwjvlNpmPJION5K9XYPpVOLatVO/8H/+6+PHj0OOmFhm2EUPTCTQACXTKTpcWV2D1YEd+PKX&#10;nuDI6M6duzD8a/UBA6ad9eWvS005MMD40QdIx8MNqwlIAB5I/wAGbTLs2ekZF6AiEgFg+Es7vL5C&#10;eoPFxbe+9a3f9m3fhpTP8UVUFC7bNbYJEhDE47wL7H3+85/Ht5SzKqgBaASAJJ0frxeLeedT4i8X&#10;kcIBTLla5viJizclTYxmRm6GwyO9WBs47ur2CDkwXY5v9rALYCXm3lQy2pia6iBUWGFwoQ1+DEiM&#10;UdDaGUzajVZfC6dBGmaw7Rx8UQCm3R3EWsFyo+pfE3u2IcCvWX+7wjdqBrZZgdsz/1pQe8fyrYVb&#10;t0ewjra6SK9tflGUIFrXaIS+DUGDO4RlKNdxOPCQUtJJL01NkX/rQo2IwBj9cCTExxs21kFdB5EI&#10;Us/o4ADyD1K4p1g1f1y6KToY3rFZg6zQLTQVfFgtlpA5yTQTjqR7Ortuzc6gbr3vvvtw8VuYnSMF&#10;QFdP363Zpd/9g08tLq3u23dg767d2VQaW8DK8tLoqEstA6ngrz//vcYnoy4GR0Pgwd0uvEw30Wqj&#10;1AHF79q1AxRPZUgLdRDpIDA7d47fmLo1MjqeTGWrlfqePQe+//u//0d+6GNfeOwPzp+7eOzo/Zox&#10;+IC+HrwBkCanZY2mHe9a5ZTY0AbYFGZGJZoc1REm1cQa1RSGtbUWQg+ST82/CrVA+mnYXKvAXyml&#10;9W6wiyB5FppWm7ox+qEWRNTFPgZxvYR760ttahgGIfoKwadujK0UnOgTxPpIMaaaapy/G45TjaJj&#10;p06tWvrE7/zGJ373Ny9eOkncJ5g2nDRm5qHsc4V8CX9OmDNURBrG8edOsLJwkLQDoaV9VO74FgAD&#10;rBFLD1tA03yXFgJugNcde9fZSV9ACK8ACYpHxIkAAAPIYT4BLV6nWZg8+AnIPNzA1M3JkydPAgkw&#10;BI5S4keSL4yNjNLpmTNnYC/wISgWnJEIppBo1pQs+LMGGgMXLcOQ8/lafSdBewaLV+ju2H13dffA&#10;6DhoQetQKdfYe5m0A2BNmvg2XTb/BmwGIZreIDcvADBAshuto55ay8GfBlR62lZNJX/KK9jvHbto&#10;q7D9840zA9uswOuthe2Wrdvm9ZdQG9h2l+0K7bTgVjScS6EhViFco9Da5JIarV+eiixJyNMjSSd6&#10;XQ3qb5OuBOQ8WrMe1S91HKkrF1JOeUtUlqLrL6589k0thQYfJBgbVYK7VV3E4lod9WkoRhbgcj2U&#10;IJArjZF0WMbw+flZ3iLCyeNf+uq85wOGh0fB4+v4+q/n0okkGeSoBhPAMBDIMLiOEjzApwxwQeKq&#10;VSQ/EYO7774btgCjL5gdOoHXN7FTaBzawOvj48NXJ67Pzi8ODY/jfIC+4R1vf+t3fvQjn/zkJ/Ek&#10;x5GQcUJw19ZWOJuwvLwICUFhQLlXPbgjbfTlDpt5egyHQYUg2m2j6NLZaHUYm55KH2AyunEGQXig&#10;TRPEpTZQC1rrNn5RE65yNavF0gEHW1/D9bRMa2ZNkDgrcKJQkKMG9W6QsVAXRhKsU9WkZUr4apWL&#10;AxAv0mRBwhk84Xp60xzFf+KLn/zMpz4RboTf/rb3Q9TpcG4RsjqdXy/OLy4wyXhy4CrY1dN9/cbE&#10;+fPnkxlSFOHSH6EyLC9CP2RYqQRoXOZ5+AD6YqGNlFKfpnBxQS3EuPAPEPzz4gMPPMBQIe34DDJO&#10;zh96wC5gpHvooQfOnz1z+eIF8hMBObQ2NDwI0+tCXHggZIoAfnEDVIBNcVxawzkKoCHA4uBCafm1&#10;MA5AM0yPtEA0LGZlYICUWi5UkU9esVmployKa/KDiEXTrsm0atqbhk/skXg4e2Qb0xq0R1o1CQBa&#10;L8MMbXjJYC8IAFaom9fiFYLorg1bBpGeoa/tmzfaDGyzAn9mK9K2Xb/OdrW7DJsbxtcuFfmXZK8N&#10;LOyvXW34V3RFr2jnq53gvvXn4Zq4QDjIsHwQfeBZ7JOuYjNMYDUXfhdutQ+0ve24BB8uGaVpJyJP&#10;d/r5J7745JNPbjQ6bl6fcOJRH6FdOAgQItdwIpF6+sQLl65eGxgaJpu8oyZkiotHEaFA5fyFxKBK&#10;5QOloodyg0OR0kDBEAbusQgwEhgIxESslrA96IepSX2fsTCFDrhcWa9U8wcP7u/p77s+MYVKNpvp&#10;eduj77zr8MHHHv/swGAfSexkZOGVXeM7OGbGJWERIzGoEksBF8OWq5fmXNNutJZCxkMFI8YSkTUz&#10;opFaIOkMREFtHUU/TI3fZNT8DKuOQYVBkamFgmtHZSMVKpfAKjJjNQ1NC4oEV+rC2rf1VbnBhthN&#10;zYN9lL66DeO3SBZ8IS+QZnoNvcTO8V1lFxOogWn93MULqHPisSQhLYgVTSWYAJbv0tUrp8+d3bN/&#10;H6I8E6VAgTB5EFT5acIQMAxuuDTzDA/TEpBABVgEwIMLJg+6ziCxRkH7laiQv9LuwAGwvgf27c+k&#10;0iS8hv975zvfSeCBXG51z66dqPpZEbqmHenb4DvhAjl1AmdTKlaWVleACjRectv0XqV1nEjkJCHO&#10;jMHzIn99NGTMCq6Mf25KwyHO9tc3y2IxxU5pQ+ld2/hCBbZkmnnVNGKsFoIYRlyI7dC2+oIEWzID&#10;g2Dha9H4r6dcLdtlP4NA0gYtXyd63K725zYD26xA+1S/Psi+1tOvh/MVyTeCoY4Nlds+N3HBKIfJ&#10;muCRWCJFlJ46x97Igh5PuoCmHZFqzWETXjTh0pCC62LLRgW7G+myYXDjeozHOXGUL1WT2S7MAmSP&#10;ccljwpx6cpc1a9u+jqhT2XCB3lZnH/vU75KAeNeuPenO7IlnjzMkYrqt5ZH8SZW+9vKpkxcvXUUl&#10;C0amKZAvQjmYl3dxmqJ3ED1oHdLDZzI8cDEiGiwCnYJZGRv3xCqma+j0jh3j3IDTQfdQBdqhMg0u&#10;LczhJlUsrV+5cikSj9xz9BgHuQ/sP/JX/+r/QqyXj3/8d3A6G+jvR1lNwgJc2Xft3sF5B5gJUzIz&#10;DBy/MRsjv0JCGIwMB8LyjFNOFUEyzCOhbyOxIvySnoMYXJSVLxJJMJStVaBl9SKosHXnpm1lbSEk&#10;HQqQbAB0KrnWCqU0UoMi81ZBYLmVrqu+tazG9UXGH4j4CeM3wTXMUYF1XP27uwaOHDx2YO8hF/05&#10;HmnmlOrqJYIQ1ncncJdLFOZLRVgx5lOmGSkw+FhWgTZh1xxD6a0Dch/RaKHrVIOBo1PGwKgIONHT&#10;20Xao+GRQSCKR7j2cViO8yy7d+zE7kAd1AwsJQzErcmp3Ory0Xvu2rdnDyBEy/RASEoXQbgDT70w&#10;sY2BNDhOuJBSpcxo6XEtvwbjgrULFhZ4tslkAHJNkAJDC8cXwToAz0wO7TMenyKoaUgSeBh1172t&#10;QhBFBBeXOkEeMbgfg9TXMFqQ1w/CkgBSTekK3reVBFnDYP22FuyR3RgfYKAVfPTnRuG2O/o6Z2Cb&#10;Ffg6J+p2NcN9Qejf2krbHhZSFprQi1aid203CgVrn6uabpqI2Itm2od6xE+FZ1Ej/FTX2vxVS5ng&#10;aYMTUlvhFDUeIyrcOHGBc4YdkdW1kks/1CGhs6kVCFIF+14UByB0iNeTX/3itctn7rvn7r7egWef&#10;O4EYRMRANPxogA8dOjA3c+srTzyJx7V3FdxHSD9keswKeF6BaqH+kF5QJ8iawUunClXA1gudAHeD&#10;3F14Wi/bgZ3R56MovnbtKjUfffRtoGwQOuTcSYT9I33dfWBk+A/iKzN/vHj+wkWiJ//gX/6+K5cu&#10;gOXRD3d19eAdtrqaw/qAtZgT19AhRSHkXcmRfLn3FysKv9M1Y6PEsKoWwpiAIO1UoZFP4XqRf02j&#10;YVKJ2jzie7UWoq+mhJcMJ3gwqNBbalZNqTuNTV2IFRAs0aAYLFs4W/o2BG29qKmtmN16lBuBQPT2&#10;8GBU4ymAkojBuCsgpnMcw5/K6QDyYBGYTDl2YL65MXGTjBIoCbJdnStrjttjWXnKuvMXuitRmzVi&#10;RSCr/OQGMiwVEZDgSD5JN71vhOCHkTAb+/fs5REgQTmUeMfoGCcI4O2eeeYZwOnRRx9VYIn77ju6&#10;5FwBph955BEgU5wfg6HrkydPwyy6k6jzi3iuOCdB5xwQp01AxeknyFnguTdbU4MEB+QHd42ODsJh&#10;yK2BHAepZJYki9q22s5aC621LXHbcggtbN16FGrOtfT2lkDI1sV+Gt+gEtv1wXfviNkoNJYieKMu&#10;2ngI+6Jgs7o3wNu+eWPOwDYr8Kp1+WOBrG2/4E1wM1jT1qzwr+rrqSh3k962JEV+ijBYTWFbh9xb&#10;LmlGbKwX4XphB2MIhHRMPNXuVYnVCdZ3TtGh8PLq2spagdOFTa+xwEkndacPYQzE5kcR6vS6idDu&#10;PaMUHn/u+YGhgd7untxaHoMqlVHDosl3ueRjKGATDo2GNjlrDo528mWdtLNpGVxFezIZVw51B+nz&#10;k0dQDn0+sQvB15RDBjiYIFESis59Ks0R89DywipHAerV2pEjhxnmtRvX+wb60plUobC+Y8fY93zP&#10;dxFRAER/+fLlW7dmcHSAyeBycv+GU94q6D1fAeGhZTqihJGbHMxcMScajBFjYXMtoqFaMw0EwUBz&#10;LnJli24VeKpZpSSIZG3CDVmLchhnYPha66JBalmFvjVUczKljvThIkKCQF3B0VKuDzfSIvW4AXkQ&#10;CDXg+kYq7s5/dF6buHj+wsvzC1PLS6uTU3OO08qve7VHBFpLR95XYHFudqGrsweXOv7G4pgGmB9C&#10;N24y/3LNo0fWi8FTn/Yh/HAGOAaiKoCWoxAS+4i2SYYDdwxkyfEQGJgYqYw7OCqC6VBH0aZU+jAK&#10;MBz8ffjhBy+ePw+Iwl/q1AwzMzw6QgmnDA4dOoS2yZmKwvi7zPPuWi7HKsNJwKzQtXoHhPgiQam2&#10;IbmI1/OrGM6oyZlVtvJGtVEquqxHmkOxAqqvnS5O0eirJtnAQJVtgYwPE0gEl88WS40H10tQEQTU&#10;O2K8O2K2tsI2JqANB96x2TcmCdweVRPStifi1QT7NppzkYKbtNgCzJkJ9rbPnTuM3wzaykZtS9/X&#10;ZIfZjbEO8piyEUNhgpludkBlSWJe99F/GQC4SbTZMDj3wvWGArTZNmvVEOlPyCbEQeZalVPO/ORG&#10;r4uQSJaiTd5NkESYaCeohWvkq/dUwcUyaIY0l6t2mNPSSPccNOZUVYw899U946nOvmyomA+TZ32D&#10;MP0Oy5tNwY8LnoOP3awSoTUJ3quPZUjZEi6FelOZZE+ql1SvlVK+sr6UisZv3lp+7pUrm9EEaYIZ&#10;EtgzlUwPDgwR8dAFmWm4LIY9PV1Yz3Hc4ykUfWBoiPYpSWe71tZdvBdSOruY8M49LBNLJorFEtre&#10;XCF/4cI5siog2ff3DQ4Mjlbr5cXlebiTeIxDkd3hSDLbM7Dv8D2NOikKl976lrf1dXV+/rOf5ZQE&#10;aYrII1fIOa4CUpROZEDIUEd3hIwcso3a8uoSSmysxfi44SvGsWqwrvC4NxDgy+Y1MS6Lu/LTOFIk&#10;DQ2XyHAQ7Zr4Lj84VRYe1xFEOfcJyxulF85lToAeHdZAg0DAfkr4J6bEk3+IOvSOlWXdHYsvABBp&#10;oY7YLACKz+Qfg/fjp01n2+cvPqIuby1x8omD6Rvhhnc1Ei6Gpy/SpzEVImDcm2mDSPyFpWvPfPZ3&#10;rp965fiJlxfy5YGRkXQk9cop8ktN0sXi8hKv9/T1c5hlfmWJFqDHboT1KsuBiSedTiJMM8w4yYI4&#10;g59OFfBBLRbcycMQgfwyrBFU2QUAZM6r7mQp4YHx6+vrJ4fRIBEDw7EooQvQftHUOtGI1/OV+ub8&#10;4iKkOp2Ml4v5VXpJJWoblYlr14l2NTDQd+rUKcaAsQknWDYWUQT6+wYIXgFsVDbKwF61wrGdOgkz&#10;Hc8abhA2mBjErBNxr1ZWF0vltY5oPRlJbJZrlUK+qztRKUVXFgvuszbq2e44W57zudGORoLTtLFM&#10;pbxeLC9x1CISTpDwMtJwK6WF5obFggGVCseYewOeNl5NSiBxoloaJ0XQjA9AIobDN8vhI5JwAsCs&#10;F9Xd2NliQRKuLlrw1jy93CT5rrnbpi695b2JHW60tzR+4wPE4lihlVvhNvV548zAtlbga6xFUE4K&#10;Vm0ToQznWn2roK1iP1WhTfyyp0b+Db2a0xklelGb30IL8FOo2cZgmgbhcducTRVxC60bBpEhXMJu&#10;uVDeNdT79mMHRnvI5RMlvlC9UursKAlVaQCOn2iJm/FYilNYYAQOCnq8g1tfdnl53ukAnKAfIX8A&#10;ojz3YHwIOfITHWGqh+SD0BHUpBtgDHLj9wFRHINC9CEqI3shBYKjsSCgm0UQVBQB+cfxiAqMB380&#10;pEC+ApaCIUIpp6fITbeCkoNQx7ALdMcAqEBAAqRMfAsqpbKoL4fNGAmV5XPgYhi0jm5CPPgQd7Qg&#10;3syXw40ETaE/MV7u0ITnvRxJ8zHptARcWugW6rwd4EHE3iobSAharL5hT0l4JuSpZQq1FtaRGEe1&#10;LDix3sWsmDYoCIe8LoquLzLLggBDLKaRIikSBHXiXPkpGz/3TPL5s+dIH/D888+z3GTcQDNvzhYI&#10;4rTPROH8AZ2VCwhNyerPGgEMciVRiY7Osso6xyGXAufNt7EhlQbA4AZfw5skx5E/8k9i+uFQAqEp&#10;CLCED00qGSf9bzdRirqzEG9gTLmMaY2mdu/ZSc5MekRrRSEdwZvKTEDjDAYAYFRyXJCrAV0LXClE&#10;RUFEaiwdsJ5EryZpJcwrNTknefnSlaGhEYwRfAugpYV2DB/ZADlx62ISOQnC82SOpdZKabfaxOqn&#10;FjqIMZhn0xoKWmyBtC5aMi291l1Mp36KQvOi6YTaCHbbzxZzYFxC80aN6KmBmd61641D6rZH8voz&#10;sM0KtM/Pa9H+tnqGo19nfoNNaQdqV7e9q8LgtjdiYPvWaDAlwr8iV469b6W6N/oR3JxqViXqRYhA&#10;w7bXVU6DiXR6Zm72zPkr5Q0yEzvtRSbbXa7epitqUMSACwmki+BrkeiV6zecwX51YWFxbnhkoJeD&#10;5N3dmc7O1dW1K9cmwE0OQXt3MAinGAW5BELL5bYNqtVUUOLj0K2jDxAiIzIN0YYwweon8iWEH7YA&#10;uwAtY4ulPo1TCE6nC4IiwKDM3JpcX1tB3CQ/7PDICPwEJ7yJcwCJwmPAH1jvgSnBrQxiAJXC6RD/&#10;MlTNYHChVJF5fawMBzJkCF8bvtPsMckanhZLBHUreBjitkd+Gp0POeRNlFWEX+sVBAwjCUYAhII1&#10;Qq1sEEEHQUtMQ7BNjVMMYpDYaNhG+/VdalafaU8FnzYY6hBan5+slP/bH0vEYbNYIGZbvCZjAJqk&#10;wJfMysIBAO5U6sYGxJhCCDxcIAAASDA2Zl66fdp3KQOczBuancXVY1UeeQQr1IlTuqAy8ANs0Bf9&#10;bm7U+nt6iVBJZIuRwSGyYvIPBQ+VaZO3GD9xh4YG+vAYoH0YF2+hqLlmUylvnHInAKXYp2U4Bi5e&#10;hwuQRYCpiidcTbcfMXt1M/LCap7zAig+nGytgwlu8C5EWIltxYgTqU7Cc7oEodEIXr+aUgMJVQ6u&#10;ghZFgKFF13LoFQMSPQ3iDdUU+xLsxaBFrQUvo/0GSwKG17/aGglyA7rfuhe2S944M7DNCtxeizsi&#10;bu2rtgWzXWTwrb0nMh8EepUHW9C71mCwgpXrht3LBUaQzlk0xtrXnpd0HsTjRhJUWV3btnSbvLWh&#10;hVZEITQqEBYlt5bzk6uh6wsVNA+IiGRT3Eg40qhRGS2R3MmrnenoqZefvz45TbzY61cnVldyeBvQ&#10;FEnowYlXrl6FUMaThPZzoRLpDjSNXA6W53VFhqF3/AMkjfFU5La7ty+ddZwECJ1+KeQtdAMOqVXc&#10;QT45EoLN+auQA2BnEhQxwrvuPoJzQD63RrbbZCyOa5lTSWSzNDI4OAy957AZORHgCRgPKBItMS1g&#10;G+ZdyJihfikARCm1ZFTWkulsm4QzIWVVFvbUnJuLhjFhKtfi6kXZhtR4EFTUjlZQvXMf5D+Cy0od&#10;TaNeEVTYi2pWMGBci0RPNaimzIigahTKX1IgZIB0R3gWT+k+nJkpEetpZ//QMGZ1JE8U9SMjwywN&#10;zneQPX07NZ0lyFNKZ5EplSC9OJxCa2ERINJQWe7lLkAJnYpPcpoeF0E5nEglqaDPQo0PWwDIKVgk&#10;9hrkbVwUSV1B1CCYQhrxZoU5VAJMVGdXxhkL0mkXr/DmJOwgPgEEI2T5GCcQKJ0ETVGNI45AmphX&#10;0waJCfCzF8GhkHAGPM2TcNAdGYC+x7p7BmbnFnL5gk6uhjjb4ExLDYYtto/onLBg3DBa3rC106rZ&#10;TwOYIITYEhsPp/rU0bprt9pyM41iZfSiVlO9GGYweHstPkAVdNl98PXgvUarSwC2fb3BZ2CbFXi9&#10;BRL6MzwYrGqY0QBdKLINUW5tXdsvuEPatlNbO9p41Bc54V7iuDTkEigNdzuc4y+9or5sSOqIrUmJ&#10;cDcNmhQr1Aa5RVpGiXnm3EUwFFKdMIBhH/si8RCpTPjFZ7/4xJe/0D88WixUb928lUxz2rsO9kRA&#10;53RAsVItbzjtqMsUnE6Lg7G/EGBsvVACpD2QNfdYc0HcuGTdmp4hq6rO7oNnpSJmzNJ2grL5fEwP&#10;0AkpCajm5LyebtontQwKAyfh4aBI/oJCAdmUGPh8I8MmhABHBCAk+LdzQoEGU17V67zQ8+6EghT+&#10;No3gdwWol7HG5tYwnQtK7w38Qd2skLKtncGS1kVTKm6PEtFR3XNxLzpt3IBQsFHuIJK1XtSyRq5L&#10;LUsZoL4EDMbPBcHY4FDt6BXBmzEW3GgG+KvJ1Feo0DVdc3mfmXCWEjaHQpfmsaMDppBqbpKjLiDg&#10;tYnr5ZJzyGfOUQBIXcQMw3SJymoylR1Ki04X/GzqBrwLpIsZ4IMZ60gqSwkrQL8KRUA7lEzPznX1&#10;9HJkAA6PQqkZ3M4JE9uggF6KiMWsL2YC5HW4gWLRxRSqlN1a83XXr03A1sCnovGiXKvMXx+QOOdD&#10;ILhDgtQnAAGuCZi3CiV3kBIfk1yxUvQqJRm8ZD+iHqws52uIKYXdCf2IrDC2ELaytlJBlGJrZIXB&#10;3W1E2jap6D1/FbspiI6sqTbaT7mRfIFckPbr/vUvIbcgOL3BqeD28BzO2Z6F15qBIO7eyg0YwW7b&#10;FXfkBpo0uIVht25Io/d6ZFKgoWDtLuFfYUkhfdWkmikGjNk3kiNcoJbdRwXCx6od0RJaA+0Spf/w&#10;3vHDo3137Ryv10qoOFMkSyq5HLLWglrjXbDb/OLs1Yuv7BofjsTT167f4AAhg8ItHImKV65N3Jic&#10;mkbGwvtPagDQKLhbJEoUl3L9RMZeW1mBrhMb4PLVK0888cSps+fA4NAPLLigZoyv8BPplIs0xw14&#10;HDQNDZC4pmh0vX0Dazl3rh2NwigJ6+LIZ86pkAg2LosduY5yOWmbCYKEYkDuCCBrMDR2AT4KCiH9&#10;BMOT5VjjFE1lqMYlyC8vKN8HS5hVH4imqSgKLrFAS605yuCDDbdheV605RY/YVCkJbZV0wC2wpjg&#10;xHC3Vl9UR2SefuWoqELhfXVkrIm6DhIA2xfiJ4xiSe7E1YI8gQSZ5jAq41/JrZGYxp3Fd9wNAnSZ&#10;MzAKG6U2CTwlTwJTfcFuYfIX7aRxyDzGBSnnWcFmpIEeZ4DQ58gBhQqKJqSzKgDVcy++8Lu//3uP&#10;f+nLc7gUEiujWN6xe7dMPz3dznyA4QHWwdmDurqBEDRDxMRUxkKa9QqkQYCKYIX4l9CLAIzRurDE&#10;Xpnhcls3HH+gSXCpELIZtHjLK3n8BGFBmB42lFP7eMUP+qVqyVsxSsVbU9fxwnFaFLf0zXMlWkQt&#10;hABAm84W1/Ygj+gxqNdRieEHLbd40yDTZgtta60eg3+NFVChLhtbEOMFAaONSzAst80W2FS8kW+2&#10;WYHm6rw+4d+6hFbfbtq44LYGrQXR0eBTu9fOF47jJkjUDR1rJxtboHKj0/op2dH4CeEpQyK6EfHT&#10;mNUmFwNIZdNz07c4AIbylkg7Ptdqg8B4atBYCmstlUr3dmZBggQVhjAPDvRg2yWkDJiURyDNYrlC&#10;GgN9jhEeeAP0AdJqMBIGTIJATLDEBQLdI9i5LLHEh6k7TwIqgOURLp21ftMlwfPJbZ0lWJltIQ90&#10;RAmYfY3jCZnOSCyBBEmDmAOgJZxBx4msEwrQ18crdHfwwAF0xagKQPGUYCdmJ8Bb0Diehp5Eucwx&#10;MDS0KUyq8WtuHV3zl+RaUVZRbq2aYXCRK1sj46IkC+p1rbjhcbEaatM4CYOZtlWwhRYMGBAyTpFz&#10;oyimwxd5CHIJ+igNQI0EaYwRXS2iAYyAUPSGe5564u1YKCguYvTM7DyCOE4YFy9eJLKQ17y4yxHU&#10;ogM/hbjwiQFDLIRmUnMrWsvaCVTEOvCi3Eip5iINFIosEMwElddWVmXu4ZE74VcqothnVE889fS/&#10;+Q//x+e+8EWM8tiVBgYGD+zfz/6RlIwPH2MjxpQCVbH6UHoWhR45a+nOPWazfAKAAfsoe5A+X+oB&#10;xhOJsnealjjv7NLBsYerVyaLxMxukInUnR40UgrzDFNMAuXc6uLVS2dIqxQlrSdcAhx3K9CTgMd+&#10;amK1uFodww+GClQ/CBiCOjUlkq94GNaCXgkCzB0JvEYuUAne6Gfb1Uby9bMNc24taauw/fMbNQPb&#10;rMCrZv616PfW5QnCdJDWsj3sUZAAq1A17bpjieFoUQKhRb2iR9L0OiWn9wp2DITfddr/wvJGOawL&#10;oxLCJhJlhAtEezTyCqmCK7WbK9Vrc2vI0zUU/PVGvpEIYhYNQ12nU12jwyMrCytDIztAhbj6pTsT&#10;BFgFezJ4BfN3A4rGlBKGF0G1PBLilhs2f8+cO3tzahKE+553vRvdfnPCESTdt4eEoGlfztgM3oed&#10;z0By5JVGfcoh+WBVJLyxsR3Zrp65haXnX3yRvjhlRiABiLq+gncffPBBohvP3ppeWly0uDQ6vy5f&#10;a+pochxz4OU/nWsXkaYRbswzQPZgrZHmVj9FMIwSCBdrjfTIlsDARnUM7QqfGmY3SDO0y2gNYDQw&#10;9Wiwxzhld1A7psMwzkA0hp/6Ir2ozxRl1V8BMOVqR1+qYXNRgWGwxJ//3GO4ZLJMRObBBq/T/6wU&#10;JVQjMCUtwKXB6smTToCHuZ0S2tcJDsGGzgsgmrNw3ADvUGUU+HI0UR0KaZFhQ2VhKaCVZDyKJ9Ok&#10;OUB79J53v+/osfs4iPhbv/Px//4rvyYflMWFpQvnL9KCXE2JQMy3Y0pgtHyU7BHiLJ3dKhIhIBWD&#10;pwJPBdJaWTl5EDkAv1T0/AIb77oYJ1M2WQuIqyHDB2/5vdw038A39XR3Dg719fZy2sUtDxGYNKva&#10;uWKwuKQXsUXXImrOBYFBiNJCaBi2XsIhvKJ5Dr5r3ID2mtbX4Krtp1F9g2drzWAg+K7df6MI23a/&#10;f9wZ2GYFmttAtK3t0n6woz52wzY07MwGb74FRcbh3h/6RxwTgtZepfJGnVPh5DOvdBBSpwNpxHUX&#10;2XT0mDNOfvfyx50L98ja7Vs5MLOHvQIZccSdKRe+YGBODPUCB/cQK2EHR4daQmpz2zvcjdAR3wyV&#10;OaodCoM+nAu2LN+8ZWSpKeE1ontGujq7orVoaXOD0AXJTDae3ETji2zvgsbpvLIqey4kmuw+sIFn&#10;IRFbU8NzC4vdqVRP93AygZcfzly4EBJ2wLl8lYu5VDQ52E/8ocFypUQQo1g8Stz4hbl5khPuHd9B&#10;pELw+/ziHCgd7+t6raNR2+yIJrp6B7r6B69NTS/nCmulytJ6YTlf5MvXK5UrEzfw6c9X65cmbp2+&#10;NDm9VJyaXVxcWrtw7szUxFWizt64fvXJp08Mju7o7x/MreQuX7qENRfMnFtfD0cT8XRnvuDC3xKt&#10;IJVNkU4eCsHZQgItc4jSo2AWwnks8qXgZU6OSZnvPb+gjhxIw3bglkZE1E1IAKuqskBL/tsQD4GE&#10;lRjtd8vvapICkYx2LnCTXxyIATK6Y55EpE0PoRehfzxl2c3KIIpFO7yosAE6/w1R8H+xCDgAY9jc&#10;8xXe1c8BCf84C4cNmwo89QSl6VsgxlFERWwKjUMUBWNSLyG+zy/MvXLisy8//9yFCzcP33tsaHTI&#10;hUPoCI8ODzmDeqmMscCro3wcHpxLHauHAoYTBAmKGG5XJh0nEqXzC60ROXjnjvFyKX/12qUzF06f&#10;vXT+1vzs5WuXr92YIOPU+cuXrxMF6PKVGzPza5XNeDZbI2cGR1mSCeIQEM6oRC6KYmn3jh33H70/&#10;nkh/9dkX/9Mv/vLpi9fwOuzq7lxeXd+37yB8BicLOnBrJVSWm9vk8uIC3qb1WiUcaaQzCVJtJWPJ&#10;WqWGK2AilSYfAbwIO4eYE+vrK+VKvl6LoKlC/8IXsXDskOX5W8Mj2fv3DR7cnRrs6+wIJWHWOhqV&#10;aNgdm2RWNzarjY7OAwffFoomayH2coK5sX1tZF7bWeCk7aZVkBODdq49EsPtKvt/EQ4runChTiUg&#10;yAFIgCWHCpwOQy07bCGg8pTbwYkReAd5PkUW4QQ4+hiKOBdP8IhW3zflT9BIJeLG4zwo9c9DXfMy&#10;RiGIWrcZhT8unf5zqB/56Z/+6T+Hbt5oXWgDOFQPYW5dHrV6me/2MS6d5va63603TTq/KS+s5lue&#10;SwheTdrAdok4Nd2hQ3dhleSYHtI+jsfEPPcbw2+xqBStt9X1ohmGf9n99KWfzfEHdIDaYHyVZAKh&#10;CRC+2+NYtYvLN2/civeODw3281XEE1I7/ptFrpxsFw+HTpyZf+rM4offd/DRu3qioTSu3CCWTYe4&#10;3eU029B/TkB5gSMBQY0VT586uVlPrawt54gplEx74Q+bb+38xculCpgo1M+Jru7unm6spzX4C5Aa&#10;UiAp5GnE+28fGBsdw+MfCbyrqxNLP6e0J29OlyvFSKhjZXmR9EQzM9OkE5yevjV1c4o8t5h1X3n5&#10;5VdefGl2Zubm5BTK6MtXLl+/ceP69YnBocEuF6tgY3Vl+eFHHkF3sri0tG/vvkq5RMSaQ4cO4tBA&#10;A0QjJowMi9fU1ScTiLBzs/OYG+BcCMMTjzlHQlTHg4NDvT09/ox7B/6KMA7C15Ls+Tyv423miKJc&#10;M6N1hyG0RdSSCYkbChaJ9esud8KmxkU417XftCjdzh+o3SQY85i/KcwZbTAK0WQHW4cDnQy94TiS&#10;oOpIUGwCqKk9BJTWggasLrhHJQX+lzO8Bk/NmzdvnHzuS/CMZMoYHh31FL9BBoJLF69Vai7GH56B&#10;0RgeoO5IHooiFEIuQpdXBqD252e1UpYenvhQMD2ZbGZpaZFFRPOEC0c3B0IINFSvLS8t4ckJB0nm&#10;ycmbN+ZnZ69dvUqbaHpoDXcBH5A4Sfdp6PdmI9vZmcqkzp45NzN7a3Bw4Oi996LxIkFGjYDAtZpL&#10;etnVze67fPkKk85xUxQPRMDkddocHR2DQYTv6entISRQV2eWFrwRoZsvQuEfxs7AepKCqQ5XVOFk&#10;Y7EcOXd1fbAv9fD9I4kw7GMegGB7u7l1zjqEiCpDY+uOFXPfr234ajBo7nFb3DuiUK2F5p/LgUoT&#10;KpoYyO1urxbC6YUDtosrqzdvzcAkodQQBRck+MvpifQfp3FsXXEYdp90w2sh3eWf6G+MR1Iv2est&#10;XqE99FCQ/Dcx1RuNKry5x/Pm1QoItb0aq35dsBB8URj5tV4Lssaqs3UP2DYW2m3h96Y6V9KAenEE&#10;xotfhp21z/WKboRQhJeFGqRAVgu866iXxzsyUWtIwgQaADgLje7B/Qc6OP7EierQZoSsLmFP7V7t&#10;iECDzt4fDz/5zBfDROJrdKwuzd597119A8NoPhyR6GAkbjygWv7SOJrhldVlsCo3HOIC6Q8NDezd&#10;u5t2sNwzpEMHDjLQcn6dmIz7do8e2b9nZXl+dQW8v5aMxzhyNTtzi9CKg/29RJV/9OFH3v7Wt127&#10;do1gip2dTl0MfzA1u3D12kR1o45QMzDUzExD1kR6ptNZx0NwlGDaBZYZGqIQkwTEHk2AdDDyT8RC&#10;zE/NMx+u+POyy5jyX0upJdB8GhgwmZp2syhr6hy/6EU9YWf9NCDRytojlRtPad2Ztl9rR7+qZvCj&#10;BdXiqo7gSt3pu/QtAhUGKfu91THgsRvjD+x7mSjmxHlits4U0BFc1N4D++85dk8ynfChmYjpBPMa&#10;icUTzqMQ3b13CFCSHqfWaupanGMHcw4rRh3WwsV83NgYHB5EheNMBrBkkegDR+8dHya14N59e3a/&#10;5eFH7jp8BKqM2qCvtwcVFF9Bg9Bs4gaePn0ay5H6cgmF43ikloDqYw8cm5tf+OVf/62f+8VfQuG1&#10;tp5Dwu8fGiQbFg4NLBExhpk6Po3v4ks1Zs6vwligHtAu02kRHtG46ihUhr6Fr/AqJhiPdGfGeaTy&#10;POLiVDrVvZplnNqS0iFpg2sRxQ0IJ2hibRFtCwuQ7ohzDJkEnxoIqU2ro5sg+AlUdKlcNyoRUAXr&#10;tFUONnVHXPdaeHK7/I0wA29erUCLxDpapd3iyahXCDgcZRc/3G8eOz8narhfTR8xz+b7/71aK6C9&#10;GqTrLqhvh/N1OnzoLtzrIhBXtlYo6tRvbk96pQGE1w3GvSvUbPhdNKO5RdmQAadC7cA2CqF97kkU&#10;um6nyw6XV+dmF7PDe/v6epG9GByonGadnIfpwl2OWoNTP/FHz5++UX3b/YOPHOqGcCfSRDWoEwnl&#10;9hic/sAhKbDbxNlnn33hxQMH7yYLW6lcyPYOFPKljnoFkWtuYZZUhLhPIWChp+SoVSqZIU/h0uIS&#10;80XC+A996Ntc+DYcuVdW0LqiXgCnoj0gPNHI6MihAwcg+UQXOHRg7769e7KZ1J5du//aX/0J1AZj&#10;I2NDgwOYMfbt3wMluPvue1ZW18BViPJz8yvve+97nNwWjRJcFqrf2d2JgOhIV8UHIShXMCH4s2fX&#10;cmu5Ee9c5k4qhpxHQiadxWnRxSnaQI51CXM9l5DmGKQ7BsFphYSjakwFaF0IHQHJaW7xkveMmnFX&#10;QutMlBbOaAA/peMVBxZE3x4I2w/xC5b8IdDmsT1D6L7l22dArCmR8CDSF7TTlLQUWkpjATU2DZhv&#10;Eesg9GSESq3ZT+CKXSB7hyEyJMYUC53pKhTLHARNQvnqm+v5dXJAzC8uAWFI3igGUOG4ufK+BcjZ&#10;svpDQp3Sogp3SMxpiK474k+f/CVnER0PDwxw8o64xZR04pff3VUoOH8RbPnA4b3koLzvGGwDy8ch&#10;UvrK5wudRK3OOd9SgkoQlriru2eDHELhjvPnLxby/K/AXoBFZMMdPXqUpydPniQWAmOjC7QTQAU3&#10;pKhEjce8ERSZiMgEHiL4EImyeQQTySySOoEkiJiPUOdhzUMJt7BUfvLZK709sbc+sjvaiGJ4gg3g&#10;sCQTjgauo7FZLhZ8VPOmW4bWgr9aF00pJS0QamqYjL7a6gQZBYM9/7TJAGhlvadtCdXGyloOrUCh&#10;VPZKHQdHbVqBdpWA0wGgF2he0gT4H05h5rQCratNKxBkGoyrMJhUyRuB/m2PwWbgzasVMLz2x4KG&#10;4CY0drttZxoObcOnwsUtzN7cCdr82v+GVYOY2na7MIVD2aLbrcwlQtxGVIwJ4EUnvviTAtyLPLj7&#10;gDubcfoiV9SHAQlHYj64b92h4ZSzjoOK6JEKkuTomprgA9ypnn36c51JMsFEr06cweJ789ot/g4M&#10;EqTFaQKoLHGNyrSJgIX4jjngwQfvR3JamJvbtWMHYhP/RkaGoEEuJl2Ho1UI/dl0cnFpnjBwjGJy&#10;8gb/ioX161evOTtoowFhJqHD9StXh/oH4BLe+paHH3rgftAr36hghT5fopPhQFg4shF2HksETguQ&#10;c3zLoSKz0zNoC+QzoU+Db+AtSXhaC/7aiTsqyN6vGZb4HmTXRN15GpTsVUGMppZAC6eZNxCypZeS&#10;1mqqslbnjtiTwYu0Bym3SfzGjGpsGrbIjLoQRGkGBCSqps805s8YF32gHkmJwo2kZM9nRPYfOBbq&#10;SIyMjDFXnCGAoucLK6GODR/q0XlOUFlLw0WJOwiwvo5aCN9PhfjVkY1ytYTXCIZ59seHP/zh+44e&#10;ZdVojXedfS0cRu7/nu/5Hmw9ABUvEliCdtBDAFc+eKWDeZfDcMNNu3w/e7q7R3Eo3bn76P0PPHX8&#10;mf/xid975dQZWHRsVRxhxSdRwIBuwxw7+FJACNCF4fCsiQvDpUDU3oOk6SWqVdN80gIfNT46Rlak&#10;5ZVFH0zQgZPTN+TJSuAuBTDWKwYJWmKtuFaqDTNo2gVRtgqGxwQDwb9aRPWoR7pX+2rha156RW/Z&#10;vQ3AboLtBFGW3dvGuSMYq9r29Q2cgTcjK3BHyq2tYqhz65K0MQFWoa01Abo1ZTfBchPL2nZFcDuZ&#10;cGZUX9hBHIM6pb7RcnHohixUgaf2RbcH0HKA1zaWhlOkiPZjYQLzZTn/RwaXEHr2TW9X9n4Chk3U&#10;S1MsiDQ2SvVkPDW6a4fLM9vAc8tFWQd7gu9kGsCNAryJYz+agPvvv//B+++HqJKCHkIgFT3kGasv&#10;yB2RjoSBr7zyygsvvFDeqIL9weZCvA899NDOXbsg6ozUYd5ox76DB97znvcMDQ2WC4XhoYEjhw7s&#10;27WzVCycPvkKNBYPOEiRtP3Hjh1jtJxxdyieWPelkostQ7A5T4QYIPeKAcBPnR1wIqzH1BAYHRCQ&#10;wEQ5lRmPyK0jWmVn3tZCBFdWr2uuhNbNuGArpQXVGgnV2sryrhYliL5pU+8ajBnMqESN8Fckv62m&#10;FtFog+gxdcxaRI/i9jRaYwtoWayMWhCvwz3rq59UaLrK18N4ofh0zwXGIcP/0ir5nEq0YAoVTa+m&#10;mncVdBKSrBgSFOLBNzw8Sp1TJ0/39Q/1Dw5fvnp1ZGwHk+8DDKQw1eP0h5qHtzRgGNNWnCJn/qec&#10;piobNQIE8ValWJq6McEiMXd82nve9/7hkdHf/8NPfvHLXyH4xPLqCtAiqNCxVRqE7eAzgUkfATOq&#10;hAI8ZYPQMmyHQmJQRzAgtZBWHD4V5pQGgR/ZmChU3gRZFjRpttyadoMEGjHu0Ii35qoNe6i7IDzY&#10;ugeRmBo08BBgGP7RsA3SDKiClN64gdeqbG/pxnoP3n8DSd12168/A29GVuCOM/Ja/MHWyq/FE7z+&#10;ROst21pBLBB8pC1t2NYEetuHIgYiPK4wyKi3qLVtcja/sLyhcpmWZa1UO7ax1SYiOskC0Hqu5NZD&#10;qTREHXrkfA9bqXXFo8jYDK5826Pvi3ZUifG+Z99RTvMP9GWuXLjw0qnTSGkMw8nu3u0Z9yuorEtO&#10;s8OdOUTygz5yjgsbcHdnF6YDeAJ4COIB88r4zt2JVKant//goSN9AwPDo+Pf8R3fgQIWk31vf58L&#10;K9vomJ6Z+b3f//1XTp8E1UJmnn3qqS9//nEOI+zZMXzvPUeGBnvzuVW0zVNTk5wwJKuCTgOCi5H/&#10;6J2xwTrxruzB0h/QNeSEcfKxxh7xmfIDEL2xxTJVquZQCFoI3SBBZzQMYAzvG9rVSglXigxL06C3&#10;gi9qBQVCdh9sx+hEkHVQU8ExiH2hsjTDGqoGoJY1AI3HoFGkS7RKr/Cuvk4fLp6Aa2HJ+e5NTFxj&#10;MhHfYVbxFYWuM+cCGxdqwhN7wZv3v3P5qFgFGhSL4BwGsRp0RNDnpzLZX/iF//bJT336qWeevXDp&#10;IjmHOKaIBYfIP5/9zOdgFPDuHB4acbmsEs4NAsoteEPt75Y1mVpcWuYUAOdWahihopFkLFqvbuAF&#10;e9e99+zas/u555773Oce58tgSaWlEJxI1aGIhESqBoryBRdeEBZHuhBqSr2hVdAkS+cB64BTDLxF&#10;AuNB0gWowJ1PE8tFZQU21nxqRXjdIEd1bOGscb2uCdffIEoxqAuS3mD7AoYgY2Grb+UGjQZFd+QP&#10;giyCIRDdbL1sYNs3b+QZ2GYF7rA6bSjYfv5pFtLw71apTjtcW8jEBf0UwZY0qUuVhakd3QBd+Suo&#10;E9bGpprz3Qt4JAnFgINVKJHUSIJGiEqWfzj/c7QLVynCpJDkDWuA5DkqqyNeBxVCg3cfOHrXkV14&#10;8xGdCDfscnGlM5nu7OnFL+/uu++mQYmPEFpO9v/Gb/wGOeuIFswowKqcLpP2nnZAuLhtu9gDkRgC&#10;H1lzTzz/4vMvvsx57k9/+tO/9Cu//KWvPPHMM88cP/7cV5548sSJE5evXYWlePbZZyEJN2/cIE8c&#10;js5vffihH/yBjx295y5kMjwPsAig7GUAKJ/REIOgHan2n4kYikI46RPhcPFpCm8AjWFICmAHQWLk&#10;fLIPOOMc0xizsyJ7L0I3ky2lqxZFahLjGwxfazm0sroXx2CkPWgU0NKITNqiC+/rFbu2AoxBBTXV&#10;o8iPsLlaFmcW1EaIxvNUTJ6oC+9Kwjb6ocYNjDUzQIUapCZTRPu1xsa5S2eWlufIBMh5wXKp1tXV&#10;l804lbsgxxQDmkMK5aanuAKsKRVcjKB8Hk9S0hbs2bOPYNKrubXxnTsAS5xqypUqASUnp26dv3gB&#10;1wHiGE1Nz7z44osvv/wyr5SI+9vtuqMFJHhUCzoypwRXudU1QkhlUkk8QVBioXaCGzh+/NRjjz2m&#10;gyQAodgRBuNMY5ubwKRzOJ2dpZx7TSMfyzjJ6K2lEU/Dxb3SKKTSCfQQ5DWkAgAGVGijyUqiEh5p&#10;nwp4NNW0b3CiOVehZl6LLtAybiBIfYPlgh97Kryh1uxR8P61CPkdy4OFW1vb2lGwX+t0++aNMwPf&#10;5KyAoJ/LbgIw6v3b2VT+n6qFERb8rQssTubQlge3dp2hQjXYxJL+DJ5D9By75z287YkusMVGwJbH&#10;wr4RinM8l/Py0RDHb8Ob7iSaS1+GK1OdQ/SbCN+y+kdwXdTpRHUk9G0oXvhUSMFkNSELda0hOWQd&#10;3nQ+3BuMiazoLqV9o4rz8+2kZ55K4K+ISpNDwaF4JprLlyr55cODGafoD+VRCfjj3/jv84UcmRJC&#10;centQbL19NjevfsX5q6urk5DQFbylYG9e9DbYusl5ODwwGC1WAbdV2pIh/3ZTLJQRl28TvjZC1eu&#10;zy6urBXKm5yojMTHxochkrj3z8BVNKoz8zNffuLJ3/ndT87MLoTCESK47d93cGB4aHCw/+ixex54&#10;8L5HH3zrRz78Hd/6wY/cc/TBhx99530PPrr/8N38Gxvq56wBYewmpqaGhkf27du/vLBYWFvt7sUX&#10;IYoVt5RfKxVyy8tLqB3G9h3erFdnpiehEMX1YibdzaRy1ApfxWw6gxCJuqK3u4e1EBHlQyyDLd8O&#10;abNz/8yinAxEI7UK5lrIT1ECiVP+rzvGzev+/Be03x3U9me5HUkQkQgyBFTjqf5p8r0nq8sObHKb&#10;+hUlk2+/dEJGhkXKeZcekcC5l6JBB8HdXYu/gapJgaRycSc2fg94zkYg0VZyPE0n4sncwuTy3K1D&#10;B4/EoqnceslxVKl4KOJU6JwydafzEymO9vmoCU47BX8ER4lXJjXZj2wGakKPS1WSZGY4zr64skhe&#10;q0xXN2ERujr7IcYoG/bu2X33XUeOHb33gWP3Hr37UDpBCosInqQA9tWrlwFW9E+MB/K/tDgXi7LN&#10;6nPzs7Cn3b09TDweBeV8bpE8ljdvhDfr3/2dH/yOj/4l0lctLSzjHENYAkAOp1E+pxHqKJZLmA9g&#10;I4hP3KhxOjHFTiBIgDsTWKvg7ejDHcaq+JnWyLZRK1VjL71woxLd7EgSbLse5vhCscH2icYTmz5G&#10;BW1yXNab8aOsgeMJQj5wYSsVIZBmHIbRb2MQKdFCiHUTyNmudz7C3t0HBNM64u8O+qMiwdeF/Uve&#10;DWI/w+h7XxhAkUZc2Amtsi5BqVt6JzkIvm5fQSZAcKwqgh/dBCFnmwl449D71xnJNzkr8MdaAyO6&#10;9laQgdjaVNtTg3jDnlYism2XmtJPdRpsPLgb3W4NxKI3GmMk32iMNaWdbFRBjEKwLxoUEqeQp9LK&#10;BocHbiII646xcReExteUZK9XglwOPymavHllZLSXt0oVwsd2LczOoESV0dd5WKVw2nLnrUDo1IEs&#10;uRg+sRji/vMvvoC6nkbIC0eEYPAp+gBE8GbS+kYd6ZwGHn74YbA/Ahyh4HEvpwUvoBPCaHFhYY6/&#10;zjctn+Pf9PSUS228tkYFuiQWzblz5xg8Xdy6NckxM86MYWDmk1FFUH748EGqoTkwgZv2Gbk7MRGJ&#10;+NBDIPoEMhyESifBuDchXryXEe/b6DigttHiBkHLsKR0Ofop1Y6WW68Iq4ot4K8qix0MkgdTMgmi&#10;bJm06OraoEUMopGZJuvhvUwMDvWW8aDU4ZHUT/pe/bTvMjrEI8pR1Q8MjoQiUfwEu7uyvX3d8zOz&#10;UEmXbLDoklBDC4EK5lMqB4BEn+Bpm9MrsOLQeyqI1MEWyFijZBAi8FIesFhc6H44MgAIocYHVAhV&#10;yeJK5UBrnB7MdrpjIy4jNuF9qpWF+TmsRrnlleHBgfe++z0/+IM/+JGPfATQhg2FHVfWY+W+ogXO&#10;BDpjvxfp+UCa1Q3AkOnsogLZiRkmpwG4x3sAz3o8Sfbt30FqLvQgqCgAH7FlGrx7xQOSRqiVlf5J&#10;c6up0BKovskAWiPtdMqZbW1/LZa2syZT7xqkCbx5FOTwND9abrsMDwicXutvEF201bGfwWbb7ts6&#10;fZ2a24/+3GZgmxVoTnWQHgcRt61EEKUahm2j4luXzbaTNvDWXbd1k2ibaSezz82ib5jC8IVqSlzT&#10;DhQe0SZXuUlyxlKIuqg1Uw5reFIUq52W95YLtGev8NT4jCY+yk/Pz84N9Y9Da9fWlwksgwthJpUd&#10;HR33lAZs7j6RHivljUrVkRPU9bm1dZywaIqz3XADKPmRuxjUyOh4b/8A+lXe4gwCNB6M6XB0vU41&#10;5xDuaSe6/fnFBcQ1/AbInVjZqCLJIWAiZkMwGPniwrJcDteLBdwVRXhgQSAbKI199poaNIaOqA+J&#10;ATuL3eEtGBeK5Croz6052qAVERXk3kiyGYA14YZeg9MeXHfNrSZfq0OzatP4POMGtBaeRjr8bi9q&#10;+TSrxp8ZeGgpbWACJFEXrZ0gRENVIyIqutSRVpwbjU2GDxXyIhRFNdWmJod7JnnfkQc+8h3fRz4q&#10;jvITnx8y6Q5l5EvMvNhKtGMQV30vDXLMD487TPu044M7pZOZ9Piunbidsjo06LP/OVWBDiw0PTR9&#10;qDscOyhRditac7zUZgNDA8cKlDGI5YMp4RV+Ug131PNnz2AdePDYPR/7nu/+tg+8f/f4WCadxM/f&#10;ZUyOugZxNdBMyrmEUS0uzNNUPOZGy3kUlp4v8iGMXIABPtPJ5VGXWVNBIRHp9x0Y5eReMkEwomGx&#10;UF7F4maDxvUJPmKVu7i3wNW2ykbdZW+yFdSEa4SCK1tE/dRCqB1jCDTVVtkqBG/sqd59rcsgvK2C&#10;wc/r32i029cbcAa2WYGvsSh3JPZtfIM1oe1nT7VbhHbbtq5+2r7duifbSLhQhulshdNtX9k+N7wg&#10;oq46jEDlIt7azCbkWQmDkSMYF7ipuJ4HOJwOFG9qYo62Lhuzw4/x+NUrx6dvLSYjfZsQ1zwS4M1M&#10;IhmNZJZW1pDVQKzgUOInuHR/FZc/BnMvl7Mrh8KgWhrJdnXCELx88vTlq9enplw4Fw0JhFtYdykM&#10;qA8lQBaEA2BsIqKgYG75ByFbXcXJoBMSv7S0QC/U4YAZEeD17uzC/PAYSQpHnRs5qoKrE+u5Ag36&#10;swPOjQAyAL2hfZgP/jFUJVEEWeNewF/GiQGYD6cFGcWFW0URhei17lySwLbiaCvRuhuF1oSLLaCO&#10;iK7hccPvchlRHaMEeiq+RG0aqTBND3UEhOrImD8DSA1McxUkJBIig69ITBecGNgYaGkkiyvr9z7w&#10;yN2H7z535lSx6GYSjXR3pktrLRO+Zyac1t6/4lYTbsB5d/oTH0tLK6dOnZFWQLkAWCkWyFhS6bGc&#10;uceBq7NQQJW5x+cPmEF1TzuMKpGMO6Yzl7t45So3fMvdRw5/2wc/8J53vWP/vj1dOMemAbC13Mrq&#10;RrnS2ZWB+YDMYg+CtZWGhjHPzs0wvPHRESChWirzl74Ym7N54UvhE225yJ2e9yoDfOTUrhW7umKZ&#10;dNelS5exFQLn2BqoxifIrqc5FFOlhZZWRssqQDKkYWsXxFN6S0CoG02+LAsGaWpQIBHUFgQrtKE/&#10;AYmhI/18neuONYP4sK397Z9v2Bl4M7ICQST49SyMkfY7sgW23+zmjtWsU5PG1LVomyF3FQZ7tBfd&#10;Fn117BdjO4wVsKaE8ZvCa0suFL0JinG2ydWLw/sNl3AFFNVJFvmIc1cUbRZXIVInPkNIqkT09EiD&#10;eMP3HL770MF78oXVxmYllytfu3b98qWrhAgaGxtxkQNqFbwROWLggvolE0pkgMs3hEGHwbK4mWU7&#10;X3z55HMnXlhYWIJmeM28C98mtz4wKTSSselcItoADonJ1o4mdnZ2nnwHZDFGskRbQJx5pMBMuhO1&#10;MOoHuuAnLoGWzBAxVAcIUQ9I7vfR8ZJC8YxWZE8u5Xy7otcpV41No8lnLIQIlVCzLaLovXCrLbEt&#10;rpE0GhQltspGEvSuTTg/tYJG2o0FMRhQR1oyVQuCnC2fgZnabBunaJXaUctqbeveUYlBCL75pUIJ&#10;LpCpW1lZCseAEKcYB5bcDCfiqPQV2JGZ1Dl+vDAdl+u9DZgEFotCBfBhtC4ItCe0LBOUWFSNFtZz&#10;zkbAqHT+k/EDS5xAIRbF8ODQ9etXz58/r7zGe3buICoA3gMYEbAxDQ70AUgvPv881iVadoaZzTpU&#10;fXltVYEOAS18RAAJngJ+jzzykGJRw/WxKTAwAQkoARiDizTgXDc6wnjZuGnviDmA5BPWGJXnTpwR&#10;RMyTIEQwY5ReE2sEVYDET/MDEFPCJUbN9mkQqAyTaHL4aQyBlox31aABg7Wjd9uur4f2W6dtN/Yt&#10;d2x5u/ANOwNvRlYgiJe/zoUx9G03bZjdUGQQpVodIw+2FdvIgxF1e8WES20tbW8wpQag7R1sVhhH&#10;tMdolZBOcKj2utEJI2C8KOcvGTU1JHUhBbIGb3SIR1DN+x/5Sw+9/S3Xb76Mg9aRAw9mU9mJ62dr&#10;HXXOHSCc0cuOsVGop2caXNpWndh2rYca6Op7fdQ2UDl4nACFLvycpxCLi8ugtSNH7oYegNBBxHIX&#10;oDIz45QWxaJ04NyDtSmkGsoAZDvItss0X8jTFOnpwPs+egzUHY0xqWmjRBukZGR0KJ6I0iZ16Fen&#10;yWkHPoBh2/QyJzpNIClZsp3mR9PCp0naMySo9TIKaj+bnFlATNc6SoIXSTCfAB5tZSNsCWxNg2st&#10;Xs3A4I7IWusepOtGy41jUAttPJ9Wjcq8690pmtYuQYjedXxSPFIuFJ87cSKb7hweHXNeeOUCJ/Mh&#10;nwofBHShZqcFuKx4xHli0gJt0kzRB97hJ/OMrh4zDQSVmhh6uFdeSu9r6aRhhgfTQGvOx9ZHy4b/&#10;YK2VsRrOAydByP89uKEM9BMQ0sf4K+JGgLqIF/fu3z8zP0eoCZcO2x9xnJ9bXF93XCngxGhdeqRw&#10;iGgWNHtrerJWKcNJyHmFj3QJCHxyZGCQD8dd0ceyiiUTaQIPAsDLKwu7d+8iCmHTATkQBZwueFGa&#10;JE2appo5lEJIfKEAQJyBXQIJ7UG9zo0ZcWzDGshpmQSi1qbgxJBDEG4NL+mmjScIkvm2mm3Ab1jr&#10;60Sw29W+4TPw5mUFtk69cGKQ6rcRfr0SLGyjslsfWQXbWsFd3bbDTeCj3JC18LLtNOFNa83uxToI&#10;WQfxhcQCo+u6UR2NLUhvqAzmdaS0r9+dF6jVCYYszGVvmWzB684bsNLx4Fvf/8DDD125dBrHvb27&#10;DiL85IorJPHZv/8A3UHLhwf78V4GE83PEWoGNYLDX6B7oXKX9HCjzmkxh8HjEYwRJJkdHRknlOzu&#10;3Xt1dJtHoFcICXgTgZ4LAjA5eYsj5nKBhkxns10gWLA5SgUGxoChH47AI/lXHfcAIZGvFr6EDN6r&#10;FmLUoTU0Cs7bfGnJYXN/YhB6wD1jpr60BYonE9Tlin4bZQ1SYi2HpjcIFUanTYwW3tdPaop1M85A&#10;jIJh7SBwGrbVirTRZp5qAAaBVt9qipAIAIz11BgYjMmR4r0k4KpQrE/w64wykaK6EdoI1xv9vUSc&#10;TN+YvImeaWMTt8EhSvgcJpyR9Pf1wa5xhl+sAIydGFAGxGzrUiJjODw6xdWAOowBtgytDfAAyQc2&#10;5D+ISb5R34A72LlrHMm+UFw/fPjwIw893N/XOzjQCxOwRj6r5WWXAWtlBXArlatx/FnwUe3qWVvn&#10;fAkZKYscXCSmMN0J2LBucDy1v7/35uSES37tAUaWCCZEnoAuXHhHHObEcSb+bC+gSL7LdCLLXqhu&#10;4NlQoqYIvD+R69Zaxg5ZTLSJqGCrrA0rFYJWQfMswNAiagVt59pPvShoUTW9a6ytoYLgrg/Se2s2&#10;WMH6tcI7vrIVo7aVbMWBX/OV7Qp/bjOwzQq4qdaesUlv+7l1MdowcvCn3rXNaVsrWN5WJ0i5jRtQ&#10;C0GkTElTOgdTe4zs8LLHJob0dS/NpLCJSaK3KVbLQmkchrCMqJSSsAlD0QhIyqF+r7u21oKCYKme&#10;r2ykP/CB7+3piS8sXGXIXZmBjmgdGozbFz7+/ST16+nSOey1/Lq+AoTrbKvkQiiX6ZHGkasIY8CN&#10;XPR1yhzVgggw5ZTwFkNC/qMRItlwCBMazyFJgsuSnx5XQXIcQCrQDYDN8Sd30eAXFiQ3Mx4oB+3Q&#10;I9ZoCAaESmFtFBPXR8l1EiHD9eOJ4egAuXKj90nzxBMYnmUShLVlOBfGD1Jl7s2HQG+pvoGHyDwf&#10;q2rmvWEYXPV5VzZ7WyODDWlQtMS2mkbFg/CsxZX6wcqNwNCg3jJdkTaF2mR4+nzjNQ28bYRUE7xV&#10;q6XObHp4ZJCjpNjO0Z8zvYVSnrXjWArWAU0j4r4LMu1t2wxDvAWcHI14Muw4A1OwyzeQJUN5AxjI&#10;jZ+/5NdkffWu3AxZRGaVVaM7GDsHw+UicSbuueswEawZZE/fAFkzy9Xa6tr6zj27OdXC8UKUVdev&#10;3UAXALGHU1FoYQbGX4ZBy7SD9gimT6mGaIfeNY3MjYaNkkhLzL4EYElmiQGBcy4wwRQZayibiCbc&#10;KKtAiDr2yEz7miIDNk2y+CdxCdyrKdMNcG8cp21bLa5AyGDYVA5BGr8V3QVhRpvxz40+bXf05zYD&#10;byJWwFBwcHKbJr7XiLxhiFu4L4jHTeZTa37vuagAoYiPLHCbvXDRC9zzUEcsTNwBMhClQjWnJHch&#10;cMOtBDbE6w03ncm1vQmN7tLNewOk2/7u5LkzTLojwvykOZcYtcMnWXV56HVI3WVM91nq0WS7EAKk&#10;uu+INwjSi4KUQUA2OGCMup4Dzq1IMkIuhvrX1+u5QjWTJL5BIxmro9OHXHN2zzKUmx5CLaTrHRux&#10;Wj0eHR/aMdbfu1as9I/uGx8YvXL9QjjWwXGAzerGYCZLIvcUGobG5o1bU+Bflw7OXyBiF4ito0HA&#10;YzIezS8sED1mo4Y+wnnv1zfdcYDlpZVqpc5Z+kQyu5wrxNOZzXCkvFHmwDrq6NX11YnJiQom/mop&#10;t74KGYDGjI/vhKWRAEfYGW5w8O7u6ptbICLNIjGT3vqOt0M2SDrA2W4OIFy6cpG0de9459sIEsEa&#10;shbJWHygrwe2gw93r8fiOILBduh8PxMutoB1JKIcRgWj35pM8R+GkXWvE+2cemCtZAM2LlB0V5RV&#10;xgjTnItSmpAnwOO7xMBBbOQ+KVbNSar+RhjfdEui+jzgKVyXO2LuK6OlVw4InopK8ZYIkpwixT1w&#10;iVAZw4Fmh3814j561wVqStEd3iCzfVcjXj937Wka2te/L7wRIv9kJLTRmcGDtIO4O9REaEZZkExE&#10;2RLFShmGLka2i3oVWwAfIDonvb1nL6C7KMMcCG9sbrB8mOo56w8fkMk2/TxIeohjSLFQXlleI7QR&#10;WgF4M0JYYmki+RB/OZuAZqJUWEd/EI+G+bap65Prq+tdXUBg6OyFszt3AzWjLNJaAT+EdQ4UFArr&#10;BAHB1pAmN6InpXDHKbISs4OiUYxanM8nRgNhJ6IdyXAjTg7PCgqOSoFI2eNDI5l4OJtubBSJbbgR&#10;iiZq9QK4Qaom2318nXh621aCH8M2VBanKM7ShH5tW828cWZG6ckqyqY3YGDemBPXQjPFkXO2bYTI&#10;zOTCEFgLt29Ina4HrcsE+jtiUQ/JimhwO9y1gXegme3bN+4MvIlYgT/bRdDesH3b1rhx2VYe3ELG&#10;VpvgJeSufa6nogTsXlERyeg8EsoIMiXqy8ajVwxHmFgg7OP6CCTQA7kI5+rotvON94ZI3P3z5Y1Q&#10;LAm69+5yTcN8G8JiGBsdjrItzU1Ui+udmaFcIX/9xtlMPNPX2+9SuYfDnd1du/buJi4sylKiGGEg&#10;yKGSXVtHF+zTxlTR9Ia8cUNjRp7TITEaR3akEEEfoVAR5hHQL14EszunP/4itPHUnVn34evl2s0n&#10;YxLmKZwAOJ2WpVrABMDrhBZA2wwfQEeyAnCUEdGf5AgMxuUk9GHzqQNxUQg5YiPIaVF4WQjXpCvB&#10;gPwM6FoqdMcYtpLw2mpSIiFehFnfK3lRJUawjeLa4gaFORWqC8c1thzOKaF9gYqAUxUMKdOFV2I7&#10;64yoO3/5IsGYESQbmEGa6JCOvwtoNVRxPOqoxcrUodYf+JaPPPDg206fPplbX44lkjdvuTxP1N+5&#10;Y4xGWAi5X3C4U69DCRmkRiLyL3gGAChhnMAD0rltIkoQ32UvUGQnLl4XE0PICnwGtbiELuJYCMT2&#10;5tRUkrSTw0PY80lvARyqfUCLPNfObaW3/+rV6y7Cpj81Q+PyOkQV4XKGev9ZnSCA4VZ9ObRqNiS+&#10;U835EvqzuLhDOgWbn22+AhDSEpuNSatvMMCNsW6i9FoXyf0CM7EFWjirY9OihRCWCDbLvToVsAke&#10;3CQHTje/Firbitm+ZsmfLabdbu3PZwa2WYE/m3k2Ymy0PNiu8Jqu4L2V2MZWBUPWwvKmeXabHCTe&#10;MicLdzgM3tIiCjsIPQmfCi9o54s8CBcYPhJNElp3FTbdSb9iuRJNkKOdCIiOKSEdvIky1lSTIEVD&#10;8UiW4LGz01cmb00dPnwEekGMgXvuuhfLK6p7/kEGjt1790B/T7UMSQ4jos3NL5LLGHSMaZ+Y7ogT&#10;IE1ogPzyZNNFQAQXa/yQalAzFSDqCP2UECsvly/wKbQAzgU7E86NE4yEN6Yp5kHO/zzKFwsgcTA+&#10;FAKqT8t9vQM6NQ7Gl2OaO3fgiQ1aZV7E42wAqY4sirADPuqw+2rSBHMqvmXH1TQaNjeqGVxoEU4t&#10;hDFnVAiS52AFgyItlv0UzGiNjGNQg2I4NEt6pL5seCrRsI2EiCQIutS4FA/ctCh6M4WSKhgsBSFW&#10;9TV+GzAScxE/waGdP/IjP/n2dz46MXUZUw65izUVUFBO8WXTKXcwr6cHnX9PZxeDYcU5d8hqOdc7&#10;78DB57AoQCldiAvh8lxanTWlHPUPK0W0iZuTUyRE5rAq0nUuR3qL3OHDdwFaU1PTzIrcVPH4w9xz&#10;+vTp5aVV3oJ3ZJxoaCgk5eXZs2d37dpDL46hjDkXFvQBkMn3vZ9kV0Prqy7YgFxWfYRNAM1512o+&#10;aU0cklRQGicfcuPGJAAD8NjUOeaj4dZFU2E7Tt+oyTRhwOZWu5KLjlhrGQ7EgQW5Q/Wiv8FtruUT&#10;s/IqJiBQ2SB2KzdgEGh1gjfqywZ/xzrbhX9RZmCbFfgTrlRwG9h9kAy0FQZ/aoPZZUjfsLawOTvT&#10;xD7b3uAeAr8FUYmT6f0hN8mjetHIg0l7Qv1CIhqn0JnQhLgNmurtdebYRCoNrYWtIJuLM3wQVbmF&#10;9IPYweGjUCnUiCfig6nO7MrK5Gap/J53fCCcCONptWfnLtCijoaDeXaMj6ZTcVmC0d670wQbzlLu&#10;KLcXVRmM3P2Qw3jROXotL/MTxAot37NnjxzXlUOI8TiXwA1HFaAcvM5TXiePETRTUQIpRIxDOUEc&#10;WQUGYFSQefB7b0+/chKiPKAv7tE2KxUCvAjSnp9IZ3MRcgdV81sHzOha0yj0Krou17Cg1KVFFIlV&#10;ZappmYTxg6Q9CIXqwlgHo7JaAtXcWkfd0ZE0PQIAo/TUFxHSkDRm4w9Ey4Pso2rqdT0Sl2kMRPB1&#10;6pgp2oFfuL68jItf5P3f9sHefs7fEZy3E6iFmqK3d2f/8oVaHZsLA8XFLp0F2Lx3C8un8yDUkazv&#10;FpS4fvjze29Z94EI6HCBuTyL0jfQTwk3LBwHRiC9h44cpiOCTQ2NDFPCDdoKhoqSgEEKQm5MTN68&#10;MQU8AF3Ts7MYiQYGhohRiD7Mx55yoIWV/21ve9uDDz7YqLmMwwwJriXujwzADQAePswm9jrn50Gh&#10;fCp5EVZV3gaj4zsJtAyD4tbCH9ClULqTIJfG+Num1CirACbINWrraacIqAQMKtR9kO+3RXSvoD2q&#10;N7WMiujwx70Mg7Whsj9uO9v135gzsM0K/BmvS5CzDu4Zw+AmQtk2NrTu0GhLahdK0sY2AmPkQQjF&#10;ULMoh7C2LhP77IZCoQwRDGF2ETMJNDQitgARXBIzSNYaNAWj3jIEhDK0UFxJ9Yx+6Dt/eGxH/+S1&#10;k2tLy3uOHO4g6vvcHJQYZzHEu2wmfWDvnrHRQQy+GxUXZB7Su7SyWqqQzybujKnhDpA4uBX6C+rE&#10;rNDT18sNWBgHQDwBfUohRzCk/ZY07Kwbm+58AUMCBYPKuUcuRNcARecT+Mn3wgHAQZ09ex6Eft99&#10;96l+Ip5yORi9Lpc6vKv5kSHA4XlvC6AfSr0Q5vTGIrSifEZobeY1LZofTV3bumj2gsK9ELqR4aCw&#10;butra2paH32+WrMeDSS0jnpdhYIlfRFDEtcYJO08VTW9yF9Jq/Z6G2dggCHCpi8S4DkAi6JYcr6c&#10;nV2p9fxKDe+9UoUVxGPl0bc8jOmdgL7RDjwG8vgY9vX1kC0Q4wkTg+iMPgifDNZaB0zEHYrT0nbg&#10;kTu6UnaBCEfHxw4ePgQMMAb0PfROEixxFUwRYAYMk52IgBM6KsJoOZVKy2h7xnbsQIcEaB09epQx&#10;O5Z0o7a+RsCqJQ4QJpKxs6dOAjlDw4O7d+2ED1CMChfsIuZcROOJJCkVJJ1LLS9+mp80dWt6bn5p&#10;GcrvzsjUnfstw07gMeCNRAJgMWf6K1DRpWnUrHIvCNHeV2WtkUrEK9jm1SJqj1s79G6Lyzpp7dTI&#10;14/+/liVv/5mt2u+QWZgmxX4Ey6EbQztq9dvxfDma90EXxeKb+5nr/w32uMxNahBu5hq4Avn3wNi&#10;R3vIP2fl5nWPNcEHIBthFiEOcRVmXTZRNUjAwFN0BzZMxImsjr7BpZknLVEbxTIuJ1KPdYQr4WR8&#10;eNcDH/zwdw8NJGZvXalUw52dBO2PI2yB7qH6nWQt7Op66P4Hdo0P1TdKmA10ZIv4MxywQvEOxoRv&#10;gB4r1DyDlFs1mBpLAXIhaJ0bxSOSaoFhc+POGoQdeXCyeyiE3hjpk0+AG+BSTCFQIdYBXrz//gf5&#10;qVxzDADigVOhDNJ8EaYHuBZ+ohDmGh4mYFEfagFDrNgcRHelHNa8tdF1IWjDvML1IhXci4QHyapq&#10;tmFn9RIsNMStd4Pcg4anEuMGRMiF8VVBw+Ze3IwoDYKyiJngRC0E+Uh9o41EXQdbNgALfnK54oTg&#10;9Zyj7mjTiThJBAkWi0ySN65dvfvIoT278Ot0YQdT0NhkkqWnTZaGrFmsGidLWU3pYDTP6lHMAe0w&#10;SH/4cwV2E8CAJ8ivFziOevnSFRxpUTbAeZAcOZvphPwTuNrrk9xKSdkARWcSjh8/DqV/97vfC9Rh&#10;aJBTpMIfwQcQhZAX4SnuO3oMgwIz5s+2OKu/n88mO6hJkzcALeskKp+G3Wp4aBTFlfMxDIdhTbCC&#10;eaVCM9SP7UqtUds8a9V4ZFK+OgqyCMbtGQhpooL8n4Gi41nkluFNDNbdayGuIFhanbaOrPHXamS7&#10;/C/QDGyzAn82ixVkCIzeGwoL9iEsb6RUiCCIbfVTJAQpGAQgDEJNCIlwmSiQCkFh0kKLSKicS6pL&#10;oRI9EjYRerUxcGPaXe7BzATgGRzoySRijUqJyOu0U91oF0A1ficRuuOMDLW2Vqxm+vd86Ds+GomV&#10;I/VQPNZRrZRI8Q42BLXKq46MAceOHBoZ7I9HsfE7aryayy+ursWSzg+LNjv+qXQAAP/0SURBVEUp&#10;FU+GL3XeA8kErn/8Hdsxjs4AJTApa/tdDroYdRiAIgCCcKnMiw6Pu/A1LnMB/mLwEHAD7kx5qfj2&#10;d74DpiEcjS0sLXJDyfUbE1TAYZC/vM4XwQrATID0eZWm4AMkSdOR5lxCmIilLk2FZt4opU2vmyJ/&#10;6XUtgXBoELGKUZNPn82tGDiVGJxoNW1lrbI4SB6J2GgkxgSoR3GBRuwFJG0IPcgQBIEzqJqyQVp3&#10;gisPx2H8BmOOK6v1943kVtcL68sEhOJ15hbrDHkIqUUeCOcXEsf85NwVYbxwGnA0fsM5ZtKUVtNJ&#10;0oSF8goeH5vIXbSjdacPYOjilctkCAB+NLHwdgorSSMkI+CC4cNAgB8o0j/tOFVEZ+e5C+dPnz3D&#10;CRfKxS+qR1rA976vu0dxkA4c2K9YAjArhBXytNltK5bfT3jTW1AzSTXHzfhIyf19g3NzC+uFgjag&#10;40WwpZVcFEuZrjSHWjVxirY9BSpuBlvAZlubG+nwhB/caFtpMAUJRuMFmQIDszJwvsR7PEQZPacH&#10;9IrgcOtl5UHkFqwWrHDHFrYL/wLNwDYr8CdcLG0D236v34qhVO3/4KVGhAiCqN8ot5CsXULuvGXU&#10;iHtRfXEANGVUirdMBlULqsMrQihCOkIrEjgQyLDKj8ALZFMkU3Y519zlJJ7g92rAFFY2K+FGEnQS&#10;SYTWSvVyDaSczcQwR9YuXbqA0LZr7x4F/wfLry4tD/R140KYzmBtdUf8wcuLK8uLS0u6B5OCqoTW&#10;IQyKMYBSQfHmKIdmcC+BUi7iGrzoKI9wAcP6K94IRS5/Kbxw4QKhZxXwDjERpE93NEgY2ve///18&#10;CCImuJ52aO3gwYNIgUiKmjHJeQxDp+GZBM2hrYJh8CAq1yrIoV3EQOtoNCDIEARRv2Hn28TVL4CB&#10;gdZdYKDWREtsQbfCpLEsVJaC2nwF5DcgsFSDoh+CSfEuAvU2eiAaoy9qo0bEx47FiUW9kk71vPtd&#10;740nXA5syC3MGSdk77rrSCrpHOtwIhClRzEAe6I8kHLnlHXMSdL+3Ac3Wjvri/mXqwcBfRg/68tq&#10;MmD+atr5RoCESAOLy0sYnohgQbCj5dU1uEnYSg4i4tbHMUKsCTNzs0ARiiIaLxZL6Al6u7phB+k3&#10;EY/TL1A3PDwogxG0V5Bv888IbfvI6ZUBeJ+VJOymVkrzL1hlhFosvShwMmqtmddm1LTzVFtP666n&#10;Wnf9NCnf3uVG7KD6VTtqkPo6C6PyZq6wAPJqW+WthF+t3ZEh+BNi0u3X3hgz8CZiBYTdXguOg/gu&#10;CO56y160n1tb00F/vaunQWyufWi4Vdtbu5oDvhjFnZk8jMWULapGUOS66CXC3aiYWSpMlGAyJHHZ&#10;AKgjccRR5U38/DY47B0OETRgM0IbdRK11Yjdx2icOpsQacmueIys8MQ3QBeKgCjk4jyhPDYHh1bS&#10;sUZxtYpqPhWqcwp+o+JDx/lQakJemgpZOp0zwSatVTikjGthql5MxLu6+/fk5i93RDPvePcH13Pl&#10;0y+dDNfqfdku/MPi6U4ys3Cw8OEH7h0dTNfLuUppnTBBhJPHwI+RGCKFDEeUt8H+gd6ebnS1sUi8&#10;K9tNltvlhdVSvlItbGQTnaUc/ufdZbLd5NayaXdKzfmb4ULoxHjn7U8XKIHhITg6CD14z3veM7Zz&#10;ZGlpriNUw32dsHfzs4Qiru3eu39q8sbcnAsuhFQ60D/Ev+6ufgIY9PX3o17wdJFDYnBOdVaGKRbZ&#10;49tF4DUbwrySuYOYXaujyWdZmXLSvxNPEcOOkyz9pVkVX+UH7858ywxEq6wIP3XGW90ZM6EXadgv&#10;nwt1AMBotJQY5RDdMtJi1gF9RRMCA5Zj0ycJgEXv9Y1cYjtojXOhHFYncySn6jU2DSwS90ctGmkX&#10;YSNaO3r/oz/4V/5Wtq9nZWEOexMKHmhkPJ168JEH77n3UKm0Ut0o1UMcliPnRXrv7nGiQnDolFjF&#10;2AHIC9AIhUvFCj4HtY1QvYqqoESUqqmZ6XypSNhgYhLIIAYwwtzhuceJvYXVVfQ9AGzH5sbq0izM&#10;qBRF0GDgAcaDE4NPPvk0WQbwYaxWSEVUnV9aKhSJQIhTQu1973r3t7z/A7gmckZ2iACJvS4iNUmq&#10;iYDJvnMuqI6s/l/s/Qe4bVl214funPfJ+eZU8VaOnaM6SEISCggLTDKYHB7GBhP8MDYf8GxjkAAD&#10;DwQCIYxQsgRSS92SuluqzpW74q26OZ2cdo7vN+Z/73FX7XOrugE9dXXfs+p+p9Zea64ZxhxzjDHH&#10;HIFzDINLtyMvFYuTGJX5ECyaze0USwdDE6TBViyfyRPioxNvE7ICOUW82aeeswPbqQfWrokTqAV5&#10;MXURLs2mf86NpF4VkzBnOgYCYAQc01fWlgUZQa5HIhlIsaGkHbWooSjRcwFCLe6VD/Y+8R46gXWK&#10;OkJy93++PSFwC4kCX88E7JUVbvrVXtH4axaL1hwVLHzBiARoSWs9uzWfy/s6zvTdvEg5tVGJ7vlK&#10;TFrUWQyGd/5TEokqdKaOqKGaIZrVOgll4hvblRr/Jx9rqUxwkgHTi/ikeT2y6leHTdCJJ3Hu296t&#10;x/utyYnCPffcXSwXs4UEmnrI0/gYrv9jCBanjp948P4HFhamu50m2eEaeJLVGi1+dNoTE1Ob2zvQ&#10;5UK+ePDQ4eJYvtmpE/44X8gcPLSYyiZa3UaumNnerRDivlAqYzJGB+gGSgIuhABixhE2gHNltqGY&#10;GmAKjrUgAgH7IULMCj5YjkOvTSexvs5zNn+MHftE7MsABdSfvy5mAT2xEwao4xiHvGQ73/2Lagsg&#10;0uGrOQeXc1Znn9yoNk2iCkhKkOyoJ67J57ma461g7pxAzNs74IhBYYpRA0NwRNVXTtO9aWcDwkzH&#10;VfWKJ2pRtm+uxxb2ChSMnb/skBHy4NRLh489+ujjhw8cTsaSRfw7+nGs5776/Ivl0uQD9z8C5BF1&#10;SUbAdBw7cvS+e+9Fpd+s2QkR6gG25kSgkuIdFz4eKYwEzdE02h1uUA9YgEgEtcAUKaBZwL6P/iAi&#10;Mr+8QsNESWwCwA1qOH36LlBF+ny+unb9KsLBhz/84ePHj5KcArSB658+fS/YiJkLea1ALTkNihM7&#10;cIQYErB4CFjoEvNSq7eSONZkc8AllU4SCxntFGGOVF6yo+bC16PmQs/VKy0rxx/NxQgliU6QahAO&#10;SL70t67HQldh19BQ0dHAB+UUyXFD/Rz56Q+jKP310Nj9Mm9PCOyLAqPzclOevXcZiJU6Q41+FV0k&#10;Iwsmujh5peWqtaQF7OVFCFjAdmI9tFp3mcDajViw86GWuncjSrNEwaOMIXx9I92t+AQPqYS0A1eu&#10;rW7gjI8IkE43exYyHQ4vwyh1T5XT52C4YBudcEKRJg5BJj9238PvOHHHvbXdnddfe2FjfYXj4Xsf&#10;vC8/VhrDBC/VTQcWiTXW4tz8Ox595IF7Tpfzmcr2Gg1WqnXcvrEeYM+1W6tvE6QFI4VAWBFn8A0j&#10;lzE7G3oipy9ZONITNuw4bmEmViyYVp/9H2T3859/AqXIt3/7t0P3OTII4WJw8VqiNgg9OpgDBxap&#10;nNFBMG08qQyH0DAVFMiaVu2DNQsD1UvgQGLzTnAFEz/udVGMAtqLO613LsITTYpPvUNV2hddztcl&#10;Uojd6lL3hA9R5NS92LbLBD5fjmCOukK8aCf10xFSJR3x6JVEHD10fjOYiKH4IoRE32Sheuqd8Ym5&#10;+bk5EJRDot3tCgf8zVrzxRdfoqnbTp5CAshm0uVcAf0YgQQJB33wwAFCSbJnxe0UJQEWgY1WPZdH&#10;W5SQ3SjcVPb8gjCzQ3hoXnEvdQsafowAuKeY5EK4PlElQIM77rgDaYP+c2aB8sDOFLoG86NHD6NI&#10;+9KXP//cc8+C2ByTHTx4aGJyJp7IoA3SOqVCXE39ZMrZOW8lf2j6TP+fJKxkKZFNExYTaAl/0Ab5&#10;FGhCVa3ECCGDEEy8XMtZcNa9z68jjx76K02Ew0HzGFn+9p1wz4RNBTR988ubUxPeSrT1ka+95FvX&#10;vP/27QaBW10UcN65l5fvnaqvp8zXnGCXHqIltdpFWcRC9NZJsNazM3srMJQbVJ6A/Gy7iWGigwPp&#10;AgaGXGFB+zIWrXc2o596a0QkBt9P4Qe1VanHUDuzw8ODLgRFFkERDxDB4p7zVFqHKxsJ7sfQFp88&#10;/cCHPvZd73n3h2amx+uNXcykNrdq6UL2ve9998LsAWyz6bllHkqlDi0deOThBx+6/97DhxbkaICl&#10;AjZf5IhDJ4xvwYVLV3A4zOTyxDkgZdFrZ17f2txuttqVam1+YRH6vLa+kS8UMSTk20azvrm1wXb/&#10;c5/7TXT+3/Hxj3/bt30bnJ4TB2jx/Mw8A2RTuLK2CgF84IEHLCtMG4dJosRm8B2AebBpg5KOlccz&#10;aYY1CLsrsPNX+n+NWk+0cddPp9cuQ4gfS5IQ7/dp9bkQRjlb1exHib44vZCBVlzgk25AU+8z6BMk&#10;1u64JK6ja4Smq/8+ud6xKMvR6BwbvRVnVBIOVEaSkNTdPMlki81G59Cho0TuhVHmc9laZYeThYOH&#10;lo4ePVIsFnAuPQzHHRvf3tq8cuny9uYWJ0NEpDh2+AgclzmSEyAIQ5ogME+zgCwoYFIG3JMtLWIE&#10;WgR6xWyaGwLJqzIW4I/y1KAcVMw7ygAqCbGkLFQlXeInx0Ynjh0hUDGclNwBeJwePXqs0SQJMqiA&#10;nFnmf4iPZCNmDmxLPZw2zYhWk+ZIJ/EXLhHhej1poX6TnR4mEWnwyhm/eL8+Eail4PFVH8WQETlA&#10;U+bz6ERJT4Q/PtGiGCCzUMXbsjKhZbWo5m761wv4W+9b9MNosf37b0YI3IqigNaSLyG/ic7f3rdO&#10;tW9a/s3mPtqQlxlZvd4fL+zLUiQmuoyhC7I/crbEV4M9R1jovqsQYVJbIgHci17rpzg6P6X0tgKp&#10;FJGDjeolLdFqImaaXju0Jtfq8NiS8mI/ahe/b57oRBwC1+p0t9d32r34bfc//jt/5/cdPLCwubbT&#10;7aQw7PqlT/xCPjclvouFNhWy32836u98/NFv/8i33Xfv6fGxUqdtuuFNEh6vr2xsrmGAgJ6YeDLs&#10;I2G4OIgT7RVFCVYFIe+wJXrBO4Az0GrNctVjM4inOI7j73nXuwgwB2VfX1+lHcV85diYC6tAQsfg&#10;5WgdCLt8eAOxBdk+so+cmLTIshqaQOdTIIhFj2A0oY4YTitFqZ00q5g4sdi2yxD63Eu6wl8M1buh&#10;59rwCQH4RFMmduLcwmVH1RydcRcFfFzCEOGS+hb9Sgw+KppEK1dtaoLP1WH/hPuQ3cA09s12J5bK&#10;HDi0hJR29vwZxMWpacJYbfc6tUMH5skkODlevuO2k8b4sxYsaKxULuZzE+Pjc7OzbN853AnZCJuo&#10;dpg+GHxw1bMLIY9oUbxVIAHagosbWLDXi/VfP3ce3EADBKrQH7AClGCAyJoKMEBDKyscHF2tVyvI&#10;AZMT5JjoowwgNTb6gPGJqXy+SCZiIgrZSiEBZggr5EMOUYZMA8HYFRxJ6GS8v2MhOzV80Enrl3s/&#10;XXIM8bnQt3RP6iUV4K+LC9GpcZyJ8m9nzL6j0I1kJvYJViHnWcQPDb4DThycLu2tbS9Zc8R+M4q3&#10;//ybFALJv/7X//o3adf/S7odEPqGSC78tpXghL9nlNHoI/+hgNaP4Y1+RNh0NNzvUMk/0LsO3bLj&#10;CQzCSKR39+nTS9PmOIeZdYrkQCRFN6o9OMGLLnjRAtFfpw5mTzjcgWoUvIJJUI8IBLttbm4wGws0&#10;3uVtv7a5ur5TXjheLrIbbhCvIFQDgZAlMxVbKHiSAf3Ln/xi4cDh73//8WNLeAKk6XetWkulzRyP&#10;gTvjEUjouzFazq0hwWwHk/iRoyfoYe6GP+G1S2chu7n8OEf+wJZzgLXtlR55kdptKLilEsiX+r1+&#10;o9lYWjqAzd7EWJl8skQdMNux3QqZgxFHsC0g9gs7P/qJmrfVaFoMuX4PxkDQ4rNnX2eHRwYZWr/9&#10;tlOPPPTQyRMnCBxLklnBiU5C9Dm3fvGlF9gU4uB+9fq1nS2LVYDlW6vdu+eeew8eOoSrGApnjgL4&#10;BPWAQSOcCzADmhR4uPFOg9ggcl+Uke9l/DYXJiGZfX7AVZvDKH/V/OpDEf3ATW9Y5mv2hZnqhvbE&#10;UjPwUxtQDVOVOBvwnzIyUPkwdwPR0JFq+Hx036+qvJPcqDNiTrrUeb+3ARIP0HrLOQ6mFZSncJ/p&#10;nJ4eWzxwkLNzPDvJA2WAtf6zh85hmYGVRrPVRNoBiwgrgUBQxcAwncY4dHJqkuMDcI2OUy1RJ5Si&#10;gmmVtyEwQTgAZfgc09Gtre3NzY1mvQF2bu9sHz58hHhBFuF4YoKSfKvwhdSPoJAv5AmBde+9dx85&#10;fLDdam5trIEJU1PTuTwZCIvkLDB8GMb5Ee/U35CVSmYcSgZGki/yFmXiyR4i2/pq9dnXdsuZ/j13&#10;FZN9HF3TxoOxjoylCbbEFDQbVQRhjUiEh5pcu6DJ4ilPtJAFfAd1VD5TYf+r+RrWYM4UCtPESc3W&#10;1m692bq+un55eZlOmhSIDtDCHgyUOtJwhGMxxmLqjeil5aBTMysw1FHpK+owamJ/3xAA29HMe+Wo&#10;6MPZv3k7QOCWFgVuSAB+Lhts0AKbH3L64T0kMCoK+GZdYoGqClRysLK1xJ3yWga3WI8Ee3fedffi&#10;9JgR7zS5f4xJh5VsD0TuA72+ETzYmYGoA6rewcofuIkPzAYlCtjeYrgVEAWByoQccklEgbWN3dLC&#10;8VIh2+1Aj7QFgdCoaaseWkm29WdeqT13/soPvO/Y8UOF5m631qpAF80A3oSbG/5LYglE5jVD8nab&#10;XV2n1YbHQy9sZ5MjXHth7frrK9fO5ItjkP2JicKhxYMzCzMc3OLFxxHA8vWVkFaR5pON+k4+m77t&#10;5Mkjhw6S4hZSlMuk8RHYQSKo7BDpCNrNzebmOhZeRD7Y2FjHWAA7CjPxLpfZ1d17z+k7br8NYsVY&#10;GLsSFGEpRnI5GvjSl74yOzN7z72nz547F9TCOapEP3H/Aw8dOHSIztMNQGWGESSYCwAZmgjYjBiZ&#10;VjAZ/OTC5ZoYTUf4ZHD5JIa5G5y/AHAVk3JYl7Nbr4TyYu3OBoYM/oYL+JtR1eGMD7rncgbToTpN&#10;ZCTLRESRIC405GqDuNTCZyGeZJToT/XZ0dK5o/Az8MhwJpKMd8AzclBhIUIGv2z6xO13nTh524nj&#10;pyYmJs2YHzh0e0T9W1tbvXLtegg5XMRQA1URC61eq8NhGLOwkwObqclJToKKxUFQSJ3KKxMx6Le7&#10;s40IAZ4TgMDgH2xp7rrzbrxPeSuGqhCE2A/CHa9fvzI9PfPoY49Ojk/Mzs4Y6jebpEVYOniYJqam&#10;ZnPZAnY6xuGS+GYkiTIgoYqLMUoC0wIPPjj8H6EzRoYEALq7037tSnNuPPPoffOk5kLYxgmHmIOM&#10;xnglATdbddx0uQFgkqd57jLWcMbfwOCj3ELToalxQUFTyV8qHOBVIGI8AQK4ZFgcj0r17IVLOFkg&#10;tWC/aYqOIAoI34ZyQOD0IaayuP6A+Qe5gDLh/5Y806+9osDeRbEvCrwd+P1b9GFfFBgQZbF2FuZA&#10;GRARBSBMQT2gsCJ2CD94MjipHRUFtCApFhUF8ERi8Tc7MUQBtAK2eFhOKDLF/u0Q0takvo1uC1il&#10;Tott/bsL+MDD2LYpRunCeqakEVCqGjocI9sQMmUoCuyU5o8VyT3cMa1AaMXIjnYR4mXtTveTn720&#10;3or9/m8/PTuGs1QvlUuxC9epZ6h4kK+WG9uVmqhh1I2dOz5k6HjJeUtXaolqMb80nmm9dvZzlRrA&#10;yCL37O5sLB46jMDA3m5xaYm4v9QYUshszxDlbwxPcZIgTEyMjx1YWkA/fOzokaWDixPj5ckpXL2n&#10;Sd5LIoOF+dnbTp04fpzN/4kTx44SN+YAGe7m59kX7mwTc9gsz41WZczj/Py519Ek4yxOK48//jg0&#10;u01+pF5vdnpKOWZITAvoMa5np8hH8AnmGStrXK6EGbKis71gCDMLLmiCZI0vde5AOIscxASGYejC&#10;lmk4fYPIvuK7uoZbTCPo4qluGSYSLwWAcFMM2DGEwsMeDqSNAeK9cacurNCHgccMdM7qhtgPrcie&#10;QPxAKmX1jb86iDFhKJKCT0BwRBUfEkZxC9g4IDexzHa+aJwonK1V6/geTk3PnLz9juUrV69cvsxO&#10;ndnCxhNXPrtacPE4hwJ2IELwYjncc75guTCClT7hETEqPHgQRQL90Qyqq3OzM8hzC4uL+I9wjEQB&#10;RIcjR4+SrQidAbxQQaMZAs0F84LaB97/QZQQr7z6EgqfjY01Wnjs0UfKRCmeXSiVx/qJpOUawNzB&#10;jElSHHeEFSqX/UEk4HBwA2BZFEY5zHgj1iriwhArfOn5azOlzP2np0gIXqs3LVYVbpYBl7BSRAyF&#10;GiCVaXdh6zOpw7jBqDX7DmRX8mlGBHkhhkpKLhEo6JXETRqSWGCBlYihtFPd3qm8fu7CDmIWUk4s&#10;nkEOCGKA5jfC3C2PtkRhXVGVwF5RwIVXCbESUwKy3TyMytucKd6a3ftWFgW0NvzS0hK5DH/174a9&#10;tD03eV/83v6zE9CBbICKmsQm/Gf7cgyPg0AQjlftVMF+ieIHTXvYHtl+HB9ru6EQyyIdxyC/e+dd&#10;pw7OzhFEIJ6KpfnP9p9h3xroqng9ZBkqzU3YIwZfYRoKOuobgkIgvfBheAQtsRegHLTSrMnCsT1v&#10;jVH1uzB96Fq/tr26vpWbOVzKZxI9gszY91JnBIJilUHz1q/sfPr5a6XJ+XeenlpaLDZiSc4846ks&#10;NN51HnQ0aM5tmwUx4XstfOsMCezDGPDrbjV2ihOLh48+Wi5NxDr17Y3ruUw/X55bWCr/7M//OIf6&#10;c3NLuG43SW+8vTU5Nz2/sEC4Vky9SeLSauCLOF3IFwj/Pj89dfTQoduw8F5ampmZPnn82OICGe3y&#10;RCtKoWnpdIkBxBEG4gWtQxLpSdjlJ1977XVcwo6fOHFg8cA73/VYJpsiEAHKhbmZ2fnFg3Pzi+Q5&#10;QGNhweTDjgjuDkBEzEw6M2PJgRefgcgSEw7InHBJ3JErfDiI6CzuKFIYSrlrvh1gwxpxMQNFoNKi&#10;6eLHutEGEbQKKgSI+4B9B0QdiAKSAIbIZtitVyPtiv2LW/gOPiCPKZ/0BUPmXlIu1D4qZ7jAIUlC&#10;ckN0+Xj9NxByIBwYDodx22oKaBWHrfQ67InjJCzGJYATfcJQvvbay2OlzOo2yoAS0X5mp+YKueLc&#10;9Axa/ZlZAj7Zbp5q4NxkPSZsdVhwHXQJqIv4xwLiL+Gsxsulg0uLuIfMzMxi8pplR0tmbUJDFEoc&#10;A7XrCAF4h5aRMJdXlo2d2z449cH3vvvokYOvv/7K5sbqWLm4uLiEfqhUniqMTRGto9VGeZCzE3bs&#10;D7J59BQMH5y3lWhWEczd4EwNoDCNuD50eqRVRHUUK5SLzzy3+ptfWVuanX34oel4r9mL9xKpAmo1&#10;O6kn6gOLtGUJu4OCxpYqs4Kxg5wehVfSeTB9Est8ciVfSlxzacCFS5U3I8E+B0kW/IDy0pp0Gi18&#10;c66vb529fKnR6pAAgn09dINZlUbARBz+hTsTjdEKRGQBvx2KCzcOCCQ+4kUkcUJiwV4hQL31sdya&#10;7PbtPOpvZVHgLeAuUi5KPfifdl6B8YvOmoogkEkp8cKFylPG2DdEgaFMMDhQGDFBsD1SuGzX3o8T&#10;L+aOO+9YIs0uhICNNlGJ7Ox2sDPXOgmEHnIwsFDjHf1BEOFt2JEMlARGmPg3PGOGvohDaB3aYGS+&#10;Dt0hBTu8pLa1vLpRnD82Xi6QBYD9Q2hrEOwsjNoyvm9v1s6sJM9d2zx9KHHbyZnNrQpRhFLZnOAU&#10;CMcb/KrFHkausCGwSCx0iES/8wvz7N+nZqZW1tYSyUI2XZ4ozhWy5aD959C3feDQHAe4m5tb1AZj&#10;sGGatJHi1BZ+gjy1s7vN2QPVGsOvt4Idd3pldQ2oomMAtCQThLXhVkAZGDOuZE8//TS7w3e84zGL&#10;Zl/ENcB2t2vrmxwZ3HvvvQuLS9xgKsj+L+gDjO4Fljng4tpOUZv2ps6z5SshIcBnxAtr4ziQBQdn&#10;6u7NZWbnYv8SMaNMVPdRdu6N+ishkkCtVuiD1Ab+rTct508NQVVFy4QJGhiXDN++QR0dXRQapqQK&#10;FxFcIvGq1CthoMsN+kpmdHS9A5ZZkLtksZC7fPHiKy+9hEhJ6mqMV4gdwPlAYawYTyfxQGS3TCXi&#10;jreduo0kxI16A212LguHtmwFvjkOtinI7qQeMN11vV6DwZXKpVq9xhLg0B8zxGBWWJ9DdzS3cHDp&#10;8NEj5EBY5EDh85//HJYi7zQj09sRPsYnJlFGuLkfWEafJQlJCJBAAHB05mJNh6BgWMikMH7ox8xS&#10;J514+qmzv/KbL89NFu4/XcrZzpt3mFCgN+iYhElUxNouJwbhuC3EiaKJYMOhtgR84ZggH+WgAriL&#10;j1Es8olmLRs1MOoVqBVxDiq17Up1dWPrHKm5OuC26ffCuEwiFPLrkIB7/jIQOw4YHhC4lcBQQ7D3&#10;gOBGgi6fmr0Cwb4o8LaVBr6VPQi0hKLX3idvPTEj1JkEqQO+HrH22lt/lGSLdmv1ar2JSvpzJ+5O&#10;rAcSeiivZalvtcAgAdJ+2wonmu+QTjkPUIUiAWIa0v2K0NiDQGucvmi5BkEoEPF+4tnnvnr27Fny&#10;xbHjJn27EUFcAobA1I00IurSYFsQ6vENAT0sFi0ra7XehN+zLTp88q5Td97faqyuL68UM2Onjp24&#10;47Zjp04cu+POO2ttQhIlDrBTn5lnhzWDifn4OFaBL7/8InEGCDeEY6F4MMFeSmNl4EFIInIcr6wR&#10;AaFB/AF0+sgZTz3zzPVra6+9dvbXfu3XUBE//PCDIWxt/dq1K6SmpRtICfgOHD1+EtU0wY4QO0Tf&#10;h0MY7HkYiMdR0EgZl8CusQNA57JCANFuh6rjiWacSzb2mgXeGmscRqTR1PNT06R6Rki8eug44HMq&#10;uznVqalXV3kob0N1Sa/8r0+6BiKu45xeGKs+6LlPNyW9HjWqGddD74mGHJUSAtBAFQxkUhwFlIoT&#10;Dz/8yIMPPbY4O3docaHXaexsrbbIWdlqIsbVGl2cBKgBKHEcgKyGt+HCHDYkC9wj4XEuwBhh7/QH&#10;DZAdGZSLaN17XawBQBfMCS0pJQGGi+VCIhVfXr2Oa8Ddd94FGhFKaHJ8ql6rrK6svPfd7/nIRz5y&#10;5PDRXLEECrU6puBB/sCaRCoB7p0ICJi6tCp9a27mCKinggcv63JmZmp+aR5ZEysBtuDKp4kkoAO5&#10;KH1wsIN5Xv9gnUZkyuiCFS4JwgKyKtQlKUHPNSl+I6HWYh6Ey3HDJ1Q3QpKbPoy+9Q5EbxzBvJKb&#10;Ftt/+DaEwLeyKPD1gNs53EhhX/++kExlfDPrsDdrJbqiuGcdKliQFqGv4eiS886wnvnEZHNFJhmy&#10;GUiAaeahuUTNNeLStV7xOuIvLgLt/ecV95IkBm3tOTdxwgEnJ2gfLI+wPGZ1T6Yf0zvc4CVOfaI8&#10;zwmH6Jo4Bybc0D7TK6IPTya3qySU688fONLubSyvvFrdvbqxdnF97WKzsb24sHDX7Y9cunTlySef&#10;Pnv2/KuvvopnAR2YX1yA6+dzRSAHrb//wYcXlg6GsQDHHPGHYOSnTt1ORABCwvEheeq4gU8cPnSU&#10;7R/7PvOd6LaxUINbHDmGk9gdjzzy2O133s0ZMBpQKqdvPpAQj8HYvIIXaSAi+q6M4QmTqE80R2Le&#10;PBGzlJQQqXPAOVwg0FdvVsBxRp/ppwp7zUNmNOiY/3Q67k+iHEId9m5Eab1jXXQtOP5oF8jQXGXt&#10;wxTjUZ1aGo7VjoEOQNJA8TZsec38Hqv2++5/+Hf/3t//e37fH/0d3/Nf/Y7v/N6FpcOof9q11qXz&#10;V8bzExz5Hz1yBHuRw4cO8RVThsADw0XCox7myHb4hC0KVg6WeiqXO3b0xOzMPB4BYAipgI4dP3H0&#10;2HEyAL366mtYlbzzne/EdXBjbbnVwL9kY2Vl+cCBpY9//Nuxk02kctNT80SuRCVAW0gDuD9Y8IDh&#10;StHotIKEFdqsmzaIeB4c8/dMsa8Lo5lJknnlMzwMu+ugtsF/AIm8NYgXIrBwSWT3uRZ6RPmo8Mrn&#10;y3mto9BekdQlCV+5IiASX6JTE8WQkXa9D9HOfE1at5eKfj1EeL/M2wECt8oBQZTMRbmvtj2+JDAF&#10;cJNvichYLZlpzyDW29BwgCdD5ZsfEAzX0hvXV6iRFtlsZFMZdvEnTh4n9y1nnaRT48iAYwJ0hBzg&#10;Spwffmx9VJ9lLzY0JjD7InytICsWvjQkQ+NyLaJTfJFy2+1BrUxDmdEBAR4EYzgTtmrsV0L9zm/M&#10;bAJRZXOj9dnnV1LFqUdvKx6az+422rBi8iFA4QKhv6FqdnYV5VuO03CQsP8IegJTh6RgkvhozYyN&#10;IWpwFImmF81ts1PDRG+svBjHpJIkAukUXv5sp9jSAXfGxQEnuk1yCXI4U0LtSwLDWJIMRucvXDQl&#10;ZzJ59eq1J59+Eu+C977vvZxEkFNwbmbmxLFjFrOgWQvxhdKPvuMdp07ctrCAccAEjoKA1LIVpDFW&#10;HxjKBcuvgc5cmgHDg2HQGN3rHFfML7A0eyjyqonzDZkIrvgi3RAh1jGQPuQVeEUx6R406c5WdS9O&#10;o0kU+VYxQVsFvKS0BS43CA2cf7gaI8qqXdbhwzAQa995kgsWUSLlBbS/VG1qVzDxn7p5Y21WPhy/&#10;9NE74zpo64osA8kCKbCPHD9B6CGSCsIy65VdzE8wucdXEJnMAlFMTe3u7Gxvb2FZGsYOVvewI8nn&#10;8lghEKUSS5Gx8sT8/CJzTUpLDgoOHTqytLjEmcKRI8cee/TRUydOollaW7may2VKxdzMzCT4+dhj&#10;j2MvYsfiWAaGIzCLLJUKwnrwEBGrDskd0IcPFCeDZRVww7REfYsgxOEUJpKdJmaz2WS2v7xc+blP&#10;PZtoNd716EGidKHtQHjAQoOBcyDIisdVFiMi2QoYRGgxYHt0ljUFA0kissV3jh6d7uhcGIIhVTGt&#10;gUZBKyzuQr3JAcHK+ubZCxc50ggWATJ+tAMCCQryMAzobwKgSYGD/7/BeDBIhybiqPDg24iVgPDk&#10;ptdIn98OLHC/D4LAt7goIDq19xI5DqT1hhxgpH/4JNC5QLfMgHmwomTua3J6cO+WwB48C8w0cMg8&#10;3qCJlekAF375bB/IuXbi5Iml6SkzezIjdRMDjF8GQuzk1drmaDEcV2uhGhO2StK2MxpmneeJdqVm&#10;NzA0/Da1AaxIMczhIhgZpRA5kp3d9bWNbeIKmDNhuy7WI2IemJAxLb6t7MZ+9Kee6CRz3/fB22Zn&#10;sW+KwRU7Cfy+5B9/g2k5bJ0J+eK3khwrYIyGGX/YZwc2aTZrU+Mnjhw9deqOu+64475jJ06hPlhe&#10;voplVWkMs68pjpBjidji4sLS4oGLly4RKbZJKIZkEv1wJpu+fOXKpYtXyEsIgz96+BjFyG5nUd87&#10;nfe+5z04Fe7ubOFDWG/U8ELDoJDn5Fz+2Hf8jsXFg1BFNL/Q/UDo8Fkj3jB8NZbLkvzQTCDFicXS&#10;LApxxvQx4vGDiQ4Ht87vxfkkLvjA+al5jNwYrQ8za7b0XphJdc4a3caJ36tyTTSXJIBAuAfcWn2L&#10;6iF8FoTY3jGhut6qV2rCn+t+70LRoASBAQ4PdUvqm4DmS8llC54IjNGG7NzdBOs2zJtv4Sa2jMDS&#10;bIqgwuQKWFqcX125fuHcq/i07u6uc7iBB2mpWAhJoWJoBSxh5vwcWiZzNSmP4SiPiSnWJAiIc3Pz&#10;pETACwFRAIuTI0cOnzh2/LUzZ3CqJ+A1CMjRRatVO3Hi+OPveOy2229D2XD/Aw9PTk1zIjA5NWO2&#10;k72enQXIzHEIqDCVdtoCXQCXBHxfpJoaTD7QdzBaqAQJvMxwNdWK9XPPn6tO5fIfeM+JdCKGKJBM&#10;E+SKdZrF8Nj8a6o7nGMEQwGDIWc8GBoEeXGgdZBMEOWmI0TsZjN441Bp4MMURAFJsUhLG9s72Aqc&#10;vXAByyHmB2ZOJUzp0JFwIAqIwUOgZCswkAKGTgRuK+BywFAauGEwKEAJPUYEAkfFm5Ll/YffQAh8&#10;i4sCbwZZp19RUcBW1zB4gBXQqjej9ME5LszSKOMw6JCUewOSLEvDEFfAN/eBKHs8FlL+9qqtFpTo&#10;wMwMPEVmg2aYbgtzYG425EmQUSOt4k1GeQOhtaX1RtU0vBamYjwjWCeLlckBTtTE9leMAfP++vbq&#10;2lZx7ighhgjuLrPBqFaAoaNpuHKt8itfvNDsZ777vUdnipCoNKlgcKgyI4IgCogaOiPRYMV4otcN&#10;4QZ1AoaHxmBtM4eLVq3VJFFao90jhAunv2vXL1+//PK1lTWCCl68dBFLQtwbcPWenZ2DARw5dgp+&#10;AMwPHDh47NjxjY1NshWcvue+YjEH14cwEb8WZTLwxAqMQ2hcwAlHT0LDhmWgr3z7d3zn6Xvv39za&#10;pQO4rZvuF38BbWGDtxSWjWZBxdCk8TDnN7LRd6GQDErTIfrlP928gIfcB3o6MC28AfbhwzBjA9cA&#10;a2Vol8D+kwr1udNH0XfxGOfBmkfJfKKtesW9tBfRzzUFmg7XFTlRdjYWvRmuhQHL38vtRM29FZkp&#10;+EM9Vw8FopF+qmQbfhxD7WRRH9ijCqpEfW60anAjjpOI7D8/N7904PDtd9553wMP3n/f/RzUrK6u&#10;EAHCDACD2IMIyCk5rqdMC/iApg2ZgL/b2zv45iDeTUyOHzp4YHpq4vWzZy5eeN2a63dZeNXa9qnb&#10;Tj300EMoD4hZSWYBFDLIe7A8nEMtl2Kshx8swMX0wodmxr62a05Y7qUQ78GVOtqaB/NPmOoAP9LJ&#10;PEPrxmqZ7MQXn1/NxfvveuQw2NZP9FEsmFMlc4UKoN8nBReSKjgm0QJ5QmaDwh8X+BzrhBjqmOQ/&#10;yQ0OfJ8dfT4ga2a2O9jGVHerKNjWNrcRBcyxWQEOrPCbaQVkMugxhW7EF9rrTBigYdoBoe6+KDBC&#10;DL8pfu6LAje0AoFvmkZNRE3MmO02vJhXIX2f2f6E1TVQD0gUCOtUz6HXgx9Dfjmg1Oat3u2jFbjr&#10;7jsPzs4YJUwmoEZDUcDWjxNxCEaQ1u2S6kGbFZHkKLEQHbdvh0SEjgR350H6uCCYdBOc+Td3OSAo&#10;IAoErQDNi5KoBu0kca5fXamd38hsVtvvu29yaT5baXQ4G8cqD+eiqCgQSPPgKF0d8/U/IEaBbRlv&#10;xn0uuPgH56luO7GDtTVH8eQYrFdaxdxYPt1Zvv5iMjfO0S954XD1x5/QTMEbzY0NEtMl1lYxA1iH&#10;bGPrl7bIhoSs6RGOGJVxnYR1CSg1ZuPwiwoq43e/7z3333evZSdcWnrooYcXFg/uVmvF0jh6E0Vi&#10;Z89jQhWaAVmeD3WwmkJTFASzrBD+ZTB3osLO53z3ZvVEdooCYpgym7OhFt0qUbv8x70+pxn3HAu0&#10;2y7VENU3OHvQV84PnFtEpRBNhCiybuiJcuUNsXHUvDHCTgbCnHi5hAnuzR916EbhBw2uyhYEBiMa&#10;BsAW3mo5qBvWehAlCS5M1GDxoIDWFnCw3+6lU7leB1lt4uDhYwcOHpmaXTh4eImgEWtr61evXiHc&#10;EB6Gxu+boMS2pow6+UsTL730kiX9K5Wyucz21kazgdzQxk3m4YfuJ75AMkEfeoSWevyxxwEwSSg7&#10;1uUs/cGtkKVjY4nFgw7fRBo0abbqByaicZa31hdnZ5ovme84fDjeanXqpvpq1tPmHZNOZUmd1f3k&#10;b75GpMlHHlhA49TpE+uSnTjSN98iZ3bQCiDCoxZEdDDcsJ31IJG0oOe833HPkU1PJAW61BJlNkFe&#10;CdMX5lEHBGgFdqt1tAKvn7/AoE0TOVizYSOia3A2YKNHdH4zrcBeUSDgwMDAOSoKjJAFoZb+7l9v&#10;NwjcuqLAgPgOg8GJt5n9r3kRBlGaYDTtTjj/1Ioi5aoteV6wmNFKQ0FE70JkARMSgsg/DPotA2zl&#10;f7HwAsQiiGM7d/qOO9nysvI5lewFBkoBRQ6iYS2e4B9vnuXBtT2YKVlwG/NgZIFKTkGFzXvu7Tgg&#10;nG7qLx0KzAB+hlqeVYemzzTe7Z2Va8sbY4snxkt5FKc8CcvS/kkEMp/gWLxRaz3xmfMb/caH33Fy&#10;cakUx/spmUWFaXv6gbnAwL9O/lRa2wKmqMAAxe0oFGpr2wUGQik7IOAeBYFFOcB93hgEMC1OLZ28&#10;+7233fPA3fc9dtfdj95xzz2Tpdy5119Yv3Zxe2312rUL5WLi1IkD2GatrV7HK4sPN5bX6s3Nxx95&#10;4N67jhfT/er22vra9UMHD33kIx87fIRDh/j45Gx5cqY4PsWxKPmRmRzcvTC6YBdIZ6B0dCvETeIk&#10;waIFaPdk+yQTV3g+MB0QUkAh+atg8qYuHp4CiBtpvK4qcOEgzJLN/ZDdmj0CezBzTx2qbZipwfwO&#10;9/din2rR5QbqoX61pQI8EYN3GcXJrp6DbgyJcXDSAZ8J6hxN9yCBnhiJ/gYh6YZFmzrsNF2Nqp+S&#10;M3Svnxqm+uNbVcFNZQa4YcItzJHmLHR/MCIx4JtdfdibsogwqwtefxgSNDELJfTvnXec2tzATKR1&#10;3733PPzowx/6tg8TZWJzfXl7YwUEX752CauXRx+67/DBhU5lo1Pb2d5cJZvRgw8+8N73vv+2O+8+&#10;dfvdB4+ePHXnPXfcfV88mSMQIvgQ3Br72IoEBhbCAxBRI5vlh8XLCl4DmlB7i5MicTWGYOcTyUbi&#10;1oFimJqQNB3JBOaHsXa8kUiR1zv1zGtV8jA+cN/U5DgJFIicyOkD0UYt0gIqK/wjOMDCWEizqdSI&#10;unxeeCUbVU2oH05JZNQEafYlPqpv4GfYn6B0MEzmlcyJqk0iLTVX1rcvXLhiM4VCMpwPSm40lV3S&#10;zv/tl4sFfjYwvAmigq5BXIHh6YCcEtUjIc7gboj8gYwO5YB9acCn++1zsy8KDAiZiNfAinAQI0Ar&#10;3UKlBFHAQveYFc4gMYH90D5pEIyo0x744gTiF8jxQOk6XL14K3VO33XXwuwMYVCMspu5oB0QDBaQ&#10;xWw3+iIJQMtJl1aR7fOCqZqR5nCQrG6LMA1IRpDuFb5E5JqOWEON7bWNHcwGOSDodUidMtiDqlon&#10;9+lU6ZOfPvvKyvUPPnTo2NGJ+m4NJhJOQm/sRUS/ROX9xte5BuuvvPMao5oTZKLMhkN8OgUkG5XK&#10;4tFDi3NzFy5cPXjw6MOPvedDH/7oRz7+HUQKwjbw9bPn2P4fOnLo49/1O9///vcR1p59/9TM/IHD&#10;J97z/g8uHDyKHoImtG2Vv4YaCnukAfV0mhsVZRwOPORzeeLJdozy+qnn/AwbL7sEBF5pK6+fgoCI&#10;6sDD+wa9Htj3+U5anw/45ZCGOgHlgdhw1PdEXMH5gXfDp2BYzaAz2u9RDE6LOl3YosIuuNAL10aI&#10;tWgsKqZJdLipRY3RG7XFEjGb0FdqIoArrKKhfOO4Df9QVQ60ISqamz7baBwB3v3u991z7/2kN8zn&#10;SydPHD9y9BiYsL2zc8+9937s4x9/xzvfde9993F4BB8v5Ivvff8HHnnkUXCWcwRamcCav1hEASDr&#10;WikS6A+CnaZAy8ThoB5qOsKqH7iACub+yXCd4nMQfGxsj40kgeoPZpxbWdn8xGcvtndr73j0UCnH&#10;IRS7AGYRe0bDHWBWq+7ayYUFBrshgTmQowDX6h5oVoaaP3F9nxH/0Ds/nBQbhTxiMK3c3a2vrG+d&#10;v3AJmkVyJTPnMUl9MEEjxoNDm4AbcQb9yYhWQJKDBIiAeAN1piOA3ziqRNHp7cMLb/Ge7IsCbxAF&#10;BvGFhqKAcX4EdnQFbOmhZRIFEAYi1mRsbMyjOMQgEzlziumiwPCZiQJ333nnItZPqLldFAihf20N&#10;hb1gYDkKg3/jfFqriOaxMBJdEB+lsCSSXKFgu/BwcaMjDKskBjeywCbx5vbK2nZ+9shYKY8oINWo&#10;SB6XuDv0cW2z9uJrrZVW4/G7pk8dm8K5KwRFZuwDTSmFRYbEUZyG6okWufdcpDZKs0R5dd7sY7QC&#10;QRGCjyRGf4SgmZiavev0vQ88+OiJux4eL00QWGhsfPzkyVMECiYOwYc+/KGDx09VqqSm7WfypQOH&#10;jx07eRvnsbu1hg4yBE+fiKDUtV+iVqK/XsyZkHeeV77713G+XkkUcMg7LxQcvLkoB3VjlGHhgfwk&#10;eU7VCkTOHcX7HbbeuliUfyKGrUajXGQ4NTfALr41bGWwd3P+p7dhf2xXtLm9JFvYohadhUd5eRTn&#10;o4WDWugGCmkKhnWE+R9qSgZ9SMCqSXSJhiZDuWqN87kOKu56rTo7N3/4yNH7H3jw4UcexfSPoMX8&#10;IwjxaUSDBx7mLWmsESrZ6AeVF9H9Bv4g4qn0Al9BpYlSz10GckRVSU00k+5nST7LGr6toGAcxIxZ&#10;6j+QOMacps6du/zjP/vl++647QPvPY7ewvwD0CrlMlASM03AFpmkRMTOMl3hDSlQAHFs1Lx4l3yp&#10;RoEfnQJ1yWGuyZQ0Y2aDRDWKiAKoZhAFgmGxRmlaAW3xB3fD5EMjMsFQQTAIMSQpc18U8Gn65r25&#10;1eMKfM2ZYy0R3kb8wFKMhawkTiaMmgyCwr4hlkuUNEfp6RsX6o2VL/InNun7RTFUf6UbWnTmJJZs&#10;XoXsdUKoGas/GAxr8ypu7ZdJMcNwNFF2GOUBePExRpy2i/ksPF80UeF4xU7EQob8Y7A59hpEyESt&#10;RDdVMkrIvBKVGRJiYwbQXJLD4jWAdWA/kW1040Qh2KnWaJ+wM51e6s6773vg0XfiCF6t1EMaPMy+&#10;erV6i1zGGHJYVtk0BuemgsYkjbFCyYdPRCpvXOqefute/eSvB+dx7iWvP/fblDbI6/JvffgS0USF&#10;I2zPvpC4RknJcGpdbMn1TKpHQHPJQ50RuZe4oHYd2s6oBGGXJyhvIW5w5swBk4HRn8+Ot6L5VffE&#10;QoRC3kPxRV3OhJxjaVHAN/ljUxP+AiTFAxCsfFD6Gb5lCGrHTu51zzm1lSQjVCZLaLyd3SopBzmZ&#10;C94xSZwHs7k86aSZeo7ssAPF8KPe6lbqlA1JPYjpbVmF03wuWNE3dAPBEGRg+keX9JN/3DCfZgJI&#10;wg4LoItEbrY33GgUXizMOZVBAeghMqX91iSGRFYkQ7KoR4Sx+tCH310ooSewBEgWSTqe49SA3ASC&#10;tmAlFNJca758fnXDX0CtudAsaDg+L15M1UYRUqCOLkZVGJ2FaBmfGn0y8sof7i3mJaNrPFp+//6b&#10;AgL7osCbTpMwW+uQKN4D9fswUhBLObjWDtgJtMGVtvpwb71ahHsvrWGei6Zos+5nz84huFGQIhdE&#10;fFVzI1offUKFYgnSbapONcG9UdWQQF151kXhKFYolsnhi3E+1vuhq8YeCAKrAlr22gdw7080XqcF&#10;4ijiIk6AnOE5v4nyMxh2qMHIXDZf4l+z3as3G0nyvnKkakFUTWG8W2lub1aw8sYxH9MmrDjw5Obw&#10;laSIOHzxEIYBhTchweLQmlMUPy34/5D3UP9gHzRk//7KZ40eAhafEQkH3n8BRfOoIfjMil77qIU/&#10;ehhlvVE6q7eqTR0AvH4w4VKU5ou3mlAxYwfgCL6J2UTL87lacSlEjF/dE+9X5d4fx38tAeG/T3EU&#10;niMIr1FHOZOe6KH6oL1mYF82OzZBJjwk2anaPNt+FcOBBvjAyVE2zyRjooFgCl4ZD3b2fOOGgMFI&#10;Bt1esw22KjwXNi6GqOAEYfiD6a1dgoDmjmn1hcbikpUAb12YdiBHMVz16FLubIajsFQ63WftENWK&#10;SJcESNZkBXm6q3jJI5igLvE3CkY15604UvkTVx35RNC6z1F0plStkEFX9N4fOgrtnU0vE8Vbx4QR&#10;3Is2Hf1w//5tDoF9UeBrL4+wxgZ8FCrEumVtQzWKxQJr3tKfk7HEAtgN4thHV7UvGKf10SUXZQC+&#10;YvU5r0SdnXrCMfRQbIDncAxutGOQzbNYPsWc94vQRBmDKJFTLnoeDbKLgBMOFzGoNiqNHtFsJwOr&#10;8DrFy9X0iFwSHabzSyc9TraiO10xCTh44A22MTbq3E/QMRrB7b/Ta7JzC0zdNvnkV4XPk0cOlwHv&#10;EqmG0MIiGvC5hsMNFdIfP+71eeFGtFVvnco7rHgrYDqbVyX+hBsNfITnqU69FZ7oxhmA2KoajT6M&#10;qhl88+eMyim4eh4l7hqI83Un+lQoIKuw5ks5BsWYVVLP1avopOhevVJh3fi9RqoaHA56O5jQSHhm&#10;sUyhjQq7ECM5VQNUo9zwFlNX1paVjOFhYPaElizYZIDgEZ8xszdC+lbrRJ1uIitoB88/hqXtPjWF&#10;JJ22LuiA1WlitG36YfpKPKEWNRZ6PjJeIYbgoxuHlZDBtHFDCYkBUh5qQFevX7/+0otn+2Bi2vxX&#10;AUm7UyWbdyZ3I0WIQBddL6rfOyOARNNCak5dlIlSD//W5S2vR9COMmxNvQ/ciUxUCIgSrr0kay9X&#10;2ysQROWGtzkX3O+eIds+FN4aAs4nUAywtwgpz6U7NfJKwL9iLk8wVIKWw7qIui9zpCh9EREZWU5O&#10;SbWGneiIHjkv13Ky9Y8F3FDNK2przCns5k0EGcYn1rLXV84V/H7Qq9Cc7kXaIDfiBJC2eqNlwdU4&#10;TcUDcBjE3vlHlHJx78zeCaXTViclIjreJbWi1sUsRd2oCmKKTQa1htQuvXq1wn6/3WryE/7fbraw&#10;50Y0IRmx6QSIt4hjYZrwrihhuzHyCuZxUjeHdY1LSn7n5Rqy89Qoh3OapYngUsfUc90r96Afuzjl&#10;jfKSm9K+6Nid22n2xQmcTEepuSQPFRNsXVbQ1Ee1xOp2lElr+EIAYZS34qxC1ar/jn6aU33o3EIQ&#10;iKqjBhv6ACsB3NEbzOFyadWRUNt3nd1IG6+zAG8rirH0FpwkLYXZwncx+AwHcwnz3cCOxHx1Ojjv&#10;tTiaL+Efkie91iALQ5gp66nNVbNFMTQEFi4HRLKIRv0aoToJXdTEyiRInMPoC46umkSJ9SF1gO31&#10;PQeVg1rFqIHdvxYdNwBK2iPecoO7KygtDOfy0yWfTTF1zZ1kiyi2CKTeMZVxYuJyZHR1O/ILcxyj&#10;ohPkMzVC90aee7vRbowsf6/hzep8a9K6//ZtBYF9UeBrToctKJFs83OylJ+BQtQbBLblIWtS+kB8&#10;psvFkuigcwhfk2/RTJQDiXCLlGsT4AzGabRIlfLZaME3Gw3Xc7r2eIQTqKR1Y+CkEBIehkuMRzyG&#10;4UDCGB9O/FBYhhty8AzM6PjadQ/URmGRVG3yRD6ce4kSRffEXkDU07mIcVyiwSTRjWM7yU7IvADY&#10;FDaaFbQwCCpUw5DDGDvEBSCgu4VShlhD3dkephACOq1eP5u3s1gxbFFqbuDigrCG78Q3ynu82+oY&#10;JTUcUXBxAokFqkGjVp1eOEo9BU/tRPcKUqLpQiq1ot258cahBYP01e44oEqkUaCYcwLHK6f7eqKp&#10;cQFCD8GNaNMSF9S6d1L1CCCqJAo6Z0g8jEoVwi7KOy5566qfNSKsNnYeBAuNVDKNYBjV0BCaDyBh&#10;XIv23fJ7x3Dr76bihvM+NZIg+UralzAEkyE4LVL8D4FLw1TllBE+hDAh1hn1IWodQjH1UECQWOMT&#10;Kp4dhZjQWJXwFSPd2NhotnZO3X6YVAaWZJkg09gSZMf7Xc4srLCWjMbiw1e10UXEvVQaFBN4hX7+&#10;d7CihxY5Wr8uEKhmfko95jMbxXbHn5Gao8jsXRrpW7Qn/nm0wv37byII3NKigC+kt8JjLH3NEHcQ&#10;g4zFhqSPeRJSwHa1ulOrVVsNwniRHw9qFUevnErkMqlSgWDnljgdSyH8pXEaIuBYLNFmr2vUPp4m&#10;REA/Ya6/Rg76MDYLahaWFkzXSJXTF61t1BHQDgkZTtdEU8T5tNo1ENku5cvlQCvrdAzr5lankYiz&#10;zc51e/XgRzQIQ0uid/6JlsECmhvrm43EOnStsZmN9fKl8Z1mLUk0hYhcIr7lrFE3I+zEtnMcAWNV&#10;idLejMOMZfNPnfSjd9FEqzzexrnd+Fwvl0hmOyRwR3mfmGgTu72Urid6nVQeHtKN13v9BhFeYQzZ&#10;TCmdm+zHK9l+N9/t5OL5aqfWbbHr7BOHKJsAxuhwLHB0104W8Ckn1JKlq9exND9Nigg6XtFlsSWG&#10;I/d2PRRjsFhJEUIsaEuQ4hLvFAQGwwnCIA/pp0wXdcgttio2I8ItyOsKbAn+BG8zvNFhOUVCBCnr&#10;hgsK3IjVUUw7f92E0BJ02xrVFlwqcf0Ldnk0SgesZUNN0gAQI6Nrjna0PqzzhsWZW/O5QR91+p6e&#10;CoPIatZ2sq2LxXfrSG+pbpbW64nyVDlbyhaS7VKJGFKZyXJ8LNMuTcdLU7lStmQ5irrE2KG+GGZ8&#10;vX67WEqVS9m5ifHpBcICFqdLOZJn9Jq7cHcWU5ysP51ss90oFNOlyfGxRGqqmB6by08UsvlEerY8&#10;PZZPFkud8cmxqYlpchVacElyX7QS48XxhYXS9ERpIlecnBovz4yVx4hyne0ntvuJJjmuWbrxHs6s&#10;yD5Fgg4S/JhwluMTqanJUt4CVoNLHY6gOvVdlBIME41DQOSGsdhghB+WTxy0wX+f8FYnjt9JQi6s&#10;Vy2vQSFLbKFGo4JGQ5opZpLygFQLJxxqDOQ8MWzhoXAyKjNpjlw4EOKJJWtJukQuIQMMUW2I9UGX&#10;AzUDUSx8iqGimTwPzlNEOqxyPQqXnqgJFyJH7vVWH4WjmTeoJJ0ofRMxxVuzq7e0M2HA2q/hTDgI&#10;Phh884LXkLEu2/oQaSjsp1s4BlnE20arweacA1HTtGvnoU2JqD+H3/D+RrN51533HFpaYs1CDixJ&#10;SdioB5Yg5jEgAU4RtAKd10I/XOr37ZE/MfoyOCQ2n2Vb2BblzUSBWH1rba1WnD9SKiQ6KFdtq6EF&#10;b+3KMZgUPasru599cjM2kftd7z0+lu1V6p1MPkfQVOKPidCIEjmZEJ3y534f8qEPijmpCnAYnFNq&#10;JycqApSyyTRB0XLpfCaZ66Pw77Ri7U6B9PStBEnieq1OCkuBVrzbTuby4+14Ipvo7lY3q5XKRDmP&#10;6NBMdBGI+BgLcczJm8mp7MQ8LKtdS6TzqQw1YnM4ZNXa2Ilm4WlGrxy80R1V4OaDS6PWVOpGxFo/&#10;uRwsAqiNdEhbRab1RGKTk29u1IBkgjChA3t6QVLfhqreYO3l7coJMFpyyBUGO0h1dUCtzeRwENTB&#10;a9bnrjAQNDSEwEiseyP0ndqCrugNJ0RaF4S06mPU0U0jkGbG8p/76tonv3Dp3JX2p5+/8pWv7p5f&#10;6bx6fffV860Xnr8c7zWmJ1NEu663s+zbJ/K9iemZFy+1f/nzl7/w7PKvPXvu3JXdVj8+OzOBVN1t&#10;x/Ea3W5VM7FqqpR88Vz7mZfX2Gl/5tkLnz+3fbnSXdmtfvnLr25tpi+s1J67vHJ5I9vulAx7EAon&#10;yi+e3/7K85vnr29fWat+/unLn3/mcjJRTGULizNL9e1KC5fZRLqTxDShXSg2izNzl9d7T722+cKF&#10;na88e65S645NzY9Nlje3NjL4DiRIk5FCdCGCnwUHySDkWUYxjF1CWE/UZvnNjd2f/ZUXEq3au95x&#10;kNyatXoV/ENbCBNutpApE2QHwrSFaUHlBLTRQYSAYAM4++Q6yok5CRP8xvEw+irKxsAlidpQKoI8&#10;7uzWr1xfPXv+YohoZhaVyOaDI6IhEobO2KXsA+HWFJB6KE9CIxSWn2lQQGvHwxJEV42vBcd/DcEH&#10;Eu3t/v03FgK3tChgVPLNRYEgtg8SEML4jdvZzs24e+C4YvRhWx6UjfrLuhMxpYzO4AdkGm4cRIE7&#10;7jiNKAA7sBhwtm8zBAiUV/xjwGmi7MFWVNiSWtNDnuTcyM8jKENfkFcQRAKVsZ5gR88mhKb7tQ1E&#10;gdI8OQiSxhmNQ6gt7QbsibGAWOHzz2xf3Fl+3x3jB5YmLYkZzKPDjmfA+XyjIMQVzxCPFD8bMP4Q&#10;U10sxOkXbyFAXoMgEwSgfpMghOlkj9wBQDfONh71QJMcSTUiuPUJ0EbSmoqFi2WD3mxjr9mqZ//+&#10;jz33f/2brzz08On5sUyck+VennjEpYkSRgV/4+//xq9+8aUPP3JnBiki3sy2U01yKoVLlMglGAs1&#10;GK4okXWWr/5rUBqdikVFH82Ul/Qh66uotkYbR8rrxnvipF9TEG1dlYdPbkTCiQoidNC3a28kuDf2&#10;Z4IwzYUhDAIjSu/txFoeE2LwUlEMe/gGkc67GraYA7hFRZ9kqkAioUQrNTmeOnNt63/4O7/wic9f&#10;fvHszv/zyfMvna3+1C+f+YXPnn3qla3/+Kvnnnjqwj2P3jY3meo2qlPjY+342P/9iy//nX/4a7/x&#10;patffeXSJ5+48NSL67/xpZexEzh1/BARJ3frlXaMkH7JWq/4d/7Jc7/+mVcxHv0n//orv/bE5s/8&#10;0nPPvF65utZ94nNXvvTC1k//+ov/4t8/+5uffenuu6buuevo0y/V/vv/5ad/9QsXzlza+sJTV5/4&#10;4vUzF3affO6lF88sX720e3B+oTgR22m0UolCPtHa7eU/9RuX//4//8xP/tKZX//Cyldf2Xrp1bWn&#10;nlo9dHTs8NEDzWY1lcxbGJF+wzINpoqEJGUKIA+G/ilScLUA8+5O/YsvrBNf8D2PHxorFTBbwH0B&#10;UdoCjiZA4WSzYZkJg1gmOCMF2lGjQCp0ksDqQB6RA5xt+HPH4ci6Gxg7QwrI0LFbaVxdXj9/8TLZ&#10;EW3e7csbgQWGHD1w9SAKDJn9QBSIBhiQVCBpXn/lQSVc1eWoEkVLR/tvLNvbb30vBG7pA4L/QoQQ&#10;6gv7xQBYvRYkp97c3bUMeQgGMpWSAtDZ3t5lHGWZUcbplFoFuORUJn2AHkrql9KCn9YZRblX6PjI&#10;AbmTfhEdrVh1e8CVMRSo7PQ7pA7GsspSr3LZ4QgRW4eGbP6VOuD7UfVE8tNe8uTkwGUjH7IqRAWb&#10;7iX6mIJhU9bPtGJj3dxcLVlqpHJNoj/HLO8S/2+E7FDZWPuV8+e/8OLWC9fSX37xYiJjhmSMniMZ&#10;BIfnX6g9+Vzzk5+59vL5zXQZjoVa2QQOV92HQQ3UGxLwJNMJqrp8CBqjfqoSB74q0U8xfr+JTpA3&#10;4cR6r0RiSvZIJWrF5zfstgdCifDN4els2yfXEWOEHKt7XnN0gEMp4YbVZLQVYYiG7/TdD9e9Hj5B&#10;kmg1K5nEeJIMmvHmaxeqjQ4hKo5NjZU/+tjcO0/0PvrwzPvvX3jkRPZ9jxycHE+0qpscH8xPp8kg&#10;8T/9g0/9lR/+wkuv7T5014Hv+PAdD52cPrJ0cG139kf+5Ys/+Ykz1W4/nWiX4rni+PiTL1x+4ukz&#10;d96+8IF3Hr3vttl3npy7/8j8+rXtnXqnGk82O72FyeLDd8/dcWosGWuSXuDXPn3m8mp26sCp5eX6&#10;1lb98JHF8XyxHs+/eqX9L37myR/7hafPrzRnOWPoVZP9zN/951/+2z/yyWsr/Xw2mUnUE6l6P5t4&#10;4fzKz/7887v1ZDqLAqPOTJgfSyZnqUKGYcFc3tLpTwHTgLESwEFZaPENMvmw4m5YRQiphDY6L9Oa&#10;dURysAsx9FxlRvBzZCqjZM2RQQiptaap9PuI6HDjU18IN71xcqS3vpa98FuTVl8I/4UUeP/z30II&#10;7GsFbhwQBCoZztAGOYfE2MJf5Sga/tS91ip/eGk3yhsUkgtHjZLEue0NiVc6nVMn7zh84EDwkEZP&#10;ZxGCbXnb+rTVHm5vmAr6khMtQAJ3mcNZchQbKIOITi3oKrTyzSGf479EjwOC9fU6WoFSMckBAf1W&#10;iFBpBRgF36JCWN/Y/fxXlpPjuR/6+EPlXBdFB05cRFzkhD3KEsQgeSLRRK+c/9m2JqLMFKkaUI1I&#10;IBRRhMEeyKI1tjBpQAuQjfdLWFklu5lkK9epjY0VUPGjiI23ku1KrJgrxlOdV16+8tqlCtuqk/Op&#10;e+8+WOcQlH1Op42P58/84ktfeukSsD26VLrv7pl2vY1yVmGBxdKcrerO2VuUpDrZ9YcaneI3SAr0&#10;jTVl/CRI0+fTJLKr2lReXF+j1uVwG343qN8roYCS/Pon6nMoYGAXk/bawsuBnGfY9QYx5cYBBD3R&#10;J9xIqDXcD/eazSAQ3IgS7U0IkurDcBUMuBRKqF4ba48q7jVPv9h46UKzunH1933XyT/7h9/74NHx&#10;Dz6++P3ffteHHjjyzgfmv+tjdx8pl6oNjPpz/+jffOlf/8LL2UL2D37v7X/iv37g3Y8sfff7jz/w&#10;4NEXXrp48Vzt2vnzD9w7c+TAFLojUmr8xM8//+XnL/++7zn5kXctHD089Y77Cu997HC+G79ypbq9&#10;U/ndv+PeP/zdd/zAh46//9Eji5OlZL/6xZfWv3puJdmtfsf7b/vB77nzrhOZu49PLx2YrG+1Lq7U&#10;P//SuUyy/8GHjmZTiaderv5/f/bZ2cm5Dz124gc+euoHPnr3Y/ce3FxZXr1Wfe2ly5MT/QfuPdio&#10;Vkgpio2JIX+KOAQmSRLCgtXZbDbIbkF05IsXrv7G01dmx4qPP7zUI/QVuImxK0dYnCuETFcDrYCl&#10;IFLsINPWaDoE2yiz171APYq9jhDDm2gZS6AwPCAgTGO90Vnfqpy9cBHnzCH20K/BPt7399rlW5in&#10;NyYm9jMC6QsG5wg3lAmjWoGowOpLTAP0v3u6v//gGwaBW1ErsFcmHXnyFkJrdKWJt0W3iUaaWclw&#10;4iBT8DfYVJkdV5Tuf83ZdgorRuLUgWXku2pfaSxG2Zlz2WHB0OrbRQoRa++n7oeMxKiMjhi0OZ6Y&#10;npgaK6KwxRAaN65giTbY8jqzdzYpniESJlKiS51xdiWW5pJElH+oUSud4RQj3o51MA0gS/Hzr17+&#10;zJfPrrfLW/XyJ37z0j/9qa/++18+V2kVZg/Mbu1c65hDwYF8YiIbS09PzOWyiXS3Eeusp7PNzd3V&#10;C9eulcYSJw7PzM2P9+NVCGkvbqkRo0xRvFy9Mp3EMCaExjjSeZFm/VUkCVeEirV7fKfoGHnl5FVy&#10;m+ZRwPfZ8eZoVExdnXGg+QTxxK1P1HOB3aUKYaNzC3VYlzqjbjjL94d6IpTgKzlNDObljfMY7ZWj&#10;seMSrVuS3yTenmTxyV9ZXiE7MPLZh959dGo8efTI+NHF4liqNVGKL83DpNu1Zg+7wJ/45Vd/7om1&#10;qbH0X/4Dd//Pf/59i5Pt+vZuOdG593jsr/6ZR777g+X3PX5gaiIfI5BUInbp6ubGTu6OI8dvP7zY&#10;2Okszc0eOT5JQqKxcn59O728U7/99vF7bp89Ml1emBnjk0JxZmZutpAv5WLVj75j9qPvPPa+B49+&#10;xwcO/fHvf+h7P3ji8FI5mZ97/hVicu92k/kf/w9PdtrpXKr73kePf/z9tz98d/lDD879sd/9gW9/&#10;z5H7Tx/HO4j4AESwwDYuxE+0A36FGAIUjJ1ZA2g8wbt4ZnKSvQFgDBmwBsGgJD/56hhZJr6sos+j&#10;i8hnVpPlVQldNTVvRltk2BTFhxGtgM+sV+KF9UR/Ham8M9Gbm37yZl3af/62gsCtKApEJ+AtFs/X&#10;nCcnx1qKovXRxaaV4zK+XrkqOEoRfGHvXavOOK2eYdwYUR9flm9g0kMOccOG4I1mX76DdCbhLBwm&#10;hP0z2opmtbKysjqI/4pHXNbUm9FO0rpIiZMYH3t01FEY6nMNX5+LA6kG8qmlcBbrYq998LNPbv2V&#10;v/f53////vT3/sVP/aW/+8xf+v98/od/7PwP/9hrf+nv/D/Pv3Z94fBhuveJL7/4KsZdudzF9e1W&#10;H7vx6dL4VHJs6lq12OmmDx04lsukp8r9bhudcbqzO2BszpJ97m5KUqO0lZLi1v5Q4osGQoVAT8KB&#10;b/q9ME+iM65p8oE72kSJsmi6xAvR7igMo/tF5xxCBpctnKP7WcAIcXdcdUxwaVIl6bb8GCV5qJ+C&#10;g0sMXqeLpOonFhm4evZahNzIrm2tLe9W4qWxJ568/PxXX7u8012uJjdqyddWK9c2Gnm21vn1zUrr&#10;s184V63F3nHf9O/5rjs6W6vrK61Menx9J7u5snNyPv4X/+R7/oc/9/Gp8fTKysrYVOn85bWXL1yZ&#10;LDcOL+QJ+7uxvbW2Xa3tNC5UKi9eOHPgcDGdqZCU4Mp2tYLYnKjvbndeenU5lsi957F7js1NbF/Z&#10;rO30rly5VFm78MB9c0szmWMLB4qZwsrGdrVNZPF4ZbtSbTd/5XPP//wnn3v5wmovl1k4nPqjf+qx&#10;P/9nP/zBd99V3a5xpm8uRaQRxXGxWRUCCOcBo5CZQ5GJyTFiH8i9MHhhBKvV5CDfgaMfN8HayJyA&#10;olKCoO1PfKnqif+NLrqoZLB33bmZZxQZosKimog+USVOkbxO1RAdgj+Jtrt//80FgVtUFIhS2BFq&#10;O4LWUZ4R5RC69yu6ZnzdOpUU8RW9cDVgdOVHl7E+1/5elMKlhyhpcFYkziG1nu7FA/gQWzCxMbEf&#10;XSIfvo1QyWDwaLyNe3Km1iuVleU1fKFCVcYPvH7KqDaqhV3Julg/1VVqlrZAZEXrQRAQv+RGcFA3&#10;tA/GGrufy/YZcbe5duXSwenFdz/47vOvQvlf/57vvv/e2+PzM/mXLzb/6f/9pctX24lW/9efvpwu&#10;JmcnMk8+vfEX/uav/vf/+xP/6N9e+O//+pd+5J892esUNtdrG5trC2Pjye4Yvl6FVEOO7Oob7YrR&#10;8tP5t/dcxQRDdc/Hq1l26UGgU0mV0bcjQiEFnGH41AgN9JVTdn6KHKtp08MOA0oKkg5GlRRGCcIu&#10;TwjTRh5SmBblIRktrKnXQMTM+FxlBBk/+NCU+ehUPopFA4iliQ4Zj7VSvU61Uq03OeKfmvy3v3Dm&#10;L//oix/5U7/6Q3/tU3/lR7/wF/7e03/rH35usxYbm5z78vNr7d34YjH5wP2HOZnY3IqnE8VebDs1&#10;gZktxqGJ8UKpsrvd72Xy6bHKxuqnP3v5+mbnXY8+uDA31qivZ5LdfK6cIpBALHny8NyBfDG50U+2&#10;M8Sb6tXbs4mJtZ2dq+vLu63lbL6Xz5T7RKhKNjKlg7udZKVbIWFha3NjabJQLhfx33zXg8fHZnKb&#10;7eYvfvHyX/uHX/6f/uHzf+OHn/zH/+IrFy61Dh/Ccfhqso/jKqGwUUrB9Zt4DDNBYeufQl3kACSW&#10;wNbGugm4aZMFzb0ohCoSyvlKFDo5VRlZmyOiQJTgRKf4pgRqhAkJl7S6fdEJDUY4uv+MEjTvZ7Sw&#10;mvAFPkJFo69GOrP/8+0JgW9xUeDNMPUGTw0rzJTg2kybxd1Ag0fKQcveFdKbWKmIlsyZgX2F87wd&#10;9aGFVgJSMqvGg+OQJVoxEwAzMkriB2ee15aaBd0iTswc3w9qxt0P0+JgUSQPciPERmrD7pOH8uGB&#10;adjuIdRJ/TIX5Cf185OWzT3bPb6DLzvKSTKhxOIENkBjS1ewBMS6EGcv2PlAF0CLVGRjZ/fciZWK&#10;E4vHxsY6hZkDc51+LZYs9NNtfKkVIS5QD4vtamHgbOCDswBnh4rKZ6wxgNWy0YdE9Li7W/5GtMch&#10;ZJC81akkpHfC3wHyj8UFB8ymQ798Mb+d2i5kK3/62+78kb/wnr/ye4//5d/3zpl0YnLq4Oee3H7i&#10;yTO7O4mx3BSAKufSm43ucy9u/sv/8OyvfG755z5z5pO/cWG90RmfqR06XCA0HW3VNqvAwUARZA+N&#10;wmy+Qh4aEWiRSPFgSSpiinoO8LVvE1MXe/adnOQesUYJOqpQso4Lc0I5MWy1ZTgT+KsEKbFk9Upw&#10;VkgAxemL1k9JaqCtIPUN5kXjApiS/SSfqQlnP4GFGNj55ze0wieqh6a9RUV2QtgI6TAxjAcm1EZH&#10;sJaw0EkajtaC5Aa7qKNVSRfS671aq5/KdWKZzs7KZuzM66sXry4/8dLlTz6988nPvn7+yjKGqTi5&#10;FrupViyxXG1MTc6C+61Mr5vDU5To1zy2ZATNWjzbi7eqjVSh84Vntn/uyavvPFH+vg+XazUGNpXN&#10;tJPNTH88MZ0bu7CyVSr1Fg/NVJvNfrPBiorlE834zpm1VrWXrO/Eqq0KioRutZcltXA6PZbMPXT6&#10;yIWV9VfWt1a22+Vk/P0PTH/b6fnFZHEqWTq+NH/u8uY//6XnfvSTF//aj/zmC2dTxCaAQLRRCABh&#10;nBut77EWGQ7b6VadsFzX+ul4LjOeRGWQatfjhWoF7UGim+okMoUMhxu9VDdRFUa5yCWYReU8IYz0&#10;NEy0JFdNpTBK+Cb0c2nVxW6dE4gUCRP4iDklMIka4hKGG+6Z/5QOMD1R5OCQSJWrfPRmKCLYDkHd&#10;3is9eEM+tBG54e3JC2/xXn2LiwK/PbMblYhdSnBpIyog+1tfG77MtKL8UkmRWtUgQ0Wv1vegg9U4&#10;NDgXXRbf8m9Vm7aAqkQExTfHXlu7SVLzndwELgPNbCKHoWO3nWEHrc74pf29GvKHxgiGx+rRXbIG&#10;631QVdryiioZnzPDqUw+W1hZXb28vH3lUmt3Z+P3/4FHbjtxkF4eOlAo5Gux/urc0tiZSxvX6pVY&#10;vYZcRQLYOxYz77tn+vvfeei+Q63vfnT2wbtmF2aTidrE8aWTk1PJer2ORLRTw2LghsOFSKozdXXM&#10;AeukTf10+UAjcrlB/Fvj1S5NBFo/dYnNyxXbyb0acsVJdI70iXdVTWu+xNpVreDsPF5N+6XKxXIE&#10;+Wg9PtHCgWi1GpH6o3bpjIsUPonR2Yxir/ABE7pspsz5wgvPrnTb2QNzY+V+/3d9+6E//tHTf+OH&#10;Hvnb/9WDf/U7D/+vv+fuv/Xnv298rLBT78VnO/HJxEaj/uKr5/LpTDEZy8ZSiX4p3WwgbRWKyWwR&#10;1VaVjATpVCmd7hJ/4u67js/MzDKzAVbk6MJNP359dYvN9wK6gvFCtV4FRvSf6cj1Z5KtfKxGdKAm&#10;erZqdZfwRK32bobUQYXkpz93YebA/NZGs13Dlq6dL+b/yB+45we/69AjdxEcsZqKdebHC2OF/OVL&#10;23/zf/25l165XhzLpjLNfswydGDHSfIjZt5mn6ghbcL4IKPnUgTG6KW2dndanWYDQYZZQB4nxFOc&#10;aEMlcVbWnWCrqdRNFPEcyJIGNCMSIuVuIIzioa8snzsnesIWkQIhoSOqT5wTIidTjn7RJyPUae9P&#10;b3T/5psUAvuiwGDinCJHJzLK47/OCY7ylSiD8XUVXXu+4J3Ejyxs0X2teXVGzMn5jRNu8S216CSD&#10;kiIBuqAIziGcM6ljXnkuG1/dbPSyKUgqG1VoTypRImaaEwjJEzpQkAIgKqB4P539+I0PzemRg8K4&#10;Tr+Q6OXx+2visV1IZ0rlQp4AQ9WNjUqD2Me53PzcFKzi6vmrWxvtHYK89Rul8vhTz7/+0Xcf/St/&#10;7uN/6Q+/98/+ocf+xp/58AffdYz4L9XN+kvPPE3sp2KpjJYGDuPOb87bBFUNwfvm0yeYCJKiwv5K&#10;P/2kQzzVObSXlJzE5btzJ9YqI8gLjKpE5UXovWk9cbKuSrxXAr7Pvg/Ke6ubKCZ7oz6njmA6GlDf&#10;1G3vqj/nRnDTjdcvrgZPxLsepQmK+HU4fG3jOz5w6v/1Bx74E//NvX/mj9z7J37//d/7saN/6o+9&#10;6+SJbK/T5AigV8l0dmuHF2ZL+bH6bm93vUouyiZhImLdQqm4vtPuJ/Nj5UImW6/U28++vhzHR7+z&#10;btiMu0sqXi6U8S65cmnr2Rdeuf3228kx1GxV88UCmgwUQcxSvdNMpdtT08mJ2Wwr2SpMl5oENkzG&#10;i6Szapdev97dqrfHiunxYpZEmLFi8sBM+Xd/1wP/45988G/+5Q/8sR98/Hg+PRtvPnjnGF6RZ86t&#10;wN0NViToQpdGOOE+YRjYUIM/BPIsteudytYmM7e9VWt249ML0+VyGfUYc4yG0VIiEDcjiF8sIg5r&#10;fOE4MggVtUCiAI8uMUeSN6NOI1IFP4Vj0fKaWeFYFA30880upxXRT6IP/bkvbd2ojN/v37wNIbAv&#10;Ctx8UrQ4v/7LF8/Xg/fRVeGcI9qWk4ZobeJMUULsC4xXfnYrQsBf7dJEtcVs9BxSJLEgysNUFfxy&#10;nGC++dIzz1/cqdRi3QqbIAKnst31LYXYhuiU+uNjF1eI7judovnn4nPOjZz2obHu91qNam1rp7dZ&#10;rcZTvaXFqeqWaUpTmcLqVnN5bbtbS5eT6ccfPFCCpOYS17a38wsHbr97KpVZPXainMptTcximFX/&#10;6vPryXz30UdP4pzIkTc9jSVt4+UbKUknPsUjhE/jEtyifFRSTnR00Xn0SrTnE6Fn+JK9dHmL4pre&#10;kKtqxF8F2ygGOsx1EyW4fvrrxF30XdPtMyW+LuSJXi7PqVGv3OcxhMSwf3Ao/ilIhsWRfqNyWBIV&#10;nckkM4ROtlxdufT6Vnx9vb2wlIV/byyv7XKAvrEFZHarqzub14jvm+52jk4W7joye9uRpYsXru/W&#10;etMzkz126O3qWHn61cvdv/mPnvoL//Nnn/5qZXyqcPHi5nPPt+Pt7dN3LlmkTFsOdkyDxLW23pic&#10;XCJDUTGHkWKhZTaXlqwIVf3uTgxz1E6lQkRBAgX2Ob7vpfKJAscQP/4zX1yvbW6vrj9099zpO48v&#10;b/d+4dOv/tSvX72yxvz1ZifKv/M7T/xf/+Cj7318trI2lcXVoJghUEgiRkjiCdabndq08jrCy+RI&#10;SoSfYyKT7afyqZ1qs1br4IaZTiHxEF4I2ZF1ZyATCvGJ1EuCs8AukPraF4YgyouLC3slSUTxJMpl&#10;9W10ovkpCqPUSqoqigAj9Co6rSP33kP/JIqHvhZGbqJr5Osnp/slf/shsC8K/BbD3Ol+dA04G4iy&#10;Fr/XJ86zRxhVlEz4diFaeZRnaNlHaYdovWiH74DVH3GLQFLt/JsCEItsNrW0MBnvTa9tt2PFFJrP&#10;Rm3bLAwipMo3qbpRPU50pIHwrjptovWo1toJ1kCYiG+TYrBUHms0Ctvb3e2NCmfV/UxhvNhKZiqb&#10;1XqqUCCc/+EDU+981/T2+kaxXGLLNTaenZsf297d3dnaTWZztWrz4sWV8yv1dHn8fd/20PhUllyF&#10;pVwpHhukdYgyWnVbHFR9cBIZJYIjhNWnQzd6K14exSQHl6bVJR5vVC1qFsSDRfodE7whx6jolKkt&#10;ysiORDW4OBitZC+bcWnGOyyGFFUA7EVj9dAhpsKOtCpvLKe+FU82Wr31SmujMJHpZ3vXNyqd1PTk&#10;5Oz05Nz81MLi0qHZiamF6dlULNWsNsZme5NThXMXNj739LVPfunl7FQpne0cXFhI5cZ/4dPPf/Kp&#10;tU88ee6pM2cT+eSFi2uV3faH3nX6HY/eTrjvbnDUbTUs7kU2V+J+9eqFAkfycaw0+rl0BhMVBnXt&#10;0s5ktjhfyj983z0kJgAP5uamZsYyv/S5S7/wqedLhey9x9Pf8YHb0Ov/x195+R/842d+/CdePvP6&#10;zsRcKdlZyXVr06XyyeNH17eu7mytFEk+CqtXUK8ORwMY6KRzZumCu22MbBe5PIZGBDXq5McnCHWF&#10;fQCZSxMYFRDpI97JZQkiYjCUiOl2rJI7hSG+lh1/HK9G1r6wxaVq4YYjVVSk0KuBZdDQgsTxx3HA&#10;G4o27fdR9u+4EZVCBqs4gjd7a/4tJrX71f2WQmBfFLg5OEco+5vB/KbF9pJRrUytVb95s9XlZaJL&#10;ztd5lF5EKxyQ8ghj5nN4A+W1IfY9sYISRkmP03HTUSdSpdzmVDH/ymt4Wpe7ZIjDxc9y5Axs/l2v&#10;qJMCZ6KSP6LbDhdBomRC3E5w825IoOhRWSZVb1d73Wp1vXn1SvULz11utkpr27Gnn1ve2Oqef/1s&#10;ItGYRcfbLeTihbFkcrHYoHPZeBl9cC5RajYysW5m5sD02Uurr778HH5lHOdirxjrWFwB58fO8/Qk&#10;ClIHvrZuUfqoJ74ho6Q0HE5/nU1C5ZVQTmX2NkFJlz9EowUKnSn4vFNDVGnkQNONuufTMUKgxSeE&#10;FZoXMQ/VOcL49Vz9d/rurTjGOgA16pEKB9hIZuFeIllINuvJiXJmfq7wiU9d/Fc/+5V/9akX/t7P&#10;PPV3f+H5v/rPP/u3/u2zP/nrr1d6hIPIIM+dOjLV2F3ZrZd++leu/8OfeOXfffLCj/3cV/7i//GL&#10;z7y8lY5v//7vv+N7P35/fbPz0su1Fy6d/+6PP5DqN6u1Xdtw2x4fI/0MEQCJIfX4A3fdfny+Xt3F&#10;0teGGYsTA2C717m6cT0/XvrNZ1/+wiurn3tx41c++9q//vkvf+rT6PlL/Y3qn/uD7zx9YrqyfW1s&#10;cjwdG6u0tn7ip37z819cefHi1rOvV/+vH3vh33/i1cxcbnZsjMBJxBFodXbb8QbnQzTa7u6EDIq9&#10;Wq1GZlLO4kg61omnz5zfblc3Tx2bJfBgBTuVIAJgWIC9gOaaa8Q35KaUhFGAt8IKlxSDImQQb8qx&#10;yAmUFqBjjq81EFJnhZrNvQUc8ZwuRTEhStOi6zeKrv7cOxNdPr+lbGu/st96COyLAgOYOuGLwljU&#10;7abXXrx3iumv/IkvKqfsTnydDzntdvKtTZjYiXMUlrpzMnVPW4rB/ixix+6UPcqNjBYM2YOTDLEK&#10;qjLdQD/98Q+fnB6v/Px/fObiWj5TyDd2GykLoD443nb+542qn2Jm4rhRFiuGpNGJQaqwbiip0fUa&#10;8DZaj1eqzbnp3MEFPMrS//FXL/zJ/+WTf+Mf/cZPf+L16yuNRx8+9EPf/15SGW/t7F66sLK7eu1j&#10;7ziYTsUau01s1dKYtRMgHlv7bo1MBVPlTLtBwsM0rgm0I0jyVxKMwMh4HchOIp0UiuH5JVnK3zp4&#10;NUEai/6qKrdOiE6TvnKe6iTeJY/oXDtOqgaJVt6QekIrI46RArVMGaKSRLTn6qozfiGAcMBRzufI&#10;2YZ66xhLATXBdYPDJSZJcB1PLFw+V33tmdfijdhzz17/1//+uR//9+f+9o98+W/9ky/96M+d+9//&#10;2ZM//nNPbVYaGcL0d7vf8YHDf/h3HbntUOfSpd3/7Yc/80//zZl/9pOv/tQvvb5yaf0H33Pbn/3B&#10;xxZmZ557bu2J37xw7PD8/CzZNWrY6dFbpg+TPEBSb+0SQKK2vTxVInlWRs4XMD6SEm5WKltbWwcO&#10;nHjhzO5f+9s/83f/2Zf+zx99+l/+3IXPfPpzufj2n/sDH3jHXbOtyk61Vfvoh+74wAO5ViJ+ZrP1&#10;f/zbL/2f/+a1v/z3n/gHP/2VX/niV8HbH/iuex69/xhW8+j7U+CaNUB8QmxbzJMQbx9ye9Ua7UJh&#10;4pXXVv/VT3z64Ez2HY+dSCZMhiYCKPm8QEOSLGtenET4YnGCIPxxNHgzEiQscoT0yd1LWDSnsu+R&#10;Y4uwSIgUxQo9/PovxxYfjp745QXehIjuP34bQeBWDDys9TPE12FENjEwZR8MWyiT4wcM1nTbgyP3&#10;EIHYCoQERbaoQlFpl63mYX4jX6W6sXQllna2ffzk7ceOHk0nOEfEvg3NIW8HGzX+5yK7KhfZNbow&#10;5EPiYf7c2Y8eDugI24iw+MWlYP30PlbfvnJtbXzp5Hi50KjtQMpEC8Q5AkoGe8N2f3wGd7Hyb3xh&#10;pdZcf9fDh2L1boJ8bEPjdnEXQS8QtRuUS2XcLlpoTuWid0PWMmA2zjwk+mSS7Xg/tduIfeY3rm/u&#10;xJYOFXHaOne5+R+eXbu6293YrC1MFf/Q773/I+870m4sX3jtym88Xy0XYz/wnSfmlghMl2iQiLi/&#10;lSuUrl/a/cQT5/7on/zo93zwZHMTN85Cp1tHFY0KX+xWhFiQsf7h7xUuZ/wislwOZ0GbAtKyeAFu&#10;RFWd4woy+hsV2oRvPFEHRIIFARmEa+fnk6upjFJYnrhJgfdfvVJvNTo3TfBOqj/qobrhskiUzagt&#10;iTsqL/RTzc69/BO16wzJB9VNbuA6RzaARqudiBcPHZ2ZmO0lM8XHjpbvXJq/50jxxEzq9pn5h2+b&#10;ffyhuXS8WW+jOK/ed9fs3aeP1JuV6enyzHQJ37t77lz4rg8e/q+/53SxUFtZ3+zmM5fOXvodHz52&#10;/z1z1Z2dYqFE/bl8lv12s9VvdHubu+VYv/mRx49MTGQS6TEDVpdsyYlkq4+7SS5e21lZPXB43lIL&#10;xro4mdxzX+pP/5HvfP/jufZWo4cxQSwxlo9htbC73a5sE5ioiavC4vTU4ljx9GLqz3zfw4+9d7Lf&#10;2KwTiSA72e5j1dhLxXHWzTJtrHksCAhQxFIoTU5/5okzn39q5x0PLH34fUeRTlLpEmsACYKcheAa&#10;+YrIrbW7s0k6ohB1wDABcmJhyIfcPSoHCOuYFMQReRMI1D6JjgxRrBCC8VeiOR8Sm2Gn0lhZ3zp3&#10;8VLXTDlIH8Rcswo8csZAdyjZPZKOaHC2oKMofvgNt8OCfDv4XEtJQxDWRVeH6JsW0duIDe53JTi9&#10;f4sbdkZZsuidcya76doGUXzXSC3p7fGbVqZBXa1mMLhp8BSLJ+KKsA8IL/Qcv2Irz1ZT9eA4ZFV1&#10;bmS7H4gIRvvT27s7H/vIRz/wnndjM0V8EozbzeaaXQMWRxFiHdy77RphBuIx4q+UoGlxl7DejPqJ&#10;qYhScPFEruG00Vs7//Qzry49/NEjSzPt2hYhWcTtqMp3hNRMNsCJeP7lVzf+1X949dy13T/xhx58&#10;z+Nzq5fruRJx1Imr0sQWP5Mdr/RTaEcziUq8X6QevPYHHDFmtVFnu042NjIGD07i8REXeeoGChCM&#10;qI3H2HDixnWIGkRMgrXK9t/6e8++vtluNLMffU/h3aeXXr+w08QhMFF/97vvOrA00ahX+91GMtW5&#10;vsxEdgiQXC7lQsLoJhpaJJ713fjZs6/dfedt5bH89tZ6NpvOZ23rT+MGPQv+YNEOaJrZxCIykUlw&#10;o4PbIDwRjMCix8Qxbld0BFIyGtiDMgZJkZSJHIbXO9lszgy4euZk3+6QedZkF3FTbBclNBjkTeQL&#10;ohvCipgxpmeWG6LFT3CKEE2hpOUetD50iKCY67Q5ir6Rrj7ohEvC2wwJbUnVHIJM0G1LjYuqAwaT&#10;4RDE/tbrVVM+p3P0gRvS4QjOHFvbHLXZvtrZNp0G6aweCziRbBMViIQ/MJvg6ckfkNq2sN1mMsQ2&#10;oDaeW1CplJkmhNyWJgMxd+jhYToBCMlWl2gA9m58Ymp7exfMbrSbyyvXJkqzpPRld1xt1Fu99iTh&#10;A+0A3XJH0y5mIpy60xyKnOVrGzQ0PV0slsYa7Ra6d+s8GJZJtRo1fBXTMTJWA81UN57MJAkS1CTm&#10;BiXBH1/aBhnrMKcVzcpOe2u7sVttzi/OVKrbIAGtH1kaAyVWVzaIUIRfYiaNlwxLMntlq//KS68S&#10;qLhWqZNUcHKqZK4rhXS7WaMD+CJaoJGAKri1CCy9PHMby9Wz5ZnYJTQKP/L5QiH3gx+bPnLkiK28&#10;RIwJ3dnZYXY4DbFzi1762tVXE/3GeHmm0aggqpKpWe4mWt1a9VrCLh1q+egSmmmAI+KdPmQKrGMh&#10;NwqjI4TotWvXlle3n33pzKc++0QLwKGiM06ONeMg8JfF3gB7MhnAyEWf+UvcpFyOP3axvnjIX92H&#10;t0WeqCQCQvh6kLx4IE/Y/2xluXAjIWBfGngbyh77WgFbYC4iSNs+1AoMfxirHGgFTFUwEB1uaAVU&#10;fsC29b+hbsCXt93EEyQpvu3UqSOHDoVTwyQU2bg43DosD2f8Q0XAjTh0xlXCJfs+77PxkMD+lX9I&#10;a8yFD36y3mFh1N+rbi4vb5SXTowVyTKET/Zg86dGtXT5NtNrNDqJuUOz5GO9cKX+y59/4a57jhw/&#10;ksBBGpHHNOrZLGHaksl6mjFiI5VL183AD+pCY4lWtxlPxbqEnk12+kgF8Q753ZqdBkbd+VLRysCC&#10;Wk3sqBIwZBzDWm00GPyrN3cy2cT69vaXv7yxXavXdpa/+6PHvu39d99334F775546MHDeRIR16tN&#10;/MJzxUwSK7Ty1PQYOXUbTbQWhEbO1drNTjwxWYifOH6gS0ia2m4xn0PS40ABBtPl4MByxMKZSc3U&#10;jhPgiaiKPWyqMeDCJYz9tE2jgcLiPKZNsiLWHcVS7Og6uIXzD8NwJBqzBjdFS6uDzjfGwTj4w7aw&#10;S31w+DS8FIEDABi/7bM/6rZbKLSZGLPS6JkVubmWIXJgcUZ4H9gwQgR27oRaBPzEt2/RDzZr+MUB&#10;LL6gwXQiR7QmxtdpdYmUkGi0dlNkbcJnLwiflqcqhCZqddpQaHCa7DcYmsOo8cfv4qPf7YQgi20k&#10;AqvPQuDaZtSSZCE7xkn2SBqHdi6eSQOuWjPZjVlMK9ODZwgtAU9B/EQQxjWeTDT1Zi141SMVEWfK&#10;9Fomz9na6FsmCXadnR5QTifSnK2PFUrTY5NFcggkOvl0fGZqfGKC8AGdTp0E1BZty3TsScL795u1&#10;Nhn8MM4jrR8dZkDkKkIqyaYzWN9hCQhj7LV6BPzrNhqAlzEwTNMMNBq5AumqiCpkEbeIigSTM+mN&#10;jJbt2EShdGhhYXqiOJZPHlmcny6PFRK5ZjuxvVlF3NBhPJJAt5Nu1GJT44kDsxO3Hz986viBpZny&#10;OIGMk+0uh2TAGlyhWpR7FkcswfoBMWCmnEo167v5YqqfL/z0J1/8mZ995uTJEz/wnfcYI+8gQQ48&#10;Mzmst/09O/J4ul7bimPokMohdLIMcEEIcc5uXL5plpeBc9Ag9BvzFjWQKBBlrtoGqNGhItPEAiSq&#10;SrVxfXX97IVLQM7sh1RouGsPagLbzbtSwHf80gT4X92Et6NJiZzrR24G1gnq574o8DYUAtSlW91W&#10;wJecY2oUWb/mtI2It87L9WG0cq9qsDWMKGN8K6BPtAKleR5M0jA8ra35iH5eBYwcRCzUtFfT5RoC&#10;29EO7ci4ERHRw4Ho4rH2ugRXxQW6+m3vu/P975hp1jP/4Eeff3W9NzY1UU7H2aO1e8lGl3N5FBm5&#10;WGq8VY0XMxMcdyS76ThhCeuxTsWyCcDfsZ3OZUsdYgB0UsXsRKyV6NbR5eLmXyIWC+f47Vg6jvFX&#10;PFUjDzGCQDrz8quXa8gSycyRg9N333motnF1+eqFza01/u1Ud6Ca6B8wGScyTXVju1dt9kwMgC2n&#10;2GPjyE7oezK9obgRqWoT7yaDJBAjIH46lTefwi5O5X1YrYVggynCRQgL29whaEwX7pxoUaRS32m0&#10;a4h+sD3KsItuwgvYu3GXzOBAjkcZm1lzqIvHsSJr4LYWy9ZbeMnDYdPkfyM/tSk+8GjssLdGbYC6&#10;IBnCPqa5qbW6pFru1HdhY8Cxb6HxmtwU0LD2WparMs1RSazWrHVihPKPG1dPYjKf4F83RurcMlbz&#10;8VS51c20YYtIAn1jySZ+BnlUB0PtbqqXzAPtVj/dTeRi6WKtTc1FgAAn7bQa1icT/iyOYauOzX8r&#10;Tr4fS+uL7Tt+/SR26FYaW0iY5LGjPcmOCB71dgMBpxNrI+QBCSRixBFCDNeb3XxxHMNP3CjZruIB&#10;0kAiwPCvXt3CtaNPjRwAdTaqja1qpxUnCvBUP11uZ3qJcrqZiDXQkSST67XdarzZIAJhLrnBbrZT&#10;b5l4RdDAHhqjmunZk+10ppvOIEoR3W+X+MYIS7lknROJRpvdOSzVFDMmwcVa2KDCBXud6zurjXht&#10;s7GxVlnfqle2W816p5HIJZo9Jp1ogNj69QhowcAbCESJ9qXVixuVjfX65k6nAkb3yJdA4M1Gv0Dg&#10;4d1OotbPowohf1E/DQJ1tmuLk5MA/V/93Ff/3c++PjM19n0fnScShoINMyPEPgJIAx3YcI27yC7u&#10;7os9SkO0lkUWRlZrlP371PtadiKmVwMqMdxOiKr4K6c//vneCn2roxv/Gf3Eh+D1Rynb16Sl+wW+&#10;sRC4FbUCWgaDJTc0KBuoFmUfENUNSHsetAJBYRC5CcWoJ7Dtwf0wXs8bDnoHSyJOmJHWnXfccfjg&#10;AdtCoy5lR4WCHEo7ZMxDDh1UtUPrdB0HWDzRofIgKmLbcIxFsvu3wz/T9hJ7ha2pbUDF9W3H0SWA&#10;++rW2IFTaAV6bfjzIFSRKxL40g4L2H7Cz3uozmP33jHR3Wn//C+98ktPrR4txw8fPljIxbL5dJld&#10;WwYe207Ha8lcMjeezaVj6Rw9rBdKmVymn8rEMsVMFi/vXgsPq/xYIU5MgHQvk43hj4VdV66YzbOJ&#10;KmazBWSIetF07SWEi2Yn/dxX1zhsnp/PvO9dJyfHiiU07/nJXBxu3h2bKpRIZJtJ5Ev9fI4EcQ02&#10;1YVSMpdji9YYK2eTiWahPFbZ2QQYpbEiMDADslQ8V7ANZQFlZ4YNJiyMg4sYR7Zo7tMJUg0WIOhU&#10;lyXtUqaARXo+k7d9ohldp0jLk8/SZ4u6izuYPWI27ByhhysaGoFiLo+aGjjQf9rNozrNoUKHf3ZR&#10;peeLtj1lJtnKs61NEWsX+ScVy5dLqBFSOR7Z2NJ5QvR2M1TYieVNv2/MwbSubCJ7cKgExwgoVFKc&#10;x/CJxc9JWMfYLXc6BGSiDCysmKHhRBr9QKuTzqFUBwlbuRySpe1g+cluOp7ibKoP6sEtLRUk2qQW&#10;ByWJHOph4N+oM7HsFvGdxwwvn01mET76xPjDR6+JCt+OWEA20AuRsBfPp3KFdA4TGGYbkHFu3+u3&#10;SoVih4lkk94hsAMiockvMPoswlGOEacaLTw76nnG1qqB+ggvAC9DvB4MOeM9dDmdBuqiThE1fZHM&#10;hRi1oGZoc+7NJBBXioj+ISmwKVli6bzl+iYLEpGkEVA4ek8nU1mA2esg+RRyBfIMIvmQURCE7fes&#10;cD9GE/3uDh1Eh5HjJAUVAUGsi4hdrbppJnIxFAqcpSDjoARABqi3UsTbtvAKFkMpXyoQVqjJ6DKg&#10;eTxd5Ehs8t/+1IX/8B9eeudjR//0H3j4/hPlChIfho0AesCALdYB9+AU0Qdqta1et5lK4poInjAP&#10;hO6w3b9Ec3Fu3evG1/uATEVEBKdmvv0IlE12SwNLXppGK7BbqV9dXsVWAE2OkRQLuDE8iTS6E44K&#10;hlFETbM/MA4YbP0jJgID64GoVoBv3VLVKh9aPhpxe6MjTFSI+cYyv/3WoxC4FW0FJNUOef8gnYwi&#10;fpBcXBbmZiQgi4GIrcDQaECvzFbAjJMG5W3lm0wQzufk9ByVoAE6i363Wvme7/ruxx9+CNrKMTa2&#10;AqZaRbEesoZHGLwpAGXfTj3uTUTPo3v6qDiv5adBUZU+lCbAsgxAda+/9vxXzx545GMH5yeblY0Y&#10;QXyGtsqiViJA9Riu4NlelwjwzUI+W9vs/OOffuGHf/bs7GTyyJGp03eMP3zPgXajhu56dnz82NL0&#10;1RUCsjRKpRIUGIBMTUwA3evXr+/sxGCKpXyh0ayWCnlYF+eskJ46OWDjCfK1mOTBjjeVmpqcNGK3&#10;W602qtOLR/7FT3zl6tbm4aOzRxdTJ5cO9GONWpVUC51DxxZWVtebzSQZluDh8Xh9ojw2OVFqVCrF&#10;Yn5rc5ORonrutyuzs7MbGxts0JPpHMniG4329eXVYwcXgCfnptBcTjpNWApGdhnof8xODchDz898&#10;qbxbqQCMZr9MDGbsRwo5vCiyCD+chqMdJ95BCU6Sy3S6TQ6AG9VWoVAics7E3AxxZiG48OVSoWCC&#10;WVDXVKpb+VyxVBoDuSjP6SqZbwBFY6fCmWsQ+JTRoAkodnd34eQzM1O8atTqYBEPGV21WkXbUR63&#10;StbX10vFMkoIUI/y89PjnEAzffW6mRdwMzExwURUd7e5Hx8fBxTsUDkJpvDMzAxCU213m0S7HO0a&#10;+8SuDvafTq5v1iy77sQU3M7Op+F53fbExBju8qB0rlTY3dqq1xrjU9MkGSqNTXAgwXC4OCpmKjkv&#10;ttwEsW4umS6Vp+pVMgQgCSHmAn8YdGJ8cqK6W+FfsVzsYnjfaRYyBOPJsO9G6ikWU6gmrP/ss+Po&#10;6uPdniX/JY3PxtZOsVhcnJvf3NxkB55L9nPlSUSDVJ80AJldlCWgDdEkuxZFh/VHIiIQuVqv23E4&#10;0bFam2augVCQBRUreAOWysVGtZrOFW259RO1XYwAsNpJoEDieKVbM4MbvAPoNM9ZYnYq32ubJGAW&#10;EqYS0iEdQhGAanR6Zy5XP/PE6nNfuXL3sdwP/c6TB4/PVHfSnd6ucVdOiiyhgPFycIMaMHVEXNzc&#10;uNhubOcyZTwS+6jL4kVuJPprJbqArkXtwoEWuAq40KBdjT8xKhTMNRBwQTCQhws0uHp948nnX8JW&#10;oGvLDoEWEQrdmOcWN1sBhubmAsFQgMsMBdxKIGo3gOWA2wrIxEDnCNRwU1sBl2miws0+P36bQGBf&#10;FHhTUWAgDfwXiwKugUCNi5Px937P73zkgfuJVC5RgJ0NgUokCmiFhGuQsE7CROS5vROzj64rnsiI&#10;TORAso7IRzA7sqPN7uq5Z549g9kgokB9Z42tkzSWXlL3cF0sAHJZi96Perw8la+1k7/+6TM/+/nN&#10;n/+VJ9hEHTt6cGu30oglx9K5A6VsPtmBykxOThkfZYMdyAGiwOu7JG6vHTy4dO3q5anp8ZPHj124&#10;eA7OMZXngD+ztbljhDKZnMZkvFw+e/bs3UuTtF5rcXQw89rlS4Wx8sxk+fyZi+ykT546srW1UchP&#10;QEwb7XomW7hwcXVuLLe4MI+t+fUrl+49fRfmn+fPn5+bm7t67drC4hzUaHtnk+bGxyYRO1bW1mGK&#10;dA+yB4joJOBSvjgMv5cW5xuV7YX5mY21FfQCx04c/5Vf/mSiOIXqA/kAkjk1Qeh5oNg7fvz4F595&#10;OYg+hZmpiSaabAhfOn329XMTpXEAyCsqn52dGRsv0cT29ibGZePlMeYQIRNOWKvtWEjlTOaVK7uQ&#10;0XrdTO3kSjA2VoZklzI9oIhohfTDFCD0INlsbW+S93Z1dZXYj9evr8CEOHqB9wOxkycXGCaVIAFc&#10;vnxxasomYnxibH2tA1QBLyf9zMj2bhU40P/ZMnv33enxIkYAmxxmYCoR78FfcaPfqexm0cKkM0Cm&#10;kEsfXJi/euXS9ExxrFzsdVpjpeLFixdz+TKajStXrx0+cIKGrly5glCFPRnyDWfNCDFIXQT1Q6wD&#10;m4olYzi5bPHZZ14qliYnxsbr1aqJMPEuCqy56amjBw+cu7SGeUKnvQvM6O2Fi9cvX9mo1jonTixW&#10;qtXLl6/W6o1yeZya7cArmSzHd6YOHN/Z3lycyOPX/+KFtWSid/ro3FRpqtZsICcRfAjh7NLVK8Dn&#10;zrvumpiMr6zuoEYB1KVSvt2pFgtZoh2tr1bGx4pbGysT4yUiHO9WG6tr2/14GgMUwA48LSfyGKEr&#10;LDgnS6ldqTBGIFkol5gmMxTu9qvV2rOXNlL1ZO36+kc/fvB7vud0vpttYoeZjefRrhGNI/gbYUtn&#10;9pt80zU5I5Ms7O5c7bZ2cW9hu856SyYIkWSSnIsCogLSCuisUPpC21GEPYYWr55r5WrtDyhAEAUs&#10;jVSwEuBiONeWN5/66suIAljx2LiCpGIwDRhovpHB6A8EZoWKx4cVPbAblNmgbAYlHETNBhEFomaD&#10;JmoMrhtmg/uiwNuE69+0G7e0KGBLaOhB4FoBVpp7ENiNbb9I62UbREzNgyuBPLlNR8ArdAhRDwK2&#10;UHZFtAIS3o3L9jlSrX3/937fQ/fdi1bAPQg4vtWC1M4+lLdlr+UtiuDbAl/2Tin0CX2wA/LgRugC&#10;BK/os1nFZzOxjYtPPvXy4kMfObQwhSiAItl3IZF2zbqes2xTXfZSTQSDdLzA7jHb3V7pnzm7feZ8&#10;7SvPX7mwvJsvE7g9Vkj3Z+cmdqoVuCrOEajWsdO3XVQbi0ADw+TkZKWyC20FvNAOaOvsRAGqNDU1&#10;ncsX19bWyA6P7d3R48fOXrs8Xpis7uxymj8+N/Xauavr61V4wHwueeddR9fXrm+sbtx9+s7Xz768&#10;uHAALTBH0devXj6wuID3QHVnGyEApgy3u7yeunrt4l13nMII4Nq1y6duO4YagN3wytpuHVuzZBpr&#10;aizbkbCmpmagaFc21lu13V6z+r53PV6tbEPlb7/9jpdfeQUNN9KDphhQ83x3d/vkiRMrG/XNzQ0g&#10;DtnEQWuKCHYzEyixy5nC9tYO5vG2oSTLM0f9TVhqozw2genA8rVleDkWc1ubq/lCClbUjmUvXbpC&#10;4WYDqzHYK5r+1uzsNOYLsHxmkq0wuLezs0U3jFgny8srK8EPIjExOb21tXP+4uVHHnmETTssH3w7&#10;duzolSuXlg4srK2tAOpWN8lIQUTCMmKHiMACg3z+xRfa8ezBuYnZqSIDO3t1datSnS4Xp0uZqYkD&#10;CAZnL15kPMh2J44emR4ff/qprzC0B+6758kvPXFoaf7UiePLq6vFchm/tIsXri4uLsIO6BuO+5OT&#10;popY31hF85PoZ69dXRufKGVz2PF1T9/9wBc+/1QiXT188AiH9xs72+bZCV6DEonUTjdLGTRFB5bm&#10;wNsrV1ca7VhpbKpVXUEy2NzZPXDw8Obm9qVLlxbm5sHk2w+Mbzbj165cPX186crq2gsXtybGy7fP&#10;leoYMTRbS0tL6xtba2vrpTGSUxMFqH1ycfbc+cv53Nj6+uqJk0fZB597/czp0/euLV8v5jPVysaD&#10;99+zvLyMcLUMMOos7zYiC5Iccs/kWJlNfPAfasIgWZLNdmtxYYlebaxvNZod8BP++t/9vns+9ODR&#10;2+9b6OVaO2ttTqu6XeQ8k8lkw8+yDs4mRmNsKuO5yu61XruSSZFqqYr+A1EAGw9n/1rv2vq7cO8/&#10;XVMoUiBRIEj8JjToEw4d7FCTcxGsM3EpqVZZdGgFnn7hlagoADTsVGtwjWoFJA28mQdBeHUTrYCf&#10;I4igmbXtG0NaqYMaztuZNd5qfdsXBQaa/DcTBThK5fp6RAEtUR0Q4NzlBwRa2LYy8aSq137g+77/&#10;gXtOu1YgiOZmNKAFM+T9Ay92bQV8W6BVpH289gROLHhin6NjNPlmEEJkKIV0Engwr1/48ldeRCtw&#10;7OAcBwSJpCk/taugEiNb8iCnesKhoAUltpqZb2OJhclXimTC2bjFdd/aiWF5lY61pmeyxARCbMBY&#10;jo0ph8VY/3GUiw08BhX4SsEC6QjqcQSby5euQjjYs06PocDoNpotZAbM9xrsoTo9FP3pfH/t8u7S&#10;zNzq8quliUIiOX59o0bU92ars71ZmSjlp6Zy5WJ+d8di+xcKmT7+Y1WC1TfHyqj0awy/2cGQni16&#10;BlbNwQEm7jigHzx4sF6rQOvwO7h85QpbGsaIihuZoFgsmyK9l+40a71G5eD8FEfhGNCRog5lMmfe&#10;uI6iLc0Wiju7HIh0kHhMmd83uFk0/j4iY2NivNDu1CbIZpNOV2rotNG3Zje3KhWM8M3BMr7NkUYs&#10;sbmxAYOZnmTnn58cL1y5egHWHJwYs4hNtoUKIR3DHi447KGajuGrQfz5tmlasund+g7ThNjEPJVL&#10;kxcuXeHnxNTU8vVVExkTSDbjrXYDGWJqanJtfaW11UT4oEtmt4hjBXZt3R4878pGd3Gq0KluYZef&#10;nZjFkrGQxiUOfX7LTO7iKZzu6IYdi2TTqElq3TLJgOgdEYXvu+fOjc3VSr02v7C0ur5B5y2RcSx5&#10;/foyQh7dQIefKpYJD9ysdVEFZXOcMuCdmsOkcmwSe8UkhzWYT8K+MCHAIACbhkY+Wa/scpBU361Y&#10;dt989vrKym133pXv11gs2LpPT89ub+/Az0xgYpw9ZmUCDdCdh2brrc7ZDRPc7zs0SZ+vryw//PDD&#10;5M44f+FScWzcTvqwmQA72UDH+6QpOnbsEMd551+7TMqkmcOzOKlWdqzp118/d/j4McuNiZdgFTPP&#10;HidBzVp1cWkeK3y21ONjY3K1u3T5MijUwmayE1tf32AilmZK734XBiizlToIsDyG0UU8WbekTGYZ&#10;gGDNWKX1QSWgJRbrpna2r/Q71Xx2DK0ABqkcEEgU0ILVwnTe7899sbsOwNUDkglEc2xFB1HAtQKc&#10;DemAQKIABwTadphjC9uQcLlWwA8I3JnQHQhdLpCGgBUt9YD7ILoz4YhWIMgEb1Bk7osCbzdR45YW&#10;BWz3HFR4xryDMxk7M3YSnGQGTYDRRHZmUgYEQwG8uwYmAu1mUC8HrYBMCyQKMMFBqmgpfpsvaQyx&#10;8QVbr1W//3d93zvvvgd7+Vg2nUM7C0uBVGM0z9mtp8Tl5IC1g0V5qEQLKXQPd/Zs2Ohjf2SR+2hU&#10;l5eRfCBiMZS+zektvnnhy8+8fOCBjx09uljfXA7H9IPUeRSzUQfrBP9WLfKcCqncSPgws7CRM6SH&#10;ELws2c/Hg5U9dJo9Rq0Kj+ekABvCGKpG814jblPIXsMYuWk1zXcLv/nBEEKIFRptJZJ57NNahIXB&#10;Vx6uwdepHtlm04VYp9FtYf+exBzRCF2vnQ35YLOFAhIWfUjlclgM0H87pATO2Qy7O8LFd5uYlJvl&#10;O2btHDPTbei7UTrc7TAikK4lxdYK+yl2kF3cAaBxZJ9Dmilnsf83lIhKXdKj2KYrzJR+KvMQoGJq&#10;9NMOXLnX3o6NMbsfC6tsENYGzraGZu4wmCZKeW0cDXmjmkTJkaKt2lZKFgRApLcDf4zVDVVBFOAT&#10;vMLtSMgM1wfep9ovQvURyzhARmSkH76nNAQIUQQGoiFn4QHbTMlkISJQdVhAKoamIfMyjXgQrgEY&#10;Q7Le4MY6OMZWlwYSKsXwWUDkDRtdUI8jATQZKKm7YddISbiymIqU6qir2UpziqP9Ln0TYGPtWMqs&#10;AWLVSgU2j0dm8NnsZ9L4hGRbnN8TYYKQBYi0YC7HSwgeSez+qoIkmm9aRrDA2BMbHbRZ1I95ZnDB&#10;MMc/DBJtIGYxYd6uBC4AEEwWPp+CIZUwvSwMQ54QfSGc45jlDQQB1sg92qBg6atIFSajO9ogH+ey&#10;6eruBm6xBEaEUAT6Q5kbUTiFD6rfl7OWoaAqzPHzgqjQIGqmkm10HEErgDSDFHjpyuozL7766098&#10;wQ8IZCsQsFFH/HZAID3/0FDAjQVYGcb+s8b9/RrEFeD5IKpAsDYIFgM3zAXorYsCEaK0rxh4ewkD&#10;+6LAf6koMBJiSAKBRAExaU14h1XXTUgUeMddp6FR8VwmjxsT+443EQXEOYz8QSuDfCElgYsXqlyr&#10;S3RBpEekJFK4w4YvtnH+qefPLN3/0SOH5ggxwBGA6Je4C4UlDIlsqTbxLREj1K26V7Vqwkba7mdR&#10;iUI2rTdYaZtzMnFdMmkOmO0yi21tdzCUjsdrGLEPrYuDBpHTBDtLSCXKPezJ+3iu5zGyrzcJPkiI&#10;udROp4cvA+IFtumxRNbCHGEu3iEawcBdm28hwdQDfbL2OJqBNyTg/uluE0+0BIx/t1FLdcxEwMBi&#10;IQQs/g/0TiDlnhpMPQMHMcu1IDS0zQ5AwxQENAqXn0SaJUUNOOgb88Gocpw3/K1Ap9Z1I+BLhuAe&#10;bocRQJQNaK71VsKZ/CRtoIH3QIXpg0+NkMHEhRDzSvfOWjQK1R+ETJtumXpxT+veQ3FfhkYFlNeo&#10;NWR1Rt5xDhbHQ7T0+pbCGp1kl06saX6M5vMfTFeQHANzTQcPeaEESEQ9YqWO0pod4y3IcybaxNDh&#10;W2Ac5ABMbtl/x+NVrDfSaWz28U1lJ07AhT7acUwQ89gTWmBgKgTI9IebTNri5FTakh050cfRnwAF&#10;WB2aoSICp42lbw44lDfRRBE5YzbRAznMQj1g9mszZe4MQUrTiuNGYA9uIzZN3AuSAqOFb4r1tjaW&#10;EQWwPzUFol0WichUARE9n6iHr2K9UhmhhKOl/1R5dZi/EgUYMgcEnDpdvromUaAdapWtQDTEUFQU&#10;8LMBaQJy2YGJAIGdI+YCgwMCiQIyMggKhoEoIMjsiwKaoLf5davHFfj6p0dUz1dd9EPR32gBUUYv&#10;7AvYaE3k+H+kzug6d+KuzZb4x5A6D3alIgr6SvcS8EXcxeADD77hnWykPBBcLtEaJ0B8IlrjvdIa&#10;doleNYvW0B9K8jOPrt52KnQTNQXObTkUGrFuEl7ehOpnk8QaIuhxLNmKpfBHr49x1NDt5XuJAocW&#10;bE8Ir9Pq5+I5bMaT7AlLJTgetB4XtAQhWWJWMtON48Zdwtev2cUrP9cmEGAKoy3C5iEd2KEAcd8S&#10;Kc4a+Elt5InNkqCu1ikSGhZD8GoDPQMOfhavHoUPNmu47GHZjpmIbf8IFGNxcnBEJ6ss5wLoe6hX&#10;IxV4nTdHmV90Th0mmgKHmKOB82DNIwXEV2RlKXhSxn1G1KL4riQJzaxUR14bnwtPfDMnXRFMPYQB&#10;sJNa5lPinKlkUG2brIYwQVM0jemo3fPQ9MO2k7P7EOzSqgxZiU2EcoKu/oRxQeLtXzRzsb4yQxpO&#10;iDDJz5jnQtAJxbPxyVxqLN3Pwb+TfZz3GqST5pgJtTxHFdiyEO2PScFqtdnrWCAjjkgsjIEF/M8X&#10;C3bqhPcgqoc+ronol3CtxKcxwWTh6EEYJdR52Pij4glDMt+Nch59EmhC4Ie6AixyLk5VOCx2+u0M&#10;hos4CxKrgbAJQJgZBwiMt1vCMhVREz9QImwQgzHZRcc1FpJ7s+WF24Gm5jkagrJg8cP94NJq0jry&#10;hemTpbeaLyGGfmquow+d2Y9UEn2uzyngWBqlSI6cThwkUugrWlS7atpb98K/JTdebbRj+/dvWwjs&#10;iwJfe2qczY8we63nvQ9HGIAaGKkkKhD4avQFrPLiKJgnhs3ZICGpMydxCCcE5tY43MH7SralbtEF&#10;BvQCeqd2tckTO/d723EN+Z93mPIj+5Ioq+MtVn6BxsEToIBQ13rL/KNso8yFzXSXKDPJsVhsIhGf&#10;w2x811zOE50MEWpwouo3URVn0i3iufdxDtipVbYJHWcRC0hYTELZHjF/Om2iIeex2CLISyubJwTQ&#10;Buf7+P7jeNHEgY8YCbRN2AFkHHhHMV/rdQmb0Muka5yt51IdwtBl0W+z60UiMf6Kzxj2X5Y9wqQk&#10;lLM4d7epDVVykwiyhcl40tSgGql2ReLKmkRdIqy6EWt0tuqslBvJZGLkTtmBTPAhZJdsHNrZM+xT&#10;kzXSik+BZA5tMUMlxuydK6s2/qpdSYSqzXaB4Ym2jEIeTTf34TjM3BpD/GNQwmSCEBkauIEw9pAb&#10;nkiYCLb8dgl1o6CgchpysdK3tuQBbDaqSFoEaYD7s+0m1JQdFRCwgEMjM8K1ODwcEbCNxCICq1aO&#10;VoiOy3EdoSqJswS7xt20vkMYqXQ+VeRIql3v4hSZRCLtZzhtM4d9ZIVgsWOCImMk+CCsHMOETAZb&#10;RUQULOOZKEZD2i3LXYXUiEtjPNNpoqmga2UkDIuIzDF7u0qYAUIZEeW6TdisIFopvSXw4Z4FJ0dQ&#10;MdcoKTAtV4C8lrBWnI4/XMTXKy0Tvo1yZfFpLfkoq3YMdLlBy1kKHm4o74JFFEWdaLjk4ajr4kWU&#10;+EQRdUQsiL7Svf9VV/evb1II7IsC/5kTF135vlxHllO0ai1aLRsn9HqiVyPfah8mHTKv5B3AOte+&#10;UCvQSbDIijMMkYYovTC60JcRg9UW7bxIlV6NdMa7JEYinkEfxNjUPdv8EcEnnLZyMoBWnmCwxOwz&#10;xWyIpodeIIRF3ux11nr9dTb/pdwYIW06RO8jVxu0GHqKOzi7QuLs5McTxK0hXk88hVaBgLtY1eHA&#10;hs9bCBhTJDgqhLjZJnYwrClWyhaLmYJV1cQSPdOuIV0QRDCdJ6gvu78+ioaCxfwnAHKLsDwcy6Sx&#10;VsNwfQxez14ULWkX07UqSlsgpmMC43nET0ZYaJm+QLteJbvjn3iwT6VYnWDi8+gPRaajk2jHPQHa&#10;lBc8RcQ1C6Ljmtbopo17Hqqk5g40oCqeCBlU2PlKmB0biBi5ZIUQAsmy9mkr78+DqpgZCscZQWhw&#10;iVDKBo1XAxQmqP6RGqROMEVRkJzUZx1nWMcSPdpHUCGaIUp+oiY1MUfNxfv1aoEtPFJao1YivgYn&#10;a/VqiBRIwmlO/hu9Vh13R6pr12q4YWK0TmDDNjIiLoiYAzDfhFxC34E6od2wKMwm2HGGlCCpEKcQ&#10;yJMFUAvZqBfLcR6HcFqv8w/jUHNvIBoThpgESyLAYrdZJSNAv4LEiVDE/h/s4bwNo1kLrTmUb4Qn&#10;zrm1JBkfANQaQSGv5excWcd2vOVJVNukufZVPEIuhE6SBnwtRws7vvmHeuKkxm/Uur51miMhxinP&#10;W9x/zWIjlUQHEv02+nz//u0Ggf1ogwMCKkqqbISirAMdmvjqMA8hmW8GjHaYwNC+GbJeLX59Ld6u&#10;RWKrznIQxmvt1l1333Vods6ijmC7axTZ8vEQ6esNC9X0oMM0g0qgF+iuRYUfHl07wzAyG/iBiLVW&#10;uLYUdmO0wdT3vcr6hcvXC/PHJ8dLnTaRcQdbFhUWpXCeNCK42CtkieGIXJIwaYDQ7Vh/GYkhAK3Z&#10;VWLOnsoUyoSpY5dVzKNshj/ky8TWyRNll5Bz6JtTOSyye4Uy6mLy37B1V7DYRK48ToXYJ3FkTuh+&#10;DnXzEzmINcH2imUOVgnQFitOT2DngNWXpQ4gamyql8ffOxvPFFL46ZEahwB4uKon43jQ9VDlEoEv&#10;S6aZEnt97BBQ5+IbaZaD6SzRhfqpfLo4MZYrjZlVY9BPJwk/3N3tmxmH9UpUXhQ2IMkgqIPTaAHf&#10;MkqYCSTAtGxvuodfM1/ioPor9Aif8Jz6zbQihIs0Ycfuh4XVYhQr+NCVz/48BJK3UMJmoBjuxYZM&#10;Rx46IzlzKG1a/0MSPHM0USf9nwrrlQ8EzYIqVz9VgCf8U516SP+leEbzIOlHg3WzU6xIqID55Jye&#10;yS1PjoMGKPTLhfFckbiQydLYeG58gk9ypVImm8MAxVzVYP0EbCoUC2OEscwWy2MoAcghkCYiYypO&#10;YIBiEbd30g1yNJUfx+8/GSfWIccNpVLZElVhRdrvlybGKc1hNtUgSPIXJClhF0oTOSxza4iwpSKH&#10;3Hi7ZMoTRVw2LAMEKgZAha4LDQOOEiFMkJYJlsRSijA6plgjFT5ocjW/TutdhgvHQDZ1LVws2hi4&#10;IN6ZaG5xxpQ1IJKhmOd86Bv9KBcXYfFLyKDlqdYHciHUKhgAKYrG9k712sqaog3aEg60SZQnXIM7&#10;Cfr6G7lkDGiJ06ReCj9veCKqtPYk4W804KAIxuASYqv9qLDydmONt1p/9s0Gv7bZYHAdaMinAPvk&#10;4FDQQqspzwGZDaJ9FAXUAmb1DY7ih5tIzAbZKm8QV+B3fd/jd95tu2j4Hd54aPDNoccoi8vpaEZD&#10;hPuBhtAVA/ymMXF9LXinMqIaQl8vYPZ0lgrNkul1V1//3JefX3rgY7edOKi4An4yrTWsnaUvTlET&#10;CQdcOP1F5QNnVKjlIfIYP5mlJDbYGSLzwXQzm1vbr7529dpK9aVXr9VbyZnZRbaxODc34ljo44g4&#10;CSCJk4dOGPqLq9vZayuX17ZMERBPzkwUCY1shtmEw6tsbWztLh04UsphYdYip1yl0dzYrcI0CJiD&#10;aTRRZficmukt8QMurG+w15+bnak3G+cvX8DR/4F77iXWbqeztbu1vbi0gG3a9sZ6sZSfnZ6pVHau&#10;btcnJ8fxv1xcmHrg9PGJQiyTqFc2r7ebg0hzAEdAMLnHCOsgIHQg93Y5sRZMJFppaoCwmTNEPL8p&#10;QyUyRlMZzbsgb6TcRAq7ohSTYoO3Q/MFnxptSeXMIv40+DCYKwoZnHOoOY0lijmByd2wZ4wylWBq&#10;MPBWd+zS50IMb0KtEOhODAm4MYN0zGI7EjB4epLGz5y5cu7iejxZbrV7Zy9dImTC9MwYMQNsxxy6&#10;SmylpYMH4FvpHuc8QfFORKMr1/IF7AKz168tkwQiU8wSDWlhfvbg/OLy9au0ijDX2m1MT5TYsOPr&#10;eH19e2punlgFfUIKB6ksmy3Wqg186ogFSfAGLDSWL14ACYkahA4DZ2ESURSIPx2LrdW3sFNAWCjz&#10;IhNfnMbkIFGrbIbkWnL9SBEIUpt7uVRor6+4VRLXgrODTauALBBpwXLEgCFEZWe9UdnhBqISoI0s&#10;PvAZjoqMlKd+wd/xTcvQFUvCQJEdTQEdkARG0BTF0VJcATwIcCb8td/8vDwITF0zNBsM8zUw/pcH&#10;gZIT3ggsEPwGLeJQ+P8wytANs0FFG5SyKkgJZj8ocLmsIcTbFwXenkLGvijwnyAKBAmA5IIDUcB+&#10;whsiooAUCRIFWJq2Goeb+BYbpn5qs1H/vh/43sfuuEuiQCEEIcehzaMNDkh8cCYUU1ElouCiv/or&#10;/qF1pQLcixjxxMzH2LXgbGZbDnwJE3gQPPGl5w48+PFTpw7XNq4TV0Aay73cSFX5UYLIPb5f6oOT&#10;fjEzO2JH09/EuyxOXLp+PPfCK1c/8xtPvXI189WXzibz08vrjZ1ao1AuEGCV0Cy4B3Lddftt21ub&#10;hKNnbwTB4hQ13upt1bs79Q4kkyNcwjASNWh7Z3e8lMyXJ2AGrVqV4MF48G/sVl6/eBVyc//991+4&#10;cOHMmTP33nsvvYXeGRFMEix5G00yIeRIV3Pp6qXbT5xcvny13iYoHrqJ/Ob6GofKpmrOGhP98qvX&#10;iXW/ODtRr1x754Mn3vPo8Yls/R0P3zkzFtu1xLIhUW/EUo/ZFvMWZQcakqgwRNDZDVMg2he2gGwm&#10;7SRFeiNZ+8vfgTqiu2efU3lqSPgQ/3C6HxhJSKOXTutkQbxYJ9BU673iJmSjN8YgDPQ5VbWqU/s8&#10;WaKowy4riK9QQCyHy51TeCW2p2EKhZyBIQoIIfmcMvJAI/rkv/i166+eubi83FjdbK9tNrKFceI0&#10;oDojRzItHTp0iCy6g+yfXUIZlI9OF2FPy6trMzNzG5sW0gdLx4nxqeWd3fkDC+cunEfzsjgzh5E8&#10;u/uVjfUDE/mxYv7EkYPnL1959sVXj548RdahpbnJIwcOPv/cS3NzC426xaME02ZmTQJYWdkYHy8z&#10;a4cOI3nUr169tjC/REDta/V+q16fKKRJTRxrrBKu+kPvvfe++0/eeXi8vrOD6GmrBkPYwN1dlwYE&#10;xPk0d2Hl2twxKeLNWk3cmMNCIraztYoHQblUCFOKWy5So31rC2q4xQeMLlNqClRAzwfBJ/ZEGQLm&#10;mjX7NogC0CuWBuG8rlxbx4NASYqtV3YyhKZssJUfEQVAqhFRYBBLoHgjVTHRBhV7wISAN4oCwSJ1&#10;oFfYFwXenrx/pFff4qKA74eiOyQxV1EreLYWmCUaCpelDQ1RukimG3i/xRjyEEOWeoD4OCEHwU21&#10;AqoZhiGtgLeLdXuy39mq93/gB3/3o3ceMbaaK+ZTHDxYDoIBl7XstzIRGDgNi3D7tkyUQrRGQsBA&#10;dIADhS1L2GEMogbpPkbGuViWnHvdtde+8pWziw99+PjhyValxmbLtxqiLwOy3jbVbpR4CVxiUWpd&#10;TYvqtVLNfC2L1Xd+rnz1SuUn/t2XX7qe/txz53Pt7Q+/+77bjoyXsn1CwAJI2G0hl6z1U0TBYysP&#10;iadmfJzKJYumt7mB816CWMUL85OlUo4D/5BzvTU3OUvJV1997dKVqwsLSwQs2iatCgFn+j0CFhHK&#10;XmHwT5w4xqS8+OKLMwsHNjage2uHlg4cOrhEIDxT73fZY8aWl2lrgqYhaseOH8bCkU3s5XPkAuie&#10;PHn01devP/Pi2ouX1i7trD3+gUd/+L+5d34xXq9lSHef71U76RIeDcVWshK3UPkOdt/wWYa6wKcd&#10;dOK+gq2kOjFg/op564mmSfRd9165ngijIjrdAV8fiAs4RbQtVYHYhvNm3fBX3fDL+bRq1od0RqzI&#10;exLpmAkBcBfHQ74KmDbY78rLQCOlBsLylVP9mq2e9EIh2U40/uOXrv6zf/vSJ55Yn5+K3XO89K4H&#10;byvE45fOX1g6MJfJJZbXdtHyzy/Monjb2ak0G/3trQquJ51uA1lwbKy0vrHGX9IH0CjMe3tjG93P&#10;6vrmFtGBiFsUT15fWb18+fJtR49OT09yxAOGBkYIRu0A15l5IjNuCQ6MAlQh2A6ocv9dt69tbK2u&#10;bfCIEFW1RnN8crpSqS6U8Ebp0FC9kfjiV85cWdlJj+WWjs5+28Mnv+99M/PzqZXVOlYs+RLJnLFq&#10;JUXTmAuF3AiGQesjzf9ApKZ1m0ST8Nh9JzfXr6MVIE4ikQDDOrKFRRnYtiZF6CFc4jkdlnbKVUq+&#10;GCWlCW1U3hEJ69hAu0wUWF9ZvXR9/cnnX/n1Jz6H9G36qh7hyOLEh5CcIdTVnl4qAVcMRJ0J0QpY&#10;aKEQe9gDD5tF5B5RQLKRKJvg7/KiEEY4/03BJm+FTu6LAl9bFFCIIQUedlFgJPCwDgh0BZpoBwRO&#10;2bkZEQWMBLOqgihgXs06qg8xBwOxvmFd6OxERFz03deSpA1+QudUUmtswD/MPIx4cFnbfK2eeeaZ&#10;iwce+cjhA2OdqmXcFct3Ei82j6DD55ADZ3Jqgt2eiJF8vkWtWN7oHzPssUuZS8tbf+V/+7VzZ9oz&#10;5faJ05Pf8x2n7zqxVMq2CEUTy+TbDQ4pWlh0Wcigfl+7K5IviH5BqnRg0ajX2Eaat7hrH4Ck2aMR&#10;IRU3brPJIhqTkTwyIqdsC257cZzKcEwI29xWzfasAJTUQLRsuf0MLnbED3BR1gwIdLdJdkTMGzoZ&#10;QhQUYu043o+bu9WXz21/9gvXf/GXXsiNlf/qX3zkI4+daK1ZcuR0CZ9IcuvmCTYTlYdEI+wJgfWG&#10;OnPxAxVzdu7SAA+1w3NRICoT2KZTvH9oS6iJYMfsIoULGTzHUEPSBkSfn4qPKzwUqfVdpgumTpEl&#10;zIlem6lH0Ao4ComCB7N5E3F8z2qNmkHAwIsh2CfapWqTnVTFNBbVhcUD569V/o9/8cRnP3t5YTL/&#10;7nfOvfOx2xemkuV87PDiAVIaM33EY8RYv95AU6TACRw+E4nZHFIImsCTsXHLtISYQvjO0J1YZ7dB&#10;nMgYNin4iyABo49pWMYdYjliNFCpbFEtjAqDjQ1EAewOW2AUySJtk8pgsRhAwGQhE/mbXpotDb4A&#10;iB54Xcbilq0q6LOLBXIXNQlEfO7i9tPPrvzmEy994dXY7/ldx/7cD911eIGgyCbrxLGNwREyc+Ng&#10;RdMtgGuP4U+MAgSGbU6byfj25oq0Asi+lFFcgXAzOOYTR9dCDrWZ1kE3ml+9FZoF0A0kP73SjBBb&#10;gZEqrsDm2vrFa2tPfZW4Ap/DWddWH1k5LYmp8hHesAzQAYGrBLTvx2YjekAwjDFkIYYUjMjjCoAb&#10;IbqALVJJA/uiwDeFJHGrmw0G4ym7RCgDESZYuLILBr4+4O+uvLxxozcyGwxmUwM2o/qg344BgVLC&#10;LbrNTuzu06cPzE4YvYDuYdDHczMaCru34e6KTyVE+6XlpAr9lZbZgN9EguGIFoiXIHWblhpzw9rG&#10;+npj8vBtpQLqCTODjCKoswfswETWVUO0ByJMok1GaALDI4ZAcbJ47uzm//i3fna1nnv/uxf/6O+9&#10;54e+/9HDc6VcjIC+O1jsN2uEOsFYm3gstW4d1zCcBy36HvYAKDGh+WZk1YZz4wzIDh6L/mqLxETE&#10;McZCg3y1EH20G2iSsfCnyU67Vt1NxXLY/iNhwZobVRwRiReABoSotoQsbBM12PqK7obNHWagBAdu&#10;kNces0aOZjGYtLxBIUhdt9WoEXK3W6uTzLZcjB9bHHvg7kNHFhK/9IXrL722szA1fuponqg5aHmS&#10;qXqDEIdvjAzhmIOg4Rzd4SbiHmWumjJtoB3IPo+i8iOQH0zTkPRLMtBfnrH9jnIF1SDeINwQt1Bb&#10;PssuamhCwyje0K6GwF9eCjlVjzofuuRuFDcEUCvZZ8Li85NjO+vxv/qPfvnf/eJT773/9P/6lz72&#10;Oz5wx6lD43OTyH/trqX4IrQj6RVr/Vam22SCLHEn/7rIM+ZIaLGq2k1zEeBfB91cnfDQfIhgiwkC&#10;2AGn7fOPZF5ElSiPTxBRgAADQemNwGf74Swv2PMSP5msiby11WemPZxKhJAWFuuI+NidWAclOdIm&#10;awKXxGKyV8CzhHOqXm1mIn7i6PjD9x996P4jG5udLzx94YUXdybH8sfunLWDuFo8h9Uq4RACtAGR&#10;ICM5T4TFZ1ZiQZCwzXiBHJawac5nUD4GXg6nHxwuCNRUpenjryZOcxddmI4JKuY/NXH2MxAvume2&#10;TvX61m51eW3zwuUrCFk2kSGg6TBButXsbFss3Hm59AX6aamsI2aDOmOy8hHLAIkW6q3++k10aej5&#10;NwWbvBU6uS8KDPfuIooSBQbxNyQKSBh4gygQ9k+DLZREAa38wQoMhNVFgYGoAWmFBARR4ODc5EAU&#10;gE2ZE8ENUUDURKKAr6IbfDridSaW7GvJbMd5IkeD8FT/jGRDw9lA76ytb9QQBfCxN5YZ8q2Jymh9&#10;imoEy/M3HD0MRBzUpuG8U71S9/ikPF6+fnHr7/3Y018+0/vgY0t/6b994OCRfJ38c40qQdfZN4UE&#10;8gVEHgg7bv3xRKbR7lgYAvZhxPSB4oewqzCCYM1MCVzIsSgnwgxagwyuXIl0rhtLhs+xUEzxf8wJ&#10;iTlITGjiRvMdZ6KmYeDYu9Uk055xCNq1OHQpDjYI5EOD/VyGIPtoNnDiQEGANTl5pbq8jeOzAI3O&#10;dlsEw080W/FiOX7n6dmHbpv9ta9s/eqXzy8uZO4+OReySsTyuRLCist8Pt3G14PU5CB10ixG64xZ&#10;U+acWFWJvksIUAG/nAaZifnQB0Ffif2IlOpeXEQ7SxWgIe0vvWMD/VNk/zoULAaO7KLs6hJfsQJc&#10;fFFnhsLK4KTcovgMT81pq5FqYCqJCck/+nev/vqXrvzQ99z5p3/PPbcfi1cJFFzdRGSD17djSf6F&#10;UIHEGIIlG7snfBC82Q7nYoiNBBpqmlsgYTYRDxAQcUSEbQWPDNAEnEbASxFLKMZuu8mfXqpAukDQ&#10;ugOqENOKZMI4ncLRYwlEBwsxAOrgVZjKYj/IPe6o4Bi5tvE4RSrHZ9ViDVhyX5PO2dGnE8VKlXjM&#10;nIzFZ+fy779zqpBPfOKLq7/42dfuuXPq4AGk0E7cYh4NgkYL5r6UxOO0rCT2USCcs5iDCSEWsJLB&#10;xi54jlh6Uh4OZawbx3+acYkFqlw3Ejt87buI4AKEiwJCAEQBgg9vkyNhbfPilSvSMCEKBKQdiPtC&#10;UUekvaLAgOsH3q979v8D+WAoBwgJA8Lc8ExQt/citp7cClz2m2KM+3EFRqfJObq/EOWNXiOv9NPR&#10;OorfI2xDxXwNOBtQMd8++s7AN23eerRpsRnV6UuXn3rOBRXw+4HoYMFfrX0M6fXPPBjQjQ7/afui&#10;pauavR7WvzqmizJoAhu1yk/9yksvX63ec0fuD343aZbSG9eJ9w65svDyljXA7NfYfZFXoIOigyN1&#10;rLghr/wzvg87SNo5eyKZxkCDfRtKA5MfsCiHqhMfKJ8hYBySA4pVbkLmeCyy2E1B18vJRIFzT25i&#10;ffL6sLsr4VkONyTeDKFpqIdIRPVOA6bSr9WJbo9eu2CEv4MjO/GNk2YIwnlHv9NvdOBhZTLFtLar&#10;ta3N5qOnJ/74D51YXl/7xz/2yvXlnXyxZsr4YXg40WhdoowO5yg+ASVAZAw7XBK2NBFRsito669s&#10;sPWJT674QZTlO/UfQV//xNFshApLTS2OIo2FhqCNoGOyWueteqKeD/RAQ5kjirFUImmDAFITM9Of&#10;eur63/+JT919avLP/O5HTy2WKrs4fzRzyUy8B0vPkMaKgFAcp1uIaaJDweExYkPzDfsmUDTHBLBp&#10;hksMnx7RK7OpfjKfyhFAgmASqAoIN0CyTP6RZYgwwYjTSAKt+kaKUAXdGhn/yoVkKc8I65kk51Ok&#10;VorlQMNYI9arJePNNAYM3ONDGMO11cQPIk/ms70iFjW9KkJMo1/vJre7md1UniAV+e2dxsZ6pVjq&#10;/ZH/+pE/9vseiHUqX/n8pX6rhJdqNTvIUqF1qjnVovYZF8AlgcnW0s7pA3gFW+DGW0ls/nl0oWlO&#10;BW0nCKrfwe6k4824jiNMtKSvZd3sxSV/6AVGPvGfI2gfJVPfFIxwv5O3oihwU6R/M1TYWzhKLrWS&#10;tVCjl9fmROEt6hHz9k2hmLqv/yhloTYxEm3U9KE4hG8pRGWctYSbG06GXq0351SGkrTrw3He5lU5&#10;neKGA0joGi7gL7y09a9/4YVTxxf/5z/+jmNHcpvVamm80G3U0r1cjxPJOKlhcmjgyXWYi2eSKCbJ&#10;cdPDRA19KDEF0JMYuYcTZIj+1k1jAEABfsIqApXuwQbMQAtjO3aJnWSBqAGpXLfGmQFBBlvJjN20&#10;YADkM0qjimlm2eHDUFo9ognBP7ghCxQBY5KwGDqAhiHLQXISr3gc7PH8J/IcvASBhF0a0WdyxqZM&#10;w1yt9r/7gyf+ux96qFbtfvG5zXgql0w16i0s0QawFTQc/gKjpjuKCV5AqOIkVWxYUykIa06jBwqO&#10;Xc4kRo4PqFBPuILF642olPpWbF6o4hOtfaouPY/Ki16hUMVlAh+g+qmuioH5hpib6WS6Wk385M+f&#10;KRVzf+S/OjUz3l/eblc7uAxMdrFZ6WNtPk6YP+wECCSFdhzzQACmAMy+sgCJTPxCkh47Jmfrz+kS&#10;95lSroPOAMvaVL/eswOGfi7Z4dN+JpUgPySBB0om8rVxTmGvn6j3QLQ8f2PZUi9dqDLvmWKb0NO5&#10;sToHU6lCJ5lrxtLdRKHey3RTpWQ/Z/EvcXe0rN/tRHI3nyW9YWe7n8Ma5fd+9Ph/+/33fe7Ji19+&#10;ul7oWewLzbg234KYZlzRCaPRnYfBJd9wIukoJFD7XDjdcM4tmPs8RimPvnIkceKjKXOoRuU/n80o&#10;XXLiEEXUrykE7BUOoh3Ye+89f+ti+29/myFwK4oCN10qI0tiRNqNLpLoAtu7DN6M5Y80GqWzvux1&#10;4wvbf47Qa74VHReZEDWJ7tucHmkr4BRExfSJVHwi614Db32noodRUQPiSIGoQIBy9gtPN8eKhw9P&#10;Fo4dXSDbKtaFTQy10ovpRLtcIio8WWl3UhkOChqNTpWoLQSAwX6w061RkBhB7BBJxWcBCuPYkXUs&#10;WCHygnk/oieAjCEC4FkAv8GBG795GMJuq1nNQthDhsZg0WaxgNSxEDWvUiDMPLQdU7NeHZ6ey6MD&#10;bcezBKirdRINDAS7yWYi12/HG70UVofA0PI9JpPlbouMhTni2uJWvouFfCP+ve89cfvRxPOv725W&#10;y+xWzUEzErwhykH9uc+Ips85BM+HutPBBtqZLixcsJUu13U5TvdF6IVsPilCFU8QIKzgiZ3nBg+F&#10;KHMStnApSUG0M84hokTf+YfzDHVe33rPnYF5sVyx9OkvnXn2yUs/8OF7H7t/dmu7Gk/3UplavV/p&#10;pTnrr23X1hq9nXi+1yIbc6ZNIAqktUanz9FOJ5aJpQrdeKZhqvdcKjfGT8tSkM5hE8K/ZNZ8ElKc&#10;YrWoNZ2D98eLuUQpEyskiTCN8gLLEVJVcKpAWOpChp958AunmFY7je1n+JfDjTdGoGsOCTr8K6XS&#10;xCQiEQV6iDC/dY7OEuRKSIz3ejkMH0KI4gLnWRurK9l866F7Tl24WvnJX/7C+k6t1CWb0cA2UGBx&#10;mDuQpRbSnAZzyxtlfAnzStK/Cxa6F3ijmgaeRJezk5HofN2U+2qBCItUs0+3o5lTtrdm//7t3mLe&#10;9AgZ/Hqo4m8z59tvbgQCt6gosFcW/voxQ9+6ps7XT3Q17l1sUb7uS8hXpkR+rVVq1vbOl5xYuIgI&#10;5rkiDVzSH/i20gelGgZhDyJ5R/SVWokOgSfOpfxtVEpwIqWANvBgBVTHieul62cfOpF/6IGxenK9&#10;1twostm2KAPEb8cDirRCFnIPWkre3ES+1DAqn+DgN5kt8bcJxY9n2gQphg4jlJCgj0RChBzuYhCQ&#10;SaRK8WSx1UMcIHAw/vlYDKA/hrAWWt0kBuzYg+GBZS4PIdi8Hf2jLs7l61iCYTFgzCNFRtsmnmmc&#10;E/eyxUw5TS4bCHKM/MfZTCyfYPuIxiRDQMM0+1D4A4JLP9YgrV8+09/e3pyYzC/NFp955fWnX7ye&#10;i0+nugZ8EX2AbKJH2HMLPg5/J9AqHP3E0cBPDTQRPPdjVyfZURwTy/Fp0lSqXV7xVwFeeCJNvtfv&#10;4mD0IEMzrsJCJN/r81PtUqcq0XCivRJj0/CjaM/z3Vbyyy9cnZsY+/Bjx+KkkepMkAsq318gARRB&#10;fxHSShze0GszD8WJtkAA4kS3Sl4iIktgrYcglol3MqSE6NY79e1kr5GyUMWEIib1cLdd2+h0d7M5&#10;SxaBlJkAU2KYoVb6CSppZglHgf1huxbv1OMkFWg3UEmhLoqnukSsRnVUb+1igsJhUKNdQQMESqKT&#10;IDc1fzFSJQI2DgfgETGrG70aR1S1FiGviDdoSiUyexYS2a2VzbmF3Le//+EzZ3e+8OpWegxxxkQ3&#10;AVBwE2yBDLPAWwnTWr9i7Zo1yY4OZJ9HHR9o7bsIqM8levor1SxZQdXqyQg/FsoJSVQySlt0H/3E&#10;m3Ac001UUNjbip74J34/Qh6jH+7fv60gcAuJAo7Qw8XAsjE7Oy07oSwG7SGnLrZ2tqqHmD3YSQen&#10;NCncoktO0VgHK4rDcPv3RvcBW6J2Lk9c9TwuPiigMTPDMaoHIzKDJjP2CyGC7S6oFvkBLaY1mrZ+&#10;BjUpB6R4H5orFOVMfRp2ElZoyJnUNxgQhaFeGFWFeCN2WmnkwAwI7aItZ/kiEHwmyhWS2t0wF7hB&#10;eggxTAQjdnD9XiZERuonG6sr/fROLllO3HEgna0ne3BYzmQ72T6RVTECw5gAyz3YOG5LcA22YpYE&#10;voE/nkU7IHVRi+Nb4hYTt7bDYQEMn3xxOAKinyWcK0bfmFIxHdj/py2OKRzLzPzasAciywdNQiaX&#10;t1DDWINZmHkDaEguRwTkJikGiDeXgT2YkXjT4iwRnD5IKuZm1W2QMymJaMGEA882WfI61Ip4YVjA&#10;/JM8IdnppVoffc8d46ny06+u97I7Hc4bEE1C2j3zQxsmgJGdHZfTbt1QQMzSKTXPxUe1d+eVGIk2&#10;hfpK06FXOl02hoFVRfCkMERim2tWqHaPHoHiAQU4jzEMEbYIXNygWqfNkAwX+dICaVAsiB/oWqwK&#10;vaIVZ//OVMLsGx7qn1qhPDUw/ACBQdwCnYjjV0bjTz2/fOKehUcfmd9Z2UqXmsC0261L4LCUuMiF&#10;IeVBivhCjKRLSmtCPjMg3Pm4x2gQk0B+8jCO3WmShEFID5l8r4+Zej6bK+MzgW0h0ZAxEk1Zpgn8&#10;O7oNzErpo/kE2re6Iaah4T5movDzFPmKcnxF4GmCX6MUAKFJkxlmo0fPOSECL8BV1pzl0Wq0CiEE&#10;I2YI4E+8i8UBAC0eO1h84B2lnXr79bNVJlY7fi1D7lmVmmLNgmDLvWAepmBwueivuZb05vjgTN1F&#10;LqGTPta3+kp2BgPaEZ47p9eNasA9kGKiDEwccpjRgSEdG2H/jsZDcjeQS4QYERHB7HLUNCUGtHTw&#10;+4ZYEJU8QsGBYKH7YfH9/3+DIXALiQJ7IT2CiHsl3+gK+U+dqJHKoyTA73Uz0sqAWw8Zg7ZrxsgD&#10;h47uLRAL9FOGZiqpfhrzCBeVa7vJGlZhVaK4hFqNuhFz0qZE+xsRHe8kRn5axjxUija8jROl6e06&#10;yvY09l7QT9t6YpFtge4H6ZLVB1qUOKKNpnrovdWQvYd6rj745+qkk0Ifi3ZjGog+1PZXNVBew4cO&#10;usme+hYFFyUBiEjqsHsWCIg6JybGebVLxEQis4RQekZDh1pWCWFR2FKDTxmFXdsfnXRq0Ic+IieR&#10;qkrgig6EAopm6DfiQOLBqlzCnLQCPoMCoLqtiIF65dPhwFclTqD1iRf2KRPGRnGDYmJjtLuztVbI&#10;sz+PVXZ3s/Dv4UZW864TEE2rg1H3PnBNmTirQhtpRGpRyX5kWyC8EsDh5YIqFzc6/+JGohgPVYnQ&#10;QKiiBSIFvrok4UxtaVXSkO59KSG95FLZzc3Neo2MWBaNJ5gyGGAd1D6DWlyaaGfS0fE6fNSc5l2X&#10;imkqHd/0SoitidOUjVxRZNMrdUlAUFuOyfqpv35FH6rRva3c9BMVu2n5vTXsP3n7QOBWFAV8sQll&#10;R5De8XhkhUTXw1sg+lsvIfFCrcPoGvbKtT5FN50kiZoo1qxoihUY2mw7sXYy4X0QBXGeJ6LmHEgc&#10;kQqjbFIE1AmNvtUTledzkvbxBLrJRqybLV7bqnJuypY1Wr94kjrgDIZvxcz0XPeChran2qpqA6qt&#10;rQ9KwxTD4K824iLBYh7qpwbovFBklEsCgZNOLyZ4OunXPZ9b3Des3DMZgtNtbu+ubewS+iZjOoOB&#10;+b0GJelB/dGsOW6IXkcn2hFvZLodPlFsjE6cxqg+R6fPGaqTeOdwAqyPV8DhW6HfCAJrOjQQxzGN&#10;Lgr/yGQNglvYPL1RcT1WLkxNlPEcxNkunUiDBjYpRLYLF604Y1OLQnKvOXovkNJEFJHUc0HVkTNK&#10;T9WEPtFg1YomThfTqtWk6eOV7E68cjb3QnWfETQvlpfS9Cgxzt6OHz16/tylldUtCdBRvNIweeLi&#10;pgalGSSKkTekh+qS7qMt+qCik6X+qKQKOEpoIN7hKEwECkez6Ks3u4+iosqMYK96ddPmRuocQbav&#10;p/X9Mr/9ELgVRYH/DCg7Nr8F6r/FK1EBXWJX0UXr5O8GQTRCYvlklUI+qGGV4WOQ5EOfOI8XBRFR&#10;FpXkp2iEc0cxCT3XQ29X9yJJsl/zxe9bTI5YLcCt5Qhmy2cF4JTXri5/6tc+TeDYsVIJJSyaWXMr&#10;yOVQ1FOn2yuoq06/ouReRFA0RX3wgfCQn9rk6fMRMFJAe2Ini2IPvjWUoONv1Ypg5Qx1pDMCApVM&#10;jJXEJyyLXWmMgLiIAnbKMaS//F/9cVIufqCBaLBivRqjA3yEpDo26iu1LkHHSa1+SsEgmFCJNB9R&#10;+UOfu1DiQ/MORLlOtH7vnh6qJ+pYlMkJdHrofYtCla8srH08QZhbARm85WRD6K/eCgmjm10Hmks2&#10;Lh94c2qRCn3jLlB4PwVexc1VE5SX8KdGBZkogkXRQKOOilnSTHhPGEKl1qg3a1S1cv36eLlUKk6h&#10;1GdSbNSRFN6CjyNGtIfeZ/XcOyMk1yeOVC6+eA2aEX3oaBzFZI1aCDZyo68c2QRMn1A911d+v7ee&#10;6OfR+xGUjtbzZp/sP3+7QeCWEwX+U9H0pusqivp7V9FN51if+Pr3hTeyzn0hslK17lUSemaMLdBy&#10;PjFKOmT8Ufoe3XuJFO7tqqhJlFKoBn8oTiCSJHBxjyIUTsTmSQSLniRJD5svTo+X1leuEuktxalh&#10;p1XIEgaAuD4WfNQlD1Er9c0pl6DhXEeQETlWGadcoua84q9oPU+kD3Bo6LzDmYqPzofgOtso5F1A&#10;iSpmqTMYWFgce6olsj3FLIQeZ8whLtPIlKkP0oKoS76dVes+IudJovt67hRZAxQC7GVyaldlnC96&#10;kACBhTLa7EqYEzA1X/wVV1NzI3NNAbG0EcFF+KOpicJN9agVDUpveZ7JFpOp9MTUtBT4SnjoY/RJ&#10;9+UQlXu8Cb2VuOCz72DUiDQEwTzK46NdogbXTgkgLjmF4Lg3JEWvQX0QnmtcKsbhGKH39aRUIMHS&#10;RZJbkYubnwr57GMUZkqGdonH+yx9g8+mw02oq+5pCC6Rj+BbFEO8sGPOSGFfX94ZLa6RS8tcV/T+&#10;piWjJMXv95b8mlXd9JP9h98oCNxyokAU0I70uomitT/x5yPrxHnMTVfOmy3IKLnXKtXnvmK9Ocin&#10;baaC0aDpykNgWFFVlfce+hOXCZwZwJTELfhE6lB1gE983+m16SuPb6Pn0qvzCZFciRpoMdH6Zt9E&#10;yWad+GUVUsreddddWaLvdAj1ShKBOpVbJNdw+S7HuXsUXNFRO3MSV3YmLTamgas/qlOX7vWQS/xJ&#10;zENsgD449fevvC31yqeAexqSVBHUGwXiqe3sbPGzXmuS4rbdtwQNDmfRd9UQZVQ+Iz5NAkWUwfu9&#10;vnWeoZmK1qAnFPN9qmQsHjof9dZ9Nh0/HW+dB2gIPPfh25QNbdacAwmAqsdH7d32gfskcgPyrGxU&#10;Xnz5rEUCzhLsz9LhWBRJlAURYUIT5FOmbkSnyUWlKArp3kcanU3NoINRApAuF78o7wWE5xqLKoxO&#10;x8ji0tjBB+wNCW/FMpqempibGSMl5goZsbNZLRwNX4vLMTNKUvRQhTWhUdD5chZy6q/Pkf/UjZoT&#10;SH1+hUgjSO4/fd35E7XiNXs9viJGntyU0I10wMc7gn5ebP/mbQuBW1EUiK5PR9koovuyjK6KKHLv&#10;/cpX1NdcDNFV7TwpWmGUhFFAnFh0UKQhSkTUQ++8iB0/VRjjQL0V4fB7Ebso/9hLU7S/1CeBvw5k&#10;AjEqo+Yhps/rV9fPXV9vkYsglSXRGZSRqvjWN6y+0VFXffhRhiqK7AWiYNGQXRRweufbIBdfdLgr&#10;QKlR3bj04IByVuQt+tZWAKQ5gtSiDua+0ayWx0uIBXibEHzZYSiIOdPyVry3Po8aqXrubD7KDn28&#10;os4uB/ik+/zqc+EANahRfrodicar4Tuhd16r+qMk3lmLixcuCqghVRLFHM2IeKdwQ8XE3a8t715b&#10;3sA/D67J2QpzHlBxcBau5rywOuYYpbacK0fB4nzLu+Qcl1duCSiARKeVHrrdgCZC0q3K+KzpKxXg&#10;cptE/5yjsd1qjVIBVWKnTh7hW8Jra4X6t/rpy9ZnWQD0FRedBSGMJlRKDkFYGB6dR5++6DqK4pWP&#10;3Zezz7UAK9h669Fivjr8xt/qyVtcI82NVPsWb/dfvX0gcCuKAm8G/RFcF7HYu6j84cjbN1tgIzWI&#10;gEaX2U2bENUQaRB7EFlR4ShHMdI/3CuLLlBMpkwy2hLRFIXy/aVGF13/ToNGSIATTZlWaevDQ5HR&#10;69uNF1+/slW3kO8EBjJi1Ovm0BK8kRt5nQ4l5yWia87eRM7002mfKLj6r+E4DLXHksKDYqLdsEbx&#10;G4eVd9urfbOe8BWFQwJG+xzT9PV1O/mempoIAe/s8g6otw5M9SH6RPSXT9RJMT9nRSovQUQsSmAZ&#10;AY666mbqzjtdhyFAafa5V53eGT/PFpwFW5cP1GGvXDIBFzeMXWAfQRWfHccf9ZCOZfLlQ8dO1hut&#10;zZ1tBADCS+NPR8wecTsVc9wGP2WizxMNyss4BEYQgwIanUCqUXj3omgjTFDNgokPhJuQZXRgc6rn&#10;2mo7Ax5Yili64RvSIZ6I4ABxDa9dvzI7Nw1wMAOU7KXmJJiqS0IDsV4BnLfCLpV3acYXlMthVKWV&#10;6/zbEU8D8ZpVvwYoadiB4JDRE13R+72r0rvt5X2K/ca/uimh2Ps2Wuwt3u6/+sZC4JYQBRy/bcFY&#10;KkDTvMsL1vlBtIyTcltvHIGbs/yAggVSNdBG+gr3tcdq7EIPLerogBDIEt6M4fGCx/rP2gyEDIe7&#10;YA7gxFGNOst3cq+1LeZhDeE0b9nMBiZ11lAihTe2aFmgblAEvODiZHHlyF4u47TC2xQh3+0EF7/p&#10;QZJTKI47d1G/Sx7RXbKobbPVISIvAyAFUDhjaDdqzeXN9sHJ4uP3HS4RnSXWwEW8QyhfYsTUm/QT&#10;mYC/5qsdIhzQbbKxUZXYnuimSJiRbPoEmWITiWBDYAEivJmhpEVnozAnrJSMesoxC/Jxl9k+f5vN&#10;evA+GFwCV3THKToosus6D7NwJK5BaB2Ikfwomy9YRuYcjuHohJNbm9V2K1YaKxPovhg31iiaGDio&#10;gkAYeRdDFS+JikECL8/l3qZZlm2m+qMZ1wSpZnFfp+PcC1YUQ8Lz2qR34SPZk4oX8BdYBh/vgf+Y&#10;usRXzozVlnMvza+4CK/UOpchs11WPzXb3OCPHiYJJ3VfIy5vqf6D04npsXh1dy3DNBIqoNNPZzNE&#10;+HUpVlDSciN9sCDpT3zUKsBXw24MwOWw4pWiKglDNATNjpio5jrKd1WnVoruTXYJDrQe5FFw1qUx&#10;itNnk6UsMQ+7nVy+tLreuH6thqkssbHVtDBZE6qwH5L6zGoycpZHnZSRAKdOai7UHK80HE0ZPwU0&#10;bqhT3VBbWjK6USc1X5KA9VAD9LFAlKyYnfEBIuJ7Bpkg0A2/VN5Jomp+y2ug73FkeOvSqlnY9bVq&#10;3n//2w2BW0IUiAJ1L8v3ZXNT2AtxnYh4mSg2R5H7zbDcy2jheT3ca/X6OhFBETsRifGditgM61c8&#10;GxJGSWLIqAB/LXF4oGtm7R8ujc6FFd2L+hvrGO5E9USe9Hyr+sWzRaTUJSNPnAsEFmsGUAR1bdXz&#10;5GyHmxLblZ8W5ZAsAgNPh2jrYjNO2TVqdUwkmyeqmdb9REBnuqLdgpKKicWKvwqkPBd99NocsKL+&#10;GrJzAlUlZsPlrFpNB6pqn5XwH5ic2KlU1ze2koF1OQwdKzQE/qoDPr/qlUQ0PXc00Cg0fJeKnKP4&#10;J9GBR3HGqxIL19C40ZxqCOqqSgp03Ed3+c6BxJOc/2kKghwwYMBeiZfRbEqRrnYpjCpFqqPy+Jg4&#10;k0mDgbcJvdUf8QNxLAeLHjq347kjbXR1OJ5EsdS/clDoE8FT0oCkXg1ExdQrntNnbuSbEO1ktF1B&#10;zyrEhDaXKRbz15evauAOZy0ZSjqn10RoUpxt+zz6c/VHkBGE1UkHgi8BlRFI9xIuH5pPt4+UD304&#10;6nC0P1GM9fu99b9ZsZtSTgfmyNto/W/x4f6r32YI3HKiwAh+78VLPRlZD6J3UTKxd56czEU/9xWr&#10;G7+ii0okyam2Mwk9NOV/CF1uSceJr0JSnWFQFF/PIeRcyEgUSKx9FS7tG7xpp+N0w2lElGpQUqzX&#10;l7GKcZFOUCntxcCM+IZIakT0K2ZyxLijD6Eh1APWjrPYKD2N1hyFhg9flFodjjIz7Tj1iW+VxNWc&#10;j+pVdIwi06Kn4gqqOQBpQG0p4PRaVuVUIq6gb4vl0qXLV196+VVyLzVxJIiYbQoU6pVPtObRn4s3&#10;eBl1z+UGDUqFVVJcOdpJlYkiiaOKRuEQi2LXCGJ7mShCekM0Lc4qYAoNomKWWtQlQYF+ureC4xvQ&#10;Q3tECL+Z6dkgzXThmia8klsyYiHrs6zavG+qP7p8JI742Hklo04HuKCnMrpxKUr1qMIooCQpuoZG&#10;IgKfKzuD5s4Xu6ZDnJiUlnhK0mCB7AY95O9+JmeeJnzii0igcCR0HPapGVluGlq0WHSwjjnqgAar&#10;TkbXtUaqStTQ3tnXJ4KbwKLVES058nl0Lt662EhzPtiRzrx1sZGv9n/+NkPgVhQF3gzEeymRL7CR&#10;lfBmOO0URKsxygNUuX/or0a4iFN2fW7UjQ36kCAGLmhxVUO8AWsC7sE/nb5aqaG2QGySB2Iwatdp&#10;roidk06nPs4U/RMVk/BhmgZiuIeqqN9OSUO6dvQAY+W86a47FhQonjK1gQgT5EbM1QmQ9A3+U3TT&#10;ia9+6i/FxHU0X1G+JeIuWUdKUVXIE5qT2ESdqkQ3LkBE4eCY4B2mEj7nL9FuaZpt7+VLV5Gwlg4d&#10;Xl3byORMK6Dujcyg5ktsQ43qiZr2TaEwRIKaO2uo874F9B46R3Gs8A77hGqKhQxib3Rbx9X6XP30&#10;8m7OqediLVKSC2fUPU2Kdrc+Cr/XtEaBppXCQ9h/pYqpABmiEwScMLTpmGOeLsdA9UfQiD7Uc4ew&#10;qvXPhRKqh7+MVJKBJiXK4ykgjRfl2fSL2avPfKU5UrUaywjCe6NqzqARt6aBUq1SLRXziwuz3GNM&#10;KjhHUdQnIioQeLc1WY4hjie6ETQEWHVYlUf/OrgcGaKoGB1aFBvVYnT1Rb/yqkYQTD/Vsb33I69u&#10;WuDNPtzb4v6TbywEblFRQFTgrXHXV2x0yTkPc/K09ya6QvaSOa32vbPu/Mz7JuqmNcxf/0meACgL&#10;XIpPtLZF8qL91LKPciBVotpEaNRP/6ldggilhimqJGrL8yFLSCdjyZjFw++NjZXK5XKHzR/JfcxE&#10;osfJQJyUr0NDd+cWIwQ9yts0XvFLteg6ABtmOAj3UEsKu6SzcB+7g4hvvWknrIKbk3t1Sf0RGxCU&#10;9OHIXANqKP7i4vzCwhwWcHA1p/uUFK33+RLcfMYdjKrTJ10w14SqsG70cGReoliqV16///QZdH42&#10;UsbB4oByzFf9Pnz/6TKZKo+iq/NOH6CPiGKNVieTIddEDAbcCCktfFBRziT4q2luxCldAogCeWQF&#10;+aijPI9vpdXwrqpLWgIatU+WJtqlZCr0Qyh9rm/VWzXHTyIdhwpNH7azs43+CBxE5tG30qaoS1ov&#10;LjZpUqKD1cpSARc11K7PiwNc8InOu/DWF5ReuazgaBadYn0ilYnKe5ccntEpvul9tHv++Qgijfy8&#10;6Yi+ZkP7Bb4hELjlRAHHzjdbe8Jyx/XoBkWfqIaRG/30dRil+14+2mK0pD5UQ9w7o3JuIcIk0iZq&#10;xwf0INARy1ekA4IBcQzkzFmdKKlTIm9X5cWERCDEMp0tiUhxaecNo8eITxHg+RCTALh+FrO+fny3&#10;Qnq3DkfElgaGjpGoCEPBoYLdt25OszRAjVfkKUr6o5tjtaXyeu4laUj6AGixq7UpI+ovu3R+ikrq&#10;udN3qnWJQcPUE59B+tbqwtJyGThAhpRRXZQfhBeKDxXdrj5Rf5z0+9w543Gep8rFADQczXX0uW8Z&#10;nfRHp08gdbovesEnkpxULX8ZvqtSorjqbQkH9IlwQwggfBDA3TsxipBRoElhIGyhjO65GZ+cbLa7&#10;11aWMWVlFvR5iI7xBm/Y6HpRB/griU3w1KWvoqvJQaTC3gGVcbTXQHTp3EfjdStCnqst59xRmKtd&#10;iYl8ZQjWD4I1GbAwh0wlqtUqeTaIQel0wBFesxAFstMQRzxNItfehammhVfycRjCcDBlAos3ofvo&#10;NDma+Yd64qjo8+6AFS7tvdQ9v6KDVcdGhh8tP/KtKnGEfLMW959/oyBwy4kCjo5R1Izi+shMRBWn&#10;I6g/UtIXp260Pr1MlJzddEWppJarCJz4jbH/4Y48ECZTLIu9iQQbXyFV3R4/72gHRAvE6Z22iqY4&#10;MfWuOjMWw5Zfokiw8QzsjmHJ9CMB6e+ubm6tbOw0SR6YyrNfx4w/sHarLAoQ714UOE6qomTFCZlq&#10;kCDikBfbCGUGUZllw2/nJoF6q3415wORKBAlQyPgUv1qS/rkdNoCJNADwujubG0h6sxNjcfJgfvG&#10;y0m5gBnFLsHf92HRVzwXHxJWqJ+afRXzIaiAuIvqd6g60PRKwPTyYjN64pPuwPfOqJg66Zc+FHYJ&#10;2dQfxxyBS9W67Kjxtpod0kWWy+OoixiNXGlczFIH9KH3QQ8lHqlddVtw0Cvd84nMBjWhLgIKmPpQ&#10;z/XKm3YgOw5IcHHhJip2aEQOXoEFaRszHRpCCCDIJlh35cq15ZVN1SC5RP2MSjNqTpdjuyAQndAo&#10;8KNgEZwdAWjLJaEoGvgn0ZuROtWcPnfwRvvmnfRGHVZvUe1IK/s/v3khcCuKAv9JsyVRwClXdG3v&#10;rWdkfTo1cUK2d807EdQKVEm4vRat9iXqgMhceG5yAMUG9tshH6Bv7HjuO2Ate13eBycuvh/S6FS/&#10;SAYVyopKZMupKvs8for28UUqnZiZXYQXcziMUyP55ymPPUGzbtsl48zDKypwiKlQp0Yhou/milEq&#10;rHs15zzAJQP5O9BnOZVpK8wnFFCZKFVVB8Tsg7AyMGLQJyLlPtHeLu9yOWwgWu1GHQ9HMuOqWgo4&#10;0AQuP4OPogo9F5A1RilIopt4nwuRaUFGTFGF9zJpRyF1kmKuo9aroah04wBbu+cRaWykHvXQ8UQ9&#10;Eb8cea6SXl4lBXx6slOtXb9+/erVq5VKLUhUAxcPH4hA7ZzYEGZ4QBNV8kfFDiEw9fNQZXSvwboA&#10;4TV73zRGR+PolDEETY3sJFwQUc1cKqC2BL0AB9xKxzfXN3g1Mz2fiA9GJ3zQWCjszqLqAB96P00Y&#10;H9bmuOQLP0oNhJZaR16PyxC+rh0yQum98ziyCvRTyOOvojeOGG9x8xZk8C1efT0175f5RkHgW1YU&#10;0Orai+Kc8OmfXyp508uWGaQ56De1nsMTbORvBF0RoRQNNaKPuZQFDXCDXts/889202jyw2N4JsXM&#10;0p5qYwPLPttmh00tT8kyT2Piz1Ql793hT2rqqH6udDYvP/jwUUs517M45cdjrUadn/SXjmnL0sJz&#10;3rZKCbK5O9kSxRG5MUpEj4gujL9iz6IVyOEeF/9emwBCDCRBqnNIZ7UXxzFrcow9WvPw4kQ2ketS&#10;otNAexpLcL6eF5A5OFC0AGrjhr/SeYp+iUaLhoaIL9Y3OcdLIgr/YMbmxS7OJGHFWG8nwegSAC+W&#10;bjS3Y91mpp/qNrvxRI3sCLHkWLufyGTj6USXfPbJhGUU5EN6DulHdBD3CkIGu95Bi9p14exubVm8&#10;3JRlu+/3sYlMx7qkJezEScRgChi5GCiqAZDDt8NptAtYIuJE6ZEs5TRdkkF0hyexT8yG54xOco9T&#10;Vd2rBqEZxSx3YhCS5CMnGULD5C+Dk+JkeO5hEiSqDtupdylswh7gDQiO8tygHVDFbngimFBSHXN+&#10;RhP8DAvB3SatWp5weESC6lazW+WEqFAE7JheSs+ejQ+24Oqk5wUIkLnB2sWf+BuEvDgHUq0Opw10&#10;K8XqIRAHmNjpNrPZcQs40e4Be8DbY9479XRiN9HnK0M8i9yR6vWTdYZCbZKoAkwGrn0CrORdAY1L&#10;M+hg11fhIVjXazOEGn0gF1enWMikM7mJhfHjR8a1fKSEEGQ0CgslEnJsakQSLzR9/AVWmmgVlsCh&#10;SxXaShwqZnwKKC+/R4kIPHepQmXUf02WCmg4/GUItAhNYOIsSkQfn2SW+g0nxpt+q8+1Wp2WqubQ&#10;gp1O6pVMP95wnDAckaOxV+Kd9FHv33zDIfAtKwr8l0NWGFypVLRutZ5FxMXPvuYVXQP63Fe734i2&#10;ihlwiTqI3/BTu0Nx/cHbQFBuLPhIvHpbkOESZYnu7Eeog1a4GnWFqviKqJXIh/ogxqPygQbB3o33&#10;2H0vvr6+Tu52CpChQK2IkDklEukXodRJrUYaHbWG41t2JxlOvo3qDDWx4uKxRD2RGENqqbc34slc&#10;t5/pxNu9BELSRLtTb7VWshkiHSAIFPGyaPcrGpGPRU3QGUFM7NkBG/qf7CI79VvxGK5xS2xuN7fW&#10;kAG8EoePRqpKHEoOcGfPIrW6BGFBVZeGr16pkwJR9CvXdvBQMo3jjAsT+lwfUq3zOR+4q6+dH3v/&#10;vTPCOv31ydJ+11uURsq4S3DWQLqiQL1Wmyhn7j1+5MjsdLffQi5GFjCfwoA5El8kzAnTAsqZ0ONX&#10;QD+Yt2FLrVIHiyla61Vq/Ua7j2CJT0dhq7Le5uA+32/HGlXkjlgrkcw1a+PEr2p1tvlpc53Ip5IF&#10;9x1wNi9+7ED2WXNwCc34CXjdvdDmIpz2UA+OMyHCUvzatWu1mmXcAAI8d9WLVHeO/2rLtUEuNGj4&#10;KubqKC1zIQ9/vVe616UK/V6FNRBhlBdWSf/pY9cTNRS9HBX9oWqLdmnvV/8ZT6LV/md8vv/J/z8g&#10;sC8KvBWig7KutHT0dR5w0/kYWU5RpHc2MLLaRxazr2oV8+ZEOJSQMEriecgih0yye2L7nsllLRsQ&#10;pAvFgMUlvCE6+IeqWQRL+mo9cTlAb6MEVCxETF30BeLH37Fika8CP+hgnSWIjfDFKN1xRugPjXAP&#10;d0J+L3otnieQRkkhrwhnxP4zlo6hF+l1k3CYeA4FAboK1AA9QECcOxOK4mxTW+wwVZuIpgbr9FQ1&#10;C1BibzZGAIA+KN5eX9+4cOk6+9J0FucICUODSlTYOjMUcXxeBFLnnWpdf705B7KadsYg4UzTGv0q&#10;SuXFe6jBt6FR+Lg0NsCZIcIE1jvI8ShRjEoE3hGi70/UAQ15AJmI8aYDjapkU5JKtMfTyXwCF5Mm&#10;pnYIXwn+Sw823GpUcgAXcFOdgkzo7WAczVjTlGfkk2r18tlCIVdKx9O5eLzWJO6vDbzWrvcI2pnG&#10;RDRvaqdkL5Frs8nntAF7hUa9hUYroNVAuvVWhGzO8oUVal1Y4SUl6PAWvRT4mMtn6/Uq6wtvycuX&#10;r8ZjqfHxccnuVAjaK/0VP6VsiK7T6EKmQp3peBmhXxTmjvMCvjDWEcBxeORtFEN8oelbIZuW1d4r&#10;Ovve1ghKqK2RzuxFm2iXbtrW/sO3JwS+ZUWBm4q9bz0HN10Pzr99GUSF65uuhJFWvMwIF3RuIWqo&#10;Dos6iEw4+YB8DgnlgAk564oucu9YlI5EaVB0kXuFPBRRhlLQqDMhdUZUUvxPew5XsEP00OpTZnZ6&#10;anysJFIocGmXoyFI3e18y8coWqyuiitHhQ/BKsp+dHauOg10nVQ3vlnv7qb6Y7kkKolOk31jN5Zm&#10;M4/BP4S1Gw594302s/g3qkKxIscNbeCciXqjoZPBGiOR5ryAE+HJqflScbzbuZGpzweiUXg9UYKu&#10;GXFu6jMuEWGEoGu/qNH57DtwBFXfPvpznyZVHv2rcUVJsyZR0HYsldrJ8URfGVMPlwso0RspDBw9&#10;qNbV6Zl86frm5na1ls3kSUhoyn1cQYP0JWgIMYQt/I2KJuFgaGC82Y6l+Sgd75cysVImzRFNMY8/&#10;QhXhLNZNpBPNeIwYl2TAqmLKGc/E0+NoEnZR4PU7uPvnsjnD2BQTODSyUW/Vc18gjnJR0PlbzZ2+&#10;Ch9iORiOmTLZpYNHUYSgMuS59AGaEQ2QcfliFLTd+lhT7/Oim+hf9cTnzpm36tcr58qabl3+iU9u&#10;dJa9QPQT/3bkZuTDkbeO4Y5se+scefL1NPpmndl//tsDgW9ZUeDN0Pemz6PIrXt/It7sXzldcOR+&#10;C6T3St6sUX8uFuW7JdHNG2t+aDNltDnw7CgJE+UWIfB9BjWojFNw0XenFxQQ4xF3UdOikiJ/2puq&#10;Qm7Ms862ffFO12zsjaOgAm5ygm5EkE9kuxeU2OZ2KC4i6cGHKYFAl97qXlAVteLGzeWcvKo2dU8f&#10;EsygPLGQKUzTQn13O2VH9ow2QWaE8thkujAGT2rVe51aP5/KdVoVEw4iYo0grNE5kY1OR4xTmnYM&#10;W4tMLlUsF147d/Xi5f8fe/8BbdmV3veBN+f78nuVE1CF2EATHclmq5vNZFoSRUWLpscS7eUlL3k8&#10;tjwjp/GMRHs5yCPZljUaWcGybCWLIk1JlJhFNjPZZEd0N9AIhSpUrpffuznPf5/fvf/adV8B3RLF&#10;BgzUwcOtffbZ4dtf3nkzX5hegic4TS9lZ9ybMm3+Fa+GxFoVAGK9H1dtAkELpwSBarItE4T2NBBg&#10;E0lir1XE8CgSEscM6aqx+jFjEAYeagEkvDq9MsgPSm3/oEuusHRzv7nd7pWLNZ0/0QmHXgUE0QQe&#10;gDQAjjRX61NpPCrrqMKFxZ3B+NXt9qe+svO513eKJ88urR7XUpZ+u11MV1KjvHwKQdXsDHcPquns&#10;QiFfGfXT8uK0HieM22tNTmKe7YxSKdd00RBigEcPGANIhVm0EUy7VgkEPzg4NzpZSH5nq9UZ9jvQ&#10;FFfePAaxeCgWfBKAdlRNkxEHiAhySI8bAcPMPXORc8nsNLheirW4uZY48mgtX3uMy48DcaWu+msv&#10;82HKrycG3vmuQCwzc6z55q9zkhOr0TmJ4tPRBHEJFnKUjsXe0o4mReE6jTUm6lgaAq0xNYezvfKK&#10;dzmoJKpz18013udh3H/JG/1FVKTSo5uwAXplaoBi1ZGWkmy3upub2wsLC1pGGSpKtBszrK1mmEMF&#10;IQ6otNiYUYupY+WlSFwBGqIHvcxKb3So3I5htvhX/8av/+CPfHaUGZfKulBYSjM77g20YuHarcn/&#10;8ROvfPalnZyOQNR6zYFuSlxAsRokgNHjSJpvRAVUaOFhuaJ1na1e/9UrNzUsrOEFPCc0LMSKjQdk&#10;jdkD4EkfN1Zh22YSxB1HfSKxVTngQfeYb81XpLf5gXwmtzGvvJAY+EljjwF6xTgxY8f8oLwCQ7k8&#10;v+BC9g8PDzs93eCkqygEaTLgMJH3anNrJJPdLRUHhVOJujqXKNjpxYXUXqP7M79+5z////3Kn/nL&#10;z//5v/Hy/+O//Ok/+Wd/4jc/e3dhaTEln6/bFSdUi0uZYv7nfvnKn/7PfuLFFw4r5Xohp3sx+hqM&#10;0OLFXk9b/1qsZmBUCTybq3FqYUU9wcWcjXbEXkuCVblB4ZgEHabR7g4///kv6BoCHTylvPAk+DSW&#10;IJP5LZYCpSSL9QNuQcwh/hTLtZkBIpqdjlpZs3HMkGYJoDpqZo5GugnWSKRxCW9U1NfThj2s618I&#10;Bt7JrsCcqHwt+DLrWypiHWoBQ/9aKuZKjuUnhiGWT2v5WA2h7tHOFOLaqSIsFLhfW01FPZkDZgwA&#10;teK6UPd+HqhN0Oz4AbZz1tSUrAJVsvUj5WgkNqvDd4LVHOvOMxkjalf8XD8JLYlesx0ybIZKAXqo&#10;VmHK4iVXtmHFUuknPvnyX/u7n/7JX7h+c6tTqBTlEBQ1l1ssj9LZv/73fv3/9d/+7N/4B5/S6cHZ&#10;bLfZOhynS1QNZqxzCVirxtTP6mrCtDq0g057sLvXXD+2dubsKRHHpgtU4715J2RcAm2JLYpVNqgI&#10;BJ3ZXcCL7bfDJOMXstq98CfFG7eKNJBGo/kBy2cDAwBzy2DBv+JpncO0RfEqnzAItGFT4k5jb6mY&#10;W9RkeUp7OCZ5bVaR15Fna8yUu4AKjsLtU/sUg4VWQG7f519t/Q9//ef+xt//jZdf2b91ZfPm5c3r&#10;18e/9rnmX/7ffvnVa7u5UnEoN0Md9Hr5tev7P/ULt1++shWumNT+llF3NO5O0uPkVGBtMajqV5XI&#10;NZGboSkt5kO8aYKzLHlVSqMdHJpAQ92spAozWe0n1bqc1fW1hYV6Rhd0zubFcIb0IAKmFw1HzInE&#10;8TISFG93JKYXjAo8ZIcuZmBe3+jxV2gUc1dc2htln9Nvsa4j7BY5MJflTWB7+OltiIF3sivwLwTd&#10;R0UCFRkX7jSW5LmqLcbIpPVyrA7iMcw5++QOq6pGV6J0pjYsMeSYB9sYPqGerIlsqNAvaAcrdH31&#10;QDEZlcDeCSUrAavDlFhd8xMnTmn7gFKG/X6z6lBteBJ4AIoBHps01W4vh0gbM3LxKq2qsI6yV/ms&#10;nxeWwi7w0eg3P79fXjnXmax++nNa06f5idFhu5MvFbe2hy+82sysXLy+N9hv6wDEUqFUagz2IQEY&#10;ACFgDEjsAEEgveqOZcE7GXWLhYr8nFNnT1XrJc0XeMu48goeTw2YrJQGet1pNuZjxiAlpLSyBl00&#10;3zoXkwzdA2z3j99gWoxGdzcpB5MQM4bB49OcRTEGiCexUeRyRBEgxA0yqJVi6tRS7ZQ2EhR1QUXY&#10;hjHo9VvJ3DmMoWK1A1AHEIl/EmyIQ8I/el1aWtIgk5qjXbH/w9967cd+eS+dX/jXfv97/6M/9vi/&#10;873nv+tjj05G/VH21Oeev6k5n3y50tfe1HTn537hhedfPvj4dzx56nyt3TnU5kQN6k9S3XK5qBUe&#10;WtlH1eLbcJdmwsBa/wEkemXvA3hQypWVleiQxClyklaHluqf3kA78noL9SVxvjwZ0CWYxRjs9OPV&#10;YoIgIEp6YGmSObFlAXrBS+ZYpMNKAHKQgE8EoJcJ4U+uiAIhqPMezQKLxhzrcFz4nIqbe3XKrz3L&#10;mxf48OtvNwbeFa4AwmAWnwvwyibgabJkN3CyZXZqMsOGerrXyf5mnT9qwXPhCIyuLdE8JecQIJ9T&#10;8QvbjHVy7WA87ISDbMO+baWZjh5jM0hvG2AjaquvALqYgc2pBrn/LDYMg9urKqV+2N+vBXXqDqkd&#10;OnYAJ2AKc7QfXU3TjnGpb/3qb6Kl9OFAhHBTvU4XHMimaDH9KFsOu/Gzl6/erubrGo2VWtSOgvw4&#10;p21VMuXpyXTLu30Xb4JXNulkKaWwP2u2lz1sHkvp3rf6uNtNd9q5zCS3WEyVK/XlUn842d3JXN/Z&#10;nnQb1ZwWCk5SxfTP/srVz7+8l9OEwHBr7WQl3c6OD3MZHfPT6OWLw1Mr5VP5xkcuLeeHo2G23Op1&#10;qgHROvkuua89l9dWM/0pnFzfnhFs8TovSJAt6vyHcjpXH3UPT63ks61me7+ZLuiYh1RB2+WFy+FA&#10;hxJrPls3NSe7qqebTazEVY59F5Q7RDHmTV99op8N4Qig7ulwiz0YgmZBOwvUMfkQ0cPaFGVXL+67&#10;KzFZ7G0ojCPCJ8LK4qUGggH/z8ngOhlLpcFpgwn1Sxf/2PHVcxfPLywVRo2B2t8Zii2K2tfR0R0V&#10;onumocS3D7ufvbq/2+0s5ZZ66dowL1aa7B9kP/ml21+8dTVfLf78b9x58fpeL5t73zfWvv8PP/vt&#10;H/nAH/kjH/mB//Rbn65lRi2dbXmwuz8udFOLmUpzMLzbKLU6vVOL+TOLta4WrywtL61UX752+2c/&#10;d+eHf+Llz33l8uLGYqVc6/Wy8u4KlerVm1vXt/eWVhb6/dzrd9s/+vNfuX3YrC8u1arBfv/kL978&#10;xc/cLdVXc6Oc9irK4+2GjfiZfCEz0LLBVKaSr2THw5q2r46HzWY4YYJdnba44Eo8FW7rDqdWTC8V&#10;BFdKzOZDyyl+c2C5mUunsErzK2zDCBP0hbVs2mNfEPoqxnw4zSX5Svye6av4f+ZD2PBbMdq9mOlG&#10;N27ajZlLEJJJfSVSPQ1ImSWq0o/huReVhB76CnMIeatesz/wAz/wVtX9211v7JnOealY7dgQ0qOW&#10;5QuaWv8l/wZPPNGm01v/knM6pvH3br65rzs+k6swBGnRSgJSuP1OuvDcU08dX6pJLQZFmgqnFQU1&#10;olN/ZFGmJjwBToI082DsdqDi8Qx4rA5wdWjRfQ0PB+RpRV1qcLjVaI1Xzz2ez2q0dJDWuTszJU75&#10;R70lIkkmF2I00Ux8See8DMKVMzrIp/D5z17/jRe32oODb//g8eXluvwNmRqt3ZeuktsxdZ5ofPIk&#10;dm3qwbjSqUOTaU5SUsajdif3j3/6lU/+5q0XXmleu9b/R5+88sM/+cqPffa1518dnTm7ce74OD/o&#10;b282O5PMOFd6+cruhz9w4T0XqzoWaJTul1fqW7vZn/vlV/OVxTPHcx949kwpL8uqyQupsPv28oEi&#10;212jFJsdiC96jFJySrr91MuvTwaT8UefW1qsSY8zMDMdhEexQgt0tIqlRVhcOwH2A4h3YqqDVbDE&#10;lEAv0CMrtjd8ZY+lwurp0tFkQR9F8RX2oJk8NNNK2SyENZqjCOlj74H0s1rUBFaGMjaAu5B5/Ubr&#10;L/3NX15ZXv7Ob7ygo3SyugwiE3YEjoa5cTtZYlqo/ZW//7n/55/5iVubzY980xO5VKswad3d7P83&#10;f/XX//z//Mu65Pi7vvUjn3v+y1/5yo3FwnEdDVHO91OjgW44qpbbH//gmfc8cfHCmVqlrMH/obYU&#10;XLlz+IM/8sLpM8f/wLc/slFPLSyV99qTX/zVO//bD774t3/shR/55Bev3B5+5aWd9733yVLxsFTO&#10;/+wvXf1z/9Ov/OLnm9ebvV//zLVffX73f/7RL3/u5SulzMKVO6k/9dd/9ZOffOm1zcZe/0DbIldX&#10;K/1eulwsJAMjablIOppLLdg/HH32he10RixxqlZN7i+Olo+AXvtJwhC0AG9Cms496vfaw77OStIR&#10;mZz6JbaZqguLISwEXXCpLVDwFaxlLWpaR4Ggt3DsmofNvYPG1u7+lWvXBzpjKjl9iQKtB2AP/6oJ&#10;9x55dMk+IG1UZvUor8mTxM/O60TSGe1CKoAcgB2IdY6b/NttER6W/yYYeFeMCvzzcUAsZnEJxNvo&#10;xtbXZvieBU1yov2ROvK6QMQgzojMkCDxSO7dIkgypCuo+NnyQKckvR/Sz4Tz3pg/A5WMkeqhP2eD&#10;hPEAKkOC0CuNBsXltKhTrJHdc+dPazDg3KVL6ydOYsOwXnI/FGC5FopMn+i7gBkF6LCCkwTMcONL&#10;ppgZFas/9rNX/+rf/Ow//OlXfvRnXv7s89c16XznxvDHf+nwT/73P/mbVzqp8vKTFy8MWluLZZmH&#10;2g/+w9/81Iut5y/3P/1i51e/tPUrv3n9UDvK0sNirrBYrXRa7VKlrlMYYzzH+GfEGCTQt8YECpyw&#10;RmGgE/QyN2+9XqtXTpw4kZzEd+9KZWik9GAm9gBUBUTXE/ez0ZjJaXr37f2zZke/89XAKBJ747ML&#10;cRQUQwDbb9eBxprrgIFXaIHuViQ00ivkhnPM0v7keJdM+TEzk2aYHuUrhe6gKxZQWwOFtWpQpz2m&#10;uvnMQCcEHLSan/rC3dzCxSs3Dg/am7mRTqaUV1f55de2d/P1U2fPpfoH7/vgxdNrcvoal/cOfuCv&#10;/fr/9b/6+b/8Q5c/93J7VCy9/71rp9ZSKj+MI2XGe/v5rb3umY38U09vDEa91mTpL//gl/6r//6T&#10;/Xbhm54+/e3vf/ygX/7f/4/f/Cc//huZ7FB4//yLd9P1Y7cazT/3P/xwTidTdZvFVL3fW//RH3/5&#10;h//Rr+3uHX7oQ0/d2Rr/hb/yKz/2M1cy+VouJwwdysOVSRVlEknpLcvtXahpLqPXDzdu2CTD6mAP&#10;6sDbyJrF3/JlJRALmhl1TgDJbmkibCqbf+wuWI1YFyH1R+syGxMw+5kNvmogbojDLi2OiUVvLuXD&#10;17cWAw9dgSn+LQAPZNyjXx2DyNlkPpCc/hq79nNZLG+UgLIm0lVM5TxS1RRC3xQVE/vgR6vAbumJ&#10;TQ4ZYyDdR7SFkJX0cc2yLK1WY393WwfuTrK57f2DUqWsgQfdRRSm10ehSzRn+NGGGEL0F4aEsL4W&#10;sjWdnaxzDF++/Hqhuvz0ez9QrORW10Z/6t/7jv/3v/OB505kzy6UX3518N/99c92Rpk7t3dfe7WZ&#10;6rWevrBycFj6gb/wa//xn/25//Yv/sZ/+Wc/+Y9/7DPDdK7VDVvM281DjeFrp0OYi4g2VrhqbGSM&#10;OtCi31KhXNKlhMHrCjM+ilQ5/V4YFbfGN11iKxsjVmE6T3OdIRtRqsZXg44zx2h6TZ+NCgnsrNAc&#10;feUWYPwq82TcKHBuqMA/noF5FXLQHLtoKs37/m3VzI0ABjvpF0dKdelU51pde/w1qJXK6pxjne6g&#10;mZ90saCleTkRYtI47JUmuZNL/X/5o09dWFrpDfYz6dLtrdRuW+PzuZMb1V7j7vLC5Pd/+7Fzi/10&#10;K10uHSsvn/prf/OX/8e/9Nm/8re++Gu/+mJtqZbN9Sf90WEz/dkv7ZTrC+dOZAapPR2w9d/9xR//&#10;Oz/y2efe957/5I9/5L/9Ex/+L/7YM594tvDshaXduzfbzdHdrfT1281CbvDMhcp/+P3f/f3f8+wf&#10;/vbT3/msOv/5V1699vjZxb/3X3/v9/+uRzZKo2Ej19jP9rujqhhIGRIpS5A/LBTz+we7165d7XRb&#10;2vGg5nMxByQGe3YrzVrKrgS4jEfNIaIXJ7YdZVTGLEca23snMylNIBdIIJa7mP+dbA4qXo86AXFk&#10;XOlcyrnanfJh4G2LgXesK/Dm7qcZfU6Wjuayep0joVPGRjSWBwSYXA6g9MmC0Fr+razv2f7Z8F1Y&#10;yBANJNDDsAFATUyH49DZs4dIClR6nwOjSG8Qp/uCpqDT4PRATgw9SFIqUguv9MgO6WbCK1euaK2A&#10;zLiMnhIwn63y1ffFmwFaz21jqJQS80aCdkOLEsLs+87mflvzwXu3Vsujf/0PPPf+Z8qPPl7/fb/n&#10;vY+st09UK/t7k91WZ3d3d2XlkdrCMWnpYfNOOTcYtxsr+fK4PUhlK8NxWhu9PvD+bwgrN5JT41WD&#10;XYHYCwES95jd9tBjHiSrMXI69H6ytLx64+bt/f39UrksUEECqh/0MvuLhgU/CkBrsDFHHXOFnQkb&#10;A8gB2tH4AEkJrBggEpfOtVC1qqOjr8f23rXEJiRmbCegdQAA9aldASqKv5pPoGDwAwqFw/3xS1+5&#10;dnDQ0V7Cbq+VLUz6w0ZvcJDpVzV4MSlWbm8e1IvVEwvFZe0IbaUnWmhRrN3YOqypD95t5YfpQm5l&#10;1M59yzde+L/8ng8/tVFo3b68XB6cPrW+eZj+6U/f+Z9++Mufeam5trRUL+UuX2/81M+/UipOPvqh&#10;M0vL9d2d4dbN4Wq9+L735p55T72Y7x0/V/y3vucb/vT//ff+3t/1obWNEy++dOfmnU7nMF3u1//I&#10;v/L+jcXBpUfP6uKslq7tWBh88Lnj64ujM6uFZx4/+fR7zg+G2hZ5qCGNXl8zTKFnDxL0Kwxr2WOt&#10;VtPwACNqMZagC4xBLvkKXlwZ6w0wbAViVWBVEysQaGrSmFehqZUGTGixpXC7enN9gNgnoEBzRRwG&#10;HsAz/ITnHkM+lzhmtrlCnOVh4K3FwDvWFZhjyqNYjnnabB1z/BsxurWkZTgufE6c5j7ZIM2BN6cO&#10;VEjoPcwOxjd4Fl3KsYTbvbDQxp0PiyVdc9tCCiEL6dFfhK2YgE2bsXXZDN2dRCXqyDUNV1d1qu/C&#10;wpIGa5UeUyF1owV6dBn16wWD1EJ1lEldelWWSjl0wHRSrS6VqVeXliq19z352HvOr97dbXRbw2ee&#10;Xnv/s6tacXX17p3nX7rdHwy3dm9+5ku3pGP/b//GN/7H/+aTf+4/+uif/uPf9Cf/rQ9efOT07s7h&#10;jRs3lKC+ukBdWith5ThHd1AHJLSOBDhsQ3VqczrFuKzbCNThVXfPHW43B5+GQox/41wB8KyAO4tG&#10;go097p3KoW+tePqXMJtg82wL/hPDAxTOYvU5B4uMShAPGOiVvfV2wub8DL3qE51XPVgOmmYH1Kw1&#10;56moujCKkJmcPLGuTZi6LCpxN8UQRZ0MqAutgiXLD4uV9O7Bnf6w9OXXrh/oDKdBTscQ7R3u1PPd&#10;bzi3uFTN9jKTymJVcHzbJy79yX/3E//2H/4dT54sfvxDp+oL7YNB/wtXOz/xc5f77Ul1sXprb3D5&#10;yu7p9eylCwuDdvGgkzqc5Msry6n8oNvt7R9Otrd18nHr7PnqseOFUbclKlWX641+UzAsVyeDbuP2&#10;weGvvXRzt5n57m/7pg9/w5nDw+aV/c07B+1Jvl6oLIw1qTDRehE5AroNISzLkF/U6/aPHzt55sy5&#10;vd0DUUBmHvyYecwGM4d8ukogFkmoY20zp3asDaCUSQmHIFbO4sSwOiwRfyXsMxVE0znDDCQkM9/O&#10;gRRD++Yqbq7w+HVO9Fzvw8DbAQPvfFcgxvKb8OKbyEDMzZbhWJjnirWoOI2lNLYW9t/npBqz5EpD&#10;IbOpR8TexdoCYQnmzL9ebQbQ7DZaqAz6eRgeIORstaPCTI2MHMgJ0JmymizQ7Yk6bXB1ebmok151&#10;/k8mKwWcbDbQJcv37aeP8UON1GJjpphJRhvzhtpeoBmHQaowSk0a7Z1up9ntjXWVQr+Zqiysr53a&#10;0DLLbKZWXDjeGfdfff3Wxnr+D/3LT334fSefeXr18ceK3/4dTxYLvUlf1uiM5qnHw7C5K69NAyku&#10;Ery3cxKuwJ1Cw7qjr5hw0M2or8NkpFfvbO2/9OrVO5s7t+/cyRam58uCWPtPlAMaTTuTAyfDfXQl&#10;A89W2XMMZnQZNowKhdDRZBMBF2UpPWsFFOYgJkjp0w4gbmwnKEpNZjUiAzbUS78T6vBqBxEucqvN&#10;52QEvbl094nHzsmV0xkTytjTmoGRqig1hluhzH53ZWFxcbV0Z2fv0Scv5ItysTqpYfdgvynrvrpY&#10;WztW6Kb7X7x6Y6d1uLu9d6w6+jf/4JN/4o88+8d/39Pf89FLz5xePbGuOYVSp6eDo9JX9zrLS4Xv&#10;/sQlHSg5Goxevrb9yu2dVlcwLAx1vkRYnhfuFM6VcweNtjaCapnjYNI9dnzhfc+ttpuNfm+8urp8&#10;4tja5vU7J5YWysW+PMteunpnp33z2t1W47Bc0d6GMPdRlDtTLHO5n/a/yKxee/26BsO2t3YhvVFh&#10;y22nCvTiYs6Z6jm9YX6wDEI1K4qYT0yUWCE8UM9QL4UTIMzrUSP0QCXpqq0n4xg3/2tUtm8Hy/cQ&#10;hjkMvItcgdgMP5APYhn4qoljqYsl4T4TnlRDURZvqn6gvMXmIYbQyhdFY+0j86UYfUVfIPNYNask&#10;uulo6rkuhbQV19ORRWkUgz2LtfwM/mAbMOQMDEgzXrnyuq6DOXX8hDZzK1clGT8XDOw0U1iJmSZw&#10;E1w4ZsZDqeFQwJGs96TRbV67c2dYGG+cqaXyk1o+pX19P/zjL//QT3whPWz/jouPrqSGv/7pr+w3&#10;x089c0lOQKrfbm7n7x7md7qprbt7uUx3bWVdp9+fv3hGtkkXMmkEV6cjYinBFWoU8EwvOwozLIVr&#10;9HS50872fq5QvnjpyeXVFQzjHIlVLDu7jF67XAqwJlFfiVRA2OPeGqMCugNhGFOZzQiQQLkw6vgQ&#10;gpNJB31lloft7HgAJmJMQfOSIj0qQI2mC5wTsw1s5k1r4A2QFKZziZWCuxSpfvO+7Oj1u6uL6xo8&#10;1wo73RM9HLfS2f6kVMnlFkqThYNboxMbp5uNw2JmuFDSYQ1ruv0xm6pkitWljYXjJ4996tO3/4v/&#10;/Jf++P/rF/7Jr1+drBbutDb3Gu310xvPPvNor9MvTzpbd2+UK5XXbuz/5M//xokTxY99+HTrYJwr&#10;N7c3u6VJbSXXOxYWrqRbw87SqY3N2/uf+fSXhqNiJqvZpdaok2vc7a9ka6nKeFLZuHO3Uc+MKvnx&#10;ZmfvcNgrZsuvPH/Q2+88+Wj9maeqtZocJo3B6ITjQJR2u1ut1ov1+vb2rtDyvvd9YHV1FSRAI9aF&#10;gDToBWbgNLN6LPuxbZ4zzCTD90JYFMClcOFQ2RnjMJFWPrAH5I754YGKiHKOOgpmqph7LQ6xaM8V&#10;+8BaYhX3MPyWY+Bd4Qoc5Ut43aowSNckqI972jmcAcDW2PDn+LBHcMr7Ybu9FslZ5MKtN8lRBOEA&#10;gZkMS3hZGIcA6xeDZJ0bYEvft/gcrUGxuZK24E9Xb+k1KAKNWs96IWHncl938Iy7bQ1gyqxqoDjc&#10;Pa/t85mwoTmEs4WK7GDYA6W1/trBqCMPZMN1cW+i+qW7FaCPC3g6gUAT5EkB6k3rHplJ2PSdVsME&#10;EMvOe/2BTocdKu7Y8fKZjcLyZKvX3U0nm7zDxnutF9Nl8smBbjJqyap7ZZSWVEd22ml2G9FNwZCM&#10;KjrdL13o77Qmt+62s6nizu1Uo9Nf0xaxTOmFF65vNqXJFr/3u848ejF/83b+ifeeWsrs1XXrQUFX&#10;4Y6Lk34utZcdTVq94aQ02mq+ktPi/8nKKJ2flDQdHA5CljZkONcGLGm1RjskBYFGoqDWiIVzEXSJ&#10;0bjcGXd0veG6TjjK5B4/VzpWKWiFunqGCU50WU7S0nxOvwFRs4OnEhQF5wBLgBLHytqUEmMtj4uA&#10;Y4SVhTr09TlbSYnxrhSjTwQokOwEqNGz18xbM5ageIplqJ/SnJ0V8kKCloImV9oL7PBnOGFIuw5q&#10;vm6aAAkMLcjwq95T50/vjSY3tKRUQzK5knyyvA6zyOXLw1wnvZcq5p9/7dVf/NQrmYXsj//65W6q&#10;vrhau3nY+fzLN0q5JWFWqbUs/3Z38rkXG//4Z6985vP7x0+cWztW++wL13/kp168u9vP5lMfOLtR&#10;Kmd+6Fdf+s0v9I4dX9FpgblJu5RdvXhuPT3ab42LrbSmmybnji3c2Gn+pz98/T/4b37hH/zT58dL&#10;hc+89OrgoHy41TpIt/LjhVx25/bWzmY72x1PVheG5Wx+nE3vpw9e3Wlkqgvnz9Rqk4WmrkfWeQST&#10;XnqYKS8uaBgm1Rtkitluv7tcr4w1zBDdw6mwvDTGWoQ6oVFYFWYwwz4LRMRiaEef7HybFjAP2sn8&#10;g8bA/RLRbdTt/ykGn/6NTLidAMTczElF1OU0iGQ89BVG+/g7ss0EIOcdAg1lBqXx4OUFbt1DFwHs&#10;vR2ed4Ur8EBEvxEXxjztjEedCbg/loEHZkTgzfro4hgepBrdTTy+/7T8RGVMPYNZwH0COp1SPHQW&#10;gSeMRQ4GAg7TMhXTWcfCtcdybnisR9xexVCdym+rW9TtqsZwBcBQZ7rlT58+rQTr6+tyKXR8PDUG&#10;SMIxCdPHJsRWn6pdBcplkNkvFLTsa3B4O/PM4+daza0f/+WX/urP3PpbP3f7r/6DVzdb5YVabbHc&#10;O3+6XCtrT518j0pxsjAeaMhZl9GpQpn5cq1WybTXGlvDT3zkd1w8f1obDtOTfkYHAw2nE7rUiyVG&#10;EaPyBCRalWV3QV2mpFilybShsLO9vylrU19Z6HSb8Y4AU19lJvfYTqcbvGSSKqhUj2sHJ0ofrybD&#10;QYk91Jj9FC8mkTkR5IHoySNQIX1sWlQRmxUxOaoURwSEe5CGASEoDgZiJifeeh+MkYBmEsY+EalH&#10;5eiyvs3NTbkeSqASOp0OGScDuaPD3rAzym30x+pdn/jStf73/8f/6C/+/df+yt954UtfvrKwONnZ&#10;0YrRwYefufBtT544faG80x3/h//dj/7Zv3v5P/lLz//FH3z1f/l7nzxo7S+Xet/0Oy72R4UXP7e/&#10;lMk8c2GpXC4cDiYHewfvfc/yd/yOk62DnX/wsy/9/Z+88UtfTv/pv/Cz/+CHPrtSXz9zbFkHFaaz&#10;lUGut3aydHx9IZ0ZloqL6UFx3Bpl+5mNpdP5rJzRfm5Qy/VzvcNePlWUnx+Mq07VTofztYTOYOB1&#10;BaYcgsnk5vVb2rBqsYWvQCZtR4oZFoLT8Echpb7a+bOvpoy4gHN4NqdBFBwIjLodyljQ4ByIaFIC&#10;Ki4pGWNFFFM/jo+ZfKqUks+kh82c1+E4MFfaw9e3Jwbeva7AUXrM8TQJ5iTkKK8flYcHUhrZQ6Ui&#10;z1a+CqCslRE9Qhp0qwR6qoWdZTYXoDTB754dWeOR51DUzNkP+mgmtNRoJe4+RCzVoczkQZXEMs8R&#10;rXSDUHC66+X23S35Blo5qBUE+AE6qD0erHZ/FLSgwgzJPZxPdA9dPdVP37x1dWVh8LEPPXJsZeMH&#10;f+ilP/PnP/U3/vbnq8XcevXwe7/7/ZcuHE/1arqy9vIXP39qrfLI2VV1yHWonTqf8gZanfb+3Rur&#10;5fF6ZdI8vJOv6uCb1FCHvum8gvtPe6VpPEfbm1AqlS+EM+3LNS2EyMozSEk/Jz15o8sZVbg74hhm&#10;dL0RaHVsDMio003kAc/YDz0qBK5QyTEfKh5moAtIvSSwz6E04a7eGRdhZgAvxnxMX7OiTb7tBFnA&#10;EqSMQYJbfDgBsGlpPecH44iArnQuq2Whjfb+XmO4vrG0nMt1Dlo/9E9+8z//Mz+6vdn5nm/9yGp+&#10;67lnlxYXi8cWc9/33ac/8thiXQf6Ner/5B9+4e/8rV989Uu3PvH+J/79f/3D//6/9V0XL1bvbu5r&#10;RP87P3z8937rE71GO1UutvuDY6vZP/Q73/Pso0uvvbr/5//yp37gv/7JL3++e25p/Ls+8ci/9Imn&#10;sv3OxdNLj5zpfPC56vlTlXanMeyN0kPtbNw9vjhcrpUFog4qOLVUWq8NFnKtjZWFcNhYMnsh3tZl&#10;SeO0rlSWBI0XqpXlhcVht6dBM4aamJLDscO5VKvBuR7jB5/AKaGjsYq827h6QgFKTdF4/+ZhKx/S&#10;zFl3kxiquWTzsElpWYh1YFy4mdCFzGnCr0V5upaHgbchBt7Jpw3OoXvedY1OGwyyMXPbgyTzX7I9&#10;eDpMFiR6tvx+Gpi6+VO3PFiIe2v9Ql3T8b3ZqnJd2TPpTcoLH3z22eVyPl0ohf6G5Jez5cOJXWE0&#10;WI8ikpHAIL3Tfls4En9qV4BHTcOQhxcdZ5aM9yqxsgcjreyzCWxZJN3rrqOSW3ubGuxcPH42m9JM&#10;swzMvSlDVMbUbuk0wfvXiwFVVoPgGjnXMiod4DsOhkeH7t640fz0C4fnzy0+9/iCyhuNexpuH+uG&#10;ov4gDC7ff0SSYbYZRiWhj7RfojDOj9KjT72w/dLLhxdP5L/5Pasbpcmp9eoTJ/Pf/32Pf+e3nHri&#10;XD3V29Lqr9JauZDrfPQbzzxxqZqaNHUpbbI+QrDltVZ8ZTX92KWlU2uFUiannm/YTxgwfe9uJ6vC&#10;BJJ7J8EBDGpXIy3NzmGlJKt27PnXxpWF1MeeXpbjJWTjpSWKcuowhQ56L0z/QxRcBDS+fTsrepQy&#10;VpNy7PZZX6O7YwtNYh4MDK6AfQI7GaCdKnhsJGZgTyf7qU5fk6GF6bHHSI19F3X77QoYqtA6zSKF&#10;JwCjtieoCEMjX3nl9k996tbqcvl3f+zCeNQLDDPRVT6qYxTOnOgP/vY/+kymkD1dmfzeb3/P+x9b&#10;+v2/+z1/7A8/95FnVz7wDcc/9pHHBs12pzU6ffr44+dWlvLpDzx2+n2XVr/l/ecfP5H/3t/z3t/5&#10;7ZcWa8N+t9nvpc6fW/72bzn+yOnFw8P+KC8OL446zeNr5fc8ffbksdKjp+offM/yRz+89O99/0e/&#10;5ZvO5FLN1m7zwokTj54qf/ybHpfd1ypCTa4t1MtPPH3qWz722CMny+NRR2dtLy6NHjl/6ps+/MgT&#10;F2ujflujJXLewyxfEMiAyvZhY3Nv8Prt/rmTx88dGy2v1MxOttmJJzfFIa6YOITpnjBRl9Hh2g2d&#10;Nlgpa0sCO0HEOdMRBWst+gYQyBSx7KDNbMvnfIWp5dYNSskTxpM6va3dvf1G6+r1G61ON4hzwksu&#10;2dwFX+GIMPh035Osh2BsjF9OG/QDy2WSI70pCvaGoxy2m2LN8za0ju8qkB66ArMT1iKbH+RzZvsl&#10;TLj5s7mzINnhVUYBF37WCeCEUUQUVyB5fLGYepTBFfjAM++5zxXIJsOtiTmYyXkoIRyXO12gF5QR&#10;Gwv14Byg3621pRL0opggwEqc+AFYJrkC6qqow9PZ32q2xyunLuTSmj4IrgAlALCVTsg+W344bQFD&#10;wTpiUHPJ4ex+XbMQLFCumNeBAl96rX/mVP29j9fCYc3pkdYXyARpo/20+x/1KYEHvYm3YR2nmM5w&#10;rEPetajh5z518+Wr3W98/4k/+F2PfMc3P/6xbzz2HR99z4njw8V6vSfNrHn9Qv7E6erv+MhT504t&#10;pYbtxAbndS6gronJZQqPPFF/7tnHTh1fFBbG2opQrmgFhY6LD2feRDu4aFqiQKdDNYYKFTbohcUj&#10;2Vz56mub//BnLg8m+x9/74mCLrubbQ5M4L93aOvM85vadfQ49LI2h2EUiaOAS4cSh8dQvlaORKI9&#10;yUhiIOQTKE1sz3Q9qcpkSURs1JWMkslO4H4DM6U2BoYaEwintesV85DIQpgGh9kDDInOV4U6auL1&#10;63s/8slXF2v53/eJS1pkokUj+snkdWS/dnFocKb8uVfTL7924xufXPt3/uhHv+2bTr3vmXIt36+W&#10;e6vrxWFXBxMWmv3GuFA9fizz7HtPPvfc8Wffs/q+bzj54Q+dX17Obt291Wjt5NMVndp96VJ9dSXd&#10;aWpNhjr0qkinQhXa7cbGavnpiysf+YbTzz2z8d5nj61UxSOd1kE/Nc7VK8Uzpza0x3/QFWVzugqk&#10;Vs89enH1zEntiW1qgWlKTlGm8fRTl06eqE5GTfXqC6WyUJvL6MDEQj+c15uuFAs3t1r/9JdeqBaz&#10;3/T+9cXFmjr9kAYqzJB8b1AHixiQFphBK24ycgX5W19zAAD/9ElEQVS02bJc0o0ArOEI2IMrKAH6&#10;QiyKNavEkfbt7qmCmflKmCpoMdaadNqdHZ083O5eu3mr2dbJSPKe7i03mTPVdiJhGx7CyQHEsR/w&#10;AFcg4ZPEIZh5A3AUTYv9D3Pgu8rovj0b+66eIED52RDOBWwmbRHjxHHer5G06AgbBnIdHdO7J9Wz&#10;qQH8APJKkCSKEsog5DIG0h2z2QTMT+gCJGvWGK6UWLpAXpXM5gRZRT5jM4MloL2IMb1PpWGCAGOj&#10;k4WuX7upJQSUKb3GfLabRmPpQGC0UAQUi8YJMA+HJZ0KtFK6fWvr5Prx55671El3C6u66KiVy+qQ&#10;v872nlaT1UaZSquvfmh1tJ+S7tbAdK+ji5UWtO+/WArnG2Uzg9ZeuIy222xo8dYwPel0WroxQf25&#10;GPkggeYAVWyGsawa9s2ESfnS/v7h1avXurpXJxNWZaLxMfDGnpV1TFC0cMxUpDdywPlUwyZLOH1b&#10;TKw64UObdhwICGTdSuvcPQUex9gFIdKWiSboVwiDNOAkIeV0osqum6uDW1ivAADgE7To9eTJk1pa&#10;v7Ozo6EeNUqnT4SKxhXZ4L3d5o1rO5lMfXmjrPn9TmvvcF93SGUPhguHrUI2k+8N2pl8pjfaaxwO&#10;d7Z395s7u62dW9vXDjo7rY4WapSzhap+Nd/eOxRfFFL5qoao0v1xJQxFdXPlxW4nP2iNup3W1tb+&#10;4V65Ncin82UtLSzWs/1Cf6/fGGjpp+6UGI0LxaqMfbfR2t/aTYVjI6oCOJdZFPN0Dg7GWgxT0D1W&#10;WjU8SkZGAjeE11y2Wq9dfOxSfWlR7iUYi+20RUYBD+ApI8gx0flqdzCmMgVaM8RqB+akCliRr1DH&#10;noGzABiPwkDrXLGKi5WYy0QJmJHI+EYx/nQ0ewxPHP4aNefDZF8HDLyrXYE5/MLKiEcsfnNCMvcp&#10;zuWUlgrHIIpzJSOWthCUjEgj1bbQSCPCHMpJhiCQ8FCmRiOjSUrbufAl8j+o3boewaZ2OnwodNJY&#10;TdiY4QSwpil4G7mcboBlUwBw2uRr/pSmYVEAG8gJYI2MEKXpdzZ15aD08f7dO3cuv1TOpYaa7m/t&#10;t3tazt4vSvlnu6PJXrGiKfyxRmxHfW1TUDc6XSxrqkVzLdLWmtFXTGXQ7clX0s1wmtUoVyvh2kMd&#10;YZc0kLZYIwcFP1uiEfe/cWi0XkwBzXw/9thjFy8+0mgcGhUPZBWjMWYYk1JZ3HDT3VoV4rLCwJo6&#10;ts3gClQrgLcHKUE7FdFMxoQhLpHK7mlp6AIe9ItBwnswUYAB5ACbXpn7B2l6hbj6Sl14BjpegmUQ&#10;cmvkBCig1aZhbDzV66cHsqMbS8P1UveRU2WdPtEcpDWVJLq3+yq8KH9BFxdkRvWF3EJ2rBuFddlA&#10;ddRNV4s1OX6FTCmlqf3iguagxnnNRlWG/XzokcvLKGtvTJiSGk363WGrl+ppoX+unkvlmtrf0J/0&#10;iouZXqqvnTVyJAepZq4oPyAX1tkI3nRJbKIZpnBCsq6fSlV73eTGinRxmNKk21gHT/f7be1LldRx&#10;F2Oj1T1s9vujTHcY1pmCFhCIqbbDB5ZYDQD1ER87Z9hmtgyoZKMU35QCza6IEjg3aZBWSGn2JiZ+&#10;YBuITgmwR8yrLt+CGUsovOq8DtBkf42zzBVO+Q+ftycGHroCgS7W7EcFg69HiWexsQy4kDj9XMlH&#10;K0IarUqQcDqdLMO2eCvARUSM+CkwVSvh3hctdp9eBq/urAw7el9pEFRaEVsa4pFhAugs7P0cHhQj&#10;RU8a7FPIleyPl7ofBOMVstAKEgRoZwHZA/qdircR0isNwYqs5Nc6e6O10/WPfuzYt3z4kW//xqdH&#10;jc3auFbJLaV1LqyUeHekw2rT41K71ZA3IFOQy4/ypf44pWGDlrrsBd0eG/a2dWWMJuNOmJLNZtrd&#10;fqmkLeTTS+JprHU3MKOjFcl+ffSvuujCh8Yy1Le/8vpruo5ofWNVYwxYVgY5Ao1mY/7mB8eAc9Qx&#10;9YJVcA5+wLxVtrCBbTCQlOCMAtJVK56THAU2/OACDaE+MUjDGC9deRsnlYCVUt/d7gIIiS0WNDUD&#10;0ARMoMMwhl7lHWoxab/T1dG8cgIUqUpF/Uyh0530llcXfu/vfvxPfP/HPvL0Rv9QBznnyulMflAo&#10;p4fZyYE65bq1oFRsZ7qDVPlwMG5lsuN6RTv2enL5uv10qpzX0r7Dzn463A+ttvSL4gS5UMN2Kjcq&#10;FWsayS8En6CQSh9LDXVkwCCvawIyo0OdDJ1ZSbVL1UG+OJK/G3Y/dodtJdQOkWJJl1AOdPWmENId&#10;6Z7rsfYXdPo9DWgwEqA9lXJldGiVdloKDwv1pV/79d/89Ge+WKuv4xjFLhccrgc0Qk2FWWkrcqhA&#10;xtgRKEWyjADywQxkoRyQDxvwa66AqXAaoAVZKIQwzEZdQBW7EaTxE6s18sZqbU7Xxa9zJcwV+/D1&#10;7Y+Bd7IrYGGI2ZSN/mz9n8lPsvVfy+Hucf7Uaw4aPDkrQDofra2L6sloAUMeEMJEa4RDbrnI3QI5&#10;KyfYPKndqQBH4wQJJEH/6xcboxh0q+wsM8zava6N13pQ01YKml6djKZdc537L0PHV2op6YZV2cxw&#10;TEJ/rPvcQsc5dB0FBlYHBWEbb01hGKyDNKwqiKS4dOKK5k4no26tXDm+XFyoVzXxmNbGvmxZ060a&#10;pe8lxy1QvsphAxvL2hMPR6ZLi+fDeuzQD5voXJ3MUGfRTwaFUeZf+vhT//6/9/6zJ1Tk2kQbuyY9&#10;9u7nykqttQi6dCbXD0sXJpq6HQzyOkConC9pwkBLA8YaCA73PRc10KvjF6RfVcpYq9aGcjhEQfZ5&#10;a2BDgIU99AHBchP6OoNIs8G5sHZRx9RNUpVSuTvqFFM6JUHXOU/KhfSVV7dGMmqJj5WgKxQI6hjV&#10;F1TqZYahiOSYAQ530J8ajIFH/4JMjEQ8j4NVtgmHc5xLWegyKgYXCvZT1QTAMy6OdTfmBBtPJBMW&#10;1E6ByshAQjL3ocRhTkSMo6EUbBCeBwCwVJ4aS4UwKyMsiiNmW0t0SVUrNxmc3qiNsqVhNp9Wtzoz&#10;1IINLcIvpkq5vpZ0tD/+gbPf/E0b/Ww4LTEYXx3wp7Mktdcw4Lav8kS+fnaobX4FXTA97upS61J5&#10;IZvT6Honq43/qbE8Qh1AqUW42WxRx1Qna291FbIur25PwmpAyeCklOtkJm1NxA+zw8yktKBzDMZa&#10;aXIwECtpyCo42/282jTSCRvi5HEpW8xqscpgoKsNxGs6XCMjB6S5rwaq6UEY8wVdeTTop8N1y5n2&#10;o4+cy8sJ7m3hcNu4OswZXMIkjoJKkGMEifGYoRqEQ4HoQbT1CqEtPjgQ8AN1MZCgMI6diW53kDKR&#10;4sTfTMn7EN/LXR5rUU44ckQbICKVF02VOi/ATFVfokapyNUlzBB0pKQp+ZstnZZKSv7ixHF2wm9/&#10;A/nugfCd7Aq8CRW/Fi4kzRzfO/KNCo9zzbE7Yhk7KIqhP0E8ko8KUF4C1g5TLXPkqt+g8ZMt5rgO&#10;QdHMFqCF6clElVMyJRgAV0pb3G+wnMcpVaw0vpJxth1tWVlZqSwt7TQOOkMd2loMBlV6UwqhP91G&#10;RTIK9y8qzCYKmLFzCrdbrXajgWsCzFTngRPiKZlyaLj1V1DcSS4PiXsOXoZOj7UnthDtiY2cul/J&#10;8Ej4OkGBZvQr8y/7YTDc+eNUmWDYZkPxHn1xGpQpvAEVaC8B8sZKHNKYIgqHow9nNwurELqJ1vUO&#10;2xRRILgVPECimLkJCLOcu/jy2PBRsEYx5MADUeIw2Nav8Ly0tCSu6LbaustHcysyd0pvv0cw6KSB&#10;TrutSMpXLrrIRr5bRxon4wJAWmGKg1KzNyMfcAiM55TmCtgGhlHAcyuktN+mr+CKxFBEY2CIQBjH&#10;WlnhhC5bSvBgacKxE8aUnoUC5jEANvC0CCaPtQT0xYFDfPhqnUCBbg5lusnAY1RQiNvi16MByvFD&#10;gviVsA0/DXlgsjj+jWqMs78JVA8//bZi4F3qCjyQ+9+Eay23FolYqCz/BODsOAvih5Qi847RKINO&#10;MKE0ZHh2buBUndl4U7jGKKV0FclgPgUqRLFS1ahU6gomajboTXZsnj5hfQ0Jmg6oYuSg8YPdygSl&#10;huJm6ELnEWpdlw4JDkP/0pthT+NImTWEqw4WGEDXE7Ae55MBQH2jK/V4nhto0eCEAZ4nVkOxlTX+&#10;yei8qEW3DhvgxLaU2ImgbWX9M/nkkP/BRz78oWq1dPfOTe2eoEwaBarpF7oo0IvPQWkUCBIA1XbU&#10;SHCM2QYbA4EIxG1RmeDQjYpJqSxyUOyIzGlqMyc4oXAbfgwYdenXJFAaep9urC0ThSi98u4d7GvB&#10;YNh3E06cDI+uela3G2CUMnZ9AAx8mtCKdBgMk3eGRjGtXgVzGOZhhM8jNJQGhsNK9+joLRAFehXA&#10;sVAyIUrOCbsAcOmoHVfVjAE+JXHq3G9sbBw7dkwpG40GIyJGKeWDDTwwwSAHwvi0iMVEiYXO8RQl&#10;IGM6UjhNMPbcLsAwgdxkEpgJkSBzmmWKmBiwuTCvbmOc3mGXEOd1ja7rYeDthoF3sivwRjx9lC/N&#10;4rFUxOI9J+qx3o/FeC57TGySofUszKgtks10erLTd2a3kCsUpQJTyzEzJ1gapZeOZhrYisBWxyaB&#10;QoB8zvCg+wCAnrS1D5F8ZRmBnm6/FzT9cHjjxq2bN+7oUiItEdM73ZewzSw5GmGudXRk6X1SLH1B&#10;2mhthQYHTiMNk6DIo92m2A+IdR+1kItK9SgxYXdDXYsxQy4QqxGVdqO5vb3d63SKyboBIFE5WAuX&#10;D1ap1GqR6qwcAc9tByR8BdLEff2IJUKrsWp2mKAg2WMagTHaAr8pgeFULqoD7DgZuKUJYAw2MCfw&#10;qqKwfHGlIBZCLC0taMO+Vt8NejokOK95kzCMlDSN6hABtz3mWKPdYKgW05daYvMzhyISUDItNVPZ&#10;1QA/QBtDoqYhKXgDCngASTWqKJl8sTd2/dq1a1evXpU3oHsWWDPh5pu+8WILBAG+Mj9Y8OfYw64M&#10;WRBq48H8NifO0JqvpDcnxAHgdIx5wDA4Zo6RHG8SUBHPUbr40xy93GoKfPi8fTDwTnYF3gjL5vs5&#10;NjVzm++/FjrNMXcsZrFAIi3WwuSKbUOScTbuOlugpzTuTlECQ44KB9ufmAfUlm+40avUTagoGTmg&#10;b2rDgLHxcILtlnVZ3BzaApBS6BQle6RAUu+4VK6ur270u5qMDwsClFgzqc1BdxiOr783WBrrKbQb&#10;qLYfIzgBbA4taDd0KKhD7yi7TSBfyUsrqE4Bux16ZW4VM6CUYMkK2oRwIZgKncQiL+fmzZsMCLMv&#10;jjTulyvgorCUSsAKRE9MuF00HKrF7Oc2HmUMmJDqIAcWGpyYggqAT9LQWz2q9E3QmNsxUWBYiIKX&#10;wKGrICOQ66E6Y95o2Ts80LzAubOnxQ+a6RlOtACzpLOp7OXMmQ1ldEOo1DRy0xio8FeqdtMcMKtQ&#10;CJ14fD4aC5KhvkUAM+/xAPA8pf79wzlqF4MHKuTWrVvaSSuhYN0GjEpDQAvzaAoYXVQBGLTResZC&#10;Zz50o+yfmfpuDhQB82Q0jeIAdCSNBSSmPmA4horMnG8SmMsVp3SZceFxpJvswNEsD2O+nhh457sC&#10;XwurxUoZMTCXvzkxYrGJM8a5kNJYC8QxkUzed4xM3JF1XrQAqjBotNkyMQr01ObUas7cf7SAfhmx&#10;RGGhWK1KwIAimbi1YTZmpmeTJSPkwepreqBQWlxcXlxaK5erGilVfNg81u8E5ZtcUoyKBGBbcStx&#10;ayW+zmlGo8i2gWS8UqZ+0bPgxziPS6Y6xdAupXFFc0rWpiL2rjR1o+3jaqbOGExldBDxtF0mgXLR&#10;53ZFwAZ4MZ6JAZ+YWEByf1QBDT5brZOetkBc1YKf4YF6l+lGxcihITa99oGOWheqAGB6w7CQqrMr&#10;CcDUDr14XBrk0FqRlsZRNrcEeuKhhmnycGnWbOIfDMB7cKypSWk0wTaVMDWCdttdUxNQY1aB6ErA&#10;XVOCQH/JrWDBDUjCU48QtwYKsl8AEngURGHsPRdAqCIxhA5OwM+QGwG6aL5bRFtoKRMuYDgWLhoO&#10;6xKwpJuFwLazgwSLrZnNkZaCuZItZbGgwZBkiSXIXAo8prV5icRWDgTico4mcBVHE8/V7iY8DHw9&#10;MfDOdwUeiM2YHeMEDxSMN6KHJeFoCfEnKxcFMF2WfKpLBOyed48ZtnXEiKKeFGvNxRAuKkAl5CuV&#10;KRizIXH6JZh/9IJmvt3hiyUfeOwizBkh4ovJNe0MompvoLJLKTaarc2DgzCdzmrH8Ugr7LTPS4f9&#10;oD1xWQAeHWSwpR9daawEbe/naGTUxR4MSgQNRStUI5orNs8BP7M7fO2duHeFeiUX5FCaTq+nMwkU&#10;f/fOlo5YvHt3c3tnX+vBgYpalDg29hgDnC2FhYFwb0201wMCAZjNHu0VeDIqLMy0VZjTrXgbU06I&#10;FhWSLDbwgEGMjQpV01JT37RWDGbMXXAY1bsVyM6DRwLGgIeS9ajrfPz48XKh2Ot09VoIezLDqBXJ&#10;MORU6gdQ40jzAGVSl3GrMKBSJjwQl2ac42kZD7AfbaRMUhpFxqEJ5HYpC/Nfoqm+slYAOx1cndnp&#10;AjgQKlAHL5oVSakaYQxjwPUafrjLnE8CcpFRhZvVScZXSwEUV0wcoJnwquNjEswBQIFv9ID5+HcO&#10;7LgJcS0Pw29nDLyLXIFYX7wJSWKpiEUi1jjWQU7wQLmKsyCxkmQPJiOfsWaMVRtzw1blpJT8oQ70&#10;0IkJkShEz/ImW8mxN6rCBi/WF2j5uYeGWwtb+SL26MFkuDUM9uoZDkZ3797daRy+fuuGzl9Td1C3&#10;0tVLlYk2evXCqgL0lHUur3qsjECFWkoX0KqNXHwiMTHoQZqGamNhgXuE+oqxcT+Sm2CUBmVNNxdC&#10;0HynV15W/mPLtSFQzdHv4vJSW2cNjia6ckkLPLFMJMZpIMCMAA2kOYA9N8QCWoDTAaW0EYIfQL7N&#10;ACUTD1oUtpMHa9kwgyjQQutIcBQYKE6LIK7C+Go0AU6jHFVHS/UVc4jJUYAEBDSJvr+/r06zzhXQ&#10;crwpj0UDVLEUkMt8TjlgDEmhvRCFooDQa/LddnjDdh2UKsYrAOi7w06aswCHPPYq+Eo5rg5OU1uw&#10;7qoRXmIrCmKlNDhzRrjPVAB+SobK0J22UFEcY1KCW+BRCZZlctFwyiELTGLg53wC1+V2AcCUQA/6&#10;Zy5LnB6A47a4FW4Lgfg1BvhohW7Lm4D08NNvHwbema6A5WGOvXid41GQq4VO+kuUDYI6PScgCFgS&#10;HSK175weVVKEdpppFXPIG7Y2h5gwFqmUern3p827Gf1pkLJYKY93t5t7nUFO+6F1z6m2VQe7mGil&#10;cG+ABF+FTPcOzabGw5EHshxBJej0gKmaDvZGmkU979Dl0hiork7tyAToz4YQxSqgE6ujDdLpgm5Y&#10;y5cS5Ez3d9GtUQx6MyjloWoJLVXrwhl+qidp5iDVD2f6aUWgrudLTjuYjPtri/WVSlEHzo8H6fGw&#10;Wi4tDMNuCG3Q1zRBODCg220LJbL1bDsOEOpuBekxrYxMzn5T4eF+AFnacBRBAIyUCiTXKSTNHuns&#10;v466XsSE3edJS0lPmmRTQyhX6xnllGiLPwFNVfAa7iNKThbQcrawRVC3Do+E2Hs+ARofryKoeH3M&#10;5vud/XqhpsMSTpxZWCjnejrcZrrOPLhexhvegziBGWhsqn5hGwjqYQkqQrFi8Ahj/hnpwaLAqArY&#10;fdEreQnowcxQApqd7HabqIVHkHAqkRPbhCAFOGd62FKoZEXt+0+Qn5x2LXdE8OhIomBWMUikB/Jg&#10;wge5O1v9jeP59aWKzoFKyVkap3o6CHK2HdTDRUCLq+EVMAmvTgvE01UyT1JghgWzknEwhl0EMzAN&#10;Af+qS8ckJGdfCp8ih0pTpjzr/MAkMACVHmw8BpgEeCr5oo7S6vV7DZ09pQJ1pUW1Wl2uV5URyjo9&#10;QApLKlUMR4tAl0rTJy84gLjQC7rzCufguJAGjsI7VCQsSmL4B3+aBMBMLlgl0KXXVlk6V6TZDfMa&#10;Egbx/lStzdxBcAhOeHjVrx3NqQK8L41AureikwSMO4W/+0duQJRrAVqTLK76YfjrjIF3pivw5khE&#10;D1obvnliK7tYPMzBMSsrgcuE3WOmD9cQBgs60kW6OsqFTwg/qhzxRmsEWbp/OZJi0LYeCbABsKxS&#10;Gq88WHrUh341l299ge4zHug7IqiUgzVCBSiAsqZw2Qkd/JsvlTQavLZU21iu63AdHbHTGTRl6otV&#10;nTATrBe2ChWmAJAHZ2P20AQUDY6LX90EIHRRcRvjxCSznjL8tCtWapDMbQexjAe47eYOwaw+rsDU&#10;PQvbm9vq6Sov572wdtIdaGrUVw74s4maI5MRHvOGVWGsvom0CnY45rGYZBgDQAKlZAGSmOHjqmNa&#10;k4yvUDyM/UTXKZko4JlaYEuFlV3hheWV+tLy9s7OwcEBfpUdZRXOqAyGjeoAGBsWs4dePSFlt4b2&#10;qgRWEUIvlabuuOfjaQIQghBDS41mG4MNcmg1YgjSDBuNFTxaFqN9Murxy8PQksHd3T3VTtsRNxtv&#10;+J9PZk7k0VQDNnO40RtjxuJsHiYwx9VGEZW6IaAIAVSAgymBihLe6DGTuHVOCXpjrPLpKEvHWY5W&#10;RMkPn7cJBt6NrsDXIgBzaSzSD+R4ZCDWtnPJYsXXaLSSZXfY3aBx4n6hItX5smIiYOWlwKyDd2/f&#10;FyIY210ElSYAFYYq1vu2EGhz1IcSCBjbRXLp4VQ7BVDiU4s1GmnUNDcZP3L2tI5qG45aOq9vOBno&#10;xL1MoeiDaWkgWpL+kJWaMWb1HcNsBT1XNT4KTYsDLjmuAtI8UG1ZGwacJ3MNoIjsOtg4oCiTbzbb&#10;8t404j29Vuf+8wnMGFavVEdDFACBgtOQYGAMf9wEnAkoAswYWg/e8EkQYvkgImQ6igoIGieggVbB&#10;DlA+IAEANAIM49mNtSWgmTA/RqjR7tzZ2r69tZsNBjpsuKAhFiislHnASxTBv+NxCyjZJhMI8RoN&#10;AwHTLqa+CrF5pihw4mYSIJ4E+sVFsG9KAomIjtYQYnRr6dLyqrZEXL9+UwNbQOJKbV/N0jHvgaIY&#10;DDCjNMY/fEKrkUpiYqkhQSwszgXCaSOsgrMC2pnlccaYE1yFSUaZrt0AEIiTOcb8EOd1LXMlxK9m&#10;j4eBtwoDD12Be5h/I5ZFrua+xhLiIiyfDyRnot1Su3sHOvNTmjMkjiTNGopIFNCcwKN3rLxi7YAa&#10;5bG+Qx0ERZmoA50LKzUXDieeHUlr5es2YlQwVygj+woqGFVCx05WSQPF129s7x921JxEPYXRY2k2&#10;jYyiT1FA6DUcDs8ro7sNMHACvHMZ57YftN1qi9dYE8WWBiMxp4BialIUqhmdS6uVJZfPaG5Ym80H&#10;upt2nN44fqJYKh02mvrErYyeCzCW4vaaBLGGdesMsIGxwQBLgEQfGmxTOAE8CVsv3IJYy9uZg3w8&#10;tuvkNf6VBocDxwKHjyEBcGsyAYM5TfG4UDZjIXu+qL9ypaoJt25/IJMZ6tVJAzOmspdjc2LYQAIA&#10;8JVwzPCQzGZSxeK8mtZwVAy5kQxiLVkg2Rw4JzvmQzjWbRyn0ge67LfXry/oXMU1ixgeG7D5sAG3&#10;EavMRI8BCKIy40/4xMICnCYBuawWqCUuB7TwWCJclws33oxG0sQPhVBd/JhF5+L9ejTLA4s9WuPD&#10;mLcDBt6NrkDMymbfB4oEshqrEieznUZsLKt+jQ15iAwT2+necLC5s91PLvBxLsZR9YqSlV6zupxK&#10;e9SV8SI7tIYLwXijPT15iX4MtUfD4LIJikGnq+pY7yuxe7G0HVwFs5cOY8WCGhUJ/BowL5TqjVY/&#10;k6+oZp3Qp8P30zq+fhgmUOkDARLQeiW5tRVV2BjHWKVFVmdQylbNRESp2ZJRAgW+kd6nKH7Rti4Z&#10;aIFcCl2oXF/faLc7OkwpJx8qWQl/D6vRwLsKcVtcr1U50ELNuCEGw+1SAtBFFvsoYAmzJPbA+DFr&#10;gxMA9efYEiQYV6o6ZhujPcaVJYLxeQA2QwIe5fDgUjjBysqSjhfU5lKNGDGdL8CMZENibJjEsbNi&#10;dAGMGw4CGRgDEmoXGHahTAXymsmNB1gXyO0KgDdQivOBh2ESwPP6LVerm5ubN27cUBodoqAY1q4C&#10;CdIXd8SpArYBHiQLjFm9WIG4yTGxzNWQgxLABrgCCWAVSIiEdnNCZBKb/UgwFx9HArwVwtH0c5Sd&#10;K42K3ug5CsabJH746bcJA+86V2COKf0axx+NtAQifugX65GY7y11tgfEaE0i8qwpxlC+VswFcZ3q&#10;gjlZjRV6SBGtjrYdkugLiKBZokV/1gtWtQLS05lSzXqVgkMfxbJNsSgOHAIaSGNt+2fHtYYlS0qm&#10;+eBStZLcfaek6h1q0CLoUJ3Zi/b31ANFoW2pyA9azNZIUHmEwPDEpohyXGCsJakx1rA2KkYpDad2&#10;paSZaHy7QYpvtcJJCWpXWBgxHH/x+S/fun1LixAVyWYBaXwl88lOgB0IPWspVft1Tjm6FSRw8w2n&#10;e+o0R3DGJhDgSUx/FJeO1sU20gaPxKYmzpPJQcCvJI59yjl9DWUByblU+N7uHd3ns1CvlXQ8Xzfs&#10;NajVFrSWFGjtFCJHdiZiaYJJ+KSA4AQY2JWvcYyKwviZpZXAdDebwXUmBwGzIoaTFlERAXOLVuZm&#10;c+mwJ0Lrf4vFwBsSi2xe6wZwy8xRFj1zpucaaAuFA7a5AvhdKfH2bx6oH9zkuEY3hADwm7tQWYZ2&#10;ToNBFINEXmPS2JjjBKd5o8A9UU9Clr65+Ievby0G3nWuwJuj+6gGsWAgTggY54rEfZ24WIsTAaut&#10;oPvSOqFfdjIsOeYTegflFetH7BMPoktia3D3kS3A6FYXyGtQvrORXlsIqy3qxeqgf+kQK+/R8WEw&#10;QB90pmVGuVRzNDjsdw5lUjWWrtYVS5VRaqpQrAQxAzTESLaujNWoW00WY8D6K8aS9ZqdiRifhI1Y&#10;YzsmSjwAQ2lgI1y+rOGZ0NZRoVSp1LQ/oooRmqM1ENIW69y4KGBwRqWxm2VIjAojhxbxYOMpBxgo&#10;QWH6oHZi3GRYhaEClxkzEmgxuujaUiwWQp8c1qutCG2hKFs1479SzLUbB+lRX3cI6glT7BoYSMbv&#10;jTdjg9rNfsYhKWNDpTRMclsGqd04gfONz7iEWCLcYyY7/X43RwEEgUgn1qucAEGa7FVJlaqlpeVl&#10;1agDtajIoxSGwXwbO4iAB9iUH8fQBCOflsa4oq65KhwZEzRGhdUCQNJwajFPkp7ngZEu3Ow0FwCw&#10;+InJPRcfV+dkDwNvLQbeda7AUVU+FzNHj1ggrYbiIcE4veX2KFGnduh+edGFoe4ZIKJzJaAvbGAk&#10;zOh9xaMcw/iq0iRbnIMhn31FqyKBqlNpVLivOkUDqkbMkgcJFMMQwlzvJAFDnb1719pqg5nSrK+v&#10;P3Xp5Afe90SpqJuJw15zDY+2dOCAbnyeXbinMr2E0K6ALbQ15gO1A5oxVt9giezA6akBNPLcaI2b&#10;aV1mfWf8uGoCqo7NDgwUy7yL3DpwMGTMhplpUCQcKkAHUUV5iBjbBh1hLXTxlAFmZkAJaIjbgjIl&#10;F3Q3lVWXutcqhMlmOpckcJcUw+947IqbZhggAa+2/cFaz565bjHAQIU5cxuPG+G0qYzV5YX11cWT&#10;J06QGAjlVymgqu2dQAXFgOQYCXzC8E9dodlOFiUGYzRBT0xu2munhNrN2+SCSZiViN0LvrqZbjWw&#10;6bVSCZMdwYCGBTEZbSw8bDS0g6ZaqwmNnqC556nPGsjACYQAHpPerKhI7LTJZ18hZk6zUMzMeIHG&#10;odFOgHaBNFdBRcQDw9FnTl4MKkj217lAXI4hf6MqHsa/rTDwjnUFjjCimD78MYHMaPVUOGWPE8XC&#10;K1veFZ5qlpmCRnIQsFa7jXmz6kEBBaEMJWhHflqb/bUlX+OK2sKrX61FH4+qtdRhyKh6JplhVvZM&#10;8wbTDb5hDkHH2nnYP2ETYLhPbqWGwsr2jGLVHtkrlSIp1+4mdk4rvc8+C5sRUjnt51dBKkSb6tWE&#10;5NCZe6e0zgkzdSkyVmFBjwx74f7xtJaaa794sVBMFysVzZj+7Z959Vcv3xpPMnld8D7K5XOT8lhw&#10;BByrFulA9aqTa+/D3u6A+LDBO8uv1uP11WHU1YxJQ23MPLmAhbDqj3WQFRyGCmhj+2dlinoVlrWK&#10;Tacla4eGVn7p4OShzk6YhXlVvGICPSYpTZJnBtnMqLyxUlqvDgvpYbGcKg7CNraAQ7Uge28yImzW&#10;H4aTFtVp1J+OPwhHUCQnNOAEAB5am5bq12YMbMd2y9YCBrM7KMoyEYAzF9ZwzOaqqWjKhNH8ji0Q&#10;CUDm3EpDnBtbCIDhBt6ExeSBlJQvcG6yNR/iAkO/rwmUcGdBwkiZa9vb3VGvfzhodvNjXUmYag3L&#10;Ka1TtTNkSmHXMcCAjanDicTbNv8DGzYVvIFDxagEXBk7AZSpZE6jAKcFhPUfyYMsa2Uo5FBYuVgQ&#10;mtA3PGy9A/J+Sh5zrtPP656lyahcK619z8ceqZVy2jkqGOTrsDBCY4XJJR33jriGXqaOCmSWjeYH&#10;qUwOdBJ4OCiW96n+me2kgLdpLEAyfWNXmCog94wckQ6RDCYnP+IvBhKPwxyjZYos9rSIJybUq4O3&#10;JzpNVP8HnaVfAsnfWH/QDghdO69z8TQwjoyhfVtZx3cVMO9YV+CNqGjujFkW4THXmqGRK0tIrCvD&#10;wHF0o4wlx6otloFQwkS9HGmfXDYTZk4VM7UcFDp7EqkL8hP7GZg9gMHgobms+xDXYEqnx8IUtdxd&#10;CXrqSs7mI1FJys5UN42idUqJ9dVDL3MOA2gZjx9I2QWrMJ6sra+cWkjtXd9KFbOD4WExV2xK1eRT&#10;+UQ1gFJyUR1aLFZVGDl9RXfziqJE3xkzNDb+SuEMnuuxiqcDhIqMW0pjMUWxoxBnp3z9jocdbVZP&#10;5/qHw0P5j49dOJkt6vCjZBjm/mUWKpZFGGa5uLMF/MDmhmNrabgezB70pRzwD06IMXJixg5wzh5y&#10;0Tr4hwJhHrM9sMEtgKFXlo8QNp5BI8XDFdDRYaekIQxd1Cr1cq52Y3M7lellBuliYWk0HLS706MY&#10;ORIAJlSBMoruRpvDIYFeaYKbLwzQNA+MgRwgFPAJ+08H/JVMiTHkTh+jF1cgZgYl4/wlBip8yBJ8&#10;KED6g1a9nNfIUHfYv31388qVa+nkxCAABlfMGzKkoUicAGrBBNrfhRuhi9tu0sdUtsgQad6gTNVC&#10;pGXZxcIAPIBn+sYyGNf1tYStHKjIz1xes5z58Gsp/GGatwoD7zpX4CiikYoH8vEDqYJVsyswl0al&#10;SRdgyeJPOgdP2+6b3Z46z9L6oU8wmJ70F4tWrDXQEQi5NbWVIwKGopxpq3vzfESGWpISUUCoDD22&#10;K3NAolJtgeKv6J1k+eNInYDEdMmvGb/v4iOnV9bVxehncrrhYDQO1xNo+ACw3QSQple0ucFGkVlR&#10;otltpVDKgG2bh4kiF/gBbPSd0WLgUZH+ZMVKZFyCk4UCdWKiDJhO58sv5kqryzpzNiyGDHcECEhr&#10;UhMoHvqmCntO1pXWxdhUqrPNJmxmgBBuRdx80tgExk3mE7bZ7EFd4I2AfjFU8BW57IHpFXsPXwG2&#10;vs4WjYbsHhLHITC0S7VqajDaanYKpaz8o9SoUBQ4+YA3alGl4a7CpE/MDoW4pbyaRphSWWgvz8SE&#10;x0QnjFtAc3ACVJciPUIm3NIWiK5kJHaXHXOONwCcGjNgaCRQatwt5QuTsPcntXu4P0n1Tpw82W33&#10;aAjV6fF4j/2PmIFVPkMd9lOnfmc0M2gmibUHYdACNSGNudFs41wkc0Yq4hUGMEXigPnt6FdnoWQX&#10;HgfmPh1tgrHxRp8exr9VGHg3ugJHxcZidpQMaA2UXczoFBJrLis1Onm2djPuHw1G/WJt4dKlM2kd&#10;natB6HCi8H0bjZBDanE/MpZn9A6qBNXm4UGUgvtn6h+FQhK9A/BKLKjolhk2G0glw4OxPrUSAR6Z&#10;geRI4KRnnxlnU1nNNmRzw/27ux2toR4X8rlaLp/Kpbvlcbaf7CanFi8UQEdjjfTYttFYdD1IdqNi&#10;jypGjtWZEtucz5yVqQ9EM6mIGikhpqa7Sq4XrCq+nF/QmZCDYeknP3ntKy/dWC5pHUYlTDHMlnqB&#10;VcrEnFO4nTaoc7Sx5KIcSEZG/cZdN0jmRoE62jJnEmLMGKQ30rlCKTiBwcxs5nyTxhXxKfbe8NgM&#10;vKFSsuWF4mNnl7YPOnd3m8mUejvMlehWx2SVQ1iFOTPSyq4WWWrM+ZRmmz3HJ0pv5rdRN/ItpyZ0&#10;7LeZwYiERfGHjBPBCaoB7J6Hl+5NxmLwbH+cKdS0arBw8tTi+rEzcKBKRurt28EVfKJpBGBpQ0Ut&#10;c2SN6Wu6mElcoOkepzkaJlnMrhDdSDvKKv5qyImJ400vB+ZyUcsDMwLSw+dthYF3oytg1j8qD1+V&#10;R83ZyLMFDOlFxcd9bqtmKbdGu3Hi3KVv/9aPDztNdT50HYDOIY6VAnnvxczKvyeEkaXBZiNsqGkr&#10;cesXdY4MpxIzXco4KprF6wcVSdvRX7EWcxMUnxhs3UmYHvSHMtpPPH7m+FrppauNz3x5r6DuX7dT&#10;yJTVKUxlwpyrFUGEBFn95Mg2HVCcjJjyp9loKSv+wnR9TqOsAjVsTSQxAb7yp7CK0ugvgyZ6VYJk&#10;DUSIiRPzyf1F+yKWQ5s0ozR0WHvDylL+8y/e/sxnN08fXzxzvCxAB2Nd9DAd3rBphGRWrDELmcGo&#10;gmRYGgVsj7EELiRW+qapS4CgNMdZ7HaAaiwZRhQzQJl0DYEQKuP6UBS9W6BiHprstELp6TFTNZ4E&#10;raA5KkGBxVr66cdqupX4+t1UqloYTg7Daffpab8ZjjV3kQWLDhJsV6gdX4pRd5I5iwIgB3jwOGkO&#10;cqSiWNoZs5+9K+X1egvQxS9HRwTWvP+Uw4nO0RylR+nhOFd66St3Tq7Wlxe1EDfc1AB4qpprwDwD&#10;goMIeCBZKRE9tiCBPT7NWdk5HRWLEqQEFdCFBgLzUeti8plM8FIsoW+UKzbkhuGBBiymXdwWN+2o&#10;sn1bGcKHwLzrXIE5kTsqgYjTnEK3ViUeFRmrmDnuJ9k9oy5Vm8+3O710cfHE8TXpRVm9dLj+6D71&#10;R4low6DpZkf+hU37jJwnpp3HI5AImy1NXG8IR4uuUY6oSwB2c2JdbDUU40Hr+wpl3+0mM57udvqL&#10;y6Xv/NYzB/ujv/djz6sp5Wy+1c/3J/1wBdPs1Jf4xHiAtPrDiKKd6a0CHqaOVyNkTtdghzAkVv0K&#10;Wz/SRo+LQovY3rh1dg4ohzTjSV9a/MUrze3tzY9+cOW9z5443N/P5e87v93KkcIpn9JseiENKLUK&#10;tj1zLr7aVLsEN59P2D8zm+u1IjNP2qd0CbSL0ReXAxfFMCu9+fZosTHAAUv3nxAVAEsPHjtbevzc&#10;xj/91JXdfnlhuSbXUj6Gd69QNXYd5Bhmsy4wYERpLIglEtxi47F/4MT4wYfARtpnokwPfZn3fMnh&#10;XC4AM34yw2J/3K+uLfz656/cvNZYK+cvnFueZMNFzIDEPUMCwz0BsEe98ABNNiebA00jEjuj8X80&#10;QMNjAjkmjnddMZJjFpor2ax1ND4G+4ElvFFeFRXnfZNGPfz0FmLgXecKvBGuERU/llICli7CFld/&#10;tTCjH61bXV0mWxyls91Rtt1uaR5a65GDqspO53SnKg8Jm/U7XRQLCXn1Q68OlUqfPgbeOgj7Y3Wp&#10;eKkqL9fymjsGDEhJh89tBCSssrqL4TLGybiYL6gRWhD23mfK3/LU6o2bg5/98lZ+dVXzHjo6od9t&#10;uRVU7R6JlYihpSFuONiL5whsBU0INAttB8No/Li7GXtvpohbBz4pkJSURtVCS3Vx4fVX2198ufXe&#10;Z47/7n/pXNhqMMiMkhlh3BQlBkX0pLExlHaPcDPyU7LhxxzaQjheJcfOylGFO2OQ8K9ZlIbYfvOq&#10;ry7fOtpEIe8coUlPE9wFt0mGc/QKuoBErwywG9udTu8Dzzzy4adP/eN/+tkf/umvlEpLqbw2mvbY&#10;QsLojv4EI2M8dgXmGsugEWM8hMV7yUaG6VoBO3AAQ3NouGIgimDT6l7OktavwlSqAsGYPhCgtKSo&#10;hMknGmaQ4y2WmA5KaT9QvpIdphZ+8mcuX7n82sfef/b4Wl3XU6g6fGtJEFd1eGQCKoN8WIX9C8aw&#10;4yGHaRqjYo7nrU8oxCWAARM61lpEUq/1QJwyDlM+aOQ5+jVmJzOk088F5kB6YIFvlPdh/NcTA+9q&#10;V+CNZMDiByXQhvj+VjqxzFhyEAzryvvkVloonS3Xl8I+NA2Yst837Aeclh+LnyLpHKN8pcx0BqxK&#10;Zr+77XSsAekfz433hld6gYn1cj+JjIrXCq5pINkjNwd53BZtl0JvanZAm8cwwbqf8Nipyh/9jnPa&#10;PPZn/s4vXrl7e7lW1ialUf7euWkMnJKXelGLzFOgghVJr9Fr6WmIDY87kVY9ZPSKdJwhoSvu9TLG&#10;YFcjJpnVqE2RYhhhVvqwIyBX/pEf+vTzX9578om19z6x1jps51K1fHYRHIIorCCYt3WkOTzAj261&#10;Io4dHSoFzwRoOKBSsiIpxyXHPoRJBh3JAnpNZfOJMnq/nCulRfgxxpXxTB/X4JFL5WBrcQVsSpVy&#10;0B8vrS5dPLuSX1j/3/7eL9+4vrOo5QNyHGeyo/SM3htvZl2jkeYjnrQLs+orH1W1CG37HUQpQaAn&#10;OHDXLL+wnGKQHWUkJTMIDO/zFeTTfHASxCTMl4wqS6Wf+dnnP/PZrccunf7YR85pgCWVDjtHbF8N&#10;NuXrFTBMCzgHufaYhznE6sK4ovY5w0y7YpwbVzHezO1k91ggzAPYc0h+o3KMSXMFgaPVxU2YI+Kc&#10;fjua8mHMW4uBd50rIP7lz5w6CLfnRKo89NmnjJ6ob4WTJccTCXYiPDp0LCkgbLVNHpsBqW2kLlFS&#10;YRYcxz1I7mSQmWT6k3QxXRikxgUd6S/Nkyy9ooQgKpEJsRWUYaHLozKSoefkHAL5EOlwEqr+xpOh&#10;5hqYp0TXoFKtDYOumWk09zuVUna0lxyQIEWHRUFjon2sL2Y2TI6GFO5QbUprKYDAycs4FUup/Hu+&#10;cf33fnzj1V/b/zN/6bW90aS03qsKT/2+NuMJY+NuNzfJ54oL3Uk2TOcOJqlhKjdS7uxYw+1DzeRr&#10;i3paHTHdX9Br94VdzezrTxsSx6PUoD1UAt15L+uhwYZOpyEE9/ttzVyHOZZRfjLUmQFp1iLm03mt&#10;wFDGUX887I0K2aLKT02006GgcsOxEuOxjo0LJyXLmE3GHaVKayYgM1T5uVQxr3MRiivHjg1SvT/x&#10;537tl145+Oh76//KJy6mZVvlzGT7qXJTLJAR5SepvFYV6vbCwbCgsyO1uzo6Bt/qW9gWbj1YDZWZ&#10;CuFXlLKXCfJFFJzOhObT4Rkoq8QKeDLb/sE9/plZO7LbIGGtzaW86nFFSiwgMTDE8wnf6IE6Xavr&#10;lQtnTglYkRqMa7bYbr/2u771xJ/6vg+letV//U998u//0o3yicVKvpyZ5PqDUVuHEWv9abqQzRV0&#10;1oMwmIhSRu4qhzqoOYN+V8YUAMJwVHI8h1hPnC7GU/c+MKFO3A573XUgcHqiQzxyxcEk0wmSrAWe&#10;Jf2mJrleV6LdGE7a/XQ/XckPcunmcNiSE5AJZ1popQ79eD1iES1+0YkB2v2SIEqJOr2hOv1itn4x&#10;Vy5spP/OD938L//yr505k/83/vB7SsXWuN2ajO4deYQEscwlEfz79rawXjIgMxPEXDX2dcWhdMls&#10;WAIzrCc2mVANFQF1oCxijlsDgRB2kqGz8DAszorR9sjg3OSyQlJAcjieJOgW/emdc1c4rSRsk4ie&#10;RDWpaDVpJD3IYSnaY6ONQvoLm20STWg+CeFk2Cf8zQYYYvBi2OKKHobfQgxkf+AHfuAtrP7rWDWs&#10;eO8Rs87ENfEDEklO+nf8TLceJdI6/RYO2pGZZ+k+a53o0Yym49tBlSfrrdDylI+gSnx2Wt3VMxe/&#10;7RsuNg4P8uWKVKHENxiW0O1TkultbFYKU8GeTZpOVUDil6B/SUlFElbUN/pC8TOFLrFUEan2zq1G&#10;a7Ry5rFsZqB9jKyUJv20hNmag5goxlcYKp0JtsU+ZOwXCgvZR0/VlrKFL7+4+08/c6fVzT376Nns&#10;6qq09SSrxXfZfFX7DfqlzLhYGox1OH21kNZS7HI2U82ki6lSJZcrZQqLdV0GWKyEKQtt11Y/TRjS&#10;ef+5UrZQUtu0mCBVLBXL1Up/Mq6vLOu8lEJRhzQMpdWlMPNFHWukbvokV1Lbe7lytlKvKG+uONFy&#10;Rq05K5fKOvdnPOgvLC4Uc5lCXlvjsuVCrpTPliadYmqQr9VyxfGokPmlz23+f//653/pp174nd/1&#10;6Pd936XTJwr95mQo9y+THg7C4VGgFx1nVe5hCeOf3vbUAMyWjqMEZy7ffX0+ynQCswE0sjGA4eKO&#10;nVPCb7HyxaWzbUhsVeiRU1psYMxUdIVn/l+gP51vYKAvHruMwIzFCqyuu3wHxfGg/dil5fW1hZ//&#10;uS/+/K++tjUoPXY6v36yXiwMi2kNtMvf0Yh6Npet6eqqUllzB8Ekafmdtu/JHcsXC6nCJF/R3T+F&#10;nNzO/LCosLKVZPersvZZzbcVxAHat5JVp1uk0BkQ2rm4uKBNn5JYjcNPKtWiVvyX8qJwvporjNqd&#10;JR0JlBrWynn55aNBVlKraQtVJ4LIEsq5DYdkKVdBn0YlnaKVzhVr9cryylbj8Ed/bPMzv3G9Xuh/&#10;3x989kPPnWvuiyPEPX0dJY5JNtoVFg419gF70PvXMx3BCqI66bQb7VZTDRCsiYjhq08l2qQxp0FW&#10;6EhFBBDPOCYuRKlwB/X0u739ZvvW3e1XXruiLBqZGYsFkpwmNwHawlnW9gsZOwkPA3dHntmXsILS&#10;TyhBRI48WvMttfAAcxyOVdDD8NcHAw9dAQnj1BXAIs78gemmsnCSX/LoX7sKuA44E4n+TRZAJV4w&#10;Q/pzrkCQqPRkp9U+denZTzz76OHBbq5cVjdKWis45jLbMoOyaTPbjE4Po4jqO846Z6EQHUk20N0/&#10;iW8xm4lEepVUgRAf7RVM7IoK0Bl/qc7u7b2D3tq5J9T/4UgDrBc9D+wNYkmj5qQ0HNCXPLElC2po&#10;OD7oHK6dWP7gey+UsuNPPf/Kl17YvnVz/I9/+cu37uwtrJz89Je3fuVTr05Stc2d0edebG83hi+/&#10;un3YzN/a7L98eXt7d7K9M7p1q/Py7dZLr+/u7A06/Ux/WLi73b27129081c3W3f3Bpnc2s7+5PXb&#10;7Vdfb9w9yLxyrXlta/CVl242OtJ0xTtbvSs3W3vN0fahPLXCTmNya2dwe294Y6uzvT84aIwOmqPX&#10;bmyPs9WVYyeff+HKYWdyZ6999ebO5kH3YDd7ez99p1349Aubn3l18Nf/7vM//jOvv3z54I/+vqd/&#10;3+954sKpUquhGQ7du6v2azRHem26aMPYMOpMeqs2aBQU6+x0ZxAbO2229LF5JmwSQBdqZIwBA2O/&#10;IfYMoJHZw3rEtGasmOy2KILQsM25FPCbfQjMA0YuNjxAKz5Pzm0cl3LDS+eXzpzc+NIru//r3/ns&#10;l643vnKrna6tXL691UuntluHd3YPO/10sbp00Oxu7+kOi6LGCl67fvvare1SbbWxO7x8efPGrUZ3&#10;WH/teuPl11svXWveOcy3d/cWFjd0wFWrPby7s9fujbOFcqs9aDc1IpC+s7lTrixo0KDZ6Y9S2Z2D&#10;5rXNVHeY39nvtrrjVm90d/uwq658rtrvNXLFfHekxaEpuYwylZVKoVYpdZojJe0MBpX60mE3+/Jr&#10;+1/40vbP/8LLf/Pvfva5p4792//ah557bDVc2aietDrPcijS9+5QRpRAqQQRcaa/DqWCwxQO8E71&#10;e+1et1Mpl9S5SGituPucSxtIuwVzMWAbPoFV/HuPKInysitw0OrcursjVyBAJc5UpUm2mUWe/ose&#10;CHctzZ7Yugcf535/4H4P4Z4r4NwPXYGvjy3/Ldby4E0sv8VC3/LslhC85kScphuWMPXY8tlEchi3&#10;lnXknNHk375O1A+utNYO9XVwTni0P0pnrIbvITo8YTRg+vTlfqMF1LORLOmTRqE9F66YQiZ1eafx&#10;sT/wb/4Hv/MDVy+/Ullb16Xu5VQYlhR4eR3Ikg2bkrETKGU0iFQIhh9Rxy9BumjIVHSVa7ZqmiZT&#10;jlqZzRQzhdTOK5++/PrBU9/yB8qF7iTZeIXoY0Xinl9sh+7pGp2SOBs2jNEruDQwq2uI1DsTBDvb&#10;w5/8hWs/9E+++NmtwelTlcWlyn5TUwTDUiHTG+mEpcyot1UpFC+cOVeuFF9++eVlbdBWr09QFPL9&#10;TlO9tjPH18+dO/P8F798487Wxcce323sjHqDUrao3qJcob1GM50vbu7u3dk5vHRu5dhC7vyZs5/9&#10;7Aurx04dNPYmqc7FM2f3G62vvHZ9Zf2Ypvy7rcZSJV+vlL74yp1jx46pOh2WrKPjV9ZWP/e5z+mS&#10;5VQu3+23Tpxcu37l6krpWOPW3T/0u9//3b/zyTOnUoViptsZaiJC3t1o0tQAabm0MOyHNQ04aphP&#10;UEdnOu6yG43BTZyN8EMvbIYtB9ZCFLF7YefMVsTEYuLZ8ws2/Fga6sIVgD1iC4H5pyL2vCk9tatA&#10;SrYPAQfCk5RJYgUMQ+xMkECrPsSdg3E+O8pXiyP16T/3Yu+v/a+fvtkYP/+lF4+fPrXf2jlz5oyG&#10;lbudnUcfWT84LA86TU2xnD6x0Wq1btzebPUGp849kpp072xuCUerGyc/88UviuhDjemn0s+tjy9d&#10;uhSsbDqrizEFdrVa153I+VRldXV1a2d7a2vrkUcf3d7bFcxa+ffa7e3lenWhnClkU7ouMRwblc0t&#10;r61PWs1muyGu6/Q658+dOXvyxM7tu8NuR2NGl6/e3G0Na0vHxLd3r79eSo8eOX3q5Jnq7/m2S09f&#10;XB02Ovud4biga7hl7SXWUxOOSKIPhLHAMwnqmCHiMCWhK1coao6p29rf39terFd7nXaCNIlqIEoi&#10;sPc4BEWKNrDhh82IOeq0zdRdMuQZTgXt6+5EPXvbO9c2d3/zC1/58Z/9pLLrVjT1QhhCjPWAIvBo&#10;wzxHcgYJyyH1SJr05ItFLRvS9JB+FJh7SqVwKBPp2TApzcYIAt4kWELLwVc4MXCpw2+5BXkXAvBw&#10;VGB+VED2fTYGkDgNvKLymQjAwEbLu1LMKUwt5X1zZpiNwPSpyUFv+MT7P/KB8+u7O9vlhUVZT5lA&#10;TbYFK6JRg+TaYnRukBMJCUO4idhgKiTYDOzbGMOyQbZnnQ9qpOuWJAuKRocEtrZv7u53188/VciH&#10;dQ/uWSJ+KBq0GOJqyFHxDE7YVNgtGGQLuUEvNxx0hlpFODm2tvANjx97/ImFb3vywrPHN2rdxkcu&#10;rD53en1y2D5RyT9zMn1mefGDF889slzdv/rqxfWlCyvVb37qUvZwd32pvJSfnFmu1LVkQBe+Dfu1&#10;clkXwlbTo8fPnDq4ez0/6p09tvzomfVBa6dWmJTz2Q88cfbSycXB/t3jS0tr9erJtcpaPVdLTRbL&#10;pROrK43drdyo9+zF8/XseLmYOS5DUS3sb95YruS6B1snlmunVxeeuXiuXBivVboff9+Fjz978dnz&#10;hX/191/83j/0nrWV/rg9GnQ1K6CF4zomUiZWfo62d0oF39sTaHVsxWETjlpHZVuhz2l50mC2rfHt&#10;9k3RnpCBEqCIAh5+gGGIxwuxSjWTAKT1LIYEFUxpBGxdgIdI/5LLVcP8dmVIRmlh+Esok9GW7zhM&#10;tRvdcycr3/Wtp97z5Np7Hlk6f2zx3MaxVDs1ao4y/fGJ5eUr1zcPd3e0SmNtaVGD2NojoJUBd+9s&#10;Ha9WV6uVxUx6NZ9+6vjKNz9x/tJS4dGF/KkLj926sXnt9dudVpjrH/YLWpnYONSAjbbajnX83/5B&#10;o9Fs37mzJVumlQI6DmKhkH3y3Pn+4eFivjLu6lCsvc5Bt91OH+zrWO7qK69cu/76ZmZS2rl7cP3K&#10;5mYjd2erv6MErc7pY9UPP3PyEx88/7u/7anv/j0Xl+uZfrsb7trSJRNhkETubyAAJtle14zi87P+&#10;UK0/GIohEhvdLRby6lckCJe43Tur2/g3CeyKUTjxcdiRMaugqvBOup2ORgVu3tm6fPX1KTNpqU2y&#10;+inmEDgqKIHZqADOwb0x/wdNETBOkPyGlS7xBIHeHo4K/J/CsXg4KqCe/X2jAhoQSMYAQp9egURo&#10;k9GCXr/bbSdrBUK81uBM5X+kAQUNAYRbSRLFGky7AkrJPDHmMzMeXd1vfeIP/bF/9zvee/W1l5dP&#10;nda6u1I4xTcsudLdvphgRFrJVSCOs2yFrbV1LjFof6Q3uBK42IJg1rdIlL5KzOlOos2vfOr1m60n&#10;P/77q6X+uBd2BmISKAcLpCV1CnhNeGwzpHd5pXV0R/RUspVeV4v4RhktBEjuXqpW8pl8Omw0bE8y&#10;6UJpMup0Rg3N6RdlpAftia5tyUvpN5tNlanh2fXllX6rs7PdrFdrGj1VV0/XHGeLlaFWgQl9rcOz&#10;Z87s7twV8tWJX19fvX7zRpjyqCwvl9Xz6uxvb9UWVtt9XQkjRZQ52Fb2Wn+c3t7fF/5PrK/XSvnR&#10;sKuL5bRQ67DZUGdF4zxqtkYI2s1WPrvQ1wRAMbWwUtP8tMx347CTSZe1tlPrArSDUGdEJqqtEM6w&#10;GUwK+akrYLsLvcChTTt2ESxBF8JgT4DhqxEJ3cmrX2PY1gXPzNY9MEyy0M8lQ0Slp6jYNts5MBeF&#10;hXizmSC+YtQZaQBg/VIakMOWTqywCmG1qVuKRRHFQ49di/xGbZ3TrIV1qVQ7V9So/EJNm/G6GpjP&#10;NPfDJFdvOBBP6Mqixv6e+q+L9VrAT6GopYXNThAuEWgiF7PdPHliQ4s8xJy6Kbo3KYtDun35vgX1&#10;2vu9UbfbX6gvlSvT05+Onzp569YtSejq2logilaSZrPVUnF/d1crPQfD5OjDUllED5KVzdzdvC1M&#10;biyvyvve2d6+tZ0+e2a9WpUQNZeWSlp8UE4OHTpoavlhT6ylGSgtvqlXsmJ7SVYQ3GisBYwl6Jqu&#10;FFHYch1cqJQuKksPulovtFtXc5JRAZwuqGazYd6wnNozMJnMNiYQ2VFNwqoeDQkIdQe7e6/d2vyV&#10;33z+p3/hlwKZNMYV5g3luE29iqCjkmduVEBUpovPlUuFZGwgGQzQ0MB0YEAxHNJcLlcZP3g4KvB/&#10;CvMfA/nQFXhDVwAPQK4AFl3WC1dA4wR2BVLJeEF/ECYRFEi0anK/QLLZKbgUvjd2NHx1u/G+7/xD&#10;/9kf/NjN66/X1jey+bKWL490iG9wpLVLMBgJdxBRx4nuuHejDwo6GUWYHkBk8yxDgUpCoRCfmAot&#10;G8xpgf6dF37t9tbg4ke+u1LsyRXAes25AsxoMJqHNkG/hwJZDxEN6FFLQZq7UOuOpBL7lUJYbKmz&#10;E9Kp0jAr49+XUiykKrlUfpTpylrldRqgBhGabY31p4ra+NfNaHWVVnuHixuL3dBDCivkw5E0MpYy&#10;7BqonORaGkAuqseR6XbDzchaaK7sk1Ixp4UK3cQASKElUGo9f62+2FGPL+nJTBGSCqVpKER6X3+a&#10;JhWeNRatVWvhIkE5Y7naUOPRw4ZWj6UHBc3ZaCd8P6uJlYKWNQYKCj5tewjr5MsyPpAJA2njrWSq&#10;Ef8AvQyuMAzEEKkwVtzxprsC4hkgt1WAjpCex75mWGM5uzDTlgPAPK5DFsVMTfX9cxOABzCukboU&#10;YxzCCdSlAByuwNH2auE/voWIpL5ob9jTMtFGc1gOt1V2ZWCHWqBZXcholjzTE9rT3azMiOrWFX8G&#10;UgdfDDuHwTPIFdrdrrrfOY2gZcNO0dHwoFqpJQAnSyknqii50y/Z9iOEYC/VJHnrgY0zQURlDjUr&#10;lGzqCWkEtvr0mj7I6uKMbjcZwA639mk0fDw+1ORJKowHCeLsYas10PUhOkijpwWIHXFsubQhb3k4&#10;2puMhtl0fZTqgVjwbGIFyRYMybyA0EXXPKBaPedsptc+0ASBXAFNRCZiHu66BHJIDy2IoVi4xTKO&#10;8DqlE5MRYAKyB/LIgyvQ2D+4cnvrlz71+Z/85C8kfQ65ueF20686QfC1uwKJrzCdIAhOQ/I8nCCA&#10;cG//5123mfCNSHJUa8cp+Wplasm0ikcCFS93GFMaa/NEOQZLr/nJ0BXRZOrsOnZk2wKM8E/7+kkH&#10;PVbH6N9gg5MRWn3ihhh0twcJpG2wVVjrUOZsfg4VjxLBohBQvNSWR6djrWQbY0g8FKHsvVK2k23n&#10;ayMt6e93s6lBqqRF3bqTbjguKiyLntb87MGo0csOC7sH3Z1bB7lUpd9Jt/eHzcNxr5PttFLtdqrX&#10;0SmFmkPtam11+7Alk5jrtPu7m62dHenR7mFTozLagJXqaUdaZtIc9g72J53hpJsZdtRBzoy1cqM9&#10;0Jaxxs7BRGMC2rS2v99rNAatzkAbFHujdlfDPKP+cNxsdXTsoxZ+CzG6U6A71FDw7qDRzreLhX4h&#10;m+mMKt2mbHFeG9u0UVNL0DqJ0q9l0hpOaUEd1DroAvMY/mACk8fshAVFZfMohm4iTxyvV5BszU75&#10;3rPHJx5XAfUhEzDo8QSWwgzYAi0+q02IDY9iaFTsiLhMw2PGxlkMg2SzSyWURjG6unmiRXjZ3l57&#10;T9a5pF0Z3f5ipaBNbLrYoafzhhZS++ODvcaouZsfHua0fG57Z3df4wCTdHs02Wt2Dlvtvb3d/UHu&#10;cFTYamrVQa3dS/VGmf29pnZwpMaLhwepVjN7eKj+bqrTHe3uHe4fHLa6vUa7s6NQo7W7d3B40OiE&#10;lXn97kHvYLtZyNbarZFWGmoUodNqd1rNg1aj0WrKRgo9EqbDZqvV62/tH+420geaO+ildpvttrhT&#10;416jUV1je5Wu9tBW84vpUbPb2dLO4nG6GPg8mh2AEBZGhBpxgwrqOhv5cyRDVBFPMkJKF+JIuwvm&#10;BPPDHG+YWwAJMFz+XPY3KS1m1Jhvj5ZAjTGXvnktD7++fTDw0BWY0sLKMWblIELaNZs8ycFoyfE+&#10;uaDHtZNZM36aGtAfFjpRtalquaI/rSbSXe0lzSkmCJaAawOfhpZ74740bjiwT94Cl4CHvUV498lg&#10;/mwDkky99AFb4Xn0KVh9dVjkzWtQQIOnw16wZSPdBxgOxEXak2GAUdgdpZ0RGtHW1l+NSPc6IYu6&#10;3Rq51QFBo6DCmLzAtmED+EUr2a6g7PRLH9T2DFDzmUJR17QMNeDYH2vAWCsRUprIzxS1UDpbyJaW&#10;JuNwv4DStXqtiq4xruTbo85IY665cUnpkmMSNKGggVNhA7cmDFHmilrbPdaOw3JRq66lSMc99elk&#10;z/Law9XTEQ3pYkfeQXoQbkQO1jIcnqBxFllhLZpWG2lOcrSzxjmCCdMcz6jXVbdRdlLzNcKPsJTP&#10;lMN9B7JT2Y5GGTKaARjkKnLXkn6ajJ1mhnUnoXqvk9QgOwlnMoZBnOhiPXqZyRbtQFCNGgkDgUm0&#10;2CMTcOsRI6wsFhdM4lSBWIYKWGOFY0Ea14get5OHvcfk2+8kYAOPdwhLY7mZXNADMHZizAlT/D/I&#10;bODlmD1wZ/FWDZsW4oVpou6omtNyDg3wpMRtGo0XuXWto85gmGg7hhbPZYe5gq756+UyWkaXS2t/&#10;4GiSn6S1OFSvmjSTsywTXVZ1vV5Re0a7nZzma8KYw1ibSMX8IEetl6jVKos6dUB/xbzO/JEnrAVr&#10;mobSglSNh+W0AVVsoGF5TVsla3D0rxYRapdhuG4Sb0Zf0yNVp+Gz0aTXyQw1xKWGhMGwni4lFGxa&#10;RaMahDCVoBYMA/8kA386ezjshFQVWjIsphHvibDIEe4XSKYDEJbpcLFCMiilJ9QeEosNigIe0aN1&#10;UNbEJTKIczLBxKv90VgwYx6Al4KIzK5P5HWq+O7/x5xjFo2/J7WzumDqVcBake3neILp2S33Zjse&#10;WNnDyLcTBh66Al+FGnjxJEIC+E2G13QSjkxZOJ0jdLultpIzTTVQplltjnVDS6L9kZlYchB1vPVY&#10;CJFVlAJKBK3tdch8smpW+dyJgpoIp/vp0qDZhkNXjYKgg0iY2olRsrhS4HHzVWOYLpkdscekCYAB&#10;PA/6CPOTaOp7t91weI67JqgPVBK10Nipv5W02maGc5FJJiS4RU5M7eBzjli8qo2+lZE0Kp/TG2kX&#10;YUrA0gMAuIodMmA2fsAAFoV42q5fY4YYk1tlMnMETnAIMBU8lGbkqxx2rBjbFG67HuMfk08C2I8Y&#10;ard1MelpCK3Gbpl8UBBcUU4MA2xjnokFCcbA1wSBIIRmWohwR+xeABIp7V7EMuK8HudABLCm8L/5&#10;EJxbeM0qAExRFmq+6lEhcB22074aoLqxbogFJ6Y7X10FzGOeMYuCB+AEvVDNuDJK3aijn2LcQso4&#10;l8OQ2KpmDjlxspiOgEftxFN+XEuc/s2/xikfht9uGHjoCnwVitgGHOX+RECm55siY5Y0bcCpVqtc&#10;do5481gCk/h7jrk1grW/5Q05RElx0lxsdVzytE8ZpieCCxIKzNw7kgzVjHXBMKAaVAs1oibQv8BJ&#10;Sj6h72JtghZDY+qTLUSs72LtRvlWiLHKRvdZTwGqdTTttb7jq01gjHZgxiRgpWw5oDGK0nQ0MCAW&#10;/IA62d05nTtFaYQWcKVkYCkGG1yBQMXTyycGEsjGYLfMXTSEooz2WPNaFwMJDQFp+o25FMjj+FjR&#10;Kx5qglUzJOZ/jh/iSmEb/QIqXintArduNYARA27xGGLqR0BqEIiV7PJUZBHDslf9Kkbx9LYJ60+O&#10;WeKRahxODkoY7yElAf0lY2ChnGTVXhjUUSjmZ5rJwYgx1xmrSqw0WkBAA3ELlEUxeG/mLnBlqpni&#10;oNETNMYqPhZSBgWNN+g1h0mj1MiMeeONEG7ZMe1gFTxd+3kucy6ZBdM8M8d4MS85TMDs5PBcgoev&#10;b2cMPHQFvgp1zN9IkSScTlskKvc6Pcg5koCwsf8Qs6Ehej3oiDlFgLjGYoYxs0Kf2toQpVVH4U+z&#10;3eGEXY3Ma+WURtilbRPllFSd9G+kOPPTiWdAci0YJHS644EZPQUkNIFXJ1bzlZJxbBcYNyc27XPa&#10;jbzoUEoGY3TsYgxQO8233rS6JCUgzYGHvUFpxoMTcTnurikZ2jmugldUPAMG1EUuAoCHegVpHtU3&#10;xoDB5HbrDDAJbAb0ivuC2wfPgCs9setA7QBPaXP4B/6YiEBudHnIARgoKobQPAAA+uS2K8yUh5kK&#10;eEhGIQTiQgA4htOtMCnn2DISsSkTgmq3166tgSfg2t0iN5NKcWHjZBTFLwkQBJAPl0IRuMKDNFQx&#10;x0LKCO8pYJrCGLyCVTfQsgZI0A4ExjiM05u4Drixxs/R9BaNuewPTPkw8l2FgYeuwJTcsR5EMmNp&#10;QVfaG7AKRudaDya2KqwQlLQri+byk2KlYqYmcKaSwvZ0V2GVZA1uzWW9Row8kVi/O2OwT4lhVl9G&#10;sAWjlSuoAiXGffH4MBrN+jRWN0p51PLRNNtU8IByJDzX87bwoEOt+lFqR1VbpCuDsfC0q8qWGeVP&#10;Gphun74KRnqK/NI1pAtIAs/FUPtRlBoq1KIbggEACfEeiqPMoCyqBXNoUzFXrKu2ybRyxxhwZ8TU&#10;R4xOjoKdjiIKWseNMmmoy9YLM2OTFhueuHeOT+MySUZRlOBijaK4jQzMWGocgDfM20JUfD2xuddp&#10;lNHjE7bEKmSuV+3mY6HNNrEhBIZYZGLLB7Zpsvl2KlaJYGPRQYseL9qwRae9MRUoDdcN+03eGAM2&#10;+cAMDh0ZwzznAcR+HvUCYaw3HHbDKd/p4X/VixcOqKgF0/qNPAbiTdmvahcBJgbpq2Z5mODtg4GH&#10;rsBXp4VVgLWAxQNJY3cA4qc1yTISiuKwLfQ11pRcVvRJ8ntH0FjO464bzgcyrHjsOhrTqgENIqOp&#10;mJA3nPsdjtsfJVesAiGVWtcABqWhlfzVSgp7EKsMdAdaD8Ao2TplCsAsjdWc1ZO7REBixaFC4tVn&#10;IJMqPJBgFUMX3Ji0YnUbY9XsXMaY0uMbgXD9ukVuCHY0tjcAA0IAL9a5JhONIiVhtwtIYmtK7TF9&#10;YSHXZXsMsZQYNjCzAbDpSzyYAUKzCsUyi+SmxagTEqjdQJolgJyvPAKDKgDJxk+F4wpgdA0PhYMQ&#10;10LtWFMaMpOme0oJ2xzT2gYS8gGb89okU1ECZHATmYNIdt6ENX1MOuB3MrNAQPFTaUpkFiNKS1nD&#10;oUhVwU45PsX84AYi8jTQDYccJi4wk4X0rtoIp2kxWUnvxyU4MMcMwAA/wwMgMHYQ58o8WoWbYJhj&#10;4I/C80Zf37yih1/fWgw8dAUegP9Y9819tmjZEiCuycXqYeB0ehpBouPc50vkEOui1PeWts0JuVWt&#10;0rmTR43WMta8zouE61XTslPrEl1OiDK1glBRdMIUEysplIUtjdUWCtcK0WFqR/VjzKz1iEf12Ej4&#10;lYAxrAAZMVRexGBzQtVUlLTxnsV6I0UZGxs8J6V0OYDkhgC8FaXK99V/1Msn4wqEsGcajNkvIRlw&#10;0kAKJ++cVYvvtgcAKGIrAsVj5WvquFgy2gxY6duokNJV8wow+gVUI8SsTjxpPBLOAbSmeLxugIyk&#10;p70GSYWDKHf9ncYs5MQuAWzEoucYFc5cjL1Ytxr2ICNUi9kVcsDnfHVGy5QiVSwwK6zxDFaNqJx4&#10;AgjUwbfmnKPmloqm4nf/0toYXW6+qWkWsuCDipgJCTuvcUWlcZlQBNtv19BpXGYcE0c+sJajzBkT&#10;a+7r0U8PY96GGHjoCvwzEAWhQgsMdSSxgtq3p219Uvtao5dK94dhwJxJdJ3swa2giVqZrkdDcViM&#10;ebVytKAqxkP6VgEW8liXIeRBA04Phkv2dqtPlozfKkxXJnYmVCB6AQWHJaNq1JlrREXGMKMrMa5O&#10;RhOUF0vjLrJ1MQbV9VqBOkBRlBCbUsWDTCBUIULmG2k9w4OOtv2jmQBmPNAotUWfABtdb2thulCa&#10;HTvgpDmsMMc6YoFsel2aLZbhcQmMTLDgICY3yjdGPrVQqX0XCgQ8ssSGAdwygkJeLJx4kk1lpghD&#10;7rHFgkXBD3lx1FyRR+nNY7AEaIeRYAOyxxNPMRvTcFMfGnmKx7xkD4aSKdMY06snvOxA0Dq9skIQ&#10;h8YWXXlhANb9xCwHPgEefvOqTzOeeYmq7XzgVIF5GqXCYRJXMedSkJj08BUoBZNHKUvM3ONIKGV5&#10;j8kK0dlnRMOpYq6omIWOfuLrXJoHRh4F8mHM2xwD7wpXIFFrwVwnfw94LL3Tb2FLf7iOltN80d0W&#10;WsUEA6mts2GeOlzhrcUAWrycXGM/7muMMVm9rvMI9Ek7/5MN7yUdtCcxrGWyg3CQfUZ78bWoQGcZ&#10;ancxilUQyotIwsyC31uKpUgBILWiABoZZYTqkXIP7+F72OWsIXXZ/1G4wDBMqOsyEF31HpTCKK3+&#10;jtYUFHXu70wRoBBtg9Gw6CNUoTsTAkrDqGFbdjg5VYcmhIsM1ERm1imHhlCaIrRsMUxcDKWFwwQ/&#10;W67B1UiH0Ghzd04H++u0Yh3fqP3lOoIhXdQpsVpdGVAacKuwDQMqDOOE7os1su1QINxsh5vhxxLE&#10;aFQyNiXqGAA8uXBuRHIYADfZG4Bk0UJ41W8ALDk/QGn0F84uzMj/0zFEujNBDREPBBTpj8S66FZl&#10;hnPwxA06QiI5b4BDDz13i2tlE6JGgc9YWfMVVPDVQzs2HqSxmSSeXB5r0as3nWIpITT2A3xiPvUV&#10;BsNTBL12pMyE7k9TO46jOtOQKc4FIwGVaWe/wdDiu8DtBgYbibOiBAy8xdM6QA6HKGXs3MjNU0PV&#10;Dv0GsRjIZQmvitevDsoNp0rokg4dfaHDPsKplgqE7QnevzCTR7kgLEYJ/MxuhWS64d7oApyvlsKf&#10;DDAw/EMTaBHgMY1o9WK0qAUCSfCw6sikiYURfwjighlLBHi2skJXBKHQfc4640Gnpo9H4sjARRLP&#10;gYRRB3qEW1UJyB9RQFQUHjkiYO6P0kxHeAPgk+c+HUti4IlzHXVBZtkf/vuWYeBd4Qq8CXbNrG+U&#10;5o0SxMLgPlAwgTKZYYdT0Cyhz5Gc1xsOuJ0pQWs9FDedEkQX1Yzi8OQC+gLhsU6cinfSV9UPqlkB&#10;jgeXqqPMYBRnawvoK4SMs1HNWIu5ahSWUjLJjZ2gChSQxZiGxKcFGCqreNqFZncY9RQ/NC0umRgh&#10;UNmZptVXwGC9HgBb0TywTLSPTYhJoBYFpTV77O5YYbmZRix5iSfADA4wY35YbBgrRxWISYt1olFq&#10;rGJBTSBT2SXDFVbxGGBQ5EgI56YZM0SCH8hKSptzUEFRGBUopVcl0+AWDICDRf8eH5QEceFYJnEg&#10;PqsS0C1O+DQwKsXyS2mMSxHjMgHGVk3xqgV/zhQx8oHWnV164Ua4qWaGibGE5IIr0B5nByqIaGaL&#10;6UtbYO9YkJEdLxXSq72reBzCzYyZOVZEiDBogXzUCD/QNDMtkcQ7HLOBPiFEZpW5RsVVx2EKnGv4&#10;XAIDFpf5NZb/RvU+jP96YuDd7goc5W/r3DkyxGxtRWMlgn7hQfsnx8RIeqcqGElGmNE7sVTbkjmB&#10;dboVtxWcFQFF0QtBW02152zQ2PoCXTMnzzYPKmQ2MjG1N8AGzBSCMUDxOZL4Oa1EMud9IDcbGAIU&#10;grGhmehlIEQbKt4egNU3KtJV2IbN6SlbOGySKyU7FVGvLb11KOAZ56S03ofiBtvlgGpaQZi2KIA6&#10;xqtQXsoHpeY9cplJ3HCsDtTxr42xm2OAaZGrw14aWtBCW6jCHgbt1ScsriG3A2TmAXIzDGHQQtNA&#10;qRs4VxQIASqbPZhNddEi4hWI/QlXCq5MFIWpkTJ5YofMCLGswQP4Q66CjGYkIxwvEPLRLpI53owK&#10;fT0jo1eGWMxmMcXNbyZrXDW1xzExq4MKy0LMcqYLKOUxwh8omy4t5jHzMIXPPdRiIP01ZtS5Jjyw&#10;6oeRbyEG3nWugDnSchhLUUwJ6+U5zUu8VcBcMvVddNVNW0eiyxNIigspJ4lzMFuEHAuSXX7g4UG1&#10;WZEpxn5ALKhBp8+OPbHKEwAMz+qhV221hSKQKjraTEsyJkG1xOWgIokHACsUun1KECsC1Ldj0JIY&#10;PCqi1ShQHhQZZokwyfRLXuqN9XisrI1SinIVpLFVmKtaKWM7SnUABh6MOkpQYtLoAR6jF2NDA20k&#10;lMYlxDiPs9M0DGdcuAHDrFqn0xxjg3hgM40oihIYrqBGIo3G2PBTApiP6eLDl3BBQK/dpph2QMJc&#10;uErG7BFmLsbohSgA6cEJKM7j9SuxFJB+zregCfgBcB2uHs1BECgT8OKH9lKC4hWIUW1yQB3QHhcC&#10;FTwaBIdAZeWFH4wxPplbLD5GuJtPCX6lXoPtr+aBOMal0V5qJADOjzpMfI0fZzn66U1iYgz/Cynw&#10;n6n2h4l/6xh417kCb44ypN3Pm7/OCZtepXd0k+Hh4eHewX6vmyzOSnYW6EpQNIX1KbJNpM2eDaQy&#10;Whui4NCwKFDS24RQrzt8fIrVrhUZmsgWlFerj1hxoDtsyfRqP4b0PCgXuylzuLUVjA2G9anbToxf&#10;p/5K5A0AMA4BbfFpcSbBnK609jeoaHzUun2XueZTmtuF4QEVYB4UgV4SA60i48EGOy5Go3ELxljD&#10;hWMBRaAyyUwjasGK2K5YU9sYUIhLsHGFBwCex64hMINMhX1W0lGWoHZQAe/xmMeMaoCEw/lKjbCH&#10;k5nzwbObDKixRwXOYy+QLDGQgKRczM5YpkApvxQyN4NDOfADIBnP0Miw0XwzBl89LGTps2BCMoY0&#10;wC2FG3VmeNoe104MKY0oqubXaDRIMf5hA7OxpYO89j/mCjdHkT7O5aoNapxmLuxyHljgm2R8+Ont&#10;gIF3nStgUYlF6J+VEhZgJCQWGIU1vaobCHuDfrK1IDyxJo3rOiq3fEWpofJs1CkHk098rOuJVxpN&#10;SyoRCgt9YQgJxFrJ6ia2K5TDUHAMP/oU2AwMepZiwQMBVK31GvA4AclifQ2otMhKU6+snnMkJVh9&#10;x0R0E4Dfn4xJ4yFWym4OMM+5NcDp7qPgsQ2wpaE040rlxMbP5Rs8M0CMsbib6AQmPRh2o2zhFOPl&#10;hySwFYH6ajLDNnALOCelGwtu7YhQCL9g7KikQCy3NGZF4GFln/0kVgJiQWEYE5raqcUgxSyEjxU7&#10;iPBJDL+dMzOVqwYhjjfpAQ+3jOYINnLZyhqZjgdao9H8QAKTWMUKbCczq9BM45+Gmw1MYpPA6edK&#10;mONtkwlXwPg0I4Exli/MNdB5Y0IbyBhgJ/DXo4wRf3og58QgPQy/rTDwrnMFHoh9hOeBTywVc/rR&#10;chLbGPSjxHs41jrz+7YOztm5o6Xd09Szo0tQsigCpUdfo6OR+djSKDJoMemaWX+IlMQTIKM1Wqx9&#10;qMLpY4VIGL0pjcnxCRhF1DTlELCdVkU2iihummMLN6eqbJDsRmAeSO8uLGZgriirePBDG906VDYK&#10;EYeGFlERiWM1SlsCEWe5qI4CY1VrulhZY/D0Ctix8wR6TVPC+BmxJ2GsUqYpMsefbqCtvilImTE1&#10;43qBHywBJH13iMVXEGUnj6+4IG5pjHPS65dbs6mOEpiemCM6/ECNoIvmkAvSUD5peIXuBt7ywmZR&#10;2mvqGwwoC114aMsc95IMUBlCgChx26FFzFfwCbCBRiVQXh9GCQ/AwFAKwKgrBpiwqQYSYjrGtZPM&#10;qDBvxOC5cH2l4UfXVLqcOGPcQFdqAhETPzHMR8uZ49uHr29PDLzbXQEz7tdCHgTVwhNnsWBMv84M&#10;XriCOKiJe1e/oIOstUlvTYrO4oBh6+U560VeVJuzK/G0a5J8IIs16Ryo9GBiMNAaKDV0OsoadTmn&#10;ZBkwQLlbo6HHFeNCrOWt3PWVwvl1QPHYAxtOZ+GwF+tQcBIbzqPacI5AoBeoANLq2K028FZ89OrQ&#10;7EBL02JEGYFA67wmrisFBmPMVg3AqD0unEoBANrRcKyUjbSQxtJ0qra11lI1pcSIemKFWQkTjlx8&#10;heiEFW8WxdtTUazz56sftwjwaIUCTENgDgnTNMuaXiE3BQKn2YxIarThj6sAPFBhckBT2oKxp0xw&#10;QmNJYLAFnkrQphtSqjoGLWIMmDrskOQ1pgiJwSTAxGKrr/EwEnxrPMAV5g1TmQQwCXWBPRIbPD7F&#10;TGJpjckEaZhwtPtufMYpY8BcKVWbOnPx8esDPxn+uOFxpQ/DbxMMvANdAVj/KIsT768WWovu0YwP&#10;TIOIujQC0gH6EzbR1xJQ7ajXX1p7zUM/JulwhE1ZvXY6X9A29Ux2nOllUzntYJ9JftimrHCxWA4b&#10;nZMNvtK+Us8BbKm22Z8OPVFdSqCv0g1BGcgnCDWGLBytimkJv1klHqV6fR0EMNStyjrSXzolp85b&#10;OBcZaFUpXgWvaNLYdIXBAJ0HkNMtzCn9FkpFNsfrVecBhK2SwoHWRiZ76/PJReycCqCvHEKgP8Xr&#10;KxoBHafqsLV+wC1z+dO71BShIxyS3fwODEZTlQ2BbBoDJhI49cfW/+Top4kiY6vjcIJYToYIxxho&#10;REVA6lfbP7CmVsoMhyi9vioxhx/oVycH0HbODODYAB0PwfkE+gUnHDmglHrlyAEbKgwwB/VjkGIn&#10;wAMYoIsVG0LaPXhmW+2hF8ZY5s09UdjAWp5yYmcFEsDGsYVGgnApSGO1jt3FcCrA0g3ymr58JR6v&#10;FASSwCPVtt/wAIaNBiolDgo86QKVRujSV3wFWB2fyS4CEoonQbFuMjBQrytSQJ5B4lepvZrgkNVX&#10;2yUr4ciB5BCC6fYZREMYZtZDRQlCwaN4ReJqQEowRi1Kic8RuCKBx0zIyRawq7gonDmhS8YSQdMf&#10;3gMVAS0MHysr0zemcsCALjrR0RfTtQ7BX8HBUmHASZkgxBiDGfTNOi3or9kf/EOWWSAcykEMj0pQ&#10;1H08NxuwMVoccJa4hIfhrz8G3oGuwFEkHrXxb4JorEvM8f8cVImd6FjSpnISbXaKpTcOI6hSf311&#10;R5LTSOinohqAMGjA6FgCBgCnqj/qQKCJ0BdUgWakpTzodFQ2nwCVB9WD2gWqeNeAO38kA0gGSNHC&#10;2C19ognGsAu0ZiELyh2PxJrCwFCmBzwpHF1pRWyNiQbHroAB8rqLTOvACYChpq3lGQJxb5I0kAM4&#10;44xGmj6hdlGs1KiwT68DMEhJIZSDvaRSoAVyE530VKRfGqJIZm3IS5MVYOTczYfQcY0UTvlxW0AL&#10;Qw5OAFdQNQYb4+STHqAv/KY0AGCiGL3mMZoM47mB4NaWElLG2MaKQ0cjH1yBGUuZkgkA/Bj8CX3C&#10;TzKSAYY2KiWvpLdcUCNPbHdhAHAFPLHImL5KRgKgBTywQRWWTbJYHBwm3ilNRwIuLc7uvARo2hwp&#10;4/SUY+wdDTiB2xgH5qqLX98EqjfJ9fDT1xkD7wpX4GvBqSUzlkPrvq+lBAuP5RbpRcdZYpHJucSx&#10;fo8NA9rHJaCepGsVYwNmBUF1KB25CNYyMRih6pkaUjyqAV2M6Yp7CYRRNHOqQa/WwrGuB2B6ToBN&#10;LRhFjESs4KzF4opUguJJiaqlKKtRVCeQkzgmH1XHmDcw4DnWyGCMiqgFw6BIhW3w5kiGuTJ4KiTu&#10;visXngq2GfBApqG1ySSBCWFL4yaQck7/2srO6XcSq2oKBI2g3YYHxgASaKEEENEYcMONRiPNrbaH&#10;BEpx3Qwn8JOd8v24vTa3Mf+bh40Bo2jOqJALDACAwmYJ4LRDaTYm0mXSZAsReAN1Lt+8B7pi2sWc&#10;A6vDKhpVUqthEhxBvTJKD25dJrwB8nmMN0uB453MqCDxHIQuyoGYr4iM+cHs7ciY38j7z/TEbYnp&#10;OBc+CufDmLcKAw9dgTfEPOJhGxOL7lz8GxUxJ66oiTk7FJcfiygqQ7/q1ygjusN9i6CrosVZVGT9&#10;jqqiZDQjVU+HcBOZRkXaQtAizCFZYguEiicxtbjPSgxfyU5R2FegkgZkNRkJrOmo0WAYBms3EmOY&#10;QYjbZUjcQGtz6yxlwa4z2uEGEqNkYNhNIAzYXL1DCW6XCQrYQG5FbGTGiDWcJkE8oBIbHsqkxril&#10;RjsNRC8TUOH+FcCeF4BAKsTjATRKiW07QanZL4bK5TuBOQoMQAVTBwLhW5gKpibYeOBDOcBpNwJQ&#10;zTyxy6JC4CIzNqSBvjTQjAqcihFmIDeDHFwyBCpgjzisZHh1FKgSPOYUM1jMmeYQFwVdaAKg4gpD&#10;FyQRzjFHETBWYSqYwe1yAiMnzjX3NUYjKKI58JirjgGYC/PqX4tVnNdZnDKGbe5r/DoH3sPXtxwD&#10;70ZXwOp+LjDHqf8cjOsCj0pLbE5sm+P0lk8bDwWCgo7WV6NW0FOyotY4qFSbVRWFosf2B6006+OG&#10;GiMJt/qwSXDv1saGEqx0AG8KQxKmB0x69L4KuVd1NPKMfnSrbWCsPtB9tqlA5ZijupivJPNXRxpO&#10;I98aHEgoGSMU+y4GDCMHzKjROesF5HZQ4vJtHWOMuboY87EaZbDd5CBv6E0mqyX060sQNMfsNRM2&#10;tGQEHrw9mmAK2jC7Cn2yoXIyyG0jBz/HiCW7h+ipQr8Qd86wmTFi4hJ2sVaFxDPXwOyADTxmLDY2&#10;8KFSKmD3zp1+FU57QQVFYY8pM26XxccgGQm261T9QJ6MrSwCOCc1blcsAjCeXdX4E5g0686xBIwB&#10;qHHY+DGoDpByLsHR16N674Ga0JFGI3TniYt9YPajCb5qsq8K+cMEvxUMvJNdgZjvCVsYjgZiIYyl&#10;yBkfiOWjX+eELdaMsTK1OkN+rJhQOqhO987RmCFNslcQXY+ttbYijatAA8aqhGJD+qTxTOK6appP&#10;CZh2hzEnVKRfFKtrV8xcjxDtjLa1xUVRxhhAnxoqCkGBzukU2wxPIbuxJgqAgRkApu1AS9MMj6sm&#10;FxljFaZXI4FyjE/aC7piRyGGxLWTBiNEAiwWJhMwKHmmQqc+FpgBIW6ImdbkgIK0gs4uGWEPxWMd&#10;zaXTYaEZrDHzgDewAUJM7jlIXKxFhoYwDO6GULhJCfLNcoTN7XZAqRq04Gc4QL0QV4+5QlV4IobG&#10;xoRWLUavJwvswRi3RiNIdvNpBa8xcgyk4IGg+srICm0E1fCV0ghCsohM+jXn0N64RuoCM2Q3BQ3J&#10;A2OMcHBuhiTgtTsu2bXEnD+Xce7THHGPfo2lgKLi3zmQHr6+rTDwTnYF/jkQHYuls1uTxgVaevk6&#10;lzh+tVpBm1gNWc4tUXMqOOiL2YK1aXVa+nT/8W2ob0yLynFfhKJYpx2kMfk6VbgzryhW+ta5b6QK&#10;Y+VohKCR424NVgr9GBsDtBhK0KhDU2DtSIylJA1o0avnpBWJxSJg+FH9VB3X4pQU6FoMgE0RuQzk&#10;PVzNCInuBhKaZsit7imEcqA1v44hJZW6XVTqqqf7JqIzjPUpaUgYE0j2qYRAGB9IC5KwB8TGA9jk&#10;5GmmABhAiH0R8E+kHhNLPMlqfIOHXVdGA2bsQSZzOLlIRvycwQAAIqnX9o9ClIvasdkwM1UbQkog&#10;zRwdzbGUTAkwocercKrMSAw5zDlhpilVwDMwJISjjYBhfjPbIHqAbVCZoGGCTA+V0l6lAVol8OCH&#10;ERvTCC6yREBugHFkTO43Cjuj8zqlqwMJjjeVHf8mgZj0R0twUfEn1zX39eHr1x8DD12BKc6tUi1m&#10;CMzXSJI5nrbisNRZHVuW0FwuH5thyzHtZySdiXvKcbYaPBiS2WW1Khndp5QMjUrRTLWeTJcOH0zu&#10;HbCKVBg1R+vQkmRH42BOAIyirG2RdqtClJQ6Ou4OWvl610CsXMhIvaAIXY+KxEkinhhMQmxKwQZb&#10;uSjKGp+UPocAVOBnuBwT1AYMGEjgqoEzthak8WCJjRkdTTLSUh6Q6VaAYedyo2x97cMZQteukj2g&#10;bQ7xwIxi6IBCKZWM+VF1hEEjNgOk6StIMyGI5BXqwxW20O5PAzDVTb3MaB8aAABkTGXIaqGIZc3E&#10;JZfKh/NZxGo3EXKwh5DCY14CWghk9wVIFCOolEsBiMjeCqUnAXmDgznzVyiBqnEFwBhP3C7wjNuE&#10;vYdqVEdKKjUG8AlcO+0189gVsFrgK01G9MxsJisUIYEzzgXMgUa4KT6Xy+W7BCeIA3M8b4k+CsAb&#10;QfUm0L5RKx7G//Zh4B3uClixmu/jSe9ppHbcJ6N0AcuakA33BSRGSAKsiGQrPA8iHX610z1a4+P4&#10;5FNKBi3sSp6tz0dQ1U3OTsba2jWSVpHa0sECybXgoYJEPWlDsbYSK1uhINUzHSbFDKO8QldG6kzl&#10;hJljXWugTcPaxa69/qEfpHgBrD/uX9dfuOxchmCYGg37qXRxlBpmc+VUui8lNxhPp2DRWfG4MXuR&#10;w3bkZEc+e53DFPXsAD6rEno2YetzIc+RA/Gf9tbrVfPZys6fiuoPw/kEKpxXTiYgTdj6n2TR/LeS&#10;6Wu+qBOUp2vE0LYoO2sQDDMjHyaQBkJJg7ZVGjQvW7epixl3BcLh0AlsSR87o6+Ap8TtbkeRahqv&#10;CTpFoLSy6E8BQUskbbdVwJ7xmphTESSvLGqXAiAhICpxPrTOHEXPEDemSxmx/bzSCpl1vSmJeEZ/&#10;swmQ6Sg0TAKN6PIqbIuONcLqqCj9MvZgm5pkmbqLbKMXptW25C9IDHyovMqIRaQKOB/861cwYJKJ&#10;p0VKzM4Uuw72MBQjrw4XUGRSvEoQTvBEVa+tMp4lazkVz4E/lM8v7EHzKUQp8Se43Vi5KETpGcnH&#10;cuNe0ISkZUKjWiS/TbhVLjVEzkRwPLDEoFrpKF8Eng3PCNogfYoR9sCY0lCjAkixPimgcwsShLj/&#10;PRkN+vrLpHRkRUqB8XAQPibrR+0foElizaNPdmj4GhvycGG6jsGw85TPlXX0cCrTD2eeTCSEoSi5&#10;MqJRklN/CrAxV/TXAQj65U9h/hA0RGwmjEp+3w3j/hQ7LrHkUoiLil8fht8qDLzDXYE5tKKkjuI6&#10;9k8fmOCBWeJcTuBuE70cxMYiQeFxTJyRzgrL+ujEBGOfSLjUGduT0JI2jfQFseX0k6gXFYwaCnDO&#10;Gh7Cs44OwglOLKjEUILRpUhOGrauwUoBpJsQd6eMRgXQVqhOm0kCJMNI2MYojCHHvIFGd4/suxjV&#10;xioFArkVN8Va77h1ikGzzzWfbqIevlIa2Y0T0AvOwRgBHoWZRIiB0aty8RV7SYBfvpKexlKCuQhT&#10;ioFRAtOdTjxuGVAZYJpmklE4PEYYYEAaGfWL4SSB8E9b9ApOwKReE3s2nf/mK79gyTsCaAX+DQbY&#10;OHdKUMfpFPAwJBbDK71LltPgNroVxqGZEOaZjoolrbMLEscLWqWRN6AEzKPjbQMkbRQMZnvoBTZw&#10;pJSy0+lY4hA0Mw/lAzx5XRFyZAaDQLyaVxVDgWCPeqGLecD0Bdo5WoMQCtcDzPC8EWKhMOs6EOMT&#10;SAwP4bkE/hp/cvlHEx9N9jDmrcXAO98VkDB8jSi2OB2VMcuVpe6NykSW5kQFq8CDCiYNsCGuKJqQ&#10;cjb+qbCMIWoUFYMfMGc8KIreA7qSAoFhahii8l0j8CDDZEHLEBnXokIYkw8gzYadlQbbgHmgaiq1&#10;0wBI/FqbxJWSxdbRaTAqVMFX20uso+sCYLBHSrDhZKSMMWyTqXgaZVzhP8kIWV2CQAinrzTELYrj&#10;QSxems3JnMdAi0x6tLN5A/SSxQC7+UBCdhkhWSmAN3KMWOyTCwFmM5uro+q4OvCAe2HjRKOoeg4D&#10;9u1MdKP6Hu/NnDngoUaITowpa3IjI7TL5YBq2IwsBoZizbpHWQ6WoKWUoxI4lAkrSxuVgPEYcAVH&#10;xQ1xRdBXhXh8IhYN2mXKwo3Il8Ukbpo5MOb5mMnvKYcZEkgJth0mEOPBaWggAzDOdTRvXJS/Wiph&#10;pLmH0uYSvwl4c9A+fH2bYOCd7wo8UE6sOJB5P3Px/mrpepMY5MEq2OIxp3nnqrCYIcO2UmgKqYDQ&#10;40vGwK2tFJDFk1ohi+XfNRJAx8VNUzjol9kes9i2xWbG6gPY4hbZLGFsrNOVEvVnjYDmtSE8qtNt&#10;YqnCLkUCYHhQ9EaXNSMmym23cgcVNNyEmCOu1ZbRjmUCTn9FXQIhpUEal2/fBS2P8QDhhpk0rsiY&#10;oWSaQCtQ0Kh7jCvVARJhlQyWgId6VT64YugbpIEoG7O4XoUx6jTEbYTTDJKhitES05eUc6xrutBw&#10;JQAYUmJlcSbs3YI0ANYnsKf09IBxdBgZAtTpnNQMA4AHEwIzrzFLmDPBKq0AQpXsYQ8YRoCpz895&#10;w0yRyP3mVSsBhCQRSn+aH0imAMJcgFER4xMMx/wDaWzRzVTAA/CACi3iGGRf2WEnEGJiIXQ8MR6O&#10;0v0oZpxmLrFLOxqgirjSN0ocgxSHKeHh83bDwLvCFUDA3uSxvbHytWbxJ2IeGB+XHNcVCyfyE9sw&#10;YqyXkXYrcXQTJXC6sFVGUGDJ2Ox0QuF+0zKnZaYqfmbwXD7axFaHJoRakgsFdE6+zuHnfH696rB9&#10;NCB9ePSjdJe0LusSFGCBmhLoT19Z4k4aK1D6JIrUHwH07GxoIGheCideYbK4fKpjORcr6vklDX+s&#10;k+CXlRN8BTby8ud5caAlC9P7JCa9ygcMsrg06jWcSqOvlKk/LabsdHrOQnspjYa7QGWke8yvW0RK&#10;ZykUdGJugVrK5aqMU7fbZ66aP1BntFAjvxROMwHSAV7xM2y5bZNwRIQyTLhesWo4ajgxRNrW8pWi&#10;bPxobEw7UBd7MIhDLEF+nQpCdPwl3gNiomQ2jc4CDKwbwPnQL9MfgM0h0KQRqJ5zQRaQR8ynbTBu&#10;h4piUkafvOMDhIAEG90YA4pkSsWC7JaCYcdbSO1KQgXntcI5amKP6h9rGJwtICQjNOKJvYG5mDlj&#10;75QE4t8HlhOrRxIcrWsuzcPXrz8G3hWuwJujNTb/b5LyTZLNiZ+9B8fD/Rbso+JnJUhK9BpK6t4a&#10;JR2aNlu2bb8h1uDWXABAUYYBpYzG0UN/iF6aCmGilBqtyNxkSkMfuRbUXNx2g01KEiD21mXW2gRs&#10;PygZY+O6WAOI/rISofc2B0lMODtDsUazqSDS2a2sAZLWkcB0VNjNidNQkdKDNLrmtCsZygkP9R4l&#10;TWx3TXFKM0pj3GL59CjABLahAiFxLsWoqDkU8UoJPM5CetsMUAR7QDhKc436CjAQhTSUb0QpnuEK&#10;YvQAM5wGusC5LTptpzkYaSoycTUtQiQgxQIFV8NsPG4ODYn9ZgqBvuYHMEzhHpSK2V5h3AUICqPi&#10;ZMTCFeNWaZRA6ZlwsRcSC0jMbG6C5RdRJR5vA8yYOYEwZhWIQrvIaFTE+DGKjDEH5pK5KBdoOElp&#10;5MevR0ubI9DReh/GvIUYeLe7AgjJnCBZlVjeYuUyFxmrnli9PrBYq4A5kjveahFlhxYL46LS4FKs&#10;yTpz9JH1L1ojVihoOlTAVDvP5gvizlOsLCz8GEJ7DFaFNA2VF6tREihSZg+bTQx2EY2pSKafUaOx&#10;HsF+uKVuNTBgOWwMjBw31sZJn+KmWVeSwBoKyDHMMbFi/wYIjcPY/rk0ErhkZfesOUbOPpwNIdim&#10;vQrYEOoVyLGUYJjyzZyYE01Lc4GhHvV0VQJrR0gJDnlgD+M5bq9ZIjYhuAhGDq6GIlUdwycqjCEH&#10;FskzpMH4BEMO+urxHl5ZSO9TMBTFAEDMt0nb743QMIbhv5m1DcMYHvnwkBKDPYLBoztkZPgnGg6Z&#10;HlQAwk1ZpRFsDPUDPINeZngF8FpMC8w58DPYgNOgSF+0CJXNsW4skeZ/iGhRcqUxHWPKwsCW9PjV&#10;YasUx8RqTWHLY5zSaeLEc9rpzV+tOuwQWLGA8H+m0h4mfqsw8K52Baxqwb6F4Sj7HpWTuTTIth9k&#10;wGnIjhmILRB2wmA4QHcqdLtmCwKYP0dlhDMHkweljxXklxptCLE607bNeupESHkBIfabGlU4vT3b&#10;CWsfmxNMIPEMJLiTiq63flQtKtMXvcc21fikWFtx0tB5MjbclzI+UdCYPXBOo9xXRs/SihhyEht+&#10;3CwKwQyjrHmNFRlFYZJtuT2wzC29VOquqvFDOYYWeBSDXYFGyu7jGaiINPaEFNNOHn1Vdb5uAHTB&#10;V2DePGbiEk8DCWCWYAAQBe1gA4MHKoCHXwGgX5bc01s1MqnayFRe1wJfgVWy81XpTSAoSGn6BP8r&#10;BmBoI6Mspg4AQ5rY9wIVPPrqWQDCerRxQDDA6nAXqACZwGY7DavD5DL/rNZkdoCU+hrzOfFARY2g&#10;XSWDEHtdU9mcDcAY2/AeDKMwJUA+EALJ4sc8RoDaDQlwgt6Yqw3Abz2gGo8W8sDI33pdD0v47cDA&#10;O80VgPsf+Fg2LHISDY4QiB++SpLCDKpX4Icr55OTZO6tY2McW4IZLOg0V9J5YTgbRYDaUiA5RWA0&#10;HnVGg1K5XJlk++lUQXHa+qs5XKUpFXKFXLLwOzlgAMUkzYQKVvnYG03jjwe9sY4KCPP64QwEaQXp&#10;trT2QOvMgmTrebJfOWhd1Z/PSrXJvA0yE50VkFczMpNiIRwbkFUvyJuGM7m8worJlpY06zvJTTL5&#10;sIVdkcPQbh1I0ElnSmU1rj/oTerdSbZcHMoLUPOlHaVgwsb3QaeYXNc3yeYEQjY10l+5WEjniuN0&#10;Tn3IiS5iz4yUfqSFj/lStz/sDUb5Qq3Xz/VH/eFkav6VKhwskMnqPARttx4Ncu2GcFQej8KFb51m&#10;t98atdrDkc4gCH26/FAHBGgidpAtlCqFdFF7sxvtXionLS9EDXR+QSpd1gbrUaaqQlOjdG9cnKQK&#10;Us/tzqjZH/davZRyT4ZtbUYfpDQC09ExAJPxYBg2jIVDJ3L1UVZNGBbzOlsgJ5Banc5IEGUmAexw&#10;j3Qn0+mlk/Vk6VxV18EP+q1MOthLeUqhkIGwgc8xmChXsD2jTq8pWnZHvfagM85OcuXsKDOUVdEh&#10;BMPRpJAtjfpKLXhT434v1ZuUC/VMtiy8yjAGF6w3GXSyIqHOdhhncqKBzisYpTP662r8KDktIQwe&#10;9PpCe+gnZ7WhXHZiMsykGh3tFB91tVl1eNjMjhWv1SHpfGGizXXae15Ojcbdnrg1V1PtOhFBT+Ih&#10;zq72yWZCj1ijBeOMDq5QoNULBrKUzfe7nVZ/3B5ldYBDYOawlCGdHbRFtFyp0h2OVKxII2CavVa2&#10;pPGGfCodTmgQPAMhUzTW0hORLDOa9A+1hbYXTn7oK0E78PsoPexmRJmhJt019a5TGcIW+UEqU8yM&#10;c/miGC896uvUjnG6NBQKxxl5Lo2eMNxL5YXijGoXe3fHqUJeROoOWq3gDUzGIskknP2gsRa1Unvv&#10;tYd+NEwPO8Oucql1w1RWQwZCQS6TnYx0MEWhWK31hPJhsvYinRf6VHh3cJhSJcF9CWdB6pMcD/0x&#10;wpEsImFPEMohMZ9jeZDTPaKKxN7jx8RuED6Q/eZYvdjzICO+ID5KIEHyJPAwhjR1X/At7Exjtg0A&#10;KtTehp2POHKmZoML7fg449FI60mr6Nhf+e2wcA/L/Box8E5zBd7ED3hzjDyQI2PHIvYk7O0iOX6I&#10;d8o4uz392GGfSem95YT4DXQukVK9epTSkXRng2pQb0N/ycHmJLYoBgGdbUO3jgAkd7sN/z0JHzZz&#10;k0FGBxL1StnsYiadHww7k1y3llpqtg66UsqZcTm3v1QYd5ujbjbdb3SrhaqOL8qmK8XCwrAr05Gt&#10;5GpScNVSeaFak5pUl03+ymK1khmPuu1WRSuvJ4Nxv1kuyFHQfUt7mclhepDJp3LaSSnXQof91MsF&#10;bfeW+dWpM6lUs7qQKld1EEo7m+uXqzr6p7eyWMrJBkkp9zTzLIdnImMw7u/1R+3+oLNYK6sDKy+m&#10;Xi72+q3hpFuSoR3sad94qZJeKI9L8h9S/XolXSlkipWg8QoTrcRbFh4azd1qIVUv1SbDxqTXyQ7T&#10;+UlP2zqL2aqMckBNerxYrhb645p8rN6wLwLoaBZ5P9l6Lls9ODiQIc2myulJZRIcMxEpTHPoaKJ+&#10;u13MF6T1c7JuIx1RVG43etVcuV6ojrrDUrbcb8nNGuXLpa4Im1KgIKek1e9mSoVUJd2btGSk5Sx0&#10;JsN+NjUujIbZ5jgzbPebskHy5bI5GcmOTGihVNQIvRwQWdZWp5kPdxaWcoVicNpGGuXPZIdd/ZeW&#10;A5UqlkZy0+SFpca9QUWHKg1z475O8qnKO0rLjI77nUE3XZCPNOyNepliVv6JCFUopoaj1njSyxXl&#10;cLTkh/QnvYP2fnB/0qlyUdhujUc9+UGd4bibCidodzptcYlG2YP7PBhUK/VedzDsd9qNxqg3kB+r&#10;85PyWVFVR0HJzysPM7WBvLpGozcQfsOhWv1BqjHKd1LFYbrYkv+SK2WEEa15DO6iIuUXZkaFvJAj&#10;XPVT7UFe7uJEf4V0Pj1MDdry+0a9ZlduQGNS6GRLYrqmhihyefkRw1yxlymPx+2D/U1ssZzcyXAU&#10;XEKJTH+gvoAO/pGXMJw0R+lmt9XNThaHqVa73dRBWflUP5/OVIvHU6NqWj5S8sT2G2uKoFlLEGZ0&#10;xBYdQfaDRM91ch7Y4VaaufEMZUSZeNOjh1WspuK6HlhsrDnjBHFz3ijN12iHHiZ7yzFwb1nZWw7K&#10;vxAAjhpvOB7JDPYynAToQ9ySOVF1BpLFvWGMUYp9MFQnT4OY3O+isKLVOVFvLYxtqs+WjKAqlIxZ&#10;ht9g5mfOOAOMyXNvQ5pkRuOynU6jfuGx7/8D33eynMosVsuyoBP1e8MgAiOHwbSHmcvktJbZUH+w&#10;1uF0wuDsJwPy07kD9TmoS9mTNYBBWdjNR7kkI5MaCC3mM5M7L312e7By8UPvK3VG7VFTkcrr8XBQ&#10;FJTRsD1UB69UH4y7k1RXCbQMPkzKytJXJqVUu1gotyfl8SBdHPfG6W6xlBv2xpN8SceX5QvZVD84&#10;JcJcplhrNw/L5bK6/uoONptNWVM5ATkZvF44pSDpvg7VZeo0m+VyTR08dS1yFXUvhvu7u8VsIRO0&#10;fz5VVCcmv72zr6HrYiUcSKfR8UKh2NFMbUqDEBWNBPTam2pOeiw7MlT/r1SuaTxi2O0Vijmd4jbR&#10;IYY67a49KuSy7VZHVCwkJwzW6ku9dlPd7/KClPS419Bwt/r8qi6tg+bUVSuqez+QpR3kKvI0sns7&#10;bbkj40xR1RTV0e2Gnf2VemWssxY1Zy/z09VIkjykO8VsqlBaSWWL3dSgpGEQHWAobAfuE3LUiVWX&#10;ON/sacAmXZLHo7rbTVFKoGmoplrIyJAOOj2VOpLlqVXUhHQYRgkTQ/3eMDn4MCO2rFY0VDMa9DS8&#10;UtCQlWZHZFK6/XGpWhdT50riycmo3ckWS9rMIAhS+YIGG0YyxhphVsZhKl8r9yQNh4flhfowN8nJ&#10;7GnLg0aACpVhmGxpFLL9TH4p8HJInQ8jP2H1QCZbKo46HR3fqCsv0yVBOEzL0jdbpWJezkE6V+60&#10;DquVvFqqQRaNDMjz08WK4iKd6SP8dg8PNTKWktfRVlc/rAzNl6sSF60KVD9ZnBzMVaas7nhq2NVQ&#10;U2iyzrkTNvKVTLokHAp18inlVulI7X6vU6iIMCWNBwSpy2hQYZBPB49NJEgX8/2Oji8MS23kPouZ&#10;xePlWk2jFLVsrrm3ky/li5VKSh5upzcq5rvtnoa3SqWKRlLEbblSSQ6cxH+Y1+mE2WRTzVCneYc5&#10;jrBXJT0cHeQzy+NhUd7Y4lL18LCpoaOcHI9RkEfkiwkIzHk4njI16TT39rbuLi3WUSDaQSL0OI3d&#10;BTsTdgViS0y3gV89ntqwYzHUiFCi1oTYu3fv3ri18xtfePEnf+4Xgz8YPHSNPSaDlVHfA0WUPNN7&#10;E5iN8iOJ1lOpVAgk4Zp+SyWSVUjPmtmwPCgfbohmLoa5SFXHiAUPjf2qLsi/EOvwsJA3wcA71hXA&#10;J8APmHMFmHdMesZTV4ApUlyBYO0TVyDxAyRLYX0WrgAJwo907YATYcPepOBhJAV6OM6ugF1vmeZu&#10;t1k9d/GP/v5/9VQlnV2qVYo1dZIz2Xtz9pKH0K9hXjApgv6BYhDvoFk0wDu9uTUMEodOgA5LCQo6&#10;pEeogksxO9VEelN2SDZ685XPyxV49IPPFdvDzrildX7WOOaPUJfGSbu5cBNutj2edEcDXXiTLpdU&#10;yzCTX2u3Wi9fa/7vP335xu2tCxvZjfX1er12/c52V/3eYmUoRds+fPzSpatXX7+50zu+sRa0Xk9j&#10;1clhsTIPpfzKytLNG3eCvigXNYS/sbGeqDBNrKQOWs1csSBT32ge3L1+/f3PPKP5k1s7TQF1+/bt&#10;U2dOy1XZ2tk9eerMrVt3Xr2+nc33NtY2Fhbqa6vlG9dunT3xaOikZjvqzba6Iw1INA52ZYWK5ZKs&#10;aCpdraT7125vHRy2zx9b2t4/LC2ury+Ubt/Z6066xcL49MqSTrPN1VdyhdKdq1cWlpeOLVfUI7x9&#10;626mkCsvrr125ZrmK06un9zd36/UqmIZkaNcKVbLlUG39/p+q1woLuRTzz52Unb21t2Dm7t9mel0&#10;b7taWex0uqurq/1ee3mx3uvo1MjJlbt31pYWTx9f7bYOc7JvlWqpUrtx89bG4oIGBqRMW3sHt27d&#10;uvD4pfrigsKDTnOQKtzePKxUqip/Mu6ura9mw6YS2S95Y2110qV5m51BLl/a2T2sVAtLC4uyzdt3&#10;N9fWNkSZzd29RrO12WmcqNaee++j2/uDcil3rT2+WM7dvHOztlzcWF7WIEe31Wt0+hq6r9WLtXrh&#10;pVc7kgLNY5Xl9AW/sKO9lhr5uPDowlJ18fbtuxrv15C71L+4dG1pOTva3WnqYGa5Sm3xcn+cl8Hb&#10;37o9HpaWl5fVxdecu/htY/349evX1czHLy7INDQOO6JssVg+dmJDUtXpNlp7nXS5vlAalXNDdfBP&#10;rq2m+91b281bjaZmBk6fPKH5fvmXAmllaeFgf2f/cHJ8uSxeKi+vK369XpKVvbXbGA/G5bLONJYb&#10;pLmLcKDQSB5up7e4UalqUCGTO+i0NKfxyIkTMpz7rYOwNlDuT31J7uDe3t6CXLHUoFour1Zy5Wp5&#10;c3e3XF3udceVQm44OFhbKedLxZ3dPc03jTR2kB4Vshoe0JnichCno/RTDzsx1cE11wHb6VS3tX+w&#10;s4UroAQCSc6c++uIPFrrgTYSL18FHnUFiEFv4AroabVaItnr1zd/7bNfkisg7gm2OLjaYboJ2+yR&#10;SBwBedsSUiHZrkBi7+XCPcAVSJyAqSvAJQtv4grQXXnoCrzd/JJ3hSuAbEyHBZC92bnuoYuf9O+D&#10;vZcHfb8rwKhAGAx4A1dA/gFexXRyLzqsl1EBuwLqEskVKJ46/0d+3/eeredyy3VcgXRmeiPcdPA/&#10;OWONYQaG++zvS36SAr2fezr0J1dA7Qm6ZGb+7WUn+kJLGTTqOtp89QtyBR75wDdUNMecUd94Cht6&#10;x26ENISanGwHKB0etKQqFpcro3H77t30n/8bP3/nMN3PLP7K514/ub54arnYbGfPnqz//K99pjNM&#10;nTpzITXqaeK3WildvXp1faV65tSJw/293kBdxqI6JWdOHpMrsN0bqszt7V0pTvWiVI1gPzxonjq9&#10;8dLLlwuVpUy2ePL4se27Nx49u1Er527vtoLRzaTq9cXN7Z1r12+uHj8uiAu1hRs3X8tMSho52Dhe&#10;v3r5tcWFheMn64e35azcOv3oY+ruNg521pcWNFnfOmzvD1pPnD+uwf5yqfrY+eOf/twXJ4X6Yimt&#10;8ePrt/dlxZ84d/zLX3rxcJCrL1ZOHS/u7nQq+eJjF84cNPZfvXJH8+gnT23IliwsLKl1yaUMYWO6&#10;7Hrou/YHjX5mfWNp+87t5Wr95NqyTOr2Qafdz55/dFVD5y++8PLS8uKpU8e6zYYSL9SW7zb3x8Ou&#10;vIHW4f7S0sLm5vZjjz8pLGVLhd3moRxNDScsLi+9elP+R3ptYens6uJWa/LFK7crhfLxpfLqUmlr&#10;b3ekSZVsptU4OHf6lPq+h4eH9dpyuVZ/8SuvbJysNg8bj547v7u9s7GxIdMgi7V/2NSU93q5evbE&#10;wta+XN7WF25sf88H3/v8l784WTlVqdZvXH99bWVh0utqeWB9ZaPZ1djQgUbmxSQba+sSBFmUixcv&#10;fv75L1x67Lxm4mXXt3f3tg4OFldX5H6uLq+cWSi/fGNnXAgTJVqsMNbE+2Rwbr2eXyzKs1F/WssX&#10;FheDT1ALTz3M0/Q0DjfY2topV6srq0u3b9+s1SqVfPWF115//PzGI2dOvHr91sVzZzYW6v/kp36h&#10;Mxi+54lLcn0Omp1suapxjuWlhW7zYDA4vHBidWdnr7JybGdz59nHH9EM/a9++vl8faFarW7evaPK&#10;FhYWJOI3bt5+5plnRtvX8jlVsnzroHl4sPfco+flSewf3m0MR9VyrdFoyclqNvZq9fJTT1768gvP&#10;P3LhYrM1/MznXtLQwlNPXhwOGnduXvvOb/v27/mWC/WlTj5zoNmHYSu3vLwi1Knq8eTevkeW6EqZ&#10;KKCFF/KPBb5cgYV6VbIW7L2WOMxGBTzUJ5HEe4g9dfdtWPB41BWwzrErIE9OroAQfvXa3V/9zBft&#10;CoQRHS1/kB/6W3YF5B3I22JU4IGugAcG8ANYw/hwVOBt5Q1kf+AHfuBtBdBvBzC2xwwQ4BZ4sCCM&#10;+d3bMS+vXX19zQtOj2QPo3dyHZIhgMSZmMYn/yYOPZN80baZacxsRS3ddBlcWeV0deHZJ55eLmuY&#10;vJiTHg8TpFPZoB8grYv5DyufoiOJCCdTG6EzmnQ1pl2H8CmIVpJ7tvDHTrdG4MLav9SktXu3PS4v&#10;Ht/QxPBYy8uS4QelxwWhMaEIbawKw7m5flvr5YZLx+v7reyP/cTVv/D3X/jpz1x9/XY3U1yYFEa1&#10;4nC9kF0sjVL9vY0VdUFTTz5ybLHQv3Rq6eyx+upibmV1tds5PDjY1lBipV7t9ronjq2eOLF+sHX9&#10;4tlTS+r8p/qPnBQwHfXRHjt7Zm1xvFqvLpdLGknv7Nw9uVIpZ7obS4XXXrr6nkfP5UfdWm5yanVp&#10;2GysL1TXF8q1Sf/cWnlFg7OF1Hpp+OjxpYVM+uLx5bXKwsZyfalWGnUPa9nBI8dWLp08dmypVi5l&#10;zqwv9w521mrFlUp+/+6dY8sLx1cWh71WbjB84uzGcnl8amNxpVpbrOSefPRUftQrjMYrC/nJsDXq&#10;jqr58Td/4Im9G6/f3ry2Vis8dvrYhfWl04uCpLRUzz/1xIWPPH6ynGk9euFMp62J/t5TFzfOb1TG&#10;+5uXzp8etg6XKvnFcm6tXlypFRbyGoLXJMXgkZPHN5YWdJ3wydW19Xoto6kNjQoNRr2Dg49/6AMn&#10;6wur5fKo29HXMytrq8UwJZ7udUM5ldz542tVzXuM+mc2Vsad5qUzp8parJHPLBQz1dz4zPrCydVj&#10;lclksVCspdNb165Vc7nHz5/t7e0/cuL4E+fObl6/UcmXFmu1lXotPxxcOHN2NZO59epLynturX5m&#10;ufiNT14saNyr0X7f04+u1yuq6NTaslwzzV9ckEsny9U9ePzsqcbW3bXF2sXzp4TYlWrx0ROr1UlP&#10;DNXY38tP+nK0Tq7WV4rjZ89vdA67Gpwpp9PHFhefOH9hLHspS9br1bSytdc5sVBfyk9O1Uon6+VU&#10;Y/fZC6dPrCzl+t1TS/Wta9cfOX7y9uXL6ws1XdGdyaafeuRMOTc+3NvVILYc+Mb+9nK18PiFExdO&#10;n9y8c0eDXVoM2Gk0tYhzY3llOTtcyAwvrC6KWGflf496uV7rRL2yVM2os/z6tWvHT5442N0SRS6e&#10;WdeQ2GtX9/uaehqnb9+8o2kkDSfIB9WgxQtfvHnn1vaxjY2D3Z1eu635By0HuXtr72d+9UtffP5m&#10;IVPeWK4sL+XbnXamXBzlNbF07/RApvwY7WcRkCZ9Br2uRtAlzkE5qJccLga67wAAay0GBuaGB2Za&#10;ZbpPwXntOiSqLvRS9C9zBIeNzs07W5evXtPsWFgArdGLdEb/8dBTB0CP5zsQJgySzcDsGWYPxewJ&#10;MZoEYFqBQQUXonvWMf/xYEDc93g4QfDbYfL+Ocp8J7sCmMZ4miAJ33MFsOv3uQKK0X/hgjo/U1cg&#10;+Ach9XRwQf8m4j3dgCBhjR2OhL/vkSP5FDr0qUr9G558Zq0apjB1pZ0G8+QKYIxxBRL7npxiO5tc&#10;tKhQcUibLB3Q1FvS6fdFO9PVv1NPYraJLilGe7dTwRUYlZdOHEvWiGltQZBYOgRKwSYFPd1eW2Pe&#10;g7b6pd2FtepXrm7+j3/l5//uD796bfvgwtmTF1bylVQnXdBasvak11hdq2mJmLqOcmCq1Yq0c7fT&#10;3js8KNc1UpxaLmlqN7VUkfodPHL27KDZ1Jx2a6D5a3WPSoeNw6WlWi4s+Bs9cv7czuHO8RPHbt+5&#10;sba6oK0M9aWwWWG/0dIQrwarh1ruNdG6voWBsJ5Lt3utg61htVrTHOva+vr6sfW7d9QL1eRtoTtp&#10;LG+sNBp7Fy+cFIQLC2Utu7gpi7W+oVULGkzeWFn+yquvrWskoVr5zBe+3Bvljh9beOyxU43W/vLa&#10;ivpv+/v76oZeevRcd6hB9d3+OFOolpvtw7WVej7TPxxqScF4dVXrDBrHTqxrWdqdLQ1a7y9WVm7t&#10;HI4z5Va3r5Hwbq+312itbBzv9Q72NejRal24+Mjd7dsaBzp+4nir3axWs/WF+rXrN/bbrXa/V6lW&#10;tKleu8bCjY1ao9ZuLZSKMhitXufCIxd0FVWz1c6M5WGcXltf1lC/qLUuP2XQ0iSE0HzQ6L7yypXl&#10;pfXsJKNp6JJmwZuNsAt+PDq+vqpViipwdWlha+t2uVrZ3t8/bGuRXO6VGzfe8+Sjm6323n5T00In&#10;Tp3QUo6eblAsaeik2tCMvlY9yDxqgmA8Vr9vZ2dbJqxxeCDIO41ur9nXwICG+nVX5t7O7vrSar/d&#10;kRPdag90V+WFjeULJzfu3rolh6PfbemcvRPHj2v5gjZhXH7l5dWVZa0wkAw0u1qbL2bXWFRbhzqu&#10;LGuhZ0Hu415j+5HzJ9oajdNmEzkeI61hGVTqGqReaOxsH1taqJar+/uN5cXFs2vLp1eXBt3Uzm6n&#10;1RisLa7kUvlyZaFeX7726msHnb0zp08vrSzt7u3qTkgtacwXitt7O8vr649delJ+W1e7M0bDtYUF&#10;TdhfuXUr2xmeXF0tZ9LHVxcvnj3bE97321ovUl9Zk+E+c3rxmz/8DdrSoxWFlXLhpMYhGt0vfvHO&#10;9au925t75x45UVvWaoOGrqpMNozIpw+2VWItbaFA6F9ICWi9Utho0ZQrIAWCHZZ2eKD6nvMA7O7b&#10;FSCX3QX7BEHXzfotGpDQYEyj2bl+e/OV18KYluy++EzTfvII5lwBdFE8wT+bMghz/zgER12BsCog&#10;fHroCvxzWOG3RZZ3yw6CGNl2ERxpK/7mNHHGOfnE28BUv1EJycDAPQecLHbGAcAjZgz96aHMsOZr&#10;dqJ76MEnXkrw4mfe95wiuNfFP3LavGtko3OcEreglMuM2gOtoltcyLWa+R/54cv/+KdeOf/c06dO&#10;bty8vvvUpScvHV+r746+6ezjj5440eoVWo32pD9eXVxaLOQ1oXtsRQPhC3s7W4e9bmcyqayt9rI5&#10;HYVz+c6d17Y2N1vdUyfO7G3uaomZ1lNlJ8PV5drKQuny5S/v3G3vb7bSfY0X95945JF+c3Cw00uN&#10;FxZXlnf2djQAWa2W9w92G81DKbFjWoVQaXQnO/1J98721m5jb/HYwjDXzta0Zq10+eWr2qy5Xqjq&#10;r5rK1Sv1w1b36ssvCV+VgnrnhX6nXysVK7n0Yr3eONSkxvj26zevXm586TM3tA1OTVior7760g1t&#10;HOt3s/t7k8ah1oqXdm41VqoLT59+vJyR09O+s3Vw+eqtw4N2qp06t3LmC5dfP2iMvvL8lxaynVNL&#10;2VvXrl+5uXPjoDVuZxYLyxdOP3rn+uba4kYpv3j72mYlX1uvL+rMnbWV1eWF1WZDa+B62rOwc3fz&#10;0ScubZw+vrm/3dX+tux4eW35lSuvPv+VLx9oA2Qmu7xYOWyoWzp6fb93Z7d5bHVFgwjalbdzsKdx&#10;595kmK/kLj5xIaWtjVrSWKvqomctepBvsby6oKmBU2eOH27vt5rtWv1Ys9nOaLFnu3Nna//azc1i&#10;qVIpljqNljq7r13d+cwXXpMpXa8VX7mihvZeu7mTKy+PMpV8ZSVbWfnKqzcFmLYMLK4tdQft/cPd&#10;lbXFk2fWtRvx8p2DfF1j9vXsuHt8ta7lETLh9bWTveHopVdfaXbaB61GfXmxLKNeL5dqWquxk0mH&#10;nvelS5dqldLmnbt5WdDhuJafHKtkC8PBidV19Z0XyxWtjCyKN5vagVJsNw41CvLoaY2NaFlgu9A7&#10;0FbQW7dudDQHlx2eWK+mM30tbTx9ovLkpaeLhepLL15eqCxqN6H24eqq3jMnz9097P7MJ39+bXVR&#10;wzKriyXZyu2DVmuiBSSFM4+ujLLNYi3V1wbaUmakHTWao1ktiLU//StfevFzrxTT6TMnVjTb9cpL&#10;L68s9D/w4ccPx/kf/Mkr/5//6Rev35osal1BV7sHp+cTMJIv6ZYFRWztrAcnfXZUgHssVgI28LGa&#10;csfgqBLjE2N7TkZedIt+OYkBbROGNGf3TBLzJmrwqEfyQAAM6lEN+bYwdw+BeGMMvLtcAQvJA5wA&#10;Dt9PJuNnQqHAvTNoLVSIlkXX8gP3c8c5E3wWS4WTvf6ZdHfc1AL6nFZxhwHEMLGgQYnZyQRh0F4l&#10;6CiS5OJw7g7Xb9gMnsToVzvoM7oZJZPTxrCgSnRDcTiKILkOQMMMsyPok/H/cJx+WK6uowV0qP5E&#10;B9VpplI9eOUInQK6ZdqRoBEALQoraLi1188OCv1irp/RKQK1/+XvfuY3vrT7xKPn6pPDDz+2dLpe&#10;vfL6nfJqqbSQunlwOKxkT6wW9g+yqycKrcPGXmuvnS6+utttjqud1nipWpXWzufa505u5McjbQDs&#10;azo9OzxW7mof4OVrt8qLG+nM0pc/9/rN293msPzkB87fOthSV6zbH3zplZuFWv+wMzp/rNbqtweN&#10;cWNLC+9Sz1/Z65cWG81m9rC7UatdXD9eTJX2m5OXXn6tXhg/e/HCpKNtFamRlp9VM1+6rCnrcq48&#10;bnW2T2kOe+14u937yms3fv0LL9WXT/R62b3dRn1x+YlH1rWQrHMwOHN6eVgYvXJ7u75QeGZjoTvU&#10;7KcutO+cXK4t1orHTkhpb1cy5bXCYK2aPXmquLqx1Ok3tZes0UtvNwaXX7mzvlZ5+ulzq2uLl6/c&#10;fuTcY+/VzERFgxmtkydLWtau6fDHTxbfe2lje09mpjwojl947XptUVu9teduePJE+eBwq1pe6x/e&#10;2t9tlnOrd5u7O/vtbEv2o3V8/dRo3Ly91T4Yjbb3Up27h09uFA62Dj5/4/ZCNa9J7o+/9/xHP/xc&#10;fnDY2b29E7yZlc0tDQi3N04u7uzcLRVWC6WFu1t3u73MsWPrWkxYTO2u1osff+9j/X57Pd3+wBNa&#10;TNC6u3nr8XMnFzTZE7Yitk4syjHLrlayZxeKH3n25FK9K1LmBs3DzddOnzjd6A7PXDh17dbmldub&#10;5cri7maj025WFo5p5dxxbY1sNctrx7/w4svveepDWknR2blze2dfrtW59fVKSoNAxw4O7mo3Ynk4&#10;fPrR4+nx7pI2p/Z7uVHq7Il17QjYbwx39zpfeHGn3evL28low2c+2z/QEsBWrtQ9TOcvH2Zf22+W&#10;atW+tvyPSnvjyu1NlT8+d/Z4vlbbPWyv1mqaxVhcqt2+03z9yg25UOKMYjW3cXy1Vsp25GndaWiH&#10;oYbptWWklNEOgvL21n62P1g7fuLlVze16/PK5TuN3VZRZyAM2k9dWup1u5Xi+Iknzu8eHKZyE1Fw&#10;/6B98uTKY2dPT/aHq/nuJz5y5nC/8yM/+tnr272WTm6Q16NFyZLmSZ9LwWR388VwUok27iRrDCW3&#10;YUPkJKXhPc0Ghos8OLqRExW5r8GdBAbwY22D00CMhxVjGxwOLNHQAHdZaZRv0JdrGNSOFIb2u2pw&#10;UaOFyUMPgeFJYmLdZV0XW/qoonAAict5I2/gPsC+2qUwD0321x8D7y5XIDbnR3H95n5u7D28STnT&#10;GfdEPo9KxVG/GyFEzmMJpMs+7TTMjjFHXOXM61eTdgxEMBMZ8srHj07ZU2LOHghjFbPhCo8fkIVZ&#10;EIVZR6mitNx/3O8uHTv2/Mu3/+nPfVGr5E6dXZOLcOPG/sqJ8u5B//qNu5eeuPCp3/hCqzW6dXuv&#10;0z9sNtr1xaXLl6/v7nYaB+3XXn4lmy7UVsvtUX93v/DFL99YO147daZ2Yv30uFN6dfvwwuNnvuE9&#10;x7OTxt3tmynN0J+tri32d1/fynQOLj32ZLej3eid+tKxdK7+/OtXV2u5pRNr7WL6My9+abmcr03G&#10;S7VqO6NlWsU725qlEKiVtfr6zWv7OuvlxEpJW/yXdUhQIdseNTSjvL9TuHYrfeHc2jlNF1dHKyva&#10;vDGRHRqND5YXC4+dVOez99iFs08+duzYWr6cX9AytEmxe31/a6ncWaiNaprnyA3L1SVtuc+UNm7u&#10;tTe7g2Mnz2aHtXp+5dj6Rr6g0xMqo9TW6VPL/a7WzdV0wo4Wap04tXTrxs7iwvLZ82d39w40obJS&#10;X3zh5Ztbu63/P3v/AS5LepaHoh2rqququzrnsPJae+0cJs9IM4pISCAsogEDxuDHgO2LbWxf+z7n&#10;Gudj+/hgH8x1JmOiQCCQUBxNDntmdt4rh865u6ordrxv9b92Tc/ae0Zjn4MAzbT2LPXqVVVdXV3/&#10;F9/vfZPxMCbJ6mXEYVSnrcCKxmKxRlNC5R/jC9tbtXjUs3Ii12s5MQxpo1WxCXSILcgFklHP4XbJ&#10;PtbCAXao4suTA75IOJBAbbxalfKHNS8fDvgTxXwD6W00wQAsdvPGTqcjApcxHOm9ntpqKmJPwghA&#10;wB+aVoARiDjm5hZi0ThG9sKBMG6PUqmsSoNoED4PYedkdXUecMhgIILh+b39kh/ldxccqtdH229t&#10;H4BNyOu26VJzbHP3lEFpfzPoYyvNLoZDwgJXR/Xc0NYWsz1VO70Yu3BmkWFsgJrDSYLMqaNMKtIo&#10;LAQgOHBjc79Ua+mGspCLx+MRACfdlK8t1gG0RB2nVm+boD+/G6HSWLN1qi1oMQGAqeFEMQSqi5iI&#10;AdBwbW0NiwKI1Fa7DTQiAxQiL/QHmHrpCT4/RXurrV6trXQx7sIFGC+dncspkuJjqWjAmY3Y4/zw&#10;3EKicNhsNiqC36xCIZwIRwQPzyGWAonClSs7yXQCNQwwIDGeSbslQairUlOHjnY0xWNCYXV1+cZr&#10;rV/+xRcmzAT7IgfH8CV8PqDJWFkQMsRCI0m5lfq/WRI/azqIEbDsyT3NFFnmx9KSWRNnvelRZfLO&#10;/1mm7E7+87pTt07S2mX2NI4d/H/ZnH79fd6773jPK/BODAXu6citRH/2Mt1d5pqtB9wdCL+dm+xY&#10;ZWL2V2uRWw6bhAhWWEB6eATYgxeJ5BqxAmbjgNQGZw3HnbzBhA7eC3x0lIbcUXxB6AAeO8Y9rtUG&#10;v/v5vZEdk1T9jtiDLVNUlCEwMTjuKQYGsZdW5qpVud1WIzEvknB4nfnFVUUagktQ4JBVTp5/cSOZ&#10;WMb42m5+zzamcYRsFrOIBUxmVWs9Dx8a9U1mm7Nry8AN1LvmRPz5U+dfvrGLmSR4TVN4pi/KxpAG&#10;xg6GFBAFm01gqaDXxfOudq9Vboly36Hok26zFgt4vAEvmOxQue2rrl5bDvpCHOcFnNLk8tM6wZCv&#10;3ZHjQjAWjLOeQDAYrDYBM2/Rtj7yRaMvt5rG7c18vXNQbTdrHYxRsqDrQ7ILrHujVqzmD22Gs16X&#10;a73eTrm1eYBeR6vbat+8edM2xqCZd3kpub6SC/odpTzcUJNm7IXDqhOz94q9K/VkUBKq0qgvg9qg&#10;3MLwPXr3g3q5k85EMBeKb63Tacm9EQr1KNogRRUbWlus9TWlXRfDiejJ5WXAvnqNNgOOPgDmeWpp&#10;Ie22UQE/bwcbwAhDjKOu3K7ViwyCQxvCNhnxUDIWBffFfC4ZCLIdURoYlJcLYzgvFI0wHNtoNTFO&#10;UK7UQuH49EkDs3OpWFASm6urSxjXv3nzNggXjYHeQkNBEcG2VyxWTeTraBSJJCrlvD6Y9GXp9No8&#10;xfCKPjx9Yn4ILiN8rz4UmPh4OID+eTyR3NraGMHzo/CkYX6uI+kquA91WRtrgKZSyJt3Kuj3+3PR&#10;gIppE3V8Za/Ut4+jPmAUnEtLC9V6o1brAFPS7iq+ANMVtVTcn036B0qDAQWTHV3+cb0lUpQfE5Wd&#10;ZgP5NfidMOleqze39g5cbnzZfG4+i1T+1ta+PnC88PIVdTDpAPrRa0DZA91yk4HYNc7Op6IxhEeU&#10;feCMBAM+3NSMq9VqgGJS0dRXrmwKvqCb5vLFw+FE67Tl7a386omlVqf7x19+bjCi0Pc3MG1jN8cR&#10;xw5fpamboHrGCUzBdLrnSNiJuFsSdlu+mSDsZjP7u7MIssZnewfHTM2sI7esFnkLkmDgLcw5yRlC&#10;ZbxoIYSsvP9YnHF32GFFG3enRm9m/e5pWt+OqXx3m6/nFfhGhg3O3qyvL5UpbPBOEG1m1QQ2aIIF&#10;Se+cJMp3nmG1WE+nSfgRnJBMEBAQornkXocNvh7yH/P65vZuz9qJE4kAZxKNgEVnWt7DeZLSAH5O&#10;n0+n+2aE12YXpLmqketPpWKwJeEnN/e6w2Riog7v8OGTIgHyR7TJe828MvSE0xkgt2GHgN4i1Qjy&#10;7ngLgh7QbZrg9/76b23+8qc2soswjv1WE4S7wPANW42hP2Sbz0avvrqjj/SlhUW9149FGZDfVst1&#10;IRw43CmsL3gunUr7WLfaUzGEhmGxxeXM3pbEAEhmH/kDGMceAleFwgMA56hUtxu9fLnj5vxjQ9S0&#10;YUluLyzESrvNQNAX9aJ2C1YeVarXOJuejUccLqbcbHI8x7m9JsOvcyx4GT81cY61/hhwP40DtQvo&#10;hIc28A20G3UZ15uycW5T0rlckvyUvVWvlYvlk8tLIBPu2yiMcRgjk4nm1mYFNLVsgHfb/e1ik3Ui&#10;4oEv1uGRogE/oHqNWsWk9AER38ARjwc0wPAwbsfxft7brpZppwNz9XvbeTDqCl74DEweRpCCIwBq&#10;tbvGYJxGtMK4mvCDDqePxsiCDQn56bPJGzd2QsEwaB+AXRPFXqetBkLesTYstzq5ZHI0kTWgIdoD&#10;w9712DFAyCXTEQyYlss1r9eDfoeiD5xjOREPBaOJcq2+lEv2FAlUT0iFAckfmuTDBtx/u4neep9H&#10;V9wx6HR7iJCm+DWQ9w0NEPuaY679s6cWW40C3Ft/YgcmIxkTFFVkBe9AdXg5h0/woaczv5AGXPRg&#10;r4TAE7cnhiNQ/wbbc6WKcQyvy25TtKEiY2xNjIWDuL1qrQ6iCvBkLy2vtESjIckK3nI4CrJeUE+6&#10;TO0ho9RQXTbVR03iyYwycuwXK7i06XDwoFIVhFApXwXz8okzCy+/uBsIscA7UrQjnYz3uq3lhblO&#10;qwNIhEkFDC4Fm61aqzRbTb8/FI7Gu20RjSRZAc+CgWEWNMG6XTBZeTFY6LD1Wdrh4z09YDT0Pif4&#10;DsrV/WL9oCqZgFhdDoZ9CAIA7Y/HolggoETEAJGH9rtptOeU3FxU6Y52tioY1/RwXoA23fboxo3t&#10;hYU0RTsRPPkD3GtXduczfCjoBXUm+DrNLoA5EjQgqkXAC5vYEL1Hg3kS5NWmERmAoWvW01vFf9gV&#10;4suJWSCu3Vzj04eVph8L9PErMW3muh6YpCkavk5FxwTB5s6+eQSzOWmiBwk82apNEptAqo/Wg8AG&#10;rceU5usIQjgLJJzWmV7fjOxOJghICELO/+6yxFuEOF9PX/gOf693XCgAVO3docDUwx+pvpo8vtNQ&#10;AK9YUwRkrMCMFWYmCGZDAQIAni7OI8wO+XU2Qje3d5mhANrPVihA1iGW+XQ1vk7CZWJ874CACMgf&#10;u2OdmWX8O4vJDPPBAUf00adxiuXdyZM7xgK1c6fUyPf6dDiTRShg5inmkKF5etP9jswNTIabQ+GZ&#10;+dXf2ci3bJG4G8Q3eC0W83Iu0N/ZNU1xTpCG+uqNzuJitHLYnJ8LAMYFnDWy+dXFuY99IP2xD5xf&#10;Xkq879ElMMIZGv43qJRllre166gqsA/cz37rBy6dnmdPrvjcHHtju46TPnc28cH3ZKrlqtJngNmm&#10;XLZoyhMEdu+g/uH3hv7yd3/ww4+thAR6v9A9KGEKP2YfgrpHk43uhTX244+fLVX7ouoMhzgw9fpD&#10;k2q1CyNNsZjddPa6IwFD23btA4+tr8/RD1zKrc4FYl6nJEpKfwRb36iImLueW0pN7IZ7xK1nYt/0&#10;SOCT719dyIT8rI11O42+AbZ5tH0ZjooEuLGqe4Vgrz/GlP6JxeyZVe+lC5n8gahoYigQAQIf+AP4&#10;u0arztA8GFnErgzK2rVloN/4q7f3kLDa+qjlOBngDlBC1ql2s+0PMZieQN2eoQGTZEHD2O1pQQGl&#10;lHFL7FN2HSNcwWCYB4hvZ1szFR7oDkYbRiPg9dEU7xuDfF0GgsPU8AEXMciKtSHrsaMP3mmJ8UQU&#10;ug3Ibn1+pllvYowCX7rg9+OWxn2F44A5DndCJORBXDC209sHRdA5ZBJhUeoBk+8eo4MQzefLXdw9&#10;HjOqcoGG0cfJ3Xqjq6GygsnYpblMEz0AY5xLBCutDqY94RSAwkNF/PTZMz0dPXHgETFHAmq9gcBj&#10;NtHt93OIfAa2QSTgA5dRAzMNOgosLHgJkdY7nF6QAMKTIV7GGKoprWADI6W9Vul0OyZBE6YMAkIw&#10;Gg2B92A+F1flFrQC0tm0Gx7KRTeabcTmPOfxCryMeka+iDAFhEtA7Yd8HGPvr87F6y1QawzAbDEd&#10;I3ID3BiJxLtSJxYC3aOb9fjgP/2Cv5AvY1DeF6BA2lmqIlRaw4jsqO8AggWUgxOgCqEMYs739iAD&#10;UjjsgY2jjXpRa7K6FEino/jcoChDH6EPnAPuR3BGYk4RH0pVhgPFw1AYIDDphUDeOaXhIuaCLEw8&#10;pk9MD0VeIYG7ZVXIk9l8w7I2ZDMzyzHZSc1QQFc1hAKFcm1zZ29qbhAJOPHW5F2Jk7biAGKLzKbG&#10;FJhsTQ2Q53eHAmSDrzlMaL3RbDRwxwDeQ83oHe6bv84f/53bILAC6tkrbuXfs4n4PbckdzDZ99jG&#10;s6G6dfdbW5IyvrWvFekfO42phzZLENiYxNRk/WDVoaSJFxGZm4bgTrSC51b1z7IjFhTAnKG8Uw8k&#10;fyW/HtU8pjnH0bK30089V4CfXJj36rKtXASTWwnMiAih5nLx82fXeCYEhoBsNqhIAD1Bl8cAm3A6&#10;nW52MTJXvnQhFeD74WB/Pub++Det+z1caa+eSge9ftrh4t208YkPr5xa5u67kHn88bVMmomFfaGg&#10;MBjJH3lk7sd/+In1dKhe7ApRXh0bz10tgJL/+77l/vNnAvNz9gvnY2vzgYVUtNWuyCMpHEIx1/2B&#10;h9ff9/AierfggNKV+nZekjT+4UurxkSuNCUKZPG9dm5B+Js//MHv+67FT3zixIc/MP/DP/zQX/mR&#10;R37wO87ORwC+7xqK7PcPWddYmLjOzzPf963JH/jk/Hse8v/Qdyz91I8+8OH3ZaCwk293bT6wzU+A&#10;vIgJbLVQFdsG2uEJv+0j789+x7efdiE2cXujiaAG7nsNXhlIeAU4NVDKpVEfCAUkFV0C8BZExnBH&#10;uoYvESOKnbZdAk+OE0P70NNRPB6gOmXU6mVdTydRLBB0ncJ43Nn7c3IbQw8DSekwvB8HVzGcMXac&#10;Pb+KIBDeCzdgCe30dgMQdYDDOAYlpSFmHMCtQzOOWq2O4AENl2w2tWIS72Dw3r63t29SwpmG3h6L&#10;hAFc3NjYC/iiV1/b7rZNkR0OOENvVFNswSADTwU/jDC22dRdTnZxKQ2C52QqB/0s1gPhCDpfrqFu&#10;pEhytdE2GZ1N8MSkXG+Fw+GNzRsAP5qEQpSNd445ux0VlKbYqYs9l08Yuyh8bdFIaP3EKiYwt7a2&#10;sDIATwGUoFpp8KwLlQAUXA52KsGQE3WlZkNMp2IA8kH5Ccn69m4BQA3QQyWCEfBUAnKBD9VTe7jZ&#10;DcMs0U+LffZQACcS9nIe8B8AaZGJByN+rlhq4OYPYKLUbU8I/FxQiHlsi0FmaWkePEVghUL3DW0v&#10;YCMAGsBkRLN5wHFCqVjf3ixS7sFHvvmS3xvudrSD7YqitBYWcxAomjpmc8lGUSGrGAA/uikPiLFB&#10;vgvYB0W7QW+GYxIeYqxWYgRm/TcxAtb6NdP3Gfovy86QIsGxHYlhmbVIsxuQtyP2hGw2u/3dXsc6&#10;/uxB3uyE377TuttUvv19393yT/QKvENDgTe7I2fve2vNENduPY6FsXcy76MFZsUBx97COvLsCrRe&#10;tBae9aZmUH8H60eeEP9NNsCSRn5GHDnx4rPGhexrTQoR60L2smyNVbUjRyZBgxn1j5mb2y2MGSAn&#10;Bo0/AgYMZWGaDqCn2xv7nW59b792/eYuRqjrjXYsGUT9u6fpKkhxudDYjb4D6urgDjB6Xbgr2WzL&#10;h8HUK0LfryM2Lz6YjPgFFJC7qG4P7aCLBd1gKhYFeq7fG/m8xuklN5K87d32wY6ysVP7xCfOgENQ&#10;bLVkVcGnB0cbZukBk6h2GjYOYQQPnvuujEIrxOJM6GK+1PniF69gehxz3X0VRDe9lRXf93znmVPL&#10;jCJ2X7xRee5Ge2u/LmvtixcT73/4BMYaUV/APH2r1EoH6B/70fvWT/JjKlDXOHnkHjr0R+5bXEiH&#10;pI5crQO8Pwpj9C+cpqmh19H+5AeWv/PjZxNBdmtjA6C2Rqt39ep+MhMsluvXrm+fPLMGtcLJpDfo&#10;tzHU3+yooCLOhpMgavYj9Bkr+Ty4ldGDV+fmsi6Ht3hQLuWLUDeQuoY67MIRbd4u09xkIZfaP5Af&#10;uHQCJetuWwHDsSKDPFHjwAWNaALThhH/ifVFiqP9IS/omUBX4OcdaycWwWWp691TZ+bBDO1ycHCo&#10;oDI0H9UGVCTwRnDPYDkE4V29Uc4kE14+gjsELRPgzEFi4OWQQxseCD060Ftpmn0oKPNNQwrINY1R&#10;Mgdvo9sdCwsdWZdB3u+caL1etSVi6FQfObxebzIaK1SaDjd6KgYaIy7Wns3Fh6pcKRRpju2qAJq0&#10;/ZwXYgPVUllXVFxeQDNMUnyoITjHCFCA38OECybuo5FUPM5D3XFpcQEN/TPr6XQmVO+08pUOukub&#10;OwVFHsPb7h8cgCQZGfD8/Lzfx6uaOdDa6yqo5YntDhgMMTG4vbsDQGCj04U2FkIQwFxQlEBkwrKO&#10;bruViCUPCg1QcKETxOMSCN5w2IdjuCegyXZ7ORQAUMnyJ0B8yIJCO4glmI6GIOVYK3UBdxVCzmiC&#10;TafiutZ96vmd167vAb/qQfHHnAmYkodiHuFOz544Y7K0LRtyLE8goQDJHKZxhvmwugNkr9mYYNYW&#10;HYsViEHAxSHHJH8lcYYVPcyaLOvgd7ufWUv49l3729/yT9ThvXvwN7sC79BQ4J5R8D2v0WxA8GYX&#10;cfYuvztaJ455djGTY5I4YHY9W+9lLdHZWB4bYyVjG/CA43WiGY8tycGtCIMckPxK1rzZX7gziUTC&#10;ArIBeXdiEUigYJYEHZ6mCFnXSQJ8NU5jaTV++sRJsQOx276sG3Bpc4up8Zi6em1n4u4JQhzqvcVq&#10;bS9fvHJzO55Og9x1AAZ6ZOyMYXc7oKoHxiGWC3l9QYDYkagNnF6WhxwguIgAHqMU0Oj0e3NRQA3H&#10;Pc0pNzWGBkUeEwl71paTuQAUk6FiMKRcYNwJOB10qdz0cvGJ7nv+tUIsziydSL9y4yYo621jV6Wm&#10;hWLcufO5V27ujEd0NhpC+XZldW4uCHH63tXr6s/+0u1//V+v/dOf+9JTN/JDtwOUQS63EJzLXbnR&#10;xol967efYjj96kb9P/7Wa3/3/3jyJ/7lH14raCi93L9+IuTy2PUB2tujfu/5y1vzi/6/9zc/8t3f&#10;spzA0IBs392QgQz0eILDSb9UacZTkZW11cODmpsaLy8v8rzD56Ucbu7GrfzB1j4A80FwMntdKBOz&#10;HL92Ire3v9vrQKvQa5+AQHeUyUT8/jTlAF2jV1ZlCMbs7lU1rQPwBCCK2blYpdhiaX84yOxtFMMB&#10;6PKx167tdEQoEfi2N/YxY4F/+zsFvd9iPEiju0hk0TSPJwSAS6S2CakDgsGs6IKfatiHg0RfQFEl&#10;fyiIckskjmsySiYiIOPFjH4oRKNnoYFiR+1hxhLSlD4fDwomSexrUlvSxy1ZG2q9AM9A4ccXTYGL&#10;sK/2DspNcAyrUgd01DloFbAIL8bSZILeAef1gfQXhHVenglynokkBtCC0Sc7FZRzcP3ks0txv5dq&#10;aUYcZJB8ELxJsUQQutSbm7eh5ehhHX6GGwDIB9SBMYqmMuBp9oNEcqC2212M7+GTmssNeoKjURAU&#10;/4BK+sNSp4sbu1AudWQ5HI/vlyojBwQaIPfo1BRt96Dg9HiEZModij97/eBwvxmKhDEfAixno1lr&#10;tkqIReTeIOCLcZzpzT0MTsNZ2G/0xCaK74kk48eQAUsnM2E0YoDJAH1XJBgVlUm1IaE7Bt2saQg+&#10;wYJFVYDABXAgK44nPXXLH88+sUyE5eMt30/CiGMOe3YzsqUV+hNLMmupjlURZh08sQz3fMzawHt6&#10;93dd/p/TaOOdEwrA85F/b6jnv37jors4lQ+fjvOaDzLdO/u9HqsZWMvMqptNn+CSmv/IZL/lbofw&#10;2lMhOVDQQxAe0vLmADGAxBgdNrc3160pwQ6kAnz5tCFHYgjizonnxno2o/spmoH054i/x59In89C&#10;JpONyWFBLzqFFd7RSZgWCc2BY/MjQifejqKlKbLHQp3F9uqtUqlhH4AS7rCenYsIHNhX0IHWwwEG&#10;KS1cpi/uHUPQdcAmA8mJQ0qgPevxdtXxfJRaiwbErjZ2jtm+G8KyLt11IsvU1ElLqch5aXUhcHEh&#10;q3dbLUV1OwVwDyMp/Opzm1ulZkPx7RyqiRgr2bTd/SIPDhmVCfr7ca+BAMHD4CNrEZ/24IVoJh5i&#10;HQM/peDjrMwJbl3PH3huNPsVeYi6OAiJBy5PMprsy/lJxNnRXKgR8yFu4/b46vU8QG2+sKNWZq6+&#10;qDvcOsU7xm6qsL1V6VDJnP/cWuCwQP/UP3vlP//awQuvFD7zhf1f/J1N3akBmR6JcGdOxxXZ+MxT&#10;WyuL1I9925lHz3E9w1ZraD7BiQ/4uy9dmaAtEo5ub6ObLcWCE3T6uzI4ByDMBw1GD6SskIOGc1G5&#10;L2qtFmNzPnxmjrXp7ZIc8FL+sEn1CDL4cJQB770JAaBG0SAX5gXI9QFvWJbtgtvh99taXS0YRiJr&#10;r0k20D0+cmqOc41Eo7sQ4eiJyoVje9WKYQdl8oTDbTx03N6sgpiH4+x1DACU2qjOm9A/5LJ+Phum&#10;d/KYBh1g1IIGZfG4d6DQW0U1GwyAfum13Srr5b/5gRMtTdurNBut/hI6HRy0NoYAU4aAtnCi/OBu&#10;16RIAsoDQvWgEfA4ctmwpPTQrz8st4UktHpcrzx3DZJVmSjfboIhwh2J8f6YG2ODu4dNA+IDA4cK&#10;6h0nHfAMwXABRqrNKmCkGj22VZoi6/dheA9Cy7Lao6iwmwEhxqiqDG4eIjSlGS8HwWQgIaE+DHli&#10;dEzSCfRAsoKXE1t1Lw8pKVu3Ljvto+x8MBwP4K5H9Whlfrla6IB2EDGrKI+UbnMEfSPKVSgowEHM&#10;ZXg3T23tokFmg6aSNnGAA8TnDcSCXlFremh+JcdmkuFXr5V6E9f2oVip1RWRhcpGKEJDYijk9goO&#10;WjX0iqLyPu7VTWUn3wA/NKgDUFBxTjwOD5YeljCItPBRUCIA2BGtfA19P8tQkKCcrGj8BLARZgSi&#10;BnfMEda4SVFqLfBj+QOJ7I9KCMgRpnJD5jFtE6gqMGhUTCWRpuKEpjSTZQBnd5wNI+52bMQuWTta&#10;v5IzsYzk3eHLPQ87mxH9OXWi3xin/c4JBY6+r1l3bt2as5Hsscja+pqP7Xjs659dANbinN332Aqx&#10;wghrG8vZmzk6gS7OPIhpgO/HE9LjJzuSup+JZ7wDQSCvkIVNjIJpWabDSwTYg1dmGcfwK8EDk3e7&#10;dnUbvdJQiANUcDiCgLCqyZphEu54wPDbbHZ2bpfUHqCLDkUWvbwnmAC8HMhsfnFuvt1q9I2Jqe5E&#10;jVEQdnv7SP6c4340FQPefnnBt7xCYZoMEq4062x1+jt5OZqMOiY66vO1dhc533x6wW4bAGEHGuFY&#10;hDl/dl63jykh27eBrAciSR7A6PLNLhdMYtx9fS0Jp1Ksdm19jYepHEPXWDfKVejSezwRQ3LE/dRi&#10;lp+MxNGgLQ18tbraKRghijp7Mg5el91SuySBmVgYjxXKDdGpwZXXboL+lmft8/OJ+y8sD5RB/XCc&#10;SAgLq6F2d9SWesn55Hd+7JH5Oa5W0eLpaCDqAG1iWJhkfZkAixnBQS6bzGRyjZYI+eft3f18pbRf&#10;qoPKFzQ71NiIBjChTonq8KDeA5mxYUPxRfVHguj3cwLgbmNo6gp8AA30Xg86Rw4QEKEOpPT0gS62&#10;RVl3egEIfPDkPOflIdWIFvZ2Tca4RzaLCXluKZeAthIFVgQJTDhZzcHIg2E6E0+iiI8+OUunk9G1&#10;pUyhUsGkHHB/EwcTDgRHBnSoIRaML82mSG0eZJMOR71exygEwPav3tzWJDmVCrAc3WhI5y+dwx2H&#10;+wFZLcCAbCBiTGy7hQamANB0ub67P3R4Q6FwIh5mUMPxRxBSAGcKJgOKFZDsg267UcMIRwsSAUjh&#10;AeZw816QKMiSko7EEn4ain3dtjQ0hpyfrdcPb17bQGQJDcZMOgpdRkPFIMygJ3YwpgelpQraCqpW&#10;b2DEEY5uKErNQmFfUVHQMsB0gcYWmJUhNSYrHaAQup0efB98oeBnfQLbrPdwzOJhFTqZp8+to+Vf&#10;KBQ7Ug3UhwNdWchGLpxaArn34U691ezje++oDYhBM5QwGYMdCLwUqJJJvM95/wOnW+09yFMZhmfi&#10;4LwBfjCRMNyjSlAkh1CZnWYEgCXNiuA0NMdKNNl+pmE9qeeR5/hp4YEs7B4JDqx2gLWiLXQR8bsk&#10;YiCHsqqJxNrMlg3wfCplfjSDYOUJxIxYluZterW3NoZf8yDvVg6+5iX6+m/wjgsF3uwS3x0NvMWX&#10;MRsuHNtx1n8fu+OPQvUZMmCyCK24GE+IqybenUQqJOi26oGkEmDm+nfGCohZIQchsQI2JoUEsq/5&#10;QWbgx5YFsdbzbBsimUyeOX9KQssatO+au21Wl6Vkhr9ypQwaHKAEoaabSQPN7kC1s1GRa03p6tVt&#10;kPtiwg9q7yyNJNQtgdBG5xyMM4BgwWZAkNgXDJ07EQNgAPz2nCcGNfea2L65XQC9YTKegJvQR1BG&#10;RlMV56sCZw0+vPc/sc77qN988uBH/j//44UtkyUXfQWOpVE5nwzE5RSVjHiQmR1WpbCXmUsIyNpR&#10;el9ZSGAiHHi34l4ZPPxd1ab3qeWl4HtOsj/w4cjHL/p+9NuXHjkbONwWv/KFDaXTBzx8Phe4/8EF&#10;RF8oti8vo7HAhvyeiY75PVYW+x4OXIGjelvEZwC6/Xqt+ekX9v/Zf3n1//qVV+oaDRB5Kuo7nQ1K&#10;jQZUEAM+oVCqAgdRa9QDUA809QzjqFdHQWBEU/l8QdMHqKlDCWg/3zEg7usGkN5GM0HMKNIsVy2L&#10;qGlj9ECSwStc3dkt05Q3EnLHg+GltdVStUYzHMgAOlACDAZsLner29va3dvb6oJ7t6/oAa/j4rmM&#10;oXXQqHH4olUo97abuVQU8ndmdDgeYjgBDAH4SpBVguVgrOmo5wP8N+mDfr8OQULOZQLc3TQTDfo7&#10;zdZ+TfIwOhr0ufmo2ldfePF6vdlNJeJQXbChrdAqLKaDId4kF4wF+ZX5VKNS1jWzm5DLZQ4PSxAt&#10;DEbC4JYAP380wEvd8onVdVUZYWaBoTnQRzYlqdJqT6Zyha1azTHox6BYQNtx/c+fOR8Cz7MXaveQ&#10;G7ZDUVjqNkwE/mgMwAQCAkHwLcxlBB5hWRVABoAkoF/QBZ1TpwvoBoUwhOdAUhiN+aWuCNlDh92J&#10;+Clf2AM4Q+n1O03AGoBQFCC5ADQFy7jDsWwgBC5COgDRy729oJc+e3qO9oy7si7KFKZhAYIpFouQ&#10;f1xYWMD1TMQiPEc/8fiDKysr23t59M5QXUhk48GQYMJljKGiDg8Pm0NzRgDoRaT/Bgm4SeBuJQPE&#10;f5vhwkw933LPpJtgbU+2tH5aFoY8IebCMlyWLSKvE6AAORoJRGZN3NeMBu7e4O6chxz/2E/rs3z9&#10;3du77/j2r8C7ocAbrtWbhav3XH7WHf81LzdZ55ZfJ9sTlzwbX1u/WukC+atV8bOyeWtL/MnsFNA0&#10;yR5In4D8lZQHjs5t5t2t4MMKIMiJ4YFIAtws+/v7ug49ohHiARhKH1TVJ+rE6e9AbGaqVZPKxe2u&#10;EaYHm23lsITaACDfwMh3T52aA22tatiefrn4wosixJfAH3BqKbl9+5DxuB6+dEJs2H7195558qlb&#10;0EbMpJPgoAf9Kkqp9W73yu0929BNO9VEFAQyI5bRMmlKb8q/87nSb35u97NP7oDhLZsTOPALtTrh&#10;CP/w+SQY+F947fCg2khHkidP5ADyGqOO4dRYjM0B5OV1KUPnHz1dvLGj0pTtoQvBn/iRx37g++97&#10;5IMLbb3/3375laEnZuMG21sHiajXL6CVa6/W9VKhUCsfAmw2l1kGf1wyYxIivfD8Ta8A4SQnvPQX&#10;nt39j790/fKG+ku/9tLevgTpo1odzP/oTIcQNIFmHxcJUq0eDFxyLjDt+FlHEB+w0Ro6GMD+CjXo&#10;KXhAPri3W1AhY6dqezuHDoAabKaHa9ba6Heb0PexM5GKY7wtf1h67NELqtjb2t6w96F4MCj1xvVm&#10;s6dp6hjKkA5/XGj3gIqTMaWWy6X3dvPhcLxYaGwfHEA8eT4dq5YP8fWiDtDsdNAJ8rFe20AD0v4g&#10;XwGUDeMboqZEokkAMrwsBVIc+FBMK6J3hfQacgOOEX318mGj3kZkA4pAihldfDA+Px8N+3g09ecy&#10;ccwadPHpDCUWDYKdF3jC8QRsTyAKcuJQUP2maA+UijudDlQGJEkvFRsopQCqQJmEmc6d5sDJOsut&#10;pma48D2kYrwP0tF9zQ1Gh6CPwmwGIs56Jx6NhCN+8CHifoZPjUBjyQE0fg9qB6AZAkrx/PmzmK04&#10;e+aihxHEtowbrFCqTBwUmgKQNwLEL52NgOiwgpoEOJMxejhyhAIsYJRtUQ2j1eGagL8IdXhoMSBc&#10;293dX8imXQ4j4KNlsYu9JpCasGuhsA8KPqiQ2ccusa1cffkm4LGCjxvZddBe7e5Vbt7CEIscCLjg&#10;+/cPygf5Nu3BJCp8MJgnKLTkZut51kok4fuxLMLy7rOelRQLSaxvuVg8t0zErC2ybAs5FMkT8PzI&#10;VtyxQrOBiOXdj3n0uw2jtcFsOHLPOOBrmsd3N/izcAXeDQWOfwtvHQ18ze/M8q+WvydPZpfuPQ9C&#10;NrDq/Nb2ZJ1bDt46lFX9M11+Hw3FaZh/h1rAsg5HM0tvbO9ZBQPLrJDNYCz29jFPPlg5scQJzmCY&#10;A5tCOJLCnDfEE9yASnuEVy5vIudB/zkYC9uh+JJLnr+wlJ0LIngIB2K2EdVt23/tN279zmeeL5fb&#10;8UTozGo6IYBwpku5UdSdfPWyvFNowtnVi81auR0KuvShsl1oYk5bVdxnzmTuu7CmNHv3n4uvLydf&#10;frnQKYgL6TSCEqNvs7s1baCJGl1qa+srwJRVbmzkobpYKpRv37yFKTkA3ECuXq21MAHP+1yMy92p&#10;Naq1MhtJetOhoXPk4twdpVEvdYYaEsHxQtrndnuqpYO5TLjRUJ957lY8kb504SKauFevb9upvgOy&#10;i8OJqrhUSZOadY/DNRFVt+H6wKPr7zm/mPCCGkh9/pXyld3i0AaEnysUDoOfwsfxtAujg8Gwl222&#10;OrD+SCX7fQOVfDILClT56lqapUdry6m5XEhTahTVTyd9i3OR7c2DZruAos/m7QN0TAIB4ca1XZqy&#10;Y1xzcXER0+dwV6FQEN+5bCrx6sWi6vQAreEDk26t3tnYbGGsbmAbqmIjGQ8l4pFmraqq+hBSFBTX&#10;1SEqDSkmD/AfOCtEG9CX7/SkareL2sAcdPe8XgwqtLuocgMuYi9UasjgMYln1mogK+yi4VOBGmy1&#10;2ofVljZ27QKTOLDhVkBDqFDvKgCIuNzr6+t7O7sQnwIfIgr1zUan2WnbXB6MmehjB8j5geeLB30R&#10;P4/iEYVxAofZjHCyPpAwQjpvwkUB6+t0KhXAD4utWDwQTwSLJcgi9voDgAYoJP04QqPRgIomrifO&#10;EKMHzVb31q0tcCOCMQqnipMEgRDuh1AoVCzUgQEE+A8nn4gt7uzsgTgZpDsumwdalIouNSrteDTY&#10;H3YO9ivgqvKH/Jm5FIgnVNFWK0jpZOyJ956IRqPVanU0sfn8uALderOBM+F4T73cbjRqsTjGZhng&#10;MQwNQxwgoHTiHgCIBvoICoQfsDQBeTBDc9OLk16AFQe8oXr3xlr9sTL+rH045oCJibBsjhVGWO0D&#10;PEGoRF4nlYbZXaxoYDYzuaeZmq0NzJrK2fOxYpdjNvBrGs93N/hTvALvhgJvdfGtbH725j6Wxx/b&#10;H0U3JPv4SfSEUG4l/8his1wveX5s6ZJ3ITaCLFSyPXmQhADbkOVNNsMDryOBM/WO7qALyUFI9HCU&#10;QNyZESAHseIVy2RY5wan0lP1vf18vQaRGD9sV7mMaS8o2UiqIkKwHvb9uRe+AkJYUQSELYpEs16p&#10;4l02dyp7+2W7iwLL6ghA7wAPQJfH6wwKNqZff+TBDO11AUW1XRpw3oQLaoGSCgwTx7ONhgkQYzwB&#10;WRpQqLiP24mA7X0PLOOa7ZfALTNmGHDtDLUBxQtej132DKT3XlhPJYO3NhqCPwnHBvYWl8cHLzca&#10;0eyQRtF46/DA7eKyXvvf+v4HQXa0vdf+xc8c/s4fl77w7D5N8fetRn/kkxcZventowTtWZ3POUHL&#10;13dl5k+B3UZW9Hyh2u3Ia6cW3AwngU+XZkYDFgUP6CxzAs7UdX3jWrdbQcrYgnj9CPX+EEBgtAcz&#10;8xMOXDMjwBYA1BxDRVcBfY0xWVmYFyhbmHNE/B58WS1JBmRS8AZAAYSPiTJAwB/t6xN4tcWlBfDW&#10;U4gk4qDq8YHOodHugNnX6aaffvkm+BkXQx474jNw/bsdO+VeuyG3Gu1aTTw4LKGGM7+UdrgxDed4&#10;4MwJsPRD4zeRmQP9D94CeX+9JYFUF/WVfKGSTMVAkoyvLyB4b+1sqbKEL5H1eqWeQnsYSAXiJsG4&#10;IC9QiSxuChY8wcAwYpNC3iH2QPVoA7UU8PEDXfb7AKt3gfU5hYoORKhVTEguxMIhlMMzyRTaJqgY&#10;KVp/+6BcrFYzc5jGhMShPRH2mtyNapW1TYBHRbCRXsjm68pTl7dul+pOhxuDjugYNZpdcA75fD64&#10;3k4Hgwh2FF1wksjOSfwKFORVzIdAHim7sL9/mMvlgAZwU3acBhA16Nn7hRDGJv0BX7slAmGwvr4y&#10;v5CVeibfcK3ZrNfFTCLismNSNMpRFHASAAMioR+Bg4d2JtJRTFiM+jbob6fSK0bfjktnXl+wPCqt&#10;WMyM+iCSHQzE0BEQfOypk0u5dGY8cuIE4slUodAA2wZuclOnGAUSCqQObwD2EwtgpenHbAuJ7y0f&#10;b6UE5HVsTGIFYiVmj0wOO1sVICvdagrMdijutoBv5uPvabIs23gsGjgWEPwpOrl33/rtXIF3Q4Gj&#10;q2QtG/KEeNljq+tYweDuDaxU3rr0x3YhTtqKAGa/odk/kfVvZfZkDZPVa0UA1l+xpWli7tQMX48n&#10;pmaC9BSsAcLZ3ckRyMHJu+MJHxCgMtAfuGEIYRON4aBQKoKibjEVj/r9HnRuXaOLZ5fRT5WQyeuj&#10;cd8FITawsmcWssakZxsayIBrrWY8kwDBzWAyWj+Z+PEffM/9F2LdzrjQMODqkVrZYKOHNjAnb2we&#10;lvMS5bTVag1ZbcG0PfjA/A993wNLycDBfm23pvE+OptJgkL28pUdWOQf+/73/7XvWv3Wx8KyauwW&#10;uxQFZgFnci42cTGVWgNQOJh8JzVyU3ytIT368OJHnlhwDEa/9JvP/YN/+dy//cXbf+dfP/mzv35T&#10;cdnnzggnLpzI19rQpg8JIFPqgQv4FrTc8/tItV0Mt7qyBPr7bkviWF8ikYLFjyaiZqGXpl0+f1Mx&#10;6e3BZtfp6khPMdAPS1+vFXLpqI9jwc6LKAr5Zadneg3w7cLBRE1BXB74QbAdj4ZGCZJ58rhQaNls&#10;VLXaxiTkYblXqHVosBBSAa/XDS3ove0DzN0hf691FLHTQncECpA0SILcdhTYMQLodrhPrgQvnFua&#10;2Hp4o0qt6vPDPTu3r9cTAS+++r1Crd0zUKzGlJupQawB/Oa4uV92UJ5EEqP5GNynvKAKciOLZcGI&#10;AEgEMIlAmCMlRv8+HQseHIq3Nwqthg5Xh0kE8ApIsj50abEgFw2EMmD1cWBkQXINDTAFzsV9xXIB&#10;aTfjZubncpCgxAk7J47lxXSpeAgORFVVwNWLFgKo93DrRKLp9zxwUdTH6MjE/FS9K6HgkfEzAx19&#10;7bE/6AsEvPUanOkoEg9RuPmcLFB75UoFpAipTA5xbU+REZXAJ+7sY6C16PN7jb4ELEsk7J3YBhCX&#10;NEWLwOoEnmgZvAUhIYCYpX+whyNgpsfwB8NOSlhdyULjeG8nDzbiVDRwsL2fzcyD0wk8Qx25NZg4&#10;X355Y3f/ACIcQFea9IK45VIZIPnDkajdZQcBg9xR+op2Zn0NlFZXrlzRtBFgKrVaZWe/iKUHrAYg&#10;DlhoYD0gsEHiyGcNyOyvVrWfLHkSKFgrlyzw2XzAWvKW4bIMkZU8YHuiN0aSB7LL6w3Ee/GkHbNO&#10;b2HT7vkn8tbHoopj9vDtuKh3t/n6XIF3XChwt28+5u9nr/tskP7Wr9/T5d8zdHg74YW18gkhiSlB&#10;NCUCtXhAifQALAWZTsbrYBwiHp2cp3nmUwTi0WqcjiRgF7KjBVwiVmZ2xPm11za83ojX5zNGsldw&#10;oiuPoetYdCWdYIKsu1VuIt8PsiHHwAl+VVD4o7qBDLJSLTL86OylBYQVrQakZZmtnbLU0e1OOhZj&#10;Hr4/wlLDy5fLu4c9Px/sivme2tzc7xRrGrBd62trakfDafgD4DR0razGTp/iIOLc6+iXr28EPU6g&#10;uyCMo2rD8YROxF3f892n5hfhROv5cgu0PBiZ6yrtzb081PMOCoVnb13tT/ogtWt2JF+CtdHUU8/u&#10;bOxIZxbpRMQWz6x+9kvFzT0MfGM4Qg763cjtJBETE6FuV0R3IZFNdnuSz+8Hfk7pqsC1Y9B8d68w&#10;sIHuHggwJ98zRnXFpQ/uO3fKQ/cFwRH0BjBYjvY/wOfZZBReDWPtGBKtoiwt9+3DPtSV9P54ByCE&#10;RieRyvg8zuVMyO2ZtLpNcAy4OfvIOWh0GjRHowWzs32A0jLnoRq1LsiDIevsYWOJVAzxynIyCE9U&#10;EdHU50wImIs+s5TiXQFq4lpZCsXj0WxqIRIWMBSwtBAxoOc0cULoGZA9FBvQsRA4BCFubaBUxJ4v&#10;FOl0m6C9R9se9NDnzpxKxKIY+t/aOTA1q8E1DdwdTetit6uAiSgNyvxhXwZ5Ps95wSrAcII8ch7W&#10;ugUU7R1uA8IKoVSjo9/eOYwnEhzvu3rlWqG4j2IABiF0xQAXYS4dxxERUaGPgwK7yavttImSrvWd&#10;FRUAg+FcMnn1xva59dTHH1qMgUHJA1VviHRgckRVdPG1124DAOELsJhmQVUgEA6BoUhWwXZhSlLP&#10;LS7MLy1i8hAECeXKoUmGmA4F/Tz4FAFjBPcizrxe7dkmrtX1JMAwzboGF+60860O5gOgTCUiUEMd&#10;ROrKUEl+8OJJ1DNwqfNFpdYcgUaT9TvOXzrZalf3C3so6mDAD0gLaICUix2AMzDtEoFSBc8VC4eI&#10;gUylEbcbWtUIA2OxJBSPAHaE5hZWGaRAcFUtX25F/7ORwWyqYOX6VvRAAndCAUKek1iBVPXIvtaq&#10;JwaBFA9ICGJNIBN48ux7kd1n/ffsX495o3uau6+Px3r3Xf6ErsA3cijwxkT/aNz/mCc+5uxJbH73&#10;WrJKc6+H21MO/zsUAujhYkB/mrIjYEc3bqosZGYrU0tgQxQOELELL2KQHzTr5gKGPh1pHJCVjAdZ&#10;8MTfk5idhPDIz/CEzA7gVfh/WGs8MYkLkNbDNEzHhMjDSvFBSITjgFrOtBd2QAIRTADAjDFAvJ3J&#10;7g7ZcpwZdFKgvGJyoZufx5wEDAcNgcZ8lrMtYQswqGPWrFWTBhh+PrOWDPg8Tz61qdtdK2eEgTEy&#10;3IZuE5PCcsTlCLphtgcDlWHt9WvlxmF7SEE6bzBRehLj8v7+V/e+fK00GcmxMIvSK0RbT6YDS1FM&#10;sdd4Zx/JcE+0MRB4kzsNTXH5+MO9nosG6cJgc7c6mIC33jEZaEZvUq+ocBIvXUFm6GaC9IQZDbvU&#10;YiIwAMwNYwgjxxiSSv0BLwBR55nY8uWGEfHFlxJR+2CU8o/ngyxAY7hQjXKX8oY9Nq8+ASDSQKGi&#10;VoZAsufEIt8XWx2l+YnH5uv5zma3j69kormKmCAcGaV6+0AEMyLT11tuQMMO9VduFp0uW8A3CYcS&#10;RqMF8vzmZBQQOD9He1y2umgcgsYuyjlczhubO4l0uDOyFSvt5Wg8GeBAIlGT3FwAo23+hEBpYg+E&#10;/zzjhuvdzO/rI4g0BuaTdDMPllyJC3rd9FjsFDuo+Gv2WNQvxOkJD3rjtmvo7bRb1Tog8l0THeYZ&#10;l+qSh2ZTYSGXjOIeM0xuqgmGEjkns5YK9k0tHD4biWLwr6UY6MRDK8HFUrkMphAcjaqoGOL8QrIm&#10;24Cp9HonuobWOG4/MNfjPkYWbCShHo0bo2dgdpGGtAbEMca4iNRqNhD08k6a6Q0ABoQ/HZ88kx2D&#10;TMrjjfhd6bBQLemS3oaMNRr5I/vo1dvbqQjd1d1fvV7IJuNxn++wdBgPxw6b3XJLY7yQFkQIg/lB&#10;YBpdpkwDw6Jt7xiP1CG+a1OxehsqEqrid47WYsjqHZH4Yqs82L59QPM057Qx7qFzaD93OptLsY3S&#10;Hm0H03DCRWtnVwS0vbodl5t17zbaxXo7wcZWMlEgCsfOyc5+GxQOWA5RfEynEY/Om/pGkj6fjXhc&#10;Dt7hXExG4pGwL+L2B+lgII5rxHA8NBwa7VYyMQeyarnbmQsx6AfhBmZsgt0xHJn8Hmhn4GEW6kjQ&#10;TnSip0/MUUPitrFgSfpuOfhZx2+aDlBMTzt9r8f6U/8wWzsk7h/bEIMwMKBDgfgGkR7IIfD7tMTo&#10;OrL/ltEjYcr0QbTWzH94beb118OFO1ua/CuzcQN5fbYyQV65Zzxx9+t/Qq7u3cO+9RX4Rg4F/m9+&#10;98eihP+FW9baZfZQxw5rOW+TcuxOBIAdiV8n6TspBpJXSCiDDUxugSn5IIkkCBaJ2AJiR2ADyAIm&#10;72iZCdIsIJEHUhwkCgRPhFdgpU6fOGHIMBZ2GN5eC3XguIdyDrWJ0lHQ8IWXGQxlIYgpapCWgMZG&#10;qB12WDc9v8KEQsIAwDC3beew9sSjDzy+NO+3IQkaSiNt7PYMVGrUrt2X9a0vYv4gO1CdUMWVZDDv&#10;0prO+8LRstZDGGEbesaGw+dkm80BNAg6PYDrbdGET8GsWbenToDVd4+d9lpnfO36LrCScAyCHxp9&#10;fSjTewWMcTuho7OU9TgMCSZ9BGVDLTiXFBRFPmyokkTlt0qZGB+LQhDB3RaV7e1NbcDef+4kjL4Q&#10;sX/8velBuwwyum7DeOw92UfuP7NxrVopq6rcCFNu39jjZZjkXNrDu8t5zQZsPe/ch3SefVAsAjQu&#10;3Hdu/cVrN0WpX69pL13BNJo7Nx8I+zzzsQgCLx9DnTt1cmenCMJgmHHI7wBfBjB/X6w2C7v2gd5s&#10;NgFJC3CepiQjOsgmEy57v9iEnJGL9bgancFEn6zMz3vQPAAXtC5Lze7zz1+vFko2J3ProNKFdMCU&#10;YHpkd5UaMq4t+tmgE+h0W1DzQ+u6P5Dn5zPwQ1Be7klKuVQFqh/fPsB05sCoJKHR7mG9cQgvCj6o&#10;MIN6SOm1BS8P9l+MWPBC0FQ0Fnvg+stkMrh5QMaXycZRw5jYDFBJQhuLY9md3UPdMM6dPYuOCSJW&#10;tBtabYnhhVZTRomoWumA9GY+u4pJxaGBc7W5hzb3YMgMdahgoVPw1LViVbOJdklTocwA7UCVciO5&#10;H2MaIiBEQKXc7aGmgNp7LRGPAkppyiCKIpAQ/nCmJmJkxNEzlB4EBA12MGIxmyAj9hy587XBs69u&#10;BzNzfZcTo5yGzY9WkjEeYt9wINkTzTIOzbsDCe/WRu3qa3sgRDb0tpfD1MgAUQhNj86u5RayWcAC&#10;ACNFuSUWCeL7xaQHFhlmBevNQ1Wvzy+HWc7ebFaxEnGJUIzBA8uKTA1gleEnSegtzkFSDyALnyxJ&#10;YrWsJyREIJV8ywJY6b5lTIipIUU+y0SQY1qHtY5DbAV5ozvu/B6u+u3bz2M2zTry2z/Cu1v+qV+B&#10;d2gocM979+4vYzZYPvbXY3+yVtQ9I1+yOK0/zT6fjabx+uwSJQubWAqyaI/IBqbxvhUBEDsCM0AM&#10;jRU6WDBDU4XQlEN+HfpAzNP0CDA0CCbMSoEJb8YAt9tmoFluG0UCvNzp7e9so+ML3dhwMBaP5aC2&#10;qvRlxusc2VCBdt+4vZdGxjQXg6A7GOv8fhrELhCYE5vdru7YKCsyJr3gZh30sy8XJh6/Q+Dalf3x&#10;QGYZ7+bWvqKIIFFGbkax3H5z3O6ZKnmYxYfs4PMvbT/zakcIBR12+HUq4kteudxERj4YKhzrvXoF&#10;lWWPm3YBumiOTdiHNfg1qROKYRCOVeXJIw8vwQtWG3XQvZxbSTz+SDIq2JPewUceTv3oX7owvyBs&#10;7rRsrhDFeseT9ka+2+m6F2Lev/e33/c3fvDkI/PUw+dWTs3b1T50ju3l0oB2u4QI2+tPOr0RCgCp&#10;KJ+N+ZcWouPBJL8rLi6mI1GmWNICgRAT8EN4CQNsWt8GaAD07JGEeuwTRe6DlLd0sAdCYj8NcJ63&#10;1VPAU+tlHMkAuzafWF7IBoOBnqLggwAGWqnUMul5DzoyYqdQbmBksdsd9UQZg/vgtoOxB/w+5vdP&#10;AKk05yS4Wk/bKTV4IQTXWK5Uu/IIyAYdRHbjQSAEyB0UguCwhz6Bw0vQd4aXBkAAU/WY+usPEJSw&#10;iXSCcsNVg3Y3mM0lUOgu7Oez6SjvoTCpjw5DvlS7uYWRTqfgCyCChBJwo9mU8JVxLrWvYO4+k0l1&#10;u223h8PAAmgzG9UydKlZD1+s1g9KlbFdz+TCrJeJJvli6XDtZMrtQClLTeWCkAtC0cVpd/e03kGl&#10;Jg8mPdmgccYMDdA+9JUxrecBAbKp19RHpFJpNM0FNZ6gOIKpioW5HCiHIaMI/WVFHED92MONMSN6&#10;9ZWNWMrfbusQMkL6C4Yg4CJeurwBld5mu7G1V4eqE+pX0HEAehGHEzVx62DPPh6dPnlmYT66uJAB&#10;jUEyFqecPHiKEEiNxq56W0URZeB0ixCDnkAh2gXABzpihwetel3u6871Exd3d8q0298CUdc00oLX&#10;t9CCVsWOFPkts2AtVRIZWB6dGAcS7lt5wjFjYrlz6/XZdJyYKRyBpAdEiNzagLzR3Sn73ebxnjn9&#10;sR2ts521aX/qHu7dE3ibV+AdGgqQq/MWAcFb/8n669sPKWZXrBW2W+ucrNLZ7sDsNnhOcvqjzP4O&#10;Wpi8+90vklfIQrVCFmJiyC7WEzLbBg4cvI4OMSw+BIccTtjoiYt2CyHeDxFciAZ46Z2DnUK5CfYZ&#10;5KA4bDQcpJyMromo1t6+udeVx9G5iIt3bRXkz3zlZQyCX7u6efVGXpEb2QT0ZSqNagnCRKCbBe/9&#10;ynq23m7ZHDzn89hdPfAK16rFZsMQoUbLY+RtMKbZwyq4ffyJlH8yUejJUOvUbWMPpP98QfC16Rsb&#10;+XZ7EIrSuBKYMUsl/QD3OR1spVGoNnuF5mDiBiGd2G71Ee/4hMnHPhL5yR888w9+/MLf/OGLqajt&#10;5q36r//21d1CKxT1+rzMxkHjlRvViQOwNPWx86Gf/KEz//QfPvhtH7p0fU/+ymsVrd+9eHG5O2a+&#10;upFXbZoiS47BIAZFoX4bVxI+Vm7Jc6lwpan+7h9+CcQD0DbOJgMBngI1DYYLxjRVBS+PNsTYXgxM&#10;COFYNOAz6/MME43HwDsUTaYmTvfGzi6MdSgQ0FD3HijO4eDlK7fsDAtiAGgZiuACtA/QYmBYHwhr&#10;OJMi2kSBzWdSfuTKqgLRXrOw7HA1RRFZvt/rg8tHswd4T7TSQa2DkgumEJE9h4LRUqmM3c2CiiDg&#10;LkE1Aq6xXK14OVDuhG9s3K6Wi9kMOIIKIIwCeTAgiqVSBTQSstrHnCFula3N2yUTcRlBiR6YOARw&#10;PUU1jBFKB7wviCI5SAaX5jOAIqKtjk5Qvgq9H7T5ZdQkYvGw3eEaDlQwUWZT0QbUjZQ2GjWocYX4&#10;oNsYoeEDgArLesZDGpwT84tJuWcA8yj4XP3pcKAPClfJJKgtNze2EZQAjgkyjKHR8/vc5k3c1WNh&#10;bzrqPr++2Cq1/R5aE+sIuYAAaFWL4ME6s7YQ9lFSFyMD/lPrgFeOT5/IpsGQiAkQNpheZB0u5WDv&#10;AMEQpC+rpS6oq9SefvuwuFdoQKzIw/KIIQ5KBXVs369Ic0uxYIQH71YsFq9W69vbt9fWMxCXBr4S&#10;8TqQARhkwHOiHmItRrLYZ2209StJ/S23Sl4nO1rP77ZdsxbJWvjEvFi7k2LA3WUAcvDZIxwza/eM&#10;A2ZP3ooJZoOA2b2sj3PMDL5NL/XuZl+HK/COCwXu6bzJi8cc/KwTvfubmF08b/Y9HVtC1q/Yd3Zt&#10;kN2tv5IFT7w1XiQJhFVItBazFQeQjYnvJ9UCknAcVQvMQx99OvIKagvYAxuSbuMRQeHExDQBMz0c&#10;u/kAh/nwq7f2wsk45wvYnV64MV+Az9fK1ZbSaOkY9AKOfHdj48zJrD7qgd8ms5C6erPxR58vX9lA&#10;ou5870fP3Hcq1R/zNw5dL94cbTWEouioNRsgrklk57s9+83d5sDGROIx2mnzMe75TCLmGT/9TP3m&#10;VmvE8J/+YvHLz98M+rXNGxuo/I+do1DC2xvYCk0nsHTXt3uV9gjUhNVGFUJ94WAg6A8gY4ZYEYbg&#10;/B63OJD+4A9ezsZCN2+JP/+p25IzAAzC2npoeS2mT1xPvdz4r7928+o2mhlg0ekAlxdihd/8zM3/&#10;8NtXiu2RQXldkDAYta5elX/z964/c3mL4UCdPGg364vzEXTH+yMHyH0w+EcLQbAj2Vm6XG/Ce0L8&#10;z86H5LZU2q8JlCcToGpg2et0y2LP6RXk4bijaDTrgaLPZNxPx0PId9G4tbmoGzuHHcPR6kHoYRTw&#10;seEoxAuFRCIGzDlQHOQrg67B8rxfG+rVRicbT2Jcb3N/TzLUdJLf2y/0tW7Uh7bwAAMCnAD1oF4y&#10;6EXfGhJSO9uHG5sHSGc9jA8Mhq2OjNsDOHYUkWqNBucTAGdDhAiyZBBIgP9GB5GfYmDSAdFDbmER&#10;M5YY0EfItrq6ivsom04GIWYo8PF4DLpQmFlIJtNuF8gLqVq9C83Dvj6Qeiq8PiKEAXQX+n2gBBOJ&#10;RDQangzpalHK59sH+y0vF9vfaQz7tNwZKGAM7jQiSXQlQrx9kgk4F0BDIYSazRauCGKXQuEQZfw+&#10;qC81DVfm2vXr4KuEZwU0RAgEtre3u60mCPZ5gCvno+lswD72iO3RmQsry8ux7d3mybVMNCgcbBVL&#10;B8VRXwr5aVQjQLgQEJilhRTGYXAGdpyoqmEmU+oqiWRYNdAvmdQqZbPlL/XCQb5v2HlvEF8F7xp7&#10;HcMAPTy1tlQq1vaKGKO1QSgZ0ytgUgLDMXw/GgH4CdUlTJGgSIPFiIAbq5XgdkkfkDyxvDsB8ZH1&#10;Pms0iBEgr5Ns3lrgZPnPhvtkM8s+WFaFhCAWapiUGMm+xKrMmr5jgcKsjyfPiZ2xLJ61vWXBZj/C&#10;Pf/6dfBq777F/8IVcP6jf/SP/hd2+3O3y+s3pQmEse7pafYMm3uHDRTWFzc7zOIRs7/ZXjPjd/xK&#10;yP7x8/Wc+/UZvKPhHCyv2StjLTPzCWRKIbPbn6yurs3nEiauECBmO3AAJgUYFjBBCw5NUOCRAyDn&#10;aWXwxAoQBAAOCFsCI37s7fAijAfpERw5fgClAbK32brNgjz0RNML6E+bWkQjWAF0DkwtQgwiYI0j&#10;fTw4KDz7Cmr7dnj3RkNRB32ousndcUMUF+dD0C4qV0Slpy3k0ijn8hwHdRmgqeLxSL3Tv327XK90&#10;kJS7keb3NZtreGunfWtH+r3PXHvpSnc/D53iAesP4dy2bu1B+b7ZGZmSuBK4b9Bs0JMxttMaXNso&#10;bO71vvTUnjGynzq50CiBIa8P8jtGcNy4Vbx+HcN+4+deLOzllYUFv9QboWEb8NMHu4Bzq4kUpAsF&#10;o93pj/vxQGhpLlJoKJe3Ks9fbl7bqL18rfLSzcZXX6m+uiFiggAdk3iMB4VPLs0Xa8bmbrPSVq4X&#10;mlc2y69eq3/q87uf/WLBUMceHnpGlN5SIN6TirEBLlxXtUiY297pjN22m7dLX3yqqNn6AJwjXcZV&#10;z4QF0CqgWHL/2dViyzgo1FDN9/r8kiii8wEFw47YBcjT5/cBmAepw2ZHLDdEbTAELaHcFSHlAL07&#10;0cAsn5aOAHpIv3Zz2+P1u8bD+SznpvzXr2wE/CYCUR07PCzDe+ytppJMhKFNoMiaIPg5aPTYB36f&#10;ABY9QwepUQ5VHYcTE4kTcOZ02iI4ByH8OB0ksSGxdjgdqKtjAlPpKclYoCtJDMAILAoJxRPrJzFR&#10;Wq/VB6igD0fdDnR++Z4kolrfajZ4n6la6LThBFqK3jfHK6DK4xdkYFx1FcEEx3K4BzUV/IMDlqFa&#10;jVpI4NGcgEMbDUcxKEcxVKlcTUQi2XisUmjUKp1sNpRKMpjjuLppdjlSydD+3j58qwlgrHU0fRJJ&#10;CFUQMo7sPtqBqCWdmbeP+6Is41KU6l1wJ+PDutwOfexGwNpsg9RhEBUEUD1ipgU0DmCparakcMRn&#10;9pVs4vLSQrXcoOw0NDJFSdSHY0AiIELIuAOlQju7IFy4sCpL+uJKtlwsj/oG47KfWEqeXl60DaWV&#10;5blCSfIGvNVit1TpLixmcR1QP5O6mCmo6f0JOIlRDcLX8tjD2QDPG30dRAgQXgJ0ECtUV+Vh3+BY&#10;jzkJMgUg48VZb0pMBwnxrayAOHWymWlRpo+70xgrl8Bfpx0BE1YEuiVJNYqV+ubOHjYwxZ9NIwLZ&#10;xaO5RGJVyMMKWYhRmiIQzTkm60EmEaaiaXhC/kRmnY42I3uZQQ/sy9QWkWoHeZC3sEKQYx/hz51z&#10;+cY44XdcVcD62sj992aPe/6VrJPZcHs2QCZ3tvXK7BHIij32sFaC9VcrXjGLvVP5ELJmSKBwZ2Ef&#10;KQ+RqJ7E6VZ0TwIFa9TQMgo2qCAiTAHYb2o9kEWBTm7GxBDosgucNMO+KrVlvF0iGcNsNzI8l3Pk&#10;oTwL8ehSLtbX+ul03Oj3dnfyyNd382Wpa2vUu66xY34xYmNtYkfE7Pntq7JSkzAKRqHzOh8di9Jc&#10;nMURWuU20sRySR3b+LGbuXJ9C6VdlBx0eH5dgyfYyhuf+eJ+Mp7ycfSrV3aRFIb9bqPfpVl70A86&#10;XLbclMotOTfvG411TRqhEo5RQAyvnzu7CIKXTrM7sDtYJnTudErttfpjqAx79/eN6xv6b//h3nNX&#10;lFdvSPuFZjod8bEYhqzrql3uTXaLzZDgXM2lX3xFeuFl+aUX9m5uaVUMng+Ha3OLSk/mMek+chSL&#10;oggxX55zj0dQ6AGLwVefLjtcgdOnTqyuBEfqAFIInoDX4/eA6K4rDeKCkAyFG8UKvsfluSSU4aCN&#10;B+IgG81u7x4Y8OUQ4wn5A6zbCU/eg4LOuNUR3R6K9XhFsRsMcrDhoDcI+Xl0uQHtwOR6MCD0R2NG&#10;8IbDAZABv3otH40Fa80a7w8I/jDcFXTzOC+3mS/gsiAXR7gIoj0Q33bFHgQHPLyAyf5QOJDJpXEf&#10;oJGPQjXIiwrFMkrySJdp2gmUHxoG2OD2zlapVJs43AhlcGSQKCudJoPowA66Yn+jVRXF9sHB3pRX&#10;34Z2uD/Ax2IChDcRMeCz4CJ4GA5xNj6bKtbTSSEc4hcWwgBbQBbSGBogOM4tJcHS7xzbsknAFWko&#10;Ml7daOhDjxDicAei3Y52ABj+JVn1B0OmglG9g4nB/UIBmTdcWaPVxHuZDF5wNvQwX1CaTSUYphUN&#10;KMixovYlRQJnMGATwYigD1SODygKsPMA7k0QMezsV69dz+tjF+2FWgHD8gLmDsvVxuFhLRD2YmKi&#10;Xmsirjk8qCSBF/SH5ubi26B6KDW4QARTLSKYCeyDQJhzuoeohohqneMdC8vJBx46k51DF6aEqgCQ&#10;ofgg6BGQtU+ExEiR7/W1OSX/IFYF21jLmViS2WQAv5J9iTWwDIgVQ1j2ZyZiMN8Xu+Brws9Z5nLi&#10;jGcflu0ihogc9tjjzV6cjWNmj/ON4SbfCZ/inRgKvHUQMBsrzK6oe64ZawHMLstjz61FfiwKIQcn&#10;XhwPgu+dumQz3ScJgbUOySIndoGsYctkkOibnMlRD/IORIiYGzP2t5Y9cvDplqhhEtOAx/TgpokB&#10;JisUpFNJjKm5U0kvDpfLxRim72GcPTCtTgzKbg+FvHCxqjECpB8MgBgjt4/pcb8L1r384UBpT3wO&#10;3+KqFzKGvrC/3G5ist7u8dXEVrvXgWDReKjD+3XE+s7uvptiHcwwmRVQJ0ft1wl8IW8vNSvUuM+C&#10;dciN/je9ls6xNv+NFw9O5ZZ5IMu6Nb/HHBDAR+j1FAQ3ujJOpYKLiwmMe4lSQ6NdfbtRr7UwWogk&#10;XEZFPQakoQZq4YEmQ5Jl2BOlUj3GhVKJUEst3SwWPM4J+r17mwcx1/jUXHhpMTsvcNBFTC+6xV45&#10;EUodFiqi2/1yvllXQLU86jcH9ETqKxLP28IhWWuKXhu7toir5tw4LPaUiU+Yu3w1P5RqLnv37Moy&#10;pkYb+b2D3YLDTqMco4wmvBDtSNre3t6kr6ZD/NmV3OnV5b4x1JBCO10etzMR4tFXb3S1qI/1UROt&#10;D4gc0BwjgQVr07gpdRmM9gG6OeaRXMKz9YwJmHcHqu73Mj1dbamDRCzsckz29naRFCKec7odwAli&#10;ihXySKBABskgvBS+dxDueDxAuTvRJ+cZgP9cPPr9HByhOxyJ4JQwj4CbCHfkZDiYz6ZWFnKKWRhg&#10;U9kkMCAY2cfB4bARf3BeZjgy++IYpmB5Hv4P5Eua3Dt36sQyGAadlCyp8GHFfAORraZOAJDEDIgz&#10;QB+Uq5BAAvvhEHMUI+A0RR8dPH1mFVOqfbQcxho2A8cf7QHnYHSKbjHLZkCrTCfxSODrOrEyj0nC&#10;aMjbgp5BrbkwxyZCqI94ohEPOiU2IBYmoFFyQHrKNR6MoAipO5sNSIV7AfZzeOzoFg0mjt290uqJ&#10;TFduOd16PJ7e2a4N+q6tjSKmJBDJgcwR3avr+dahaDz16tbGXoMG/LPVAoSjJw19XGZnqw7kYCEP&#10;/iIRlxdhypRwuo/ABVcJCw3PcX1w61pte7L8SehvBfT4UGb97856x/8TXOFsecCyG8esmRnpTx+W&#10;2SGmY/YtSG+CmIt75ieW3bNMluXdySuz8cGbGcY3c5/HDvVO8LJ/Lj7jN1qDYHYNWLfs9Jsg07FH&#10;DJ3Ey+IHHCWc6vQ5acmb/5k9AvLT6ghMU3G8YKbW0xYDlG/IXtM72+QSwOKbXcwkIHh9oQLuhWpm&#10;37a2sjqfjZnYfYd7bMc4P8q9IBy4s3SRv0+rdigjm+V7ELFA0/fOwjaP78DGqMti4N5sEuAfnpiH&#10;BkkBKfodgR6OPq9pxcHe6x738oeSzZubz4AAwQ6OXrDSI82eRgbosoOT0Mzkep2vPKeoY1HvMz7W&#10;4xhKGoqtvEvw+Dp9ud3APix2yHjpC+fSXbnO2WmXc9CSxkzYAdkYtS37vUJmwcm4OFD3elk9E14D&#10;EaHYruoKWvACTfVjHl9bl0DHhjK3AKfuoWpNRYA4Hm27uZVnbOyldSC3B6XDRjzMcT6q2JYQFCUC&#10;oYFiAy1xKMjnD7saiF/tw3A00OkMJKXn4iYbm2W15zh5InNYEH0CLqqz2a65x0xESLipMZTiWC6q&#10;yD2A5IsFky0hlhD6mh7zecFHNNC7AdSoZR1hSiro1XrQQe4w1HAut6BI3YGhQG653eidzmXmQr7D&#10;phqMstVqRcY4IRVhwF0HgqQxuHiVMnD8HTvrGgc4sDmoxboi+GP3n0gUy72yqKYzQTASo4WOi4+G&#10;TBAUtLRQl/pgrKcQEeiqWfRgHNc3im7WhyALrSLcTxgB4L3oVQOiocUjIWDh4cUTAdAWQiRShMgv&#10;5aBW5gSqr/M0Q3knW4e929tyOO4PCvadbSTxNOYdEkEULYxkJDjSTN0oiEACax8P+dBvR0HbGDhq&#10;itM+EgEVBIU1kvgJauyDATh1oUcMCuXDQhmpLNSHjYGuDUzCvVKty5kNew2s0MCXRIMeQzNUYOlF&#10;eSEdQTHJ4fQoOub6TKVgMPjML80rzc5BrcODlQm39nCgKdJeU3fTfIS3Ma4xgBvgA1xPCbahgn2g&#10;JuU2WvvtiTZBEwnlE1+n3Z2LJ2iWKVe7LjsSfigcwbtPeh0tmwl4nI6rO00M24P+r1xqe0x+36Gq&#10;6UCTOu0oEmgYzeh0NTfN9sHRqPahZgRApd6tXDibpj2U1BmxLtrodSkXFw869QlXlwYucGhP3CO7&#10;wYedQA4yDrYtdjTD4CF5wPC0Uz+5HqFcTvAuKKIe8Y8yUX/5APGPYXei3eZy8p4rV/fmc8JjD65O&#10;DBH0WGPUQ7DSbQCSUqCbREMF7hiLHVYGdA0kvifOntgiEg0Q3hBYmGnrzzRpUyNmTiRadYUZQ/S6&#10;0zG99bTxh6IUjqapCuirS9UGGgSmacIFwlvABJhtwqnRMO2A+fbkH0wD+UeK/m6T0wGjGLBVR30B&#10;0h04ahFM2wjTNgHGL0lfwPx9iowwYRDHugPEoM3+PJYm/bnwnd9gJ/mNXxU4FjVbwfLb/yLf4ghW&#10;TG0ddrY4RmJn66afDU2szYgJmI2UiSGwIglSLSBBhsU8aC1+srG1zVFMcyfXh9AahpmQdFjbky3J&#10;2SJLIXUI8u6o8QJSPtQOIwGXwAwHcjMVi4370JiXFQUb8iq6m34w/I4mTu65FzY0Y5JZSOpjCgI2&#10;aHAvpkJL2TDo3UC5v7FfRgKkSkwwCr9XRTAjBGilN9ZlfuSm0f9Hc3p5JQcBWbHbKxYKQoAq5ytS&#10;e8R73b4g1I1ta6fnkWABEFgpQl4WAgBQsukdFguBcGB5NT2EP3E7FH10ANyWnZFlB8BrYAbUdImj&#10;dCdMq8Fk06uofEBgNhrPgtamUd1dnANYzH7ufHxlLXSY30fvWe/bnAa66yG1N55gQM7vA5Vef9RP&#10;xEOOkatcqPckDVjEWDJSrEKwt9IdtPiJBkjcqfXlCyfiPufgYKfOs4GVNKsrSP4clx5JD2lt5BlN&#10;3MAqoqhhu7lbcw2lXJgxqYhtaF54AmxwYLiaug3jhQm/B0jAQlujWB/DsV11dN96DvROiAHq7c5w&#10;7MGs2t7m7lpmEbVhFBYQi9FCtNt3NXrjEyfOI3lHaaTTtTN8JIyxN2SpnD3k1QBaXIokHzw3H42y&#10;nqBwGdJG0ALmaG/KNhaAdgcP7qDeUfwsk8tkbS41w6HPTSnapN1Wl08s0Iy9VEL1HRMDcoB1hYP+&#10;pqj1xvRmqXVr+8DLs3E/B/zjeNLPzYcYdoRM10zN3cPsXETU7QA5bm1eZSnl4XPz6bC3WqgU9uq+&#10;cCjo89hozDOy84kYuBFD9KBZxRCehOjX5WX7NJ9vgbMKsw82lnU0pKFt2JuPC8A3XLuxsbqyIImN&#10;w3wJUVMOuBKX06zKcDRm+qOIkCiMJMgoarSbnVOnT8wvptHJCgo4cdblHiAuw/REOMqpeitfKmNi&#10;1oOrJGA4Ngiaw2q5Y3ei62L4A+F4xn9jB30NHw6+d7Dt4kcLc5gyCeiSe+RU/QHP6kLaORlsbm+p&#10;GoJRn9o2wDYICYaBEcBARnrBc+H+1bOXVhGvd0XDSXE0JzjsmI6FhkUfAtygnjRbG3e0RcgTshjJ&#10;E8tcEJszW8O3EvFZezK7Cwkjjpk1ay/LUJCygdWzfwszOHtKdz+3rJll5Wa3mf3r7Fu8WxJ4+37n&#10;67zlN1pV4O6VcGelHRXbXyfTulMMMPn77jxApWZ6zTtQwanftGCDUzih+ZjKjcMI3SH8Mgm57nj9&#10;2RVLVp1VGwBw0IQNrpiwQXM12l1I5kE+Y25wZxlPWQpJg/AOxwDqEHdsxLRrcPQOxCJYGBxiBMwd&#10;jyA50yiEnAGgiJOBXCloTiGeTgEPDwY0F3SDzCOQOQWz3gFrbvYsHTzKsPt7h3PpMPKu3f0qYEvA&#10;uleqteHQ8PqhNjSknXyljv49sjeqKcp9Q+dZYTzSQ2hlBzyAHUJlJiT42909AAkDgnD+3NndrRLy&#10;oZ6k3t7Lo2gAxwHiX13T4wkA5j1it+PzAnZOI5M4OMwDcWbofVDZZ7JBDyWIoixKnYv3LzXbLUUC&#10;zK2ZiMe8AQqtewykBQJMr4OeMRXAK50GxG8MbVApd/2hoKRCn64LHRqXGwP/+MKQfDnR4IDkPefx&#10;4mvOzoelNhB47ma7EwsILjuAY36GcXfbNcjtxjBKALIaUPwAZ49XEVKZhZ1Rs1dOzUU42geNAnls&#10;KP0OBG3HA6cmG3A6vd4EWPj9/RpDM64JBw3lcNSL+vzYSR+gcQ31vhFVrre9IAYQaENuD/tDuxsa&#10;0+BX9GESvT920Lyt29PRw+EDZgZWb8oUN3IxNAYeMNNeQZVFH2fmFtuNpi72KL+rkK9h3LPWqgeC&#10;0Wa1EsMgI+SeaQVaieWGNnEJpXqd5wJjxR7kWIF29WTZLyRaorhRaExs9HzUkwoFh07+4GDX6Pdl&#10;xUBDADp7uAOHOBv7IJNbEHsGVI8hbgQ1I3BPAfjnAKiBcqZSYdSugDBFTSieDMOhPn/5di6XSkfD&#10;rrG+kE3UK/XFpcXJxG1zu0DMvF9uscg9h310ENbnoxyPWRUnWgu7xY6k9jvthmJoLYgoGaOOPFxf&#10;TlNjpZCvgrbZ73W7bSNJGwu0Y2EuHg9Gup0mVg6DICgm7O0fROJxsSXvbG+vLmeQepuzMOBMGPRO&#10;nzq1uX3T6+eSyQySVYZxgpsZ60ISAbf0N+toEpi5L3B1iDIlTUTVB40w8CdCgNvhtuMjFHbzHpbj&#10;w5CHdB/u5ldWlzGxeZAvox4TAMjA5fIiipJ1xkOjW7Wxvbu9u+dwuvfydXyDlEN74GxGYE2VB/h9&#10;N2p4ZhkAID4Z85ashwYchCxbqyY/W0qcpv5HNADH3Pzsr7N2xgomzPU/tVRTKrKBoWsgqTwsVrd2&#10;D0zsEY6MN8V3fKfvMGtMLNAfyfXvZPzm3UiqAndDCO+8Yv5pdvfZqoD1FpZVnP2ws8+/zl7w3bfD&#10;FfgGDwWs75hU9Wcfd3oEZhmWPMzkewrCwxIy3bzVMsDr03DhnqHAdCWb+5H3IlW72QdZAOZmbwwF&#10;TBrgaYNgGgpY4bz52zQhMJ+QAMO0Iq8PDh3NF70eYRwt5qNQgEB1cbIEN4D/4MAmjjFCAdVhhgKo&#10;iKPFC2swPYIZD+A9QNKOvcA6d2Ord1DSgL4+uZYDtRsSQ9ZLocE+P5+loQfLecBXjNgkk4v1JKnT&#10;1MNIldaWd3aqPU3CiSYzwW5NYZ0UGvdLq9FuC3Pn4KFzlYvdeNLHe5m2grhpiGxoaW61Wi2NJ+rC&#10;4oKqTiin3eWegMfe6XYGA+HxwIGJgHy+jI/TbckAdcUyUEymqyVoFauhiA9eQxGHuWwUPgszhJRZ&#10;qaRrVUUIorquQtm+2W3x4KbhORRWMavlsrsnKGA0OzgUhIMxXwm1G2Dq0RPpT7tHYb+3UixCxTed&#10;SbtGelfTETeYGHhNAT1zPOyHCoABCGHAF45k97drqI3YaVpE6Zjyork+thu6MoA0gyrqXgjjQePH&#10;6dJ6RjTKgNB3CBUjs+g66I+dKNBjwi0dNOkZIAi8nIvTLvvtnQO0jPzgFNJs0LuDRJDP41qcD9ab&#10;FXMEgO67HN5IOGRAWEfXm90O9oXXhzRBF/AHYwTqB5RuoZSEq81x/iEopz02XcON7N7e2s2mErGA&#10;XxU7LDhuKcjw2EA/jCl9eCxoBEez0ec3K3KnGwgJrJcHb5Bh6iknEB026r2llRwo/6AQDJjCIsCP&#10;gz7a3qi0t5tAG1DtVg9P0HZpd3uddg8XE1MMmHEI+uPI5hFVIM6BOuXWzpZP8KGNhUiIg7qAeT8P&#10;oUsJYYPdcgctrGa9Gw35l1JBD8fmaz2bwxOMhG39tsA4oAyEOT0XZUdB23SL44Hg87SbXb9fABkD&#10;7fHqfVOEGatifn6Own3sctaqFR5syaMBChhtTFIMVNAq1KH5VK4lk+HlxQWobo5tRhHx7lwK+oFP&#10;P315cR5swcNqU6w3+skIe3ptEZz9wZgXVTOHzdOHnpBjBO3GWqV94dJ5sAjbxiN86wAFRhHnuVhf&#10;gAONMdC4PkFoN21CIAKSQHzZJ5bj60s+P+uANUG1CXV29BWB/YdKIeYsMGUxHeQ5WumWd38jUOB1&#10;e0IMArEtR0v39YGCo4O8IQW/EwqQCQKEApgg2N47NO0+Ro6n/VGzsznzmK3kv9Gjk/q/GQjMxgFk&#10;jmB2tsDai0w8mRNKb5wgsN6NfArrU78bCvzpRiTf+A2Cu6/vsXvRuiNnV5d1g1oL7+5IdvY41rsc&#10;2/FYTHB3lDC7sEl0Qg5LmgJW8Y18T3jdgg7NPrcYS8i7W12Ao4U9lSDCoSzwkdWVsMohSHfJ212+&#10;uXP1dqlvdxdrbTcD8Li32Wosz89pShP19ka5Bh7zrtTR+j2o8KHFDbF2EaOHohQJhdEUyBcLGMSE&#10;FCwsdbNqTyT9yytz+cN6di4cCvtARwP+IgwAMg7+9uYWes9uKNPXOxiIF0UQC4FTbgyyW5DwM4zd&#10;jfJ6P9g3xmAqBi/e7RvlSlFDeuUPew/2CzBABgRyQH0/GYTiUcNm2ygc8JFkqV6F7B5gWv3hUFMM&#10;oDgwFF48BNzd2ekpQsC3f1jSjJEJ4xrY62WQB8dE2SRkR8IDngMEcgf7KGBQoOgzFQVFKASgrD2p&#10;dMryUJ1gThLcCHrH70U5pAPipLEhJWO+167f2K12cqtzcHNzWS8awRBqBlmeNmyfXUgD23awXWqX&#10;xYzPn0CUNEY6OBE4ptHtcbGMzSP4g5FMKrmxvQNaRrA93HjxcCmR8bmH15/fp4fedDgYdOZu37wl&#10;iTJcXYRznVuCS+4JIV8g5D8sKhMn4+X89VIFuDmvz3NrZ4cOc/0RgyJKKDB85IHlvj6qd3pUgN1r&#10;1bW+HSC+ilibO7NyahFQQfnlG9vVhuhwIXVEckylMjHW46wUm5VyMxwTIImIJNZtnzAuRzYZwz/M&#10;sw40FQrCGEMB+U+no/nDbDIVwjcV8EfOrSxDm/LatS2xb98uN5Wxc+i0Y5Cv12ntHJZBkgh+BUhA&#10;wE80VAhJIjj00S4b5dYxXgiRyV5LjQT841Fvf/s2FDqEUGRiaAEPZUBsy8nwKK5QnlKtKUoqxiON&#10;ka3WEWttCTMAGHIZQytjgAkJoBmc1WoR8hma1mdYSvDGHTZvJptaWl4oHLaffPKy3tfmF9IPPvoA&#10;Cgdj2wjMByY00okc3baUDrAeSHGIk748kPvFOhCq9lCSwSQkIpKObHz2c59HWLIyl4Q/F9UBvuj8&#10;YePKKzvFYhM8V8urc+Bg3t0oIUIIsDaIPvgD+C5QiBuhvScDejPlBcfHJ359do1bxsHy91aKbyYS&#10;M4zC9zQjlq0gf50NGizLZrlb66/HDjX7+uwByetWKvWGgOPOq9YGx07g2Ind0+G9hdn803WQ75x3&#10;f6dUBchtfLREpvemVRWwGgRvVhWY1glehxCS8T0yw0fucrO8fofwn/jyY0uReHFUBXTj9QYBYINW&#10;gwD5JzbAAUkXz3Tn5sAxCZmPUgFSpzN5EKaTwtgGv1oGhQAA8SANAtIvMPefon8QWkilw96ESyDl&#10;BULIjt0tfUITPjkFDZj9RrWbUgAA//RJREFUgqrM7hyKQHEBv99qaBT47Xif1hvCUw4nbi8HPRgK&#10;JXNAvaHyDhfeHfRVeXBqdWkhFy0cHoA1wSzKi32w+GHKDEArmkKjdDzoDwNBgMFsYOZ1GGMD8+bD&#10;3vqp9UnfIUsaJzBoA0fCcVC2K1056OXUHsDYOKFJrV0HoW9PNPmGeyaazojGIt2eiFpvKOoDiqFY&#10;bNfqwMIBxTeRFNlDcc4RctaWe+IUgDwQXI1a0ysITsauaG1cGmDdvB4vyHxQIRXbIuQD/JDS8zhB&#10;OI+UFGWQoTFWTKw7wNU0CJdkZQAcG0rT5cYgXxtiNl1V62cunrpyq1Bp6NAEAmCu3Oy6WX+nBQ4l&#10;xBNCtaWOXbZisRsOxwHXgo+pQpVo5EKvxIu5QNazVelqilprADUxbCg2IRznGRdU8px8CKR8w5EW&#10;TvB9+6RY72HIf6CJmEbPpsNI4QFKh8iC027gVNGQRhULxIoDre1jnH58ItwELgaEtz6B6RpuDHkC&#10;6o8vMF+C2HLL5hzSlC8TCbZkx3ah2Zb6xYPKQjrl6k8SwQBG85Fc15sN5Hjw9T6vB7cOChlGr86x&#10;vD8cb3a6wGogWINyQNDnNdkWRWhOD6OxcDTpB4mkKSHMuYs7pf5IbYkGjbaMhwJYT9c7Tgf4l+3q&#10;0I6P2elpIEJmXLbNfA0wVxQCgNfr21xjm7vTqhtInV0QL+xDxctrxnMOwAkDXna3UGZ9QcdQbfbH&#10;c7mM2JZZQBB5LwArHs7dboiorPh8LFwsZjBQzgfkby6X7XR6Js6NZnB7p7I53GmaqiInp9yoD7UT&#10;CS/IGMBOgTIHumbp5DyiXpZG3g62JcdIG0rioCn1a83ie9972s8HGu320Dbq6+DVyKbiqf29UqXR&#10;UyTd0FGwoHNzCVTiC/nyynICV315PowFKvjsyzlvLCyoAwNFESiDYrHRlBtFAU2V0TXASrYsxj3t&#10;BqwLWePm0r5DO0Y8upU23B0x3PHKpo0iU0JWVWBn/6gqYEKmp7bGQiSQ45Mcg6Tysyk+Sf2BYr6r&#10;EvB6YQA8y1aD4M6TN1QFrASGvJEVmljByjvH9f5Z+6Tv0KrA7NcwGzIT92n9PPKmb4J3te7juzez&#10;XiEr9lgM/mYh+ezamEYEr9cAjk74TpxxtNSnEcmRmZiRGDGJBlGhvjN8TEYkyKq2jAjKylYoYxkj&#10;cM+MAKTXDDQ5Maldb4r58gGOhNyp2VUhBLy7ny8Uq8WqvFts9zAW5ZpkMFQ2QW4uoV8Asbvt7VIq&#10;HYbeXbPRDkTsGB8ArT3FjBUZ5nKCjrsX1fpR6bFHcxDeLZVEEMd2OyWp22B81MbOISYIT63l2vU9&#10;4NvXT+Ry8xQKtCCwg0GrloqUu4e8sSeDkoDXRU1gKZ/bkRJ8PruxEvOeTCdyAgXkIuforKSdUV5H&#10;9yAa4GCtaS/0ERxRNDNcTA5Da0qnvHcz6lefeCT4wLlA2i+dnROG6PcixpnYgT0MJCMXz57EPCNL&#10;ufwex1zYG3QZoDlOIhKy94J87MoL13mH9vDZOYwGiuXWRx89n2ENu1gMcZi5g0ADPR7xQwNsCpwo&#10;VVlq8J4Hcyg54/wZZgSf2C3jI/dOLC+57WMw/l7f2Lp26/bJ5TmHWu+06Vx28bUXblcOxIsXT9fB&#10;vFNX4yHuVBbCd71Xbm8ipcYIPAKsnoze/SQZcmfiIQy/oXaCnL5WrF9YSYZdqlgqpUM+AOyx+8Su&#10;J5M8lA6WksJm4eCp565eXEyFVS3NRzAQQkOOeSijEIMQJBDwCr5QLJw4e2qZhoBUqxfPLQ3tVAVE&#10;QyYvNYsykT6cXNnYA12BfcJi5C+S4J99+sphoTqFc44Ynzc7n/K4HefWFiMC3LQb6I1aqclyvtNr&#10;K5AEBs1fLh0x68xDDbR82UwUI6wYsxTFXjgSyM3FzVmEnrGymBZYFlw90nDSaDeBE6wWSx4fX+90&#10;X3j5MhnWRwnehTKJPwjIJ0SzEG6iVeRwo9WEGphbkrWTZ07WgKFolJaWs08/9cKtjW3IMq2fXLbb&#10;aEkZ1xs9zCFUKiWUUkIBSDs2gn4BGsj2sYCqVHIhfvrMUi7CgHr7C1/afua563t7O489dPbsqbWb&#10;13cODiuMKfo8NHSHEHIrWr1aryF4ajdkjmYyGTcEGnCxwLsMjilT6QPxkaIgAidrkNQGzJ79NJrH&#10;c7LAZ308qeTd07ZY5suKBqzdrT8RO0Ye2MwqBB7L++/pkGZrANYRjhUGZisE1vNZW3f3i2/nrf+s&#10;Och3zvm846oCszf0kS+cov8IVgDdyClq4A1QwVncwHQXgix4nbXQhPbMkICStXfsHjJjApsJG1xZ&#10;XgVskAwToioABIG5nu+ABElrDa8glzcjaDNVPxIlwgGB/wF712ywQqAJU1NC6hPmx5hKD5knAEMz&#10;ZSzDCPpQAe/rmIumkqbM7NjACcIaw+FPT/UoyYC5/+If7R4WpIXVZD5fEISYH9PprpF94KyIIsOC&#10;E88L63lQV4JBXyLG11tdn0krNPCH6MNyq9EdKOowHaOGPR0EvRwbjCU9uYVwqymCEgfDAns7zYCb&#10;/fEff39mif/sF27mD7UTq9FEApmrvwJI/ciNqYbHHk1+80cuKe2xPgKu3l5tUmiOJxM+qBI+/sR9&#10;5+9feva5m7WG9sGHkt/2LWv3nQt/+PGTD5wTLpwUHj6fe+/9cwtL/ofuz374/QsnVuYaVblQFI2h&#10;D1kePnW50GJp11xWuP9i7qH7lh99cPm+C6mHHp67dCJGjSdd2VZtaH6/tz/q2Rm0khXUU4BMP70a&#10;eP9DyW96OPX4fcn7Tvi/5f25Dzy2tJh0f/L969/0WOa+895PftP6e04ETy+nP/GRS0urvr3D7l6x&#10;06yrF09xP/pDFx4/A3oh3/2nhA8/FHv4/FIqGVyZi6/H/HByPVlJJRI+Blj0cavdPnti/kMX5zf2&#10;988vCR9/z+Jj50KP3pf44GOLjz+cPrMKNUTmZr5e18wxEghIH5aqpsjv0ObFNzyiAWMsVUuqQgke&#10;27d/8/qHHlo7laM/+J7wB584u4eaABD+lFfv6SGf56DUevz80nf/heWzpyMryww6Fq9t9uCSg0FP&#10;vSEDroh5RR/v2t89YGhh4pxsFOpD3GJgDHTZQHY0GI07KuIfdzYMxOUkkRXa3VqlMEFrwO6QhzoA&#10;i8PllVS71qMc/aEMvSU/zaAEhWlVjCWOyk1xKRPxuO2HhUIqyEOo+dXruxgtXFqZYzFTqEh2B5ev&#10;d2KpGH5LRyLlllpsd0M8FRX8+ggdgcHADV0iZyqcUABOELvQtXLZjYgQtjn7lUoXegcU4yyXi8BA&#10;iMCvGr1EIojJVbOeNFIj0QA4AHBDQ9xRH7ob5SYkH0PRICgFRwPd6TQ6ojp00Ie7RShc91Rdaovp&#10;COiS+pv7IHIICz5celBdD1DFaUsdjrcnoz6Ewf6gBy69r7vSGT8KUd16H7c0elOKAsmO8XySC/oQ&#10;cZkZN0+zw8kI4YumgMCqT1OgnJigrTabjRAPSgKF6ep+nUvYqgoQ124FCsTgkISbGARyQBM3CCqx&#10;AXiVMTw8aEtKvlTd3jswLYZpFcyVDxNgZSCzVYF7AwXMqgABDMyyDc7CBcxhQgtp+NZYgWNVgdnY&#10;5Z3jgP/sfNJv8FDgzpKY8geQf6S8f4ekz1wOd0r907I/YR6eMgvMQgUJGJeECHd6A2SD6co9ys0J&#10;tcBsvPz6MsO8gMOmG2OU0BfmEtNF4h7b+mCDN/H0dypymPknyF68E6zHCLB3PJnW7k2Mj6lYCsQf&#10;3IELRDF4X6xNlCXxc7oTfmJ7DNW7wMcPOUKza2qu9CG4h8VSRXcF4pkEmq+wDh4MVNlhOOB8j/RP&#10;sbwxFXb5erPvtmF42tG3Mx58GHu7jsm9IQXu22QihAkwA7S+TCbmKx9KYBGQ2l2HzysOlInh9Hro&#10;bq8HRmKHO4BkNp3iHWNPtdpUJGOoTzw+qiL3fUn++759US6Ir71S5sI0JGTSyeSNW3vXblZOXUik&#10;456kn/rQN518ZevWZ7+wL0ue+RRjdwWK3VaAtv/Ed+WapcZXXhR9ceE9F1P3neHmwqw/TIdyQiQZ&#10;8Pon0DdKp7hoDIJ4HmgJvnYTDPyocIAjGJh0LRPLnlyjH79/4WPvT504Ae47l8fj1PSm30flFvhg&#10;wL9XKLnhpkaU3+2qNhzVuobJyI+9BxHGfM0+ulmePPZgZA4KguHA4gIYblDuHYaTAb/Awf+k5+no&#10;XCATZ7/01M6tfEvgbB943+r71iPeMA0evdxCJhBjfRgoDHfXlgNnzq6851xCBkWSmz04LC/NRZFh&#10;bmyK0ENeiDA/+n2XHnw0l0mHIt5Bbp5P5GIYwIumQ+dW4vt74kGrAc0fuaHOn4hWKph/t8GfFfIt&#10;dLXDcXrQ0++7GD55JhZP00txU/uo3gJfnuFCs9/rhFbkyaTjR77nzIkVIZf2n1yInjjt3SupN240&#10;HbQbDfJQ0Mt7ghsbBSfN6iN94rR53axrNLq0FuvoGK13d/PVTCIaoYzH70+fWOOffG6DZqKLWX9X&#10;FbuatJY2Hfa1K41QwFeXOnkR9x5oIUUu5Of81JOvbHtphueoLmgEBpj/ZDGBgRFTaCWFfLx9oCrw&#10;5yOn3hUpLz0Z2CUdUoXyyZUkRJtkVKDcw7FhD7kgwpQQpXYwlBwYaOL0UZNGuIzCvTmIwdBdEQTJ&#10;vvHQXao0oc+EWQC0GEBP5ATWzwZMKmQGFaho+igH2ghj2wCDHuiDqH3ob3l53MHsUJQ7+YMKx4LA&#10;0Zcvl72gpPAzDneXcXv9oRjiD6U3gHQRqgLFusRjEaEREPSmM1G5rWkyPG5z5GR1w35Q2sdk/YXT&#10;yUgYaEGHgzJddR+6RGOQN6oo2ZudApD8oBcC2oCjySHT999pMKI1YDp1uHNSridcgSS/txynFRBY&#10;MYS54InuqAOS4jAPJr+hqvVlWS3Vanv7hzAQeBt4dUQTJHAgKCRSgjDJy6eRCAlHjvUIrFDgDWMF&#10;sGVH4MEZ4uFpzcM6AIlUjv20Psi7DYI/9ZjgHdEgOBZvzsbgs0X+u/N4cqce2362BDe7O1mKd8e2&#10;ZJvZchmJ4o9VDo4FEFha5FCkRUfe1FqWZs1xulCxDZ5YhyJL19xxOj5AjAJqCeQ5+RN5I9JExDHN&#10;AaGpJjpeNHsKbnc6EgbJa69v89IecJkUW1JAcCYT0Wb7EAItAA8ioXEz4Oe3o0NvpyFNpOzeLsbi&#10;0cUTQk9q10q9ereYDkWbNenKje2b+1WDom2U08fTEY8zFwm1ak1T3sgfR150eNC+fn3XNmFWlnM7&#10;e/meSo/t6Eb3IYnHuH2GXe31HQfN9tUbe2cuLAezKy9vdg6q1U5PH40d/lD85k77Ky/Unnyp8YVn&#10;K8++Jr18S/7DJ6u/9Zntp15qP/Ny5cWre2YVBY6BAnlPMCMof+MvPfjII9l8S/z0M+Vff778hy8e&#10;lio+uzPIutnFjO9Dj54cyFIyEVT7Q2XccvCGN0TH5gK3iu1/+NNf+ut/+1d/50nIHTT/8PLe5mHL&#10;1gc+EvMCitxt7zT15/b6n32h9tUrnWuHoCQMcEKiCO7iASKo3m69/xt/fOuLzx1cvVHRB/xoQg2U&#10;xtilf/snz7JUzefx7u3U4CIbXUDUun/7Bx/MxOiN/c5Xbja+fKP9O58r//bvbnRVw6W3ljL0h96X&#10;s2k9OGN/hG7VlVOLWTtQeUPb6VNrPGf3slQk4IVF73W1SlmHMx7a0ZhRi7WaDZONtKe0d/jIIyvr&#10;a4vtZq9Z6wI4Wa32Wy3dBRoJA9P8cIsOoDHCQS4coUFPuLenxpICvm7W76J8YqFeTy/MeQX9gx9Y&#10;/o6/uAwWAQA4TApgm4qOttLzlJtDgPZUXVZGss2DQBOjH45INK4DXjewp0IC42UgbXHl5ibEGANh&#10;31Av230IeZ19w2CnBJNeymwfSL0mJBnNWTu7UzEce/mGqCiIIcJ+mguHMKipKkOHawKuZAzhuEag&#10;J2rVOrZ2z2i2saEBLeNk2HF+PXxuNd4zBjSGUznIN6NdJYYjzuWl+K0rW9VaE7JG8UQaMPparQbF&#10;I8TH0Ggcyo6wED57+kQ8Gjw4OEAYTnmZUELg3V4gJBoV0CTz0Ik+PKx/4Uuv9EcuoAJBMXT7WhFQ&#10;WkgaxlKOpZWEuR4nIygvgFc6BqppGyoEioljMGN3oG1MagELF4y/zmbzM9nLURefrFmymVUAIOwg&#10;lhEg9gGbzYYLJC0hO5LtycInxyH1gzd73G2gZrckh501Wdb293zxT93PvXsCX/MKfINXBazPP3Nn&#10;H/lgsiqmXvF1XoGjpN+sCJiKRKQTQBYtefp6VWCmT29NKmJx3B1PHIULKFEDe36nKmBGxxhwQ0Zx&#10;RCV8RA8yxRaZj7vjFXIcQgpElre1GeE/mAb3sA5mV2FKjGhmFfh8mB1Gk0GuVjUXsueYfQj/iG6l&#10;CRVEqEMiCRIrgHF9L9/fOkQKoUaDfLEiUbQfQ3IQfFNFGGu3EGAP91sQonUAv48EEGRwQbePYRvF&#10;li7bwzE2EY4Yst6qTRStC2wVYGvgBLRPdB/vgWZNoS55Xcb73pOG0tGTLx8c1nS7y9MfyWyIAeMh&#10;RH11xXF62X9mPfj0k4WXrzQDKW7Q6wGYlfByf/k7Tjbb8rUdHWcM8uDzq5kT68JLV8v/7bdvf+aZ&#10;5h8/1/yjp3ee32x95ena5evV67daNzaK4PxHE7pVLwd8bvSt//J3rUfSwd/+9M1P/dH2z/7qsy9v&#10;tW9d6bx2Za/VQtLsWlzmAdj73U/ftEEm2YVAygX6/RNL/scfm/vcl4tXNweJucjN7frvf6n+i5/e&#10;KDVk4PgwWGijAp/64u3/81deevKlw9/7/M3LVw49/kWIPrtH+uqi58LZiKIw/+K/vPxffu/WTlF9&#10;4aVCWXJfvdXpdG0ZkPOM4QHHe0UFgAmT1cHj+ht/7bH1U4wo2f7Nzz73u8+2vnSt+muf23v5Rp2i&#10;9bOLaeTKmcXsM0/tVusdT9Bz82ppIR0EbAAJMZx6q6uOB5MwT99/PhgJghdOGCEjR/ZNs195buOw&#10;jn6Eenop8clvWvaDth81KtuQ93CXb5SeuixRyP3HKJBgcBT8EAMWnSsAzaDCMFCkji74KLELSaYx&#10;7RE4u7N+sP/DP/hQNDh54bnitRtVylTitcl9rdyQ1lYWtrYaQY8X1ANQQYz54k5jgmFU1uve32t6&#10;3PwIjJGUJ8zxnXoX7fJTJ0/kW02pIp49sUAxjp2dMigs1tfni52OKPVb7ZZzBCqhDio1J9ZOjZ1j&#10;UTUQBGLWHrU7BIMgDlzOJDhQKnKc1h+FIlB1oAU+IHcljJhCEBqwzL1iHbgZkP0h9e/3e9GwDxOG&#10;UEEc4BWHvVQs9SQFvMAMhfkVtlQsOseulZXFbrcOZMfN21vJVBZ6yRiZQa4ejvtKlRqGjxEMC35A&#10;N8AlMFyYS/ZBo+FyInTlWFrwBkDKoMiDpVyG5VmMPmZizigAsxSHUQV8UViYYOMwNAVABwwTmiE4&#10;oUB9I2EwFriVVJAE41iIYK7rGfFSsj1x+VbuAT6RqWGYwgbR2VB1RL4bW7uIvcztp8SmxGCRfcmO&#10;5LnZwXzjg/QFEFq/9TCh1R0gZQNsT+IV63Hsvci7W+bua3qsdzf4E7oC74iqwJtdO+vW/5pPyBGs&#10;zayIePb1Yy58djHPRiTWfW/te6weQA5u0YPPTgASh00SerJ4SGZPjAVZ9UdRy4zMOUkCCAU62X62&#10;xkiSAzIEjA1AqlOqA1gtByMMqFRAvx8SfNV6G6NioB6CmktP6cM5V6uSqtkhgCurI8eg/xe/7cyH&#10;n0jrra5gZy6tBR69j/lLnzj58Jkg5RCrjTrYa12YvB9OFlKh9z6e84cjV2+VJXXk4t0aIAEuplY3&#10;URReOmA35GgYLEYo67IOCkbTyXNgEOpeOIH6q+P5yxtffvblsN+3nAlFwyMw9vaamDtzhXmb4Cxf&#10;WBKEkci6NWjbeDkKRIHmuARHKWZq7Pyeb88snsn+7P949Wd+/WWbg1ufy/qQnTm5g7btD79y8PO/&#10;ffnlrc5hW+ciiXxVaoJk0OYHexC6FZ2KtrN7gG6+nxnp2uhwTwzSXKE4efalKgPK4mr7y8/s4dJJ&#10;EsyqX1GZZrnCjntQMjy9GGHc/Z2DZk+C4gMzsDMNw/Hbn7/y0z/7+//+fzx3u9SlXeOVhVAsyqWS&#10;cbPbM5qkUIhWXYbcB8RMqUhpN7eeMAkj//uvHPzC5w7+6LLy1OXdRBwiArZioxdL50yyoKBnZBsU&#10;yzUM13V7/aXVuUQ6hPl+nhnBzGNWE3IGFy+eUOHpDfsD5+fTcQFEgS7GwXgwqa9wfLBQgh6hDloe&#10;SFi2at16sX1yOfcdHz31I9959sf+wn2n5v1u1OplVuu7miVJ6x188psv8U6+XrRdOLt+32lBb9XF&#10;zjASB9SSU9t191BbT1HvvZR83/nMsmBP+1wBn0+VlWKnBmXOgaZ73aMnzkXPLDJ9XTzcKQRtw/uW&#10;gggQa632yImRO213/5DzRPeLFbAeBP3++86doR2261de0wx957B4sF8OC/TSfNzuoMGNiP4YZkr3&#10;Ck3XWB4PVFlsoSDGQAy677qyUXzypZtgQwr6Q51WOxzhgE88OOjs7VVHNmVi8gMDmIvuhxmGLSws&#10;YJEszs37AqyktMGwxPH03FwW8XqvoyrdUV3stWUtkohEY4G+0UN94ju/7YO5qB9UQvpwePLUKtgZ&#10;d/bqu4ed7Z1KtdktlQqlYsFpnwhezsqhIa9F1ilZ1LO5PkEOklde9+V3WEctW2FtY2X2ZBdrA/L6&#10;7KHwHG9Hjm9FD3d739njHHtuZU2z3c+7ywDH6gHWOVgf/2v6sNn3/Zobv7vB/7NX4J1SFXh9ecxw&#10;Dc1WBcjtblUFCF6AlAIs53qEFbhTJ7CONE3BzQcBDx5b0tY6nVIMjddWTyzOJ6cLHtwqcO1m8f8o&#10;Ejfbe6/X8PEiOSxZwOQ0zIn7aXGPFBWxyEmFHxE7tjQ1T+8YAhIr4IE2JCAE3WLRZBvMJFEVQEXA&#10;mhgiZ4uNQTyMA3752Vq3pS2sLzTFhgAPzgc39yoLSb/gFxpNSZIlsPSAgobF8LWN9rDOStU4MUf/&#10;+A9fyqY9qTifTTMf++jCN3/zWeDHF9JCNCJs75TqbTTd+/A1GNp73/2JVFzYvFWFljzCi8phKRUF&#10;Nh8Y9Za9L33sfWc/+P75zd3yky8WDOgKosHhYtrdwYVToYsXV37+d662Rp7CYSPgo37wL5z0eyev&#10;vFy8udlS+32pq0LQr6c6qvlSKh4eGxDEQ+PYrUiNNbTdI+6PfyR786rx9//Fk3SYObfs09sQhrF5&#10;OU3RRpFYzBgZr92o3NysxZLhaqXu8/CVRn1lLvrJbz4JLr9rm+JAHw96KssJ2YgzO0cj/XSMOh94&#10;NL690/7sl8tgNEqngyNZjIY4FjgNp8EznvPrQL8Jn39ma+t6JeoDF7KO7yHg5ROhGEBkV2/lP/nB&#10;0y73+Dc+fQXOGAyDut57YD3jT9K83ZOLBvtKVfD48/k24xo9cTH3By8VfuN3n9/fKTuHOhoTqMew&#10;zJijHcW6iDvG1HMKs7gLfaz23kegQ4028NiNgGoyLh2Kz75auFVsghP6/uXQUsbhC4ZwG8lym3Uz&#10;Dd3xa59+DW5PCDmgRp0JBb/5/env/JbF00uR9cXEyTXhzMk5WWm/tlmX9X4q4vypn3j44x84ral9&#10;E/Afcz/y6HwkmL5yqw6GwBBNZQTm498698Pfdd/DD4SeeGz+oZPhkyfi0A7euN3yJriIX+j1WmfX&#10;At/10dX3PLicRkwYmPylTzz6vX/hPCiwru/LoThmL7sMG2y0NUQHMUBNpT5UqWptCCuCWdIRj4aB&#10;IQhydjN4mmBEs8p7nGBarHSH0XCkP3Dd3tyjaAdkGlFy0MAGjLqED9MMqAf0/QEv4mB4aYzXypoy&#10;QQQ76AMviTIFijPRaKjRbJWLFdbPN1Bg0VHAGyZiockIogy6bTgGub4hj2pQTrJPVAlaEjYw+0vS&#10;cCrPvY85DJBnAgcxmEzAGA0pSOcIyttGNBJ++IF5xg3xhpHNabINTpP9CSptwH6afMmI6aepPGp5&#10;b2HZyQq9Ow4g3p0U9qxtiD2ZvmBWPU2uwcEAVQFcxEqjubOfR9eD5P0m1+FMRj6bEZnyJDNAAfJ8&#10;Okz4BtjgLISQ/MWqGRxVBaZgg2MlgburnuScrZ//zzq5d4/2dq7AOygUuOOkX6cFJKHAMSDhkRjR&#10;nVDgDsOg6XSPsIOEeNhUBTmKg4+oiMlKnQkFrDt7+i6A8QF/PALxMEKB6aqbhgK2o2idLBgsUnIY&#10;/EpOj7xO0n3zOWKC1wmPj8YETCGiaY0RfyIiIgT1Y25pMg3gTIdoEAzoUCKTnJh6c5BCIeCjoyAD&#10;xyfAny9+dafa1IACi4ZQKx6KPQll5DiEf5ROPl8Jx/yBANI8tis23E7KH6Tr9fEPfM/FtXkHVHoX&#10;TyXnlnKgUakWwUSgoCafjXO2Mcj8IbkbK1Y7TbX33uV4NuOL+CGH24/wHiSxTzyaeOCCNxoNLAP0&#10;/sjS/Dz7B3/02otXRRAFdUpGNAUiAvuP/MBDzYbye390lYHtH7lOrUTOLflYqp8DFDDpWwj7HlxI&#10;rSdG3/HhtUsQG46MWAp0cDy8F2og/f44kxPe+0j2+WeKzzxXXpiL4FO12uOGNI5l/YxNYd08gFTF&#10;kghKIg81Cnh8iQD71JW9uZjjAx/MPf9q8/rWmGFAxQ8AI6SO7EPafZgvnj8Ve+97159+cX9r29ZS&#10;DdtISQYDfTD/GeNgJADJv4Ucs7gQ//0XGrdvtCBAhdE51IdtIz0RiYHB0EVFH784BxP98s3uhOKM&#10;kZpOZsMhdmnRrcpMOBM5c18oE3b6XM44yv12+26t6bYHlxNLvKcfCgN0QXNuBWPckPJDNd7uYKqd&#10;uqGDw9Fzdj1kG4OKJ2TC6Sd22slsV8RSxxbinN/zkbUz5+KF6rhY16IBIPXsL906uLLVmdj6ra5z&#10;fZn6q993+qOPL/oFFqJJDaUHjsSYANpH705eK+SlBx6Y+9hHT9t1EarB47Hh5N2hqL9S61zbqEAD&#10;IhdyfOLDJx55PBn0+Rottd2ROK89t+jFuJzYddKeMOgIQSp18ULu/jM52qGtLMYuXsJHdvDhQaM7&#10;/q0/ulYqVSGBDUZCTFoKPh5s00pPR2Pdj194IRD2Fws1MCJC1QdyjC7WDcpC2sUA8QfMY6ML+AAF&#10;zCxUGBFvOYd2qSstLKQCLGC5TkXqd7taOBKcX8SsgcPQaLejj8EVTKZC/HBxYW53b6/T7vgDIfBQ&#10;QWqxXsP8AXSt6GFfhsSApvYunFzgGcSWk1gsCOmKWDJxWK+W6j2wWKYT4YBAgywBnBOFcktRNdA+&#10;Li/Me/2BdrM+l6KjQTQCsNxGEBcz5c9MWL9hA7LRPZUUmrpAc/DnzsOKzrHwLR9PvLvl5mf/ZO5+&#10;pwpIjAapDRDbBT1FPDQNcMxeud7c2tnHGMjUkiBcxKzuEQjRenfitu+GDZJ2AUgfiLO3SAYtSaLp&#10;i0d/PYobjuyQuaNp794YE8xGHu+GAm/HW/+JbvOOaxBYufLswiOX+Ngrx7oGVuXt2Ot3fz3WirXe&#10;i6xnsuVR/DHTCyQlAasGYB1wdi+yOzbDYBAJ/8lPE+hHAv/p62S5Hika3CkqzAKUyHCRFa8gAiDN&#10;RbxiNgcMI53gXBxI4sdG13Z7twDg4Op8tN6olqotIRRUdIi89QVf2OkY86wrFU8IfgdU5EdjVyQb&#10;Oyio3/0jv/TTP3P553/z2U99+nK+LE+oSTAuADPt9QLT5s4lvSsncqDOBULtkx+/+EPff+bv/eRj&#10;3/qRzKP3h3/8+0791R+4PxZ1qZqqKWNgD4Ewx5D7yNBX4650xPnSi7sAJUBx9vRKFqR1E+dQRVXb&#10;aXv0/env/eFT3/+jp7/l+1eWLvm+7Xvmvu27F773Rx50cur23k3UD+yGuJwC2e0QPdxoRAOxvqJT&#10;0RSY720bO/t+H2/mTNoEYHuXY3ywXUMRQVZbvCfy2IMJ94R56rlKpZHHaD7oDwf9Fmbt6jvVgN1z&#10;Orug1fWRZEDdZynF7O0giefioQjoCaoYm6yX4bAQtmFSDoDJitE2bIMlgOH5IbwklIe8PrHVraHN&#10;DsbAtjYUFWpzV/7Pv/XKjZs99D0c8lZoYj89F//rP/bQT/31ix97IPRDH507m3M2K0Uw+NXkbqdb&#10;87EciPZocyYVCb1qG0Em0huPAMpHYVDsn/zcZz/1uasTh8cXdGezQcDH437fmbXwaOL4w89t/rdf&#10;/CJYCZCV07QnGo3GglHHoPeBR5cv3Z/oDdT/9Fuv/L/+1Vf+2j/61M/95vNwlblo9sKpcCbBP/3M&#10;3i/8+s0B3seFmoTnxp7+M//9lS+8sKkPlVzU+60fPXPpgWiva//jZxs/+8sbP/6/ff5Tz8jl1uDU&#10;WuT8Gf/uTSD1FBDtdBsdKEgp2hDkAYdV/Zf+8LUvPF29st1rNU3twaDg7w+1dCIINUKE3gwNPw5C&#10;KknumeUoqBNDfqk/du8VKq1GDUBDsFWjiuMYGbah1qofrq9mo/6g3O4GwTlNMZ2aHE+EccvjJmdA&#10;K1Qpt+v1CGidJ5NgSBiNDLTFMNXB8hw4KwGcoUGs7XYZmrgwl5rP5oZ952DkQq3i9IXTNMfvF3c5&#10;Hze3kIOeNpppDDQF7JrDoS4uhML+SRygGY8L0Px4OHxydckYjKHngYOCoxCiflhcWGJQMrTSa8L8&#10;Q9Y4CnJWxj/7xDIFVkmA2AryOvHZpF0460qPWRhiKMjGePI68mmaWhwzX5bNwROrHTC7zVH28/b+&#10;781cl2UM/0R927sH/5+6Au+4UGDW5b+FU5+NGGaXmbWLtWZm61qzvt96o2MeffbXY3GJZQXwOjET&#10;eIV0FokFIZE1AeZY4T+ewJlZqx17oe43hQSaDxKJk7/iTyQOIOMJeIXAC/CEaBF1u12Kcz18cREw&#10;tJ393n0n1xnapoyGsRAKqWFNx1iSrVaRN7eKq6snsPHBbjmZdQJooOi2ar77O79/5cXbzSvFek1n&#10;vvCS9iu/9wKmExdS/rk4f7i3BaZASR/u1Pc1OEj3eGA33C4YpgkY/Vx2gRp0OMx2jT3gyZnLpSdD&#10;NRJj507wDXGQzsRaknJzX2aEmIcN7BwWSlBDjsTAKIORSF1r6WLHDkL9AViLPXrb5WVi+zutZsvO&#10;C0uNTt/uYiDa22/T+cMxF8pCebAhi0IQb8mMDapUs8lDfLKBrCog5nPS3nwtr02A+PM9fvZsYasF&#10;e37yVAp1afDsgTAnPxyF43EKJIZG1e0ejd3u1shZqShrq0uQy2nWDqKhcE8CAZ09FomBBykHpLvc&#10;h+u3D3WpUaBc7kZDLh5K4JmLxqC0BAYCrVABFVBLMoD453/9d4sv3lBBCzly2ll2AlWIjqpmLkb/&#10;6ndf+tgHFpzuQcugr+croUxMG4CuSKgVRJeNSadirCkwYAQFD2WnCzuNJ1/Rbh1Wx9QQkEJMkYHv&#10;KBnm/T7vYaH94gulsT3sC7ODvnRwkEftGsMIT1yIffjRNbGm/vxv7Pz9n3nmt1+s7omB3/it8k6+&#10;RdP6cpbNJCO0EPyvv/biQQnowiEiqc98/tq/+bkXr9zqu91CLOBZmQ9NXI6Nrd6//4XPfuV6/VqV&#10;+g+/ef2XP/Uy5vNAwRvNUS7W5uNc6RAHAWgh4C3U5X/9n//4P/1G/j/9aukzf7wfA+2zny+XSj1Z&#10;RBmLmeiRgNAFjbCT0TBZAAxgo54JBTgu4mBpVuBGA5tz7GCoSTgEami730Hfv75CjfR+TwU4AKzD&#10;YwgyTMYdsDeoA6/AO1wGhVKAZudoftRvYPwWYsF93YCSwKuvXUY8lM1mIVKwupTkaOh1iaBEPszX&#10;y2X56Wev5Sutzzy50VDs9c7kqaduTPrj8t7+oK289/ypUIByQ5MZ34Vm+IXx8gqTTbEIXl67drNY&#10;rrrQfgC2EAEFhoDG6BloWGVYkvD9R1VAs2qFAcMBWaRkURMjQ9KGWXtl5Rhm9D9FCxGbYBkoCxNg&#10;bUmifBLuE7tB9iKG5ZhLnv3V8vX3jBVm/3rPqIDsZR3Qyj3uGej8T3msdzf+E7oC34ChgLWQrCfW&#10;cjJvxOk/LDhr/aBGj5qhibMnEFoU1M0yvDl6i38Yjr2j3IO/OE1eX/yHWj+OYELzibuFZzXbdWY9&#10;jswFI1rHYsMr+J8DA092sxOAIX7UVU1SIbNnCFoijDqbyCWzGndnrBgRAIr804I/IABQ2SEGYrqA&#10;QWZvhvZWXE+UyPEnJJd4U9OEoGs4fWK+kWGY2iwmcYELTco+2p6joQd0a4wba5TEFrAMAM+ZH3ri&#10;8PkCk7GjXlIlSUpHKRhbY2DvosiuaLQjkAo6/cjRAKo/nR4N1Suv3UZV9rDSS0SCKd/ET7muXG1f&#10;uyo9eGbJpZiwAIFyNhV2YuP9wPT5ot5wAJTzHuckAKYat+35l3q/9pXiz/361j/998/8zG/d+jef&#10;ufLpF4zff0ZW+l0WXLqU3Z/2b95Wr2zkO83eybP89sF4u1xXu1XGOXC6PRN8uPYQ5LI3d8v/9Geu&#10;/PTP7/7jTz3/+5fbn/nc3j//jau/9Af7/+HnX3awxsmVsGOCsjEYA21NqQcc2eqc4BtowE92ZQ9o&#10;Eh9aTe0dQkJwqKhSpezSpWEy6as1TVa41RDTd6uffb4WYAWEKMXuWAR3sMN2uJOHkqHWlZaSfruT&#10;3djr15ttloHsDt2SOze3NVrwxP18zsMmfaZ6354s74lqX2EunQpB9fHGRhdT5WYRB/Bz1tnoOXqy&#10;cT/IA1g+FAh/78MZL+v5O//5+v/2C88//UL5i9cQJ4wiVMg+AD5f/s5vOvG3/8pF2ugLDIdSLKoa&#10;WS+TzIYoxyQWMDzOxG6hlgaFMYAhXm7Zj5s4eljVeJ8XqtNrwfADZ9kJp+5t6wo9XD/BBYb2pqzf&#10;PqDFXs9wymceXoCCkWaMe53it78n9ZfPJx70Od5/MeG0eeSBEvaHUa1fyo5PBAQQJA8YLxJ8pWTM&#10;J2mQSsMRvufRrMPdQqbfqfW0hsuuyh+4EPZ0yunogtTvP3xxOehKQ0yST4XPLy8MNInjJ9d2Iajk&#10;yfi4Qq3S7Xc4zgk5A8S0qUwm3+6/WKhJuj8seIxOW5MAbzE5sAeYVdQVDw3eCCgCcKhRmZJLA1cg&#10;xIbiLuBSERsCJYJA7dUb+a7Jlu363Fe2lU7/zEo4Gnf1BkDY8MXCdjIdwHDFyC6jJAAeKaeNhs6Q&#10;OgAtOKMMhlV50O1KYT+VymHQQFxeSJTqXZdd+tZPvIf3gjVhU2zbL913+sKlDGQITi+kS53Wltyr&#10;oFaxj7tikeeZqzvltdWQJo40GVMDotuGDo8O1SJ9DBUiPNRer9dHLOPA0sYwqGmPpkqhJs8HIgGs&#10;dNicqVTQ6/RiJKwnfp0U/0hd4ViiQlBEVr5Bggk8THFCA10JVCZAUTXtb860Mu+OCYgZwT9ix6x/&#10;bxY93AkIkIEcHfzOlmbZgrxIHlb+M+vSZgOaPyFX9+5h3/oKfAOGAm/9ga20fjY+mL1NrQ1mI4m7&#10;72Cr7zWb2Vu1O2vBWD6eHIEE5virFe+T9UwidJKpY0uS05ur6w5k0TrgbPXPSizIvtZKu+PmTXth&#10;BiiIGO6k/sSUWC0DK/kwz2E4RDPURfv2DyqjyWBpNdaoS3Lb5gtBfw9icTpCBOzI845g2AQqphLx&#10;tbXk7ZuSJ+CwCSMgx7ryIBibnDoVL+8j9e3z9ESSO42+6qJNSwLHGBWo6Mpisef4hU+98ou/e/NL&#10;lytPX2n991+78Zu/1/x3v3L1J//5Fz5zuQkV4VartT4XzaWdxb3++kJofXXx6pUrtrF9cWEBg22a&#10;3HrswUtsuHdjv/N//cLlK9vGy6/UPvvpw1/+tc1nbknXXq1cfaVkNJWwfeKFpPDYDV0cfeQGuczJ&#10;tWC3pa+cTCO5n8i6B8rFQd/pxTCmBmOe4bnsMB3H5AE/Hw+JhhRLoYnBQz8Gc/IhxjaS25LucFNs&#10;PJk+LBQj8Ug6A0LGYqFQiEcCiXAYZMa5TOTEagxKB5jhj6B+4Xc12kqzZVCcVmmDQHhs89BCjA2l&#10;/GxwNJ+EXoAeD9LQSN6CUN5AHunDV17ZzBdKUkvbPjT+j1+9/aM//czf/4/Pf+ql26ICHn1HHw4D&#10;mSxrD4Zjzzy72Z8AJ9+mmAHl43yhhNipnj+dHo57iiGHgwKke556/uZ+rSVrmCEU/sr3nXng/FK3&#10;43hlo1hrjnRINkxc6Lgz7vFQH/hYNsfah104dfUn/uKD/+rvfPQf/733/rO/e/6f/eji6RUUuJGD&#10;AiAzQD598mQk7HFGXPYXbksjmh6znv2qZqMdQ2o0cEYaXddjDws/87898U/+6sW/8z0X/+3f//D3&#10;figToPXuyJA1EajUWqnV6+v4LE3R/uq2iHhChpSv07YU8GImckQzt8pViAydTMUxdtsSa35/0sCI&#10;wEBp1tuXLqwN0FcYmRQ97U4TNwlmCoAGAW9Bq91lPRjfEEVwFqnyzmY+mwkh2wbJ/4MXlzx+T6Et&#10;OUGMUBPVDvQA/ZzgO6w0+gO3z8fkd3eWshnwDx4WyqqhvXoFHE56p2P4vIHV+eSphSyC6KDD66Zd&#10;115rForqt333+7yR4fUbJUXzVjsVfdgv7Ik7N+ulgxKGC0q1xvVrWzztDofDFJo3NtNtW2M+cMMI&#10;VlCBw1K9E9+baQBZ6FaWTwyC5ftn026yxq3tLRtFtiFpAzYg7QDLIMDsEENiHZmYCGsbKzI4Zjyt&#10;kGL29bcoAxxZrTvN0HtEGHeNW1uf6F1X/ad7Bd5xocCs17eigWPu/81+tfpt1gazhTJr4VkvWqHu&#10;7CukOjcbK5AinhUKkJCfFAzJGZLnZBuTwWvKW07ejvT+SdXxWLhtBgHTpME6CIkMrPcyj2YlECYY&#10;0dTrQ0F1cS03GHD1qhSJUrButSoYSw0MWKPDDZdwuHcI0fKV+flOs9NpNwWPm3MHRobbI9BcgHnt&#10;tUIhr8ZTcSRtY4pORv0TTd2v9dotKQieY4/fOxqrZZHWnXFvFLOGS0nfyVz4TCbq5rho2MtgqA7o&#10;bdXRAhuM37aeDb33wTl0iqGEyzJcsZgPh3zxiH9v4xrk+koF/crtZiKbeOSBubWcfzLRO31xORuu&#10;tBtcLMaFIhinq7fq+IylcjueZB8+nR7rPY8/FE3FCqV8pd0dOocnTyejLPVTP/rI//f//X6f4Nkt&#10;lZy8EYtETp2P7W03Gy0JkPKFTCKXCKJzAQabTCbj9fkoQOHaLSAkoM9LucxSM2UfeRkuILgYyoF+&#10;diwKLkOqKw67FTUTok8sgV/Spqu1sa43DjruweBDj52EAOPmXqnV7Y094VQut5oc3vcgSP0mYa8R&#10;hzrQcLwQ9hzuqv/wf3/1n//32zaQ6iuiP8x7BRconEGhf1jq9iD1qNmvbu1uHRyAF8jLONHZoSl2&#10;oPWQSEPjRwE3kUONeH0feF8qGmBUUbu935Nku9dHK4rKoknOuVECSUTC2RSYgoHR4xSGv1wUX95p&#10;t2z+W13PayXq91+SP/3CwXar0xChOOwSeAEUGSAxLJUqAeD53A7bsEo7FV00fG62Pea4mOfiI0uh&#10;FEVFqZuV7uVD+3/7/Vec1IQGTnbiHDn6HM/sFdQXr9fQM8IZQ7wH8o/haLhezKMGUy3VdkoHuMkV&#10;TUHFJRKJJWKRoI/naDqdSqJqInVQhvHgkseiiQK+2q6IyT8A/TivB62QYBAqybHcfHx1GeLXqt0J&#10;2Ojo2s0dnP3J9VXMXgBgAbKEqQAEFQElkz8MhaSl1YXJAIHN5MLZpVSIevSh+za3bhtSeW0toRqy&#10;fSiPJ3QTHFv5UrHcCCXSxXodqpWcPyxKDhAVhL1usAu3AV0cM8vLy/NZAZJGc5hq5QGqwJjAWNV0&#10;3IdYXyQfwMnPrmLLgx5rE5CVa5msWcdMzMVsMm2ZlHvmMMQ+HDuCVTO4pxMiBzxm4mbjAMuL320G&#10;LRN3LBp4a2/3P7Xxn67j/MZ793dEKDCbMVuu0Vpms45/Njggy/LNHtZxjjng2dV7bIXMNufIYWeX&#10;oon1tbiMpimC5cJJ8E6Cevw3e1hiEWBWZnN9bGxFLQQKgBTgKJIA/ymFtoPZd8ArU5wBBH7N2iME&#10;W6FG6HD3X7tSRB12Ak5WN5TwAHuiGg3l8oubi4uLGLeuV9UBeNVcLkwWorW/thRg3F3nSOUcgwBr&#10;T8djaI6DdRjVyPvWwhhya3c9vbYej0Rfu7kL5V8n52m2OmNQtkP9ZthvdzuaKqpq0zGpnj/pfPhc&#10;rLxVlURtMHFAtnh1lU9E+oeHQMnZO8jUxhgt5L2838M5xvoAY+rxQFSpDF/58lWnPox5Q/ntFmbk&#10;Dqq1/a68jR58o742F9V7raqETq08H2EvnhI+/XvP3t45cHL+nuF55qtXt7f2PvBA+tQa2tJyvlqR&#10;Js5b+00wAi7NBf74K9sNaThyUYf1Lq4f1BT9oWBxH06ylk4GkHnbKR8rhFEskc2Tse/um/x9fkgK&#10;25yxoADofrXYlDpqVEh4XKDiR0iRi7IRz9D5vvtXLl0Md5ujzz3TkOFh6o1aT/17P/ro3/qJb/ro&#10;/TkKyIiOMr8cPZERwvAaDufuTgEUT8AHotNAu5w1aEAH6Y7YhvyuzZwSYG5ca3SaI0FA7IVG+OiV&#10;V6oSlG8oe4h3u1AVt7OtroaR/W6315LRnRpBY9cX8IqKWm80gyHwLbq0kdcjhGsy/Xf/1R//+L98&#10;+q//66/+2P/+5A/9qyf/7c89+8/+3R88ffkwMxerV9HNGDV0lL3tQQHYO96hD1ZTwsMPXnDboYYA&#10;ZEP1n/yfr/zkv3jmp/7t0//kP7380/9l8y/+g2f+5j9+6skn26wA9QoXAI2rC2m7ww1eik5dhKZF&#10;LuwFDuWgBndsxAE4iEfi0URb1cMcFQ9GFuZjzUYXBQCXe/TiyxuSrgYDASTcuHtRY0eDH+2terM1&#10;HI1FSQF+Ba49nZqXpG6n1QwG2Vq51OiooFsIeaOgkfCGnQ0depASDdUkJ5CGvWqzKQ4m5Y56cNhY&#10;zKXSfnQwXA+cTGlSYzh2dLt9dUDpTqpP9Rkg/py906cXr7128NJzW17c69Rg77AKGMHiSigg4A4P&#10;1lttlH9sdiPkg3BG3zbpA5zAUG6M8YCDCI3C2dCcrD7y0/K4s4E7PiNZvLOufdb9z6YQluu1bIUF&#10;O8BbzIKNyBHezHlbztiKA2ajgdlI4tg5v3VYcMxxWsd51/f/2Qkp3hGhwKz7f4tLf2zJWZ742Otk&#10;cVo/rVKbVZSz/nrP1WL9dTYaIAch7n/WRljtABIo4IGyp/Ui2ZjsOxuaWOEL8fH4MxlYIjWAY8HK&#10;NP4wIUjEXoDSR+oac0uRdq91mAfDq9ETh8lsEPiJYukADj6bzqEqAAochmaRFMM3YGgKNMWrmexa&#10;UkixtpVUTGt2H1pxQ7Znogw3dkayQffH6umTGR4KBkPDxnAQat3Y3Ud2noGKHUiEetJYpV0eb2Q5&#10;qTs96N4u5NKFwnDEuTK5wJPPbx2WtSz0dDPJ6zf3y5XO/ErWQdtXljwLie5cRL50Jrq67HeNGlmB&#10;VcTR2bkFR6cObD+I54Bv4DnPb33x2vXDfizt/e5vPfWJx1afOLcmOAcBavyhRy68//zy+55YBIXO&#10;b/z2bXwcZ9+hVu3nT4bH2vjWYR9Y9518+StXDtkAdICNZqsyUnvoLVN2PSB4rt7YffXmBgAdsjYW&#10;gkKpqpbKTfR5J2MZrH+24SQS9CSyPqlRvf7aq9vbu0C2LySp7/7O1b/zk4+j+fCVF+vPvlS+79xC&#10;1IeRjUHA5+lVi+99VPjeT54GJKLZkZFEjrVW3Cd96+MZBo38vm1vvwc/HAuE1pZTdttAbNVvbJYg&#10;uBgLe+udFs0w6Wi8rw8mnqAqym6bK5tZBruz0zWY2H0Onv3jJw/qlbqX1gI8g8ZArdtr9ga1dqVS&#10;b0FJWRy3GmJl0Ox5lZHfhSENZoVz/eD7Fn7kE/ctB4KnsiHIBQHXQvH2iQssCW0AMscjG0r1X3h2&#10;o9DQAQVw+tgQL4kd8eXLewf7Xa+DjXv6ZxfdqykUDUz54bWVNCIG1RijdL6WDQ3kHiY4gZvgxi7U&#10;SxbW5ipiA5qW8/HwQizgAmVyYR/ukOdZ1TAwsNkUEc10QRKMJQBE6s7+XiKVwk1rUjV6PC88/zK0&#10;CVrNHse7JUnF/Gcqmex0dXNZOdyQGkIVKxDkl5bn0PuBqvLcXKTdAhdQHmtkbwfzkI5IMHb7Vo3h&#10;ohhorNZ6rY7tmWc2waPhYX2nVnMhL4r79gcunQa/oXMMfBDj4/yRpE/VpGAg0aiL84tZt8dRKtbt&#10;Q1AU8u1WBTwTkZAfJ+ABL/R0jv+oZ2eygZt04LPFPxLuW9mI5d2PrdlZa2b5VBIBzG55zMvOZh1W&#10;mmEZnLewim/TWx+LEt7M91sn+WfHBb57JuQKvFN4BWYC4TdAZqZ3sNlFOwrPj7SGpnpE06lcLK+p&#10;Cz5i8TNZO6ZdN+sVq4KG18hifmOd4A4XGEr7KBGPbCtrJ5YyCVM5EDO6pobgNGk3Z8PJ4/VSxNGy&#10;sRz79E9m93GKazQ5ScyzhNSQSY1ACAnIW5OPQz4RuvogFZiM+lK9NmajoVAAZQCUI2ZmJ0lYY04h&#10;Ayuws9usNzG6Dy5eDkXZaMLbrA68XhhTo96oD4a2bDbm9Tk7XRl+Esm90zN54j3nnENHMOROZehm&#10;vmyInW/6wOlvf99ceC7+8mul/98vP3+7JoXDo8VkzB9UHr6Q279Z3dju1OvSA6cSPrwV9OMnbteI&#10;SYeD73sg0C53P//swa2DVrXUPX/Jf2Yp/PmvVBoylGQA9McMg71a7sbi/UdPrXIOF1Tunnh47j0P&#10;za0uBNYXIo9eyD50ce7Rs+HluKcrU9vNDobl/Bwlyv3tA/HRxyEl5Ll0InDfqYVEdHDxgveDT2Qf&#10;fTAtjxxffKbQ6tq6ci/KeN57NvXBj+X2t6Xf/fKBl4MYbq/QUlNRTIrZMRge9gnpXHZ9KXB2NfyV&#10;53Zeu90WgvxAQ+LXc7g5gEHdHqeutB65kPIHXAGBhdTy6SX2vQ/P3X8+vZSgHrk//OEn5lm7srnn&#10;/ne/cjMeEc6ciYG7aaSNonFhec4z8rgffzC7HBc8g9HpRd/5s5kH7jvx8fed9vrdV283fv8Pd+EH&#10;8VWDgTcVTyYi1H5plM04MOkXzyb3d24/dCKTykSuFJqvvHDgNZkD3CdXKYgqQbPgq8/n/+uvb6Hn&#10;PZcLXlzhEtHgZlX9/NMH8/MLuI0efzASZIdBj/Pkcoaxyf6RuhpzfufHFz70gTmU3z/7xYOa2FHl&#10;QTLOfujxHGXIaFigub6Yi0GG6qXXNj/4xIn1eZ8xcKwtxAddhadcgqf/ySeW/9b3P3Dp7NJzrxY3&#10;8g1JUwSq/9EHMrrDWa4oB4VuvVL2hiJApsVC/rlMVOsbYOzpa4NcnFWlnq41VHmyur7i9TGdroa7&#10;fDhxaRIKNyOPxxsKRhUNakaKGxEcEm+TOtAJNCHl8IxRnhB1w1BYmgNGZWjTADWtlDtOSADYx0GB&#10;l7SOL5AYO3Te4zMUKZuIQ/4AyMRqvbdb6AAP6+Yo1VCymWy5UJhPRzMJ4f/P3n/ASZLd54FgpIsM&#10;n95n+eqqajs9FuMwcIQHQQMSBJ1IirK7OpGr0+m02j2duCd3POl30pKSuKR2KUqiyKUESQQJR4AA&#10;CGAwGN/eVVWXS+8zI8On2e/Fy4rJqZ6BIIkgKaBzaqqjIiPDZbz3d9//+6C21O/2Do/2APk/f35L&#10;kSLVcoMBwDXIdJpqLr1YazVtcCH3JyIbO3WqiNYPACHObuUvXshBgmECJW8i/wO6EsIsMLJB02Xw&#10;XJhOJpgA5g3SvEWn3OHeuKZjHB+ZrzO+fsIhe5ptD3wgmarIL12HtJNeqta3d/cJ2Yi7BZlC3AO/&#10;Nscctx3SAAMvCm+iCx6jAOUS8F4naAZOEA0dB0uu1Kr7ogvzTo8Xbt17LfdN9R/NHfhOcQWoWXXH&#10;GP0986CpWfcMJxC2szXU3AO8c48rQMNzQoNOU3yzjxDx4hPpNfdZP4YFIC/rm2r2+NTm1sZSgQxC&#10;ojfs2nCXCfw4oTeDBbwW6L9Wp6CsQaRvkI4ietqkTwmgAciqHMf9FHM0mw4AQQI3/dgZNF1XIBkn&#10;oGXSRjGrQeLjNFuAE+B4HsCD3/nk3aDExpMy6bySUWg/TEQK8RQPDrVIJNHttDVjkMksqMZkGmIe&#10;PiNePM2TmW0yzi6LZ88Wn3py9cEHi9Fk7sZ+8+/848+V+vy5NTmfEb/yYv09b1tbXsv//hcu71UN&#10;IbKQinGdmqZBdD6oKPIkkxDf9vRK46jxey/Ubpd1NL/9wHevK7zymS/cUS07KofQMYgGCFMbPfO2&#10;jQcuRPzh0fLmYiKhhMN+WQ4Wl8TCUjCdDEFAKF8o/OP/4zPP3tkPc/JySmEn41rd7o2GAPpHlUAs&#10;LmSLcqEY4yJsq2/9+n+4/ukvXNIdBxWPcGj8/vdvygn/P/ulZ1ua8+TFpYgs81DR8TvBMOR6pKPD&#10;SjyXXS2EH9hKv3S5gZr3+nLCZ03Z8CgQ5qDtcGP76OKFU+995lQ0EdGQ9E6Ezl4orK1Elpdjm+uJ&#10;dEoOS9lXnz/42//r129Vugvp8EAfNlpDNqhc26+sbqVzgoKUfjEvnzmTy+ajZ89Gzm1FwyP/K3c6&#10;n/jC5Su3hqKMCgkH4QZ4dGI42Oq22TA4m7NXLl19+q2r733HGWSm/8mvfbXfm+oTq1Wu/NjHHoHA&#10;ruXTfv03X+1oIs4qyNgffNepWDT97z936bmXD+OReL9dq7a1U/nVpYwiAKJxfvmZh0899GBh7ULm&#10;9qH+q5+8/MKuNfJzsiICNHh2LZfguKjCPXqx4IwhqVAiN0gObW2tBB07FguvLSvve/f5hx9MbW1B&#10;xSjwa//2C1cPhpafr5T33/2Ox975yJKPC37pa7e/9Pz+ow+f67ZV5G6u3rwR9I/5oN/U0enKSvLE&#10;HNoPXDxnOXDFhpDYnI58kUis3WykM5kAodKAFJbNC2FDN9Edk0oqYB6AlACeelAMsSEW4T6Qoul0&#10;8qjeZyZd5LqODlubp9aTitBuNDP5bL9n97qdcCjAh4RWsxWNSaIsNjtNkBVCOgueqcSzIAtaWsxk&#10;YqxhDPYOegpUilnUxTQMevga8KZx9IFqAfoAExuJJx0MA3MKM+9Mug5AkCFSZlrIhIDaGPkcMCQw&#10;lj3GeCc+PFC64DpkoR3sdgTM9MY8qz8X+pMxTi0lDTM8V4AOfzoPeOPdWyYjmgD/SWuxyzg+hitw&#10;VKnd3r5LWI2I8090Wmm+cBaFvF6GgHoAnjfguQKe4b/XFTimG3qNc9BzKVzWotmLugLz5v++K/BH&#10;Y++/wVG+E10Bzw+gY8kTEyLGGBaVGMXXsgJuegB+9Yx+2H2TrHkNT/OaKPFrPIbeKKWgH/cgGLIT&#10;1XTgCmytLCCmn6BpCD02RBMExF8zH9wVGiZWmSYSPY/d3clMW4ju0JsCqCtAZT/op+ZdAdKnhMyA&#10;f9qtVcA2GE/E4AoAIEB0Xd0XhS9R+CF4WAft6ctXK+EoaPYPui20DljAbQ3VmiymlBhgWXatoiJF&#10;wivizn7ZGgV+8t0XNxZje7et3/nMrSa4V0URuU9wuH3lhe1/8C+fPTzwh8ZWPhvIJJI3b49CUaZe&#10;gnShjf6Cw/JgYnbAFxuWAzpa/QNBwOg5IbBXblYHo27XTkvhd7xt9cZlaP/4JFfyvVXrBdlRVE6c&#10;3kx9/Wbv+n7nbkX72itH2wdD2y+/eOtovz12Rv5Xd5rPvrxfqoRCcgT0O6GJBn/pdCH9ya/sXT9q&#10;b+8ASza6cq1y/YbxlZea//DfXHrh2b3iwpm9KigIRz6em6IxU7Ov7/vDYUcJ9DvN3nJxUe23Km09&#10;hFYsXujrRibmbCzKr15r3dptCawlBPlwkEXCl/WzRxXz1OpCStY6sBKW76jR0tvGYd2CFgHUdF68&#10;Vv3CC5VXb9VevFMuLii9tqX1AxyEEuxpvTW6tlt7aF2OpJO7tabBoKA9Vvv9emN8eafzW//+io4s&#10;tzpttCoQheIiPtsM6d2xIAUyhcKdG610VH7i8ZXpeHD9VumlaxruyGjCvOutmSQnVjrNmzvqwWF/&#10;zEx2Sw0xzD98jq9X9eeuVYcOW9uvP/nYmZdvDWqt0uZp9AdAxInrGy0+wt260vjNT+x96aUykKMo&#10;iwh+B5Vv2D84boHwFJnvL73S/Mr10sUHN1569Wi73F7ICMlIIhYDXERNRZO3Doz/+R994eXbo7Nb&#10;G3cqrXjYX8hC5M+ASNLL1zuXD+wIP2q3m0o0pfWcjZWCrPjLtaYgQBwYTILgU4yCb8oywU+F9JlZ&#10;PuzKMosq1kDr2Q74HwV40sOBGpEVoCCBy8MQBeoUyZheV49G5ICfl+Xwq3eqj5wvLGdSKLv7eF88&#10;IU1t6CFD8nKAdMLiSqFSQ1+fXzebZ7c2I4q/EFE0fWQMLImNVlvGoNsDZrGJBsl2bzyBjyEvryxX&#10;qlXIXEHdPJbkAITUrUGtrap9c3OrAEFqMBsEQuGYHPMx5oPnl6C7bYG5ODBCWS0MdWDXE0BNxDJ1&#10;ZAUoFyDNCniTBq0V0tgAc4P7exYheO4+1rjphNc0BukyfdFdEUJUgIHAp2ia2NlA1Q5Klds7e2TS&#10;QRrSzQoQSfTXv+YD9xP5ANctmJl5yjbo/X79wpwrcOxPvJkr4B18Pknwx24XvwNPYOZRfvtdObWj&#10;M2s6h4Ol2D035ie1OpL6d1t3KA4fDjS6vgnpB4q3FlHnwTii/4ArlJKB0DWwOWRrLEAP3N0DwfTR&#10;lAI5xKxYQJ9vdyW4ySYNzfnQh7/vg888CtJPzHWhKURkkBwnPCSo5Ls0wRNCKY8RCmIDFyeIkYkh&#10;RyuL4A/AF0Yvgc4XdMx7YT2dILyDEi5CVBBYPyj2dl583oxtnD2/jiKrD5Nf0FUnc6FJFGWIHZLD&#10;jSa/8cnSv//0C6ISGfkhKTc5s5l++eZ2XeULyUil0gaZXSHBNbvW3aYGjaF/+DNPPXIm//yLjd/4&#10;g1sv324Wk7KmBwa+kYSA0T/NJ5L7e7dj6XijMcxnC47dubGjF7JiLhGTIsG9wyNJjCPcF4N8fWBc&#10;OWjU1cHbnzi9JISObh4ElRgTC7cP2qlY3JqqreEkFZezCube6EuQQTJG6VywXA1gEt7akBOs2GoO&#10;QB+Uj4E4YNhrNzfWFkQuTJgXkFCe+BaWks9+/blwuGBYFqYtCxwBrN4b6Oqws7XyQDIe4ki1Ztis&#10;gwWYZbnQSko8OurvVTqG3z6zvmi2ka8eN1W9uCBrw9H6Wq4N+gEGyLLG2GGXVwpIy1TrO2ceOH/5&#10;2pFu+QU+mIiwRrcZTUXxcO22NF6JriQl6OKUG4Ot1RWA3UQemX65XB9OJ71COok++J3K0YXzsQcu&#10;nqkc1sUQwuvc7Ru7iHtRUL92uQQ6P9MJPvf8DlyNu5UaYGmrBeGBpcW97aO6NV1fiyFfXm5MwTEL&#10;sONSls1mlwHNvHmrHEuwlfJAiYby+eLlq/uADT748Mb+Xkkd+NE0MfUNIBI9sYAXscJRuHysFBbs&#10;bhu8hTs741dvV4vC5IHV7NAn3twvm2rz3OlTiLa7aoMX/PUqU6sASD9S5OSdO5WF5dgH37PebJrV&#10;en1pJX3tcuvlF3eWlpV4tHjr1q2Lj64A7tBqGUvL2VoZCk8hrTdM8JyUzLZUVID8tj7Eo8qLUVRM&#10;1nIKilAg7gcI4+7BnTCrcCEuGvOBwfjW7SPwKa+tLDnDrm9qcUL0AERRPmstv2RqDSEafena0frW&#10;5mJO2rl6I5YUfY4QTbLFxaUvfurzwFIYAenQrJ9PKP1uUI5LqlEbj0DjwYOuQJaCYVm8c3mH8wdW&#10;Ty8fdfrQt1xdXvGNB4VE3ND8ozFUD01gEZJpaW+3fvbcBmoipdvX+VTslZ3dtJJYiBUERdTHQJeG&#10;3/Vk+Ee+dzMmcpC4NCdI/IR4XwQNFEgdQfBRG3ZFHtgZE8PQZR8mzD90aM+n/byogEJ5vCGPaYDG&#10;1nTCofabxgB4uZkGMpwx2KE/jd+dRv2w1n3+yq1PfvbzGBRIBcJTxATgUpnPEgP4CN0PFiiBMEYK&#10;UMaYduhvgDS5MI9fQLHQ34Bo0GUIO+I3/sQL79DtyQdBwuzuJ4TS1HGtgboHXqXAOwE6I337GaP/&#10;Jq7oOygrMP99UJfZcxeoA+6+vHS/lwg4zge8pktE1lABgvn6At3b8WP9WhMO3YwMW2aqj6YbboHA&#10;rdTBGhPxVAw9qBC5J0TSdRgiWER6whstr/OXZ/4+wQPik3TioIOK+iL0MumQdk9xDKoSHLpfq444&#10;ZAUicF98hGJp5kO4H5/lErAHiAEitLq10ylunN872jtqdg9qViSa0dutly7fXVmJra9KmsWBHP7M&#10;qbyqjU9fENaL6YM7vRevVfYbwE2bPtRgzYF/ZIYYISqzp8+uVNDWPRiurucFlgdRnQMModMNgYPX&#10;shWgEEYhUBI0O2oxD6kkA9Tyd3f3YqlFRHG7e7voIQz4kYYI6KZRzGfatTrinIFun1nJP3p6YQjW&#10;+pQCc2I0+xko1KIx3tcE+W6v2cvEihowjaNRLM7rZtsY+uIy5HtstPlNpg7o38FFLAdCTz3x2LDT&#10;DzM+kQvGlUivBdKkZK10YI3AxAL6F4Pn/flkWu9ooEIUoDYkKYj1wR20vXtk2hNBkTRzul86BAey&#10;oZlIX9frzVq9HfThHXTJwcaE2l0deetapQH5H5ySLMTBocdyPg5li/0DtKJJEQHid4jdtlY3hp3x&#10;1Zdq/dao1zJuXKm0QKUIboOJlEzwAHICt4Y2OlRm+mpX4VhNtXR9wPGiZk2DQJQaJoR8HMfQfZPl&#10;fLpWa0Hn19AnkaiMdA7kGnHnT23muk2z1xk26hXQLw1Vm+ciB3vNqJTx+eS7e91ex9650WIsESTB&#10;jZppOfrZ06dQIGkPnU63t1pIadYYjYi723XbYRB2oyvipReuROCMhSF0ZV5+VT8qI7LPfu4zl/gw&#10;d3Zj3eia0GeKp/Pgy0Fkrw1CjXoLHYPA6KHIzws+FYDAAH/9xjb0jpOJOND/0IhQQL8MdSnWWVtf&#10;2t9tZNJxTkROnWGDsHMTiBjDVjm2Ab+9NzQgZbm8mJTAL2QOlFi8r42PjkqOqcckpTcZVdv23aN+&#10;o9HNJrn1NcIp1KygzXCiJAi68NrlcgZiRDF8QSWoPlY6416nB1cPCANrhPbCqDHoL2TjoDNAT00s&#10;GRqo/VQqiyoNBJkmjD51zIceOgNGwS6cyGAkGR9lk/LAMKfW+O1Prz52sQhmH9sZCzIet4BlgFYI&#10;tGSkGwU4SChJ4/l0w2Ji0amZpxPI8XRE/vXM/3wA7aYZyWt+2vEiH7qT48jEFSSyzP7QKDfad3bu&#10;YvaCIXYrk2Tg0/3QSYMukzeOfYJ7CgQnkwEzMYLjJIH7J9lm9kG3/uhWIV8nVewdyzv6vEPw34Tt&#10;/DY7ye+gDoL5b8577LzR9YYL1KDS14kN3mwNPcqJMenZcu+5n99s5oMcW3H6FvVO6HDyDk3GLaoK&#10;8BXcH3gPlAWMsorQo8yfGN0JCTXccIG+hQXi9aMT3vUejtMhhIEAxxox06316EJOuXL5hiKHM9ns&#10;wVFbDnEriHeyEUOdGsNwo1nJZGSoAwy6FQciw4K8XevePiopEW6tGD+Xjn7vhTMCiAW4qcgLjWp7&#10;da14/sK5fluDPO7aUmrtVG405dShIfPiWJ/wQjCSyGimnhCDj24uFZLxsBK/Wa4FOEniBXQcJCCJ&#10;44d8HERhhj6GS6YiMYm/sbP78ovXQK2XioQQlqRy8dwCyOQZ8N/glJ588sLqhpJKY/5xqmXYUN+V&#10;/Wp9ME7lF0Ct98qtUg/XGVIWV4pQvYX6DmIYYBKvXr+bSseGAy2fyxgkCzTaWj8TYflu9VASRpEI&#10;uWOdRgu0jdeuXF8sIpcsocVR0wapVGLiGyVS+f2dUkRiN9bSSA6T7AtAbEwgniiAr3A5nbYtRlet&#10;MDPZ3zsANXFcUp56eGMdLQY91bGnQJP6rYHC+TdXMqfW42vrkWwBEW/QZsY3odsrArQYvXGjdvtG&#10;/cWXahPwRk7G5pAB4TLUpYC673dV6N0IIidFRT8baDa6oMxDJx6egXqtjZA0FkuUy5W9W3uyCOln&#10;+8zpfDTKBX2jWMR/8WLSNA5K9ZuhsL1SSCxnk4ahNprljVMiClnc1HjxdgnI04un1+pdIy1zqD5I&#10;ihhTlsJstFGvppPZTCaiyAwcKbBHb51Ky7IFkuN0VvbxPSY8RTelYzDIcHRa3VBw1G3XFgtFQPa0&#10;gRVk4w54N5mRwPmQZhgMOpo6XF1aReV+dR16VdzRfh1NkpLkZsp8gUGvFRG5eETu99pozofg9d7B&#10;viALeLQBj7Uc5ESsRCwq4ZkIsYXCwuVX75iTEacoNqGyzrYHfrAQTSyVAa6At09fWE4m5MnYiMWn&#10;b3vnAz21enjULyyuBMSwL8TEIvKw14GylRDw1VpHQxPVdpOHPyvCZ7c4PtTv6awvVG4eCSFfIYmH&#10;yJoyRq9da1RsMdRNxcDUoKE6BxYEpCBJAQ4VATer78Xfs+E5x/DhzQYn5go6cr25xfMY7olwZpEA&#10;9QM8N8KbxLyd0AN9A3s2fwIntvzGH6T79E74xCHebP23mWX9b+5yvhNdgXvdz2/sEHie8nxGixrd&#10;eS/h3qf/xG7pw4GP3Osr0KHl/cYYplQBMNV0JQ33aVHAmwWoR0+mlRBI40h44Rl76gRQfxzrvXnB&#10;8y08v2F+jsBm5mgqSNOHLmSyYiAtpfNx4b2PryUCw7YWfOD8UjoXVXX73PKi2jZu3K0/9fS591xY&#10;GlRhmXwRIQoKPxGTtaG1bDWuyImE1GrUUHhBI/rh3l3oASO2azcsRF2ONlH7g9Fk2huMNMNoVDqZ&#10;LIR8BraugXQPPHxjZgSytuA0kEmKvU5bHbSjsAYTn+mMK/UekFlBLoauxGh6kZWS7V63BvZ/VOUD&#10;fk3tI94BcqtcaSDcRBaipw5R9k9I4BXu2UZvrGuQMzq9mAyPzKAz7Kg6K3HX9/b32202ko4v5A6b&#10;dSmZFCQeu+31tSYSCtZ4ZWM1m0uUD/fyMXlzKZ9HumNqxeSgwgWXiwkuMJaiaFeroaB+ZmNVkSYr&#10;axF71G93+4HguNGuNmu7hSQcjilS0PFosFBI6CoEc+u8wvhYOypGWYZDmtXnBzk/K0RHYO/ptkbR&#10;SAxf4NTHJrPEK4L+Ur6QOrWVSyamyAhks2ISJt2c6rq5vLEBhgN0YyLoRJcgOGzxvCThVIXDBBAn&#10;iolkBOXpCOSdzEmUU1hGOrjTMVUrn5GQqVa7TCoZhaFKpRVHH4A8UBtCGzBeyCcK6Qh8mr7uIM9s&#10;6ypivqFmHlWaYd45PNyvlhq6BhRqIBYRizmo8kgQlLJUS+32wuyo1dCbjREvR69fa9aqh888/fjW&#10;1iIknRaKciopoO0eUEF8m2xYAEgHpYqlxbwkCzhbIEi63XY6mxn0rZvXbp0+s4pcCIR/q5VmCDpF&#10;8QQYBSIRiET6JIHDp2ytj4AbJXxJjqkgS6hXFheysXikWjv6wOOPPHZ+Y2L3z4BrctB/4UrvuUt7&#10;Pg6ai+HSXfPmlbthzoamwf7egOVSE0ZutyrA2oOBOxQgz1s2DcYiqd5qP/aWR5FJymZAnMRiDbyE&#10;INzSoGiQwh1ACrFHHt547C1L4ymQtfmJw6wv4sGIW6aBJBxF8ATBqxAivrgXZ3sDma6cnx/o8KQe&#10;A132jPr87OEZXfou3ZJ6AN5b9E8v8emZKJIxpNKsc6/5HMO9Fv0/acVPbDD/53/ys//N2c5vsxP+&#10;ti0Q3GvvTz7xbizt+eB0YJCGQFoicOGBdA39hyoUu5u91qJDN/T2M2fRX0fU5dpsoitgjKabW2fQ&#10;TMiA3hvdhYAUkDFOwgS6gCGMQYyDAAbowhVfa32kNvvE80e9AXwMEAY643jnQKYS+AGkHkiEjXu1&#10;6kRIJdNx5AHAFocCAfVL3Elmli2A54H0Ph+REOU0q8ZhdVqt7r3jmc1ef/jqQYP1QTIX0W7l9Eqh&#10;gwZuKAyasmEZ9Z6xs1tH03QhngTBflcfB+IimGNKu/VUOirK7N5+PRjmBZ4BXHpnv4X0wIMXlgCH&#10;YjHtR7mdO0eKFELcZ1oGLrdSbZUq5cVCOhVVfOPJQiGiDgwoxUENVtNN5Jc1fbq6UkQP2EJW6Xa0&#10;IUj9jU42Gq0emmM/d2o1BatVrbfRrDjUoNAQgqJgAg3+AZDdcUEelz5WxEAhG+s2h6ixOj6/OTab&#10;zUEiBaraQL1VBowAgOujg/ryUsZhbNUJ9HWm3equrS5EI2Fw9LTadXxhmUy62agngRsfmcjd6CYx&#10;8ytL2UqpFmZFHBQQATTrI3cT4ITlXAqad83eIBTw5TJxzbbCrAyjLcXE7tCEEmOQdMpZYTlx81Z3&#10;b78MHCmUEkejAUqz8HCCIRHNCU5fRR0WsJKkwsVjoWI+G0FS3seCUadjjkAwDDWBIMTvbKOYXUAv&#10;XAesfKLA+EDNmxyoPRg/09CDjIEcBnruRV7SNCsEmkBV67Qn8J9YMdJo1OER+CcjUPZDIqdaruSS&#10;kY4TLigBzWbAdLi1mPn9V3fObi6nErFut4oeBzylbJCt11qxaERSOND1o6gBvv1cMdproVIEyT4u&#10;G8vml2NI+yMNgHQWRIGBoCc1GmHU6mlA3CGcB1E9smB43DkugGK8PbIvv7qfiMchIxQMypbhg+cR&#10;ZnmGh+CvDxUKuMmOo2vDfiYOLIqC/UHKCCrDshIFIg9+pNrvJJORuBgAHufKqzceOLtioaAw5ZSo&#10;UiwWJVDxW0FD7z1wYYnlwgeHrcNyexoIj5x2Mqr0umqtClxHNyTgfkNH0e51tHhcgXPa63VLe/Xx&#10;iEVpHANuEgYDA/fFL9wKctzSUu5zn7/e17Vcwv/jP/QoSBTGUIOCwwvVEZf6E2eMkQ4CA3zlpqnR&#10;AoHrr4foSPfcfTqu7zXMXrxBCwR05jlhcbEr7JNOBQQFheYe0DBgoKg6SKe3d+96BQLSm4xOpuNk&#10;oRfqkLzFMZDZQw7OCgFogXZfxwiA42WXuOx4PRFboh0Hx6hBsmI+HUKdG+/lXdd9j+GPy8P4tnUF&#10;3vCGeqPLHUIzj3hm6enQgX/wDV2B15yDY/ghXIF5f+LY156ZcPqsU1fAB0QXcQUIr8C8K0DGHfoK&#10;yYB0RyYZ4cATzlBC1GATAKA7m3jRA00VzF7jMYYmNqInQ7chFh7Nh1BygfwRkGnACvCJZDKKMAWl&#10;BeJ8uC8XavQaShkZbRRfkZJttbRaLwStuaAUuHbUqx01UtmcIoyy0fDt7ZqfxGOh4UT7/MvD2wdH&#10;LPqzbQ3IMyAqMfuBNygWSbVbLdS/QR8rKBETOnoEQIQbwa+v5ib2IBgGmsrfVfsRRQBFa73RJ5ol&#10;BMQUSsfjIT9Ktk2cJGwg4JKiEHCQwbedoMCj0D51+go4/mN8v2cellqJhP+Bs+vNBuJT0z/ytxFQ&#10;ppOsgE5xzMO4wOABGHDsAdhxrAmDwjtU2suVOuTnIBwLAYJERFrMZy3V8I8nCvLUk0mv3cfsvJCD&#10;GKPdHcJIoSw9mKB4DqQbgfo3gSRngoHeYFgqN4AbsOxpu2WvLGXCLFOr9u5s13VjKkoyaIlVc8qz&#10;XKfehDNRr7cR0w5UPRQOgzIYnpRlBwzbNxz2Hrq40en3X7h0J5KcCoKYiINgN7B757BYXNBHg4Ny&#10;ZWxMF5LRydhfqXQVdC36/a3eAGer63gozBtH5WAwrMLes8GlVBSMT5wic1wI320gOKmUa7wQ2rt7&#10;CLjAylIaSRYgABbXMpVKLRQEEbMcjbPQLAaPRFThweG4BaInC2H5EOxPw34fQsdyiDFQ3rbtegu9&#10;pI5EWinQ8oersKq1yoMPn4W96XWRdxhJHJPJRoegAsyIJhJAbWhdOuBGPDzqIj8EGAr6+kBWXK/3&#10;+l1DkDnN9GlQcjS0bCaBboFoLAYawfJRSZbziPIXllKiLLRbw1bdjMRip05nr++U+71BPBol32sw&#10;wPNsXBGhifXSy9cXl/Kw2V3IDUArEL37phONiT1kTUgPv52KQ1kbMklAoUqBMWlIFEQbAsWJdLLT&#10;qyczqXZ7iGd4ay0LjAegFfDVMISkSBhcw4lkftDvoAAR8ouGYfpAIqFq8CXQgGiOOCgOgdwDTJWQ&#10;6YLoV6PR++AzK+9751ld7+P5C3NwBzHCZ/xCbi/hxMRDbBloJkQHgTuQyRRC7TcduRQA6K3xZjM6&#10;n9Dpy7Oa3rRGQwXqVdCVrrYI6VcEVgD04XAFbm/vIsQgjQkk6CBTDd0PmS7cF12ADaeW23vNSAVc&#10;HIDXRkipS4kH8DqaAaJR4jUf0umL7uxEJvW+K/DHZfjvPe63f4HAe9BPXPwJt/TeP+d95OPo+bWt&#10;5tfQPXtWfz4un3/WqcdwPJJneTlv8HvnST9C03reOdARTtx8qAxjmsBoh+/PMBhzZNhhUxdDcDzq&#10;ZsgGbOl5C97p0SmGrqfL3rVgAbZcCIH5JPDB737kwdPOWGvt7KA6MPrwuy4U0mxpvxUIZrPFLFBs&#10;xYTy8GYuF1Y3FnOQK7q1179TUodTDgrtmE8gVXDu3Ho8kYzFcqB46/Z7na7BCWH/dAiJd39IEaUI&#10;OsL7LRVTars7bDe6hQKY2RD2hoDoRgc/YSkOTKEy3DesOzsolocgUoDgNZeORMPBartdLrf9IV9Q&#10;YHUmeNBpyGk2noDrg96/DFCXfQgFtlUiN4lrHWsgINpaloxa2Wq0pACrd9StleT51RikdsaGFhOR&#10;HLCzEW4JtLcpBX1fMprKhoO4KAKOByTl6kq+3kK9IBCPx1dXl3Hf8G4um1YkGfQ4tm6AhQnnfP36&#10;HtR0FlaXDTSLGRM0NbyKlgmoKhBhSg7ICVmJ7x6CS0ELCmjT5y3UHqAfGWYhsoeyCEALxnAEdWMo&#10;5Pp9SCr4kN4YDNA3KCOVk13NJLPM+hqvJJlmvy7K0c9+5Tnd0iNxORZVJI5fzC2kkvFT66uVWhXC&#10;PKC6hyXO5yF8BC9BTSYAnUDWQLxzu9ltsjeuVuAQQrXIHo0HAwYUhf22yjihcmmoG046IRs4S3Oq&#10;WsxGMVVrD9cKaXw3X799lIygL8Pa3dkjzXlTsZBfLVeOAIvb2d+rNvpSQIrzQi4Z275ZAneUEo8J&#10;8sL2YR0E02xIIg/eFI34bD6fReeKj2F11U7GEvC61tYKxYU0npN6o4MsyK3t/cJSGpRWg8EokcRt&#10;CyKTtX9YsnRDQarDGcMLSSbBk5Gxnen+wdHScg5kwKZtQBQil82YQ3SKoMAWeOl2td035ShbQ5a/&#10;ZaL+YKh6o31YqzTh20wZrlzSe13IMvFpZAtSKT8jlqsVpDdYLlAs5nETYpEoEILgosAIQtcASALy&#10;hezCYobjpkg/HN45AsPzY285nYzLQ9OMJ8NLKf6pR1ZsW4UfgKYBZP/gjsIWoi8F0H0aKnhDm4b1&#10;XvfvcSAxmxzmx6xn+OlHPJ+A/un9nk8J0HmJ+hNebdHbD52O3tAUeZPS/Mw2v+X8pPpmE6x3SvdO&#10;vH9y7N/9M/HuwHdWVmD+i/foBGbpgNk/r2UFjlUB36yDYIbIo/UCbyfHA+C1MUaHN3EVpqRAsHX6&#10;zNpCljjjhKJ27I5pJAWCLtcHGVauYUbwQDxoumespZMFcrzoHJr3/T1Djkwj8Q9IXwKSzeSI9OOI&#10;nJASZ8Yjl20whZox4EtQMsbusc9jT+W1TgRwKo1swl8/mrQurkeHrcBXnjsq5CNrqajd1+uDhpiQ&#10;g+NJvVJLppSCgrJyoDfsw8y/45mHI2ErLjKBKYjyAJjqDboOL4YNW601hoIURQgE1DcEc6ECHJbk&#10;29dLMRnygU63bUHwICbG/NMB+tnwR6tjosMylY2Bla3ZHTOw934OYDiwMzaa6tnNYhytUIjaAD8P&#10;+3t9swN+ftRTtKk91B984BQA6t12l+OlYmERJhCCdelUHCK/8ZicAGpcCjUG+oQFY43YqLbEaCyV&#10;UrrdUkROcvxUNww/5xuA6KDjnF5L+kYdCO4EfSzaRsOciBML+4axCGeoBh9mkLRfW1oRAAWz7PSy&#10;cPXytsCl07mE4xugdX4En82cGKEA8Bb4ulmBT0TF1qA/QYOW3yk31EIiLPr9/YEBWHypVMkk0mur&#10;aV2D/+c42ggpZDRA4tr3q01GHAkBAUpNjqbmEgu13rhaG0SVtJTK+PwOzwfR156NpqeGpSi8Y/bN&#10;MbLifh2s0YAUTkxminwMHh605wcQrAdCY2AUQC4B4L09tjq9NqAXU9ZC3MoFeDTL2Vbz8Uc3dN0/&#10;GIE4ihDVdGqlxWLGnobKXT0WixSTIjL2g14fyj/dTt+2g/B7dFPbOrNs2wwoHZggoP3hbGqx36uM&#10;dcKUbE40APsAfUklE6OxdeP6zur66sQ/GE+DSPzkMtk72/utzhBZh+VlSD5lQ0RayQ/+gH6vB53M&#10;VJZDkt7QhWIhM+hCV6CPLjVcHFIpgDjgkRZ48DoYgJcOh0YBTmuQ67SH8CZLw44YkLMxGU26YeD9&#10;RtPOYBRfSp3fzEDDEWRZohIeqibPMrlMUBZ823u6HEFrHOm473e7EVnKZLLY58QZr59aAIcQHkJJ&#10;kGuV9to6yDJkgE2GDIQvBn5n2gHsxbQ/+r4Hn3wsgm4LXowA6QOfEDrKoA9AHgWDFzQihFMEHciO&#10;BVkDhOxu2A3JohElCMGQpCnAE/Ye6z3L7b71upwBfQtDnrYR0j8x/N3uxAlpiUaPCgoEtSY6CPAm&#10;YRpxgxcvK0A/TicEmhWgQbyHbJhlBUKzNMBcFsBddNMDx5mAWVaAfvY4u0AW5gMPL0y617G4b6H/&#10;6O/Ad4QrMO9Q01vs+sMkRXZPmQD94YRCiDQVuugAauddmiGXvoswELtpeLe84L7vlgLdsgJ18N1R&#10;fMwl7nbtkc5BrAoGNG10fvPc8loWCcwgktNoIXTT+JgBSIafQeMyYiWCIiDcHzDntN4/y+AhVQ4b&#10;DjeB/GA9EQ+AZ+DiDEh1wZ0IyMnPAYjQfowdoGO5cXh3xKUymQwhEsDchF774xfcBZQxMQ9g7Juo&#10;NQQ4VPVDMCCwbPlomAnceKFcHahg1wGRSyFfUIfQ3m2srazWWwMzEMKEmomKSUVG1ZllxaGhgpOg&#10;2xs3YaVHCKFWq5Uq+JJBfRrmJcNU0Yh48fRpKM2GQM4jyei1Au4dWfEwB0i4fPPGrfU1EoDu7NY0&#10;B6RvIdvsoO0wkSyKUhjk+beu384u5QQ5sL1TEaXk0nJ8OrFqRwNgIvLLiXrd3t07CqEWLrH+qZmM&#10;ySzsA0xgXHEQsPsRYdupGHoj8I0w/cFgdSHbqHcjsQSYE6/froKuAMp+lm6KAa3dVVUnHMsW9koH&#10;4FqCbI/Aj5v1ToiLJNKZ7btlEUWQoVFtDc2Jf6zhBoYnAfR0MMDAL+dzaagmhcaLkVhUxsX5BYnV&#10;DbtT6xZQAzCZID9Bw3qr14Pe49gcrC/nu331ldu1s6uxCSNUB710PqEBoD62n3r07HjgCAK0osLV&#10;mqGP4K1p6JIwNHsRjP54RqbM+kLWN7EwG6NlcQIEosBWB30TkHWRqzW6nU47m823QOaDbgHHRMqB&#10;DSEdDUInPwLrICOgD+LCQhLECr7glIMEBB+BYpQ9sqJgTgpCorofSeVeubqP8J1ntHNba7fvlNAY&#10;KyXT1+4eJtCKF5MqpV1IUQwsH9o8cNxUqthBkkFHrh74DG5gGGPViClxlGxAW5VILdRqTQvNemag&#10;Y9hgqkAvBPCeciyOelIG1Ab40n0BmE9wEofDoSaaFFIZuDQozQNJiVg8kVHiSdHQdSS+0ZYZjWev&#10;76LcASAqdBYnlXpbd8ZhWdDtUSI4fvD8qWq1HAr40YgYiaL/fWqrffBINJuOLyjZk+EkMDrY60ky&#10;ub7+dKANJRZACrMzHYlotmR8usSJIDBqN7UwGzi9VTgq7R4cVUNc+qDS2dxIAOtaXFoB1KFV3v/Y&#10;h97yke8+Px03Gb9ECEUZJPDGYNPEUAMTIZLrhG0cq0a2W83BIJt1GpMGCSCEXNCOTar7sOjENLt0&#10;5sTw4zddcJ0AEhtgmFPLSq2+l0KgCyT8cCcf7A1DHv03/aHZ6A5u3t514wTwkbtKZm49EoeC7XdJ&#10;hwjl2YnqAC35U9sPhDLADigHUM4BkD7TZY9uyF1AwwpZ6eEMXK9i5ljc6xBQB4j+vneu/qM3it+Z&#10;R/z2LxB8k9+r9xTO+6pvuNJ7cE88u/NP84ln+pt5vr0EAHZLOUPoCPfWExcbGPRZjmEGMKZ5P483&#10;iUYSXmqOtg8QB2U0oiMZ8RNFI3oD0jsKjSHcFC7ECDhnMgbWbGE98eHvO/fO74rAcSkf1cFZbJjM&#10;7n49mlm5ud+sgl/VmcZiqXK1urt3wKL1e+LrdYc7uwc+p/vQ2RUlPB5pzbc+di4KojcxkIsLiNIL&#10;C4VqFeZpzHHKmfOrosIf7fe3D25DC7lvqPFMBByu+cWFdCGOdj5RDK+tr0NnttysGz5/23Iqqnll&#10;v1SuWS1toI4HCLKnocDA7tqBcakKw1zLLRZiBG7mG1pGFB1dbGjkm64uL0GvrlYp57OZerWCmRHd&#10;gGj9f+6FlzjFr9v27Z2jaFKMJaPNbj9VjDz+2IMba0s6BHEbjSigaJLcqbdZJlxczUUTEGZm+lrL&#10;T4h5wFUHOQat0u1MQkFUm7cPDqqtDjLC4I5pAYg/sraPALVvw2MYAcPIIZ9hhKJ2JipVDyv8JJhg&#10;/Qofyi8sgpDgwuKCrTm1UgmZHEcfqZ1eMpbs1Hp8iFUiUq1eSaZFQQwhBN/cWi0sKgf75aFuo5EQ&#10;6skMRJKEYCwlR1M8K0wzvLBVKEb8AWE0fvz8+TOLywnABluto7ut0FSewvsKJx2VufnKLVszl3I5&#10;KxDaaza7pr127nxdVb/26iW/KJe7vaTMS0EGSoYxPtg4unuqmPFZ+nI2s5pfAEFyNMSPcCOOKudW&#10;TmWkqFpvyVIEkA+kr2A00FkgCnK7CblI7eFHN8bTYTabhit27dp1cBjncpFcThz0tW5nCMHJeGbB&#10;moI0eqOq2S/e2teAcIRn02oC3lFY3zKm4aOe3jAmats6f/p0Qs6w06h/DExirlu1Ie3IocWPFzKp&#10;rMAJ0ENCJqMHgUfVVLj0zSs7ztDMxGJZVHfkmAEtQpM3+lBVdqoHTdT31xdWRtq0ediVwmKcS5V2&#10;9wb1BjIZnWY1FLDAxiyEGT7IQpYaKpH+cWh9aXMhm4eK5xjoibHSbPjbJW00aL7/navf/73nbLvX&#10;BzejG5pTC00nCorgoeE+tazenzQ/5w1bakG9SePEAt0Dnda8+WHevs5nFOaXaahAj+VNI9706O3T&#10;mwDpW975z0+k8xOjl0uYnxjnP/sNZuBvZmL8Jifw+5v9V96Bb+eswL3PmTfe6Ahxn/7ZuPLWuLG/&#10;2ylwXCEgxtjVKYCppGkCYnrnugm8rgI6nOhuZwvHg5Zk4vw+sKOePX12eTkDzh8/A1ZcUjiAG00h&#10;O3D6UT4lHv10HHDZBrETBP001Y8tSQLguPGB7p+OQ7cQQKw+nRGI7XcHPN0nWE3HjokCwVTMRmNo&#10;wWKghgDJgvn7Q6cnrEGiFcugVXTbGoIgjRHE6SMPr+YLiSAzwGRmApYPtWDTAWnaoN84qg9BXcLD&#10;XoTE/cNKTwXHaaDW7G6cWwM4DfQ4V27dthHOhcLmhIFkLC+jw03ZO6iDbBFRt6obQ9O3t99ez6dL&#10;ezWI/ayvrF55+XYXKvSdtmP4smgaEyQVUjgDaCQanRasNq4UmgAI9KPa0Nzf7qgdJxYVQRPTKHey&#10;sQR4+vggB/l538gHBtl2rQ0YWanaQMkAN7vTHcDkLS6ugg++Um1kowlU2but4RjHSqSAeUT0lE9G&#10;cHvqzWarM0BYDEaWKiHElU3gw+wRVOmqB9VULDPSRz5EfdYkJkXPbl18+YVLjulbWVxNRhONcsMZ&#10;2lrPAmmBTnoERs2qKvBx9EREFAAniy/caF25eSORlpWIXO2PX7jVRP/Dua0CdJhgjysdSNgwuYXi&#10;nf3SnYNW3560Gt0pE0plU72eWasNAbjD5d26VR+Cq2YEj2QMTH27q3UAyNfNUqXFCmElEXWmTmfQ&#10;A8usbhtBDqzJobt17FzbqwCeMWkNrYEFEIJvaNucP9zvWchVGcak0+xDB3CKAgITtkiBgUHvQ7MD&#10;AKAgxaMHleZOqbl59lSjP/CHuYPSQTQRhbxgawD4H5CBZq3eECWx3e7wgmg5dq5QBJn/qdWCqpk3&#10;btwuLi1hvFy69OrGxuoY9AgBNi6GJtYwmUrc2dkdakMAJnnYc9/EGOjIo0MLEekq4AFLpWaQxbcM&#10;zT/+FjYFOxO+9Gy22x84Y3SPmoj4bccQoEEkcrFYrIs2gOFga7PY6iAdEg+wwt5eyQCPMeMsreWB&#10;3Nw7rMgxGQUC8AQHQ1w2n9q+e+sQbMOmefr8KliCO+1BKgepC6be1MYBJpNPIr+EfMCI8YsxqdFp&#10;oD2gdNBGX2EhNXnPW5fe844zPEuyX2C7RkjsTs2QVJgJgs/aesk8AvYsgjNAgQDD2XX6yVi81xjT&#10;NTQqoIOdmn9qienY9wwAnQeomceL7tFlUCX9jvB9h4Z9UK7dvL1NP4U5jkwW7oTjvTyXAgvzgEEv&#10;KzAPDwRmkL68hoLj3MDrUgK0RnAfNvhfaaq/1R//tiUepjfOG13Hhp+soXE2dahBP0yjZI88GGzC&#10;SEeTAURohWcvIjFCANCk6Aa8EpH3ADcxIR5GNhRgfwc8xF7A7XreICdzIQLHnbvI4oLetNN3PvI9&#10;H3nb284HpuOQT5gGUA5AcR85bJKCAygYVX0ymBmw9pL+otmYnrUFk8DCkxqf97tJodH1ADzPgMb3&#10;2B5MyiGA4m1195UXJ+mLm1vrwHxNLB2QMeo0UF/eixUIogHsAmAmBqUeB/YVMC1rwFuHOT/K3ODD&#10;f+XSwWDogGcUVD+GOQDwAFXPkWVKggj1WPQMxpPp3b19H0MKnyjI1+t15Dhxje485V9di7XqHQj7&#10;xBMydOhNC3n9kGlr589sVsro0TJAjQcLRIDqJkj62FxcBjOcICp9dajqGi9FYcJRUGCZqRwJ7mwf&#10;oNcdNy+ZCRKoHcObA8AS/YqCGLoKcdtwCI0LHK6uUqkkQHQgSYPBALcFbKnlchnJj9XlHCihq/UK&#10;+BDRFieJbDqLCr5/0OogCdNo9cBLA7fpcP8oGo0CJ9hqd1utFvraQV+zu3cXr5WVFQTBmqlVQLOf&#10;SmNmhFc2dox0KmVqZpDVE4mkzy9eu76DpC9uProzFpcyl2+CTbh64UwRfsPvfvalw6r6+BPnlaBa&#10;qjnJbPTqjT3UuZcKEWY0LpW7xeU8ssa4D7l8GlWk3Z0jSQ6tri3eunHg89vJVBy3GknlHuiOhpAC&#10;BlAAXYJ+xMDwo0AHgCcWn8X5Qy6v1KrDlgo8yPL6aK7LplOQwgGPXlSMIFKttVrlUpUXCaiE8OJP&#10;JmpPB/oBuA9RlFcWCJC+1uqVS4O4zPtCHIgSgQeFT1avVTTLTmXzjZYJleJkMjkdOTgrHgUg07mz&#10;s72Sz+IuNdvN9Y01HOj69evLi8sYTIvZGDrukDCPxBPPX74RDKMzJQyHd30pjsYHrGx2oQPQ97Mo&#10;jjTi8STS9+j4T6Uj9Uat3zVBR5EHr2K1w/psPMZoe9jY2MLw1KEEZRE2ceSTRmNzeXFRENnd3V1J&#10;UpC3SKfRPVEplQ+WlpebjQFG/yLOQ5EvvXLZAnghyK5vFo8Oq7bJLiymNWt450ZbUphURokp0cpR&#10;6+jo6JG3nO/0O4cH9YfPLzz8YOGpt6C9I2iquBC/L8ihxQXYH9ceT/E8uGpAIyyQ+YZUJUcgQ+p2&#10;6nwYdCDkLrklRBJgeNH2/PRFIwHszWsjoj6BF9jQmIEGAB7OgEwd8ADIVz/EbzT/lhr9L794+Xc+&#10;/Xl6FLfqgEbjmStApw5q/rE83yNAiYcJ6zCaUsIzdmFKOez9pu/iT2zM8yKlHXZrCDNfgVYYPPeC&#10;Hu7ejMK8c/OtNn739z9/B75TXAE6VLyXl1ibdwWoN4DJGjIEniuAUeQ6AeQ34RA9liQgXHSkT9hd&#10;D3tLFQxc6t95V4CgCGhvD6Zb37Snjr//w9//zDPnUJcNMjxcAcwM1BXAOIHJhASC60Aj3TuTJIGr&#10;cjxBkHcwbWFvNIKne6ZHJGLExzGBl/8ng43saTR1hte/9pVx6gGi9mYZjAOg3izUoHlLbypx0xCo&#10;Rk5HE//ERv8j6oiAtWHacKUP0Wo2HmOQY/LC/AZeAHJZ4ZAzHOJNjHvcCeR1cc8CoyHKGQTJiPRH&#10;mIe8PO4uKwi4U4ZOsPEB/widdZDXg28lKQC0cZORgTY/Qn4scahUQ/MX7DdgRABTLK1ZjMZIV9iY&#10;gMAoh2I5aAqBfcPJ6IbGcSwBbEMkZ+rDl4KVhKWWtlShmfKYiwkki9pgQEMf6jlNJ2aYj6AfD8DD&#10;yTgEkgBewPzsQN4XHoaP42BVYEEptzoeBh8AAZBwFART18mluYdAW6BpAaQWtdEQQOBgKJpESEzm&#10;TFArR6CMXSH8c3A/XXwJkaQchfgQaQgxHASIjizgzKedoR4cg7IYlXwecTmKDCInAocPygE/x+Ig&#10;YIkkrHoMmu8mgqAwfoAMSU0Wlh4cBpD1Aw4EJwpvZGy1qP3An1gATRCmZPJ4EylqAcUEpLZdCmow&#10;W4yjybiqQ5oR5R60+4dwq+nTRZpXcTXhKdpU8CixAZ9lDHBNwWDE0EsIpokfGwg4pgEKIOzJcIg8&#10;Iz6rDnq4M5pmwB0pV6p4CmKyBJxNPB6F+gY1AMAbBv0hPsojZ0KMDViZTScU5ADXNzRdieJLGcF1&#10;Q+YIEj5g0cI1ihIPz3Ls+LO5FOS01L491AYQBgS7cyYh4ITR9IDrJV2n9tg1Xny1UUfUClIg+IWA&#10;RMBrxXMCs0SguizAhlID0oV4dMOopptI26DrFd8dEIiNescfkNycCGMbQq/fYnwOIBfmcIz9rJzK&#10;I9YFvdKFC8mwEAYHIjIcnIBrAdASkADOD45/Mh5JVoASelJXABgfAAgc6Fi3qrLIY2JxPQDi4tPx&#10;6wUwNL7Hn2/oCni5gfloZ34lzVzi0HAF8O1r/d5eufW1V6//7md+fzY/gFp0hOzjDC3o5QO+sStA&#10;aBbeSIPgWH2AugTgGp25AtQhcNMGRNbgvivwJ9b/+DZ3Bd4wMfCaH0Ay/8T8Yw2N6e91BWha4M1c&#10;gTfMCrguBckKEAt0nISgrkB/OIEr8PTTZ9C+77kCbkqAjBYYLcTX1BUA3oismU5xWsemi7gEyER4&#10;roDn2ZBPAHVMhIUIzoAGB7Ra6fNjt8Z0pN38+rPICpw7fxrTQggdBUT6iLgRrl2flTPcNAk8eQZT&#10;IS6B+ChTP4E9E58C2fUJErCoC0DqUB9qxOMPsPBccH+wE0JXQKZ44pHQWY+aSbhPJBpwkxwwpWgd&#10;xIQOzDYzDYAHZjxBghvKTyykg3wBE0f3MSHL6SEhQQKsgE2qGQz4EpB6MQmeEQxwUwfbwENBxIfj&#10;ohfQvV6OBEWYuP08RWKjIZByNcI8kDOBrXGrs/SsPMB2CLQ2U2jlAdRNpGJxI+HVQX52xCDbDLdA&#10;MEydNG5MRpjTCOISzpvbyoHplXhvx7yQaMrAtaOFG9cOWj5sjz8hwTKyUV/GienAaTmjiSxBGXKC&#10;qgiDW2SpSKGrDhPGV2VpsMB9x4/EOLjrCCiU5UCAg1uAxAa8NzDR4FqAggcbQhCyt9Dm9YX9IUgZ&#10;wVzZ+LIwF7tGjkhY4AT80BF0P+KePO48cVmxjZ/RgHzFdYT8RDIG98o0DWSh4DLSa6HmBH2e2J5Y&#10;o0DAntrElRkz0LXhuQCyMv5gFJBM8tCBU9AiRA00DQ5/Ao+HLEoYF7j/eKqhhifLCoBmtg3VibAJ&#10;oiLig8K448SC8Gj8YdkEnNI2EXgiXkduhgePEOMzxjaaUvG0w+dGbgnD1MQtwk4ZyRkNoTqIbUCw&#10;BJMP6BuMNJpg0U9CvQE3DuVc2JwvxAI6h/2A+4riefHkEzkG11ISJ5h+CvvBCw6NY7lZd5/D8uBs&#10;wDXiaQcj0EQQA8PhAO4FAfWSBwyPiUVqfvAgHNBfKYjuJww8xQm8DPB04da6EwthEKI+GY3XMezA&#10;LEZdAQV01m6MgRmAEJAduwJ0exr6Uy/W8wnoAKeOGl1PN5h5vcd/kgMduwIY7/Ci9EF/96jhyhF9&#10;wT0iAQljogJskE4vNEb3YApvlhVA2s+THaLmn+YGXBWi12UFvPIBrSAQaiX3RY9yPyvwJ80n+E6E&#10;DR4H2a8rltOVb/iiTy0dbPQ1P3i8HNeJ3dLNvJXzg5buynsUvGVsT034fGRAj+XZMO9dOl/QXZFe&#10;xONZwDs32pYEH4daZTpc6fRB+gmPO4WowaAOBBY4MWijm2Aa5EGZhxDWN4L8uz/E2lPVRrMWce0V&#10;B2I6fNKH9jYEOUjXYy6GVUYPBJgOkCrwgfCOUCYT3LJl4TgwFTBOxNAiNjaBr+qFGcRN7LDd9zkT&#10;wcfKQdSkzVBYRuUdQXIklrJwDsDOkbYnOEU+x00v2DDDMPB+xoT1Hg1RDgdLkQ79IyZMyIlY0pFB&#10;+ibRUTBygBnEZA8TACk1EZo/4DOC2YCssjPBzxS8c4bNMQHAHlVTx5FQBrYn4MjBeyFYGeQWorw0&#10;0nR8EFsGMNOjw3GCWoYNC69qGvY3gW+EKjWhyoP7MMFxcZJ9te+DzBTy+GyQmGj4BKCPYhEAg3CI&#10;g6jS0NKAZCR0e0HWMjUJBmKMlgIWDZzc1MQf6HjA59Bq4YdkUojvqz3M9tDMw/nbQzUEigIL4bkV&#10;no7CY5Aw+NkJ4nY/6AZxnsifcCDEJSGmNhqhVgItTdW2SZdmKISrhIWd2iax3Oi/h3bUENljmMEJ&#10;YzMT/JjEtI6R2hhYQ9xnCDHAzwChkaap+Co4Qm44hQM3maJnwsZNVAd10+rj8FCY6gwaAT/SQcG2&#10;BqadgDn1q/Acx5OeadcI73+oa0562I7xj4P80GZ6yBOFBJAOkXRDWAK0A1BBtOBbE1snJTqfjj4J&#10;c2RaU5QyhkN4M7gYRh2BstkcjIDHNHsW+K+7PUvDSifgr/d6wDgEJd5kxh2jPxwZPVPtag4EHizG&#10;7I9aZkBzQlC9YLr6BB/v21bfhljSoKV1B8SvZBtatzfqaT5LRaeD2tJGKoAh6Fw0psBggGgq2lXH&#10;ACMODFuzA33NB4fWhqQzzD48SuBhoOcHiw8jGyI+KB37tFRHfSxvrNFh65l8z6jTET3/mp8o5ucQ&#10;OifQSYZOF3SY3zurnHAmvEmDntiJCWp+lnvDydCbiO5998RM6O35m7F585f5zWx/f5s/9DvwnegK&#10;3DvYvMf6DUfCN15577uepb93MNy75jXL7X7McwVI5DE3yGnpYX74eS4CGdvuD8Y29kGnBlK8cFPA&#10;xAOHEXDlDNyKhhvquS9vKvGmGGxrjlS8Dxo3GJTpmGjGTv2iDcFCn4A+LZhymBMYGAsGIDgJhtGP&#10;DuOAYBURPfIVE+Sxbd9oEmLCSAQgTJoAxIBwyeZYP6xbABMj8gOiNAqMtXEnAFseiDIhfhIeRqUw&#10;DDiqxOjXHxlg9cFlGGh+H1lDZmQJHKoNECYgFGuwuGAsDvpFnP9Q6/LgG2CB6LThRPjGIL0BnhGx&#10;zgQpbdQIUNeA9KFtaRYKARLrYxn05gc4f5AP4AcroRIXFeJo4JqM+2GYXlKvscNBkeFgk+BtIGHv&#10;wMMge0EECFgB0hvOBHn7kA8iBugIDXDIiQdI2sBVlidBJC4YBQt8gzjVsIieuTayAgh8kUJHoAgc&#10;Iu4zmBF8PvAXRfwGUkejoCga5gTqPbCLyCX7GNA0wUfgbQdXh/heGKM0EJY5RfJzgJhEA6I4YZF6&#10;EqYsEh4IklkfshaCMvLxmhWY+JWwD+K8QfwwdkAIKmII0niig5rGJCiJEZwJguMwB31snE4Q/hYI&#10;DNBzgftDCkoswn1y4ZMAsgVTIB4AcSWWDl7HCMUlhzxvEx7dpuEAGBVllESg1BwRk/4JF3Q0UO+E&#10;fXbAHoZGugwnxRpC6yHksH5zIuFhBBbU1sLMNOjA5UElCF4TcLMsSIWRaCGeLtHvhr9g4byCgQme&#10;PLcmMmbxDCE54YzQJwE2C3BDMXYowsfxZCGGD9ghnhHZEedDqccOCj4xYAfYMVAbqCpNoH4ZYiIh&#10;HB+eYTBMUk+4+VMfvjhUgiQ2imfWGOrsVAqhdgOXk4T3YT4gjzSW96UZG4oTECG0ZR4iW76xrU5s&#10;E3yXYfACsIFJCLhSeGe6wI5Q/QcLFjJeVFV83saTlJJb2vPmB1qRpFbQS1V63gC17vRdOvC9Yest&#10;0PHuxSp0S284zy97kYM3jVDXhO5/fofe6Z1wLLy5yzPbJ7wB7zxPLLyZ0brX/N93CP7QDfw3v8Nv&#10;W1fgXv/6Xg+ArCEYPQL3nxtyM8kfFNHIz+x1vJJU9WYvusMT7rmXGKfj0DsoXca7iMdocOAefCY3&#10;PhuNx1RF+CwsP4UeULvumnksQ5sAHyf8vXM9wEhTu/uC7XE/hZ3TQIR8FjMmJiAfJAdh4dHgBUs1&#10;QaDvRS0I3LFMjBOpHSIBjkxvgCSDRwbsBTn/MSyBjkIByvuEKgVWgGAdyUFh/RELo+EClQPkJVBL&#10;mCAAQ2EfsTYSD8izIglLKA8CBDjlMNDf44MhsO9g9ub8IpZhqYDOICY8wKKpHUEo5kakIhDQjxmo&#10;voEJBelFP/h2cNaigHOHhYADYpFWirGDOBUc/4RGHUYDX6PfB6FbfKM4KJhW8Q3APlJcRRh87wh5&#10;HRu2DW+hs550UYxHoPvBSU9HuC8ySvj4M8gGjNEgMIa0EPCWOJiAoBWZ6TAK1pMRPgd7BNaWkWNg&#10;AQ4LoAluSRiZCdQ8yJmAPhB3lERdDGAnuLNgyA/Di4A/ATPksjiAICI0YqxxeGTgFqAdHvfNN+4D&#10;ijFxQISPfAO5nRNkwh1UuRlQSIwMaPoRuUQgz2HuUNpC3sSHMyf3i9hp+Gnwh0YGEivwOPBpFt35&#10;YwunNPUjOw7kPNwUmHesgeE97jLFzcfTwjAsgli4KbhzsD7YoZuN4YJhwlE7DcGxmfpMPBXImeDc&#10;Q2iiQNJ9DHHhKZI9cKTwg9uIY4VYkEyFR0DBwGcKYgFf9RQk/6MJJH1B7DBCXQIgUmTJGTyDcJaC&#10;SKvgLQPQVNTayZdIHtdpGJ0sqCLglEN4TPC4TQncnuBPcelkYzKOkDdiUInzOcgKTGC0AdnDM4Bu&#10;FShBgk8DOSMGTxi+MnzneEDgvKK8gt9gPMSDBaIGHAFf+njiYBlOAOg30HWCjRkGylboI4LvN5j6&#10;hgQ8gQseQxNZdxv+SaHKGRkYjNjEN/Lju8CpjnFXyJcHRAvqAuRUvXwbdQLcQBxjFdIDZOJBeg4Z&#10;IPyJq6AbeJlzOm/Manxu6E89CW/C8WJ9z4fwQD90MiEDF6gKomDqEogBPIxZxTJwF3FjUdTBc0mS&#10;R666KWUsIo+Aq3RKeQzunTCxBzqa5t2CN14+np7ov+4PebmT3smPeyd870Hvr/kjuwPftq7Af8Ed&#10;fEOf9IQv/GYPND2c96x7R/e8Ae+DXjju+QreW/M5/xNFgVm2wG0Qmvfl6URATL7rAczvnJ4P8SGO&#10;y/Zkn/cMcqz0sDy0mu4l+uhMROcgWlzHWzT3QP0M4CswgxJ4EqwgGojC4PLBVEeWMR87U0yMAjqv&#10;HJwCCTaJgiIMouNDq6KNmXOM2jqMGdLuYnAApljkiIEQZALYHtYU7DRkTRCkvEAYhBF7A8noVihY&#10;cOWOg8ikT2DBQOg3gfAAi7nfwQKiasMc4YfjZRweHLpYE0KjPVT/YAgweSOGD+EomPWIT4NUAs4w&#10;EAaEEwl0sA+P0KkPk+6DwcCbmIGnFn4A6HSIaiO65RBPI0rFRAohQRaWEuxQ5Oc4PnML8xYgfrhR&#10;xMEiwTaKCXA1SLCNT8KGIPeAqZGyR8NVQfUAxg9vIR4GzRKukEycU1hcVBogfQAJH9w8WE6CMCVV&#10;GxeNQb6LYx0NaioA16BfOnUEsQZAAazBenwEf2I9ikQUHONZHSzA1NGV1Cn0jAoNHOmWdM8UE441&#10;dGNqkOgGXhSLZVppps8kXcZKnAw9KxoK4y2cGL0okiyAVrGLrnDvysyY4Vie/aNpLbyFbVxICrkn&#10;bpU9iJ4I+q538nT/7tAgQAGKG8Bv8gCxHPbgjdb5q3CtNfErsUOC/EB6i2xJ9uBeJaX5JgfFn1iP&#10;HeKivEAfmQAkNihSB4ekl+mWycn3SVfOhwrejcXJ0G288UvHID037wzp9OJNKfTO0D+9sU+/kfmp&#10;zNsDfSrobuk2J3Y1P2eeMNv32u8TR5k/4pste/f8v2Byvv+Rb/UduO8KzLzUeVtOH9lv/vWGQ+jE&#10;Nzc/lrwRSMekN6Tp5DU/Pum0Tic48i4p6BN8kjuKiQfvtgeT3x4kh+6NTv2z9OOxM05nDjpJ0cl9&#10;fgah85GXPyQzn4sFo7afLnvnRmdegoSiMCqg0+E0wMBgM8CRYEIApAb1OsgbbV0Acy8s9UgHDsyH&#10;jDdhBUJegsVCAP0BSOePEKo5fkAm0QU3HblmHcJCFvL1AbgXKHC48EOX8RGKRyOQNiOvGwKf7gTl&#10;a2Dh0KGANG0gzIQMRwMMIYxWdURxJLePSBn8+gjvYGwBGkelgYNFoH/iB6cXZEbIOzMjFH6NIOCB&#10;CEkJVSxSFIQXmhwLsz+aIRFv4tpYeAlBN3JG56cr64bTc1FkKP8jQQLXgP6QlgvC3kCS224sDQ5g&#10;ZD1IXA2XgPRQzCZ/8iWQL4VAI4ktp0UcvLz8MPke3VSHAC5AcnsJfy3SD4i4qE/mPSfUXaPPDHUf&#10;Z/YDGYnX2xvXrJIcFdbDcaEfoU8OdQuoe0G+fXKtMyNE283ow+OZK/ow4Crc90gjDPIvBKyHa0V+&#10;A6kAOGmur0C3pDaJ/glYKD6C39gSC/jBB9EzQq+IAjNxQ+hTTQeCd3NwbrRPD2+By4juBFARosAF&#10;UAlcL+ztGHlHT4D+Sa6d0ACSghP9wUHpArwiaq2pCccCjuJh6LyUHt0V3ZIaeM9R9mwk3QbHpbcU&#10;fxLoJjREjl/0NtK7TQfXvK9AT5XuHwt0Y/p6Q0N+rzcwP2A9r87bbN5g0316+/eO4h3rm58M532I&#10;e/dz4hD3//yTcwe+bV2BN3uy3+zp9LY/4e16g8EbLXQDL3SeHyTzG88fyFum0/Qbfv3zM4g3XL0d&#10;0tmEtjl4M9r8fuhcTNfQyRo7nAVJ8+XA47jEcwXoXEPnaDI1H6OZ5mclej50wqJOCXUyMP1Be5Aw&#10;yxPpM+SuyTJ+cKKmBbMHABUMFckToLKAeRm4bqRYgaXHD9Ko+IGELrrCAA+nto3UBcChBCke1PlB&#10;fhxG2I0cPmwaaaog0ShM7HiCCNsHmaAxSVmjawCNjRCjo+lf1PJHUEiktho5Bfw38aHTgVCuu0YZ&#10;P9gJAnQE60CnUYMK2n1Sc8FugdgP86S3E3Vk4CCQfHDA8koo/FlE1CEJp+H9IDwkcS6Oc2yr6D3B&#10;CzZjlsghrtoEYT9B1BNGaeS50a2Ay4IHBLMGgAFMEDHz2ABrRkhAjEneGr8DDOLlMODoxDVykZik&#10;LQ3qhO6XC0uO3nl8fVgPi0hdN/o1uX2vpBUFNh7vAhGAldSIwlIS/wXZc9f+wWRSo/jaBsTdJHEt&#10;4l1iS1yiC/rc0u8dDyB+Zntz//a8Vc+eUeM9H/Vih/SZQaBPTt590ceb2ki6gNOmTzj1Qrydv7YZ&#10;E0DvJU6Y+hy4HHotnsdAb47neRBnCWkX6ha49h4fof2l86OSDn9yhgwIj6dEqch1TeBVECSl62TQ&#10;2+X90L15/pBn+Klz5g1S7+65DvPMxaGHo3eV3j1q70+8vDln3hWge56fr7zbOD/pnZgl6IMxf9Xz&#10;k4x3K7xZyJvWTkyA89PdvVPfiUlvfm9/cmze/TN5wzvwbesKfGNz+w3evfdZ9wbDiSf7xEg4sdn8&#10;xl5E4k2ONJ6gQ9cb295H6Lv0dTz/ktCBTh/UeJ/w7r3IjO6EzlB0S1I5dtMP5LPH0zrdgzdP0S0x&#10;FXqWHtYF8zK1EO7UDAoXJHuJOaGBHdZjxoT1ooYNtOM8eIhc8AWsmi8sWlMgtgHAAgVvyC0DCAMA&#10;9AMsftyVAfzY/hD+xG9rEhyhUy4ojP2cg7x/UMAPVoJ/ZmIb6L4C0wH61/EDW4ro2Rj79BEzDoSH&#10;o2kXWHQ/azGhEQCBUxb5BVJHZ2BEIfiEdLYAGgUULmDSAf6jZX4ACeGfSGIY2nwA/40D/DSI4waN&#10;iU+1p9oIZgATP3wYUMvjI7A9MMVoGbfRlIBOPijM4je4leCxUPI4QhSJM3PhJbDW+IFPQ7Rn0Ffh&#10;UsjgT/g3dBlngA0IOh/2DqYZGQTCIol0P8oWE88lgidEvSJQNZAGMBQtSF6CfAWw8Z5fSNfQ3/T7&#10;opEoDQRhuuiD5K2ksSldSaNqavU9+0S/cS8YpU+gZ0XIUwQsoOuFnHACsBlOjDpD2J66RNQfpU25&#10;2J7myfEu7CL60OjzTH1Q6uxiDfVssIaWPOiZe9flXbh3RfRi6YsOBHrts1b+14oFs+GDKgkdWZ79&#10;pqdBz4SeFR1utCBC/QwavlOr7G1Prw7rKfMYHVM0keYNVXpjqSdEX96g9sa+d3vnT4x+kL68ZXra&#10;9E/v9/yWJ5wAbyqgrtX8Eed34h1o/lh0+d7N5o97Ytm7xjf84Imdzx/0/vIf7x349ncF5gfJGz7u&#10;3rN74t35Z/reUec96N5A/cZDwjsNb2TSD8776W848ukEhy1p2EfykG5rNp1OYMDpMs1PYrP52ZBa&#10;93mrT7ECOJB3Gt7UgP3TndBLo3ujy3QixmxILQf+xErETCQAen2ICcMDi0WodUaagkjd0dFoFgn7&#10;RZS2x9C/G3NI/yJdbI3YMVoASS8ilvGb94/9jg4GWiwEx2YAKLmJhTWkTQ93yXWEyCm5thYTocj4&#10;0a4OfqIIy6N9cazbkIYDAsEwoSsTmkJ0F610OOXREJy8+BNnTqdCetthsUAcRIJsteO3BgraNZCu&#10;cHQRqfuJGSIgOHTbg89XxwJ652wH+9GdkUa/I+rb0a+GxtC4ZEST+KF3AL+xBvErXem9S6NSEpqj&#10;SIG2DjeVjTuJNbS1HfeZmnl6w+kCccXgxaA7AgaJ9CzOSKUE9GuAJsj1A2CK0FLvFRfwJemgJELp&#10;Hb2HQGwCBUdQdzMTQk0CNcz4LL5TLzCl9wdrcBpYmA/iZ/kDgh4k8Hj6hNDnhz51hI9rBPA9Vo0N&#10;U0P6g6ZiTEunJ4nf1FTTz1L7Sk+GPqjU9Hor6U0mHJ9uCQNGGjuncD/UWQgtApw9kCIAOUp6TuGR&#10;2ljASgKJc1v/8ZsWaOhvrMGJgWaR/knrNfSHQgjpx7GMt7AZKdm4l0BqOgTpQT7i7RObUWfFJdSZ&#10;vbxxRIePd2l07FBDTr9Bmvmgw3N+VJ6YebwZZt5dOGE27rXWnrvg7Xn+QPSL8yacNzyiN/xPzH7f&#10;pB/gnba3nzdzDk5cy/0//1juwLe/K3DvbT0xALwN7rX9JzzcbzBg5p97Otrnd+sZDzr85k/gtQ/O&#10;NQvRSdMbcjQKmRnvY5LB+YmY7tY7LnUdXvcpL6qYy4vS/XtBBj2id4Z07qYbeAvUJyDmASlT1/8A&#10;RBvU9AEOZXr0VAfwOyyJEKMDehro/YgiybJMLA5E2JA2gAqNHBAkyPRB7CYgRkIQkpciIV70gd0F&#10;zVmY5TERg1eY9LmF/FijxFNhAADBGAMQIvjj5Iifl1k5KggjAODAaIfSvxwJQUkoJPr4SEhJRAIc&#10;sAkAqPtCAoufSWAqgWo+kuCk6NgXAuIb4jeCEmcFBQvAEELjwMXloUFPBohdjiiCKAc5kRVkPws1&#10;A7IQ4tGCF8cP0vasgGWoHKETjcfWWCArebDpgxuAoCOJqgQoWt0f9BuAhwf0x6CsERUZv+FB4TeM&#10;NC9C6gd8AWE3h41tANgHa5D7rtuoQIgekVcgMoI+3EciJkHcDOKxATRA1N8IowQJsqm7gK+MUke4&#10;Nh43S6DJasrxgtWERGnOp6RxKuUgok4SfSToV0xrBNSFcl0e8iRQ7wEpIdTUiQPk1iywPaGkdcsT&#10;+NJpqwt+sA+Xaonw79KnhZ4ntffUgYBxhbnF946Lo2Yephc2HlkofBaHoj+4qYQp0aUJp0PmNZfU&#10;HSzo3gTpLT5CeLVBJ0G4fRDTk8NRx4XmKo7pbggDNOEVdfeJBZcrDEUickMo9A8L1Fp7Jpw6JXB3&#10;6ErqseFPmjzDnaFXR//0vhc6TumhKcZwfmB6CYZ7J6UT0wi9XfOzx72egTei56cjz+rTM5yfKN7Q&#10;5Jyw9PdOevfOivca+3vdiD8W83b/oN/8HfhGINJvfi9/wrc8YSmpV37sns8cc0oXPHPVXTZQGgSD&#10;VJiEZiT5Z1JRAvoH6NPpMnkXdW2Xq5jOjO7ESn6T4x4HAQg3UEgfGr4f+eiPPPLI6rEGAZll3VmC&#10;wzAlfDTAlJGwgoCtTrgXdHRhXqExHOl8co9FJyAEVtR4YwNvWicLBO6MLPtw99qrgeLDpxYXIRxA&#10;2pyO9+8FuPg4CdeINhKZBL0kLY5LSP1GJkwLDoBJnlwy2tTcMBQstNgeK6jVwQdFUcRc39cmjVaT&#10;CL2w4UazHRYEwPexPWw4DUOpiaJwdIK3hyRuNIpZGMeF90CnVOwnyk0gQBiPJrB/UtEPhlr9br3d&#10;Wkgvoq0AVvbgqGSYVjqbL1WqkAZYUoRms0l3hZuDNVA6gGoAUgXQIKDXSKFhLlkvbqOAuHn/4EiK&#10;KGBSqzcaMCnYLIa+crAXj8eIRLEZvRtuVhxiiYTSoFarYU02m8WusF6C0u54jINSO4HPwipjS/pQ&#10;0RI4LhbXRVPQWIPLxH3DR0CUS/08Ehazfuyz0+mQexWNYgOcJ+6DZoB1OJCKJ1BGAJMx/ADYR3yP&#10;qJWDmpfuEDuhQgNk9of34AouYD+QM4DiAEwu9i+4tQB65/Eu9g9uYHJptkHYf0GV6N52vHBcYmwm&#10;xISTkgceTvdbg0Ehqf7AFLsltvyYOYe6Aq4Jn1ksXH6v1yMPN4gU+6rLiEz2T68UJ+YWJsgNobeU&#10;fpDePQT+dEtqR6mFxgaUR5k+ctQmUY8EK+n3RQ0kuZNubYJ+O/SS8S599nCjsN7ziqi7gJXwUND7&#10;gWVCl8txpqaRp85tBqEEuvQOYBnb0EQFLg7LnrtMv2icJA6OE6a+FDbAHaBfMRiz4aI4xrDdPuRx&#10;lahnYaIAadSx5gi9KG+OosOTDm3qddGrw3qcjGe26Uq8S/02vEvG/pQ8eHScDoc6hJRevnrz3//O&#10;Z8GzQCAypCnU1UM7LhpSv4R6bJQumD4SOHksUEphkIt5Lzx18yTEdAM3N0KUCOhniZqq61bSZAn1&#10;hKhHQo9LL2HedfgTbk2+XU/vO8IVoH7x/G9vpCF6oNMH/P+ZH0BCAZLKo6JEID7F/9Tq03Igcox4&#10;i45weAXUMwBSbuYHjCiZD6kaujMpeZGnB03KGJkj9kd/6EfPncujqx1yREC5u8V70uBEHAikl4Fz&#10;I4A2ki6mExmNKmZTlTsZkenPHep0Npxh+z3YwTHOgF4jgTmBfNXp3X7hq77ME5sXTul6JwjqFXcK&#10;xp7dGZPslkZC6HA2g+iaC8Ee+sE/7IykjIi+LbPff7bsfObLdx9Zy1hD++WdYSLKxu1+dyR97ert&#10;1WQyl1Oe228bhrO1ENmtOh1jgClvNSVkAnKj0TDCk44RBLw/xqEJnXXU4epSdjAatxv9TCLZsdSA&#10;wxazYRiTq7vmoxdTst95/qpx4TTfUdUbtysPbm4tZUMT1gdZuBvb9bbPXI5nCkm22212dH+trsbA&#10;MTfSA7FYwe+HgFxEEbfvdtEXls2I1WZHG0tZxT/Qh5CpVYJ+6OKCkaDRd9SenVGiuXziS89++amz&#10;RTlZ/MQLe4AkZFORCwmYUuFGtT8wJ+dWcwPVqncMhQtlRc7kzHJD85nAlLXXNpfBfgf/ZoAO/ulY&#10;V7sTX6gJFjp/OJWMg4egGAlHRb7d6uxVVR0qSJKohMy87L9UMnhBObU6rt+sZtO5SncQzUQDk6CJ&#10;MkogBcUfVRukk6lhr+cfsctL4o27zXxa0qZj0/HnFKXSrrCxpBSWuHE/ODAff2TxypVWbn1xu1wl&#10;4nr25IlTmRAnl3ZLS+k4CinPX7q9WljPyb662temquEkpCjbbfQkfpLOpAbDaVZiFhZXb966i6eF&#10;TNBjMwnFwODkdkkrJMIRCWzQADIEa6XqNCgafm6v0chFphdOLVar/ZbFgHwhHYGHNX2l3HzrSsrR&#10;ejoXa7U67zy/GvKPrhxWo0LiqNHWJv1MPBtCJ6nP0Sz/YKTG+LSutsFUiRsYg/BhiB3Cv5RFjLWH&#10;l4Sd/uSg1F5LpmVBuX77ClQZHjt7tkus2uGplTVwFhw2a1CnHLS1BzZXd+ttURbW0tGJaZa75m57&#10;AB3Fd58R1OHoYK+VjKUDY0K5mF7IjNigXu7Cp03lknADMH7j8bTaHRqarQ5bS4V8t93DWFzaWp0w&#10;moUD9Bx4tNORv6NapfYAjIiyf/h9H3gbgKcQUEhEJFAPIREGGcKhhhqJCd6BMAN6LpLwQKMpcCXg&#10;RQBXNh+IjIJE0ATEWVC/FriQy3JNXi47xww/RF0Bz+TQNgoMT2rgqZdD3X1vTjuxPJvf4DS6Klb4&#10;DUbnvYPyS1du/O5nv2iCoJrQbIwIbcccApoEIe6LgDzIpESVBGYvyiuMlBU1//OUw3PEw6K3PfUA&#10;QmCGuscV8HKc1CGgfoD3+9vV1v4Jv677rsDMFaBZAWoRiQOAKibVHkTcT+w95guiSUgWHBOuwCxn&#10;4LoCJC9A7DJ5ua4F2QNx9t2sAB3hGOnIClBX4Pz5gucKkKKx6wq4Y4Iwu5BzAM8MOqzcGYGGRN7I&#10;pyERvGviXczUAVzglTtHYIFKFFK7TnxwDDGkhe3u9a99iUk/fvbipm724ApQKhE6Jl1k4QwoDlj/&#10;SNeJ0o9fBHNLVJZeeqX7xZeuMAP5+Yr+u1+8+q5HN2JCcK86jKfF80vFvXL5sNp8/MGcPrBf2m0j&#10;zYsaNZjlclJwOHAWloqocBO3aqjLfGQ60XlOqXcGy8U4wrqbd+vxSGipED+o2X3TAoJgNR1/4Wot&#10;VxTPLiUuXe4GuF5/JBxW2g9t5LMKBAuC4FPHF2OGI7v7pfVCWuLCR9UG6AhTkdDCwsJerdvtqG9/&#10;6ow+VG9u15zRFK5Ab4BTCz90ZuXZ5y5FRCmX5OAPHDTUg3ILEUomigw/E4Hk79gR5PRhQ717WF7I&#10;xhcLGTEwAtvs7cOqIgoaGJcsKyMG+2C2jbO1cnNjcRkKQf2h2e6Tgr8AvhsiNsNCG3jvsEYy3uZw&#10;MRuHLUGGZ2VlrVSpVVs9uALpdHLY77x8o8k4xpMPrTlDvbCwunME5UO2UzZ5ZTIYMChcoAKDbAfI&#10;ExQURMI2EvD5TOyVK1XDGS9m/K2uWe8TY7OxzKwXllI56bNfvDnAw6ppAhfTHUvhuJ1Kz8dOC7Gw&#10;wkdRBgDvEdh5+i2VlUM3d9sLixnGCUgCiPQDV69tP3Qhj36Lg1I9ni1CA5AXuUI+W62U7tZ13j9Z&#10;zETSMRmlE0SWsB75ZOrqzpEi8xAURo8Cac6cWM1mHcF9JpPrIQnESYSQl3EyogQZgrYzSsWS0MUZ&#10;DlQoSCHt0esNkLCplKpwGdPJuAYG5omTS6bNVhtPbcc2E2zszELq8t1qudHdXIgqYnBojzqaUxRR&#10;kJLKtXpKUeC0QIAJ2j+2amfikY5mwI/RO+21hQXD9n3t8jVoFSegahxkSAaIFbvNOpJMghy7U+9v&#10;5GJI4aFDA10IyBuBPhLFGMglZBK8PUSTK8iPLHM8ub19uLywnIxK/mC70xo40zDUCHCl67nUykLc&#10;GmnNodGqNN799KOPnsvEFPXi6WWAMtoNJN5AQEykntCIijtEVDOcaUQEclYnDRtjs99r8aiDgGLD&#10;NcZuk/AsOKZRhJceoDkMuobaeBoezIc382ZmNuGQ8IZELJi1kJ9AVgauALICn/y9L+ERgitA8j0E&#10;Gfs6HhHPFUA2j9ZxPNNO7T1KXSekB2hu4FiDgLgCJHngvgi2CdjX+67An3AvwD29wN/6W3/rv4Xz&#10;/JacI03ezw+q42wBCeUx5lybSmBa1E+gvjk46mDXaeLXRY65lVQ0wVGrP6s+HEOBvBNH7hSdcpPA&#10;hXMX0mnZ7UkKEVoZYuyBvyOGn6T/CfEMhjpifZLPhBH15gWSDj7uNcfkQdNqxH/ABOFOFdSuE8Ze&#10;d5qgiTgCSye6qFZ1b2cqFDKFNGGFI5V+4lLQOQW+B93enWtAwYvWKWRlQZUf+dQXjz7z+du72+rX&#10;7xxFI+LjF9al8KjUbiEZPTZrUVY7qI8Vno/JHED7AlIJSKUGpaV85tRKIRsR9P4Q5gmw+IVE2tIQ&#10;/KE7P3RYKsciQoGkwfuL+QQIhQcdDUTAiEbSQshQEZkNUhIbGBE6Ak0fyUr4qcdPqe3Gzs3yU2/Z&#10;zMSmpcNmyGZWMnIuFh7pWiGVB7wPXkAqhYw6qOeH/ZaZyyynksLqQqJaakBuMB1nLHNqG1ZEgFvm&#10;sCzEEP3rxWiz1UPa+sximpOTO9uHK/EIrMJSTDZAKcvgWvxI4hIU4UhfyEYvbC30uqoU9hfzxUq9&#10;kS8kY3y4dnC0eSq/uJDWtU40KgEUAa2ZlBxAkL+1lEDXWzKTRg2n1TjcWEwt5RKGZZaJTLO8UfSd&#10;WogsrSXvbDcAcTt/OuEf9bc2V0yz0243lpeTibgIcJs/CGDaaCUfAd9jtbb30IOLhXTEMo10BlF7&#10;jw9GgBtodTsHtTqEgc5u5jbzCxxjLWXlxWIyNFXh0oR9Zi4bnU6H6qBajCrLS6ngxFhIK+2j/bc/&#10;uSZB4ln2FxQ5woYWsqm4GEYPhkLIF30sZAwFLi7LC+mUGJi0uq1Kp1VIJ9ZS4rnV6KDXheO4upLh&#10;Jp1CLMgHx9lsbC0bh6ODFFhYCEQjPNw2cCkOTT0SGm2spZDdOr1ZSMaldrMNuYbNtVNRtGlOJjiH&#10;lULObxirmbwcDkclLgWkwtQuxrlMPFaMSrDGYIo8t5oZ6ybkDTdXl3u10rmtNcgmLOZwcsLQaRaK&#10;8WhcAM8lmlJZn57PReDRYueIwJeycTlgJfjRQlJRBHa9kD2biwat4WIyGmcDp7LpjUImEfYLU0sU&#10;w1p7ALbIYkZhfcNiOhIYQ8mgvhLPbCwms6nYsGuj0eVdT13wO87ezdpkrGQX81d2q5/+8sHzl5pA&#10;JCZibCGTNMYdwrLISggVWEIxyeP5Ni1wF6J7E9MHLLQBDInLEUVsPCYQL0T2fALP5FOr7+XS6Wg9&#10;kRLwZhrPV6BTFl6uQ2B3e4Nqo7Vz9wA5TFd+FJ2shJaEDnw6G3gvV02KpAe8Fy0bESax4xc19vQ3&#10;fblT2ex1nGEgZZr5PdNjzb/uZwW+JebtP3On912B46486he45p9adzdj51p61+rP/AF3wQMWYJES&#10;/xw7BORfuidqwikqj3wpriuAMQhXIJNRPFcA4xsjDj8k3EdngIvjhPSf64rM+vjpd0rTg151DYek&#10;EHZ62qTM4MKrqAdDxx6ZZSitMuPUD+76pIVMLgUdXhAKY/h7UQU+cZweQMc/A2IXUOpiAP/b/3Dn&#10;n/+bS9F8jgsKfd3MJWJTy7B05LDHaSWSECJsUD7odsJ+vVLuAVe+khcx84eEUKfaqbR7C0txY6hx&#10;4N2VEC7y49Dkay/fYUA9TzRbWF5GSr+HE9ndaxTX01PT4dDThzaAqT+TjXIs9A/YVD7WO+xAYBXm&#10;vZBaPjzqu/y+zF5ZjaUioIFFYLO0VEQCFSlkOD29bn8wBLWfk0kpkJpuNYY3Lt/OJlOZfNwcQmQW&#10;kLzAQj59cHDAczDoTEpm0Rhggoc4HLy9vRuNxEgLedCXirKVSgtNka2OkYgkspEoiIG5sDjQnAAj&#10;TsdGtdbrE73D6Voh26o2YrH0AAa800H0GphYm0sF2+hfPH92gDK+5of4wI1bt6NyDIcPhYT9u+Wg&#10;j5Ol6eZSXuRiyBXd3i6d20ieWiqUS120VvaH/TCPc5GHmtHr6flCQkPUPJgcHHUAzBQlqVYedLoG&#10;7MzQRMYq1KrVQL+ciElckF/IKYd7za4+gH+WS3CyX1rJbYym5quXb/kteSmV1QeG3jcW84Wjuwdg&#10;Z0rGw726sbZQbNvTRreP/kgQKaWS0UG36QxVrM/w/sVYxG/pKFUAJJmMZTuVelyU1nLpne2qNpzC&#10;ExGmU7Orn1rZQgJA00MbuTwYoipttd7S40I0JUchCrQZi6IMrw71RCRiNAcbuSU+yFZqjYQ4WVlY&#10;QGEFd6yQicP1UXvtGKQL4NOx/lScg5rT7s4RotfmwFnM51eXFl946aXFhQXIDiPa1fQhUJ9GT20M&#10;iG51s94zIECAvAFMGdpGnelKPlbv6mpfPZWUMoo08nOKLJ8uRK7u3pEjEbSHAgQISKgKrUjfVFD4&#10;u4d1GE4EwxirljPcPLuA9PpA84ksc+7cSq1W6fR1DB3/ZMgDk8gI/XY9l0qhKRU9tWprcvNy//L1&#10;A9TUtjaSEANnHOT20VxK0g/wQFEvhAS02z9gW1C8BKzSnS7c6eF1YkInDD/9k04INDdAQQOzSWbO&#10;S6ApAfoiFUc3QejWLkdwBeqtzvZrrgARS/DI1OatNXECCBLl5MuN8omxfyMngLoIblHgmFSDOAHu&#10;big44ERdwPMG7rsC/5lW+1uy+X1XwBuKb+wKoPR/bPpnnCcnXAHqBMA7oI4D6SefcwWIJT72CWhW&#10;4IHzD8AVIK3ZkClGJ5SLwyLGGikaIPwA5HETDxg43uCh9p7GAdQnoLMAife9cOGYRYCeAJ0vZnkL&#10;wstuN472g5HlVD6FIIHUIdzzovuhx6JzjQXWVYJFG/3jX3r+xeswTGyj2ZyGTX+YjSusbbZFSUAL&#10;YzwiwF/oq+pRq722mJEj2Z7aWc4nSeTR7qYQa42nqqUf1Tq+kC+ZSe2XG6rav7B6RgkzMZ6VOLHf&#10;aiInrwjx/gAqtDyoAaWgE+QFmwlvri+ow16rb8mI6/yBaFKRRXT5BVVbj0Wj6JizA9MUEhFhvt8f&#10;oB6KZAqQYHuVZiAsJhMZaBqB1qjWbKfSGUgixpJxVR9MoSjjTmFiGDZpClg8IODgF8gVisgP93UH&#10;QWA+k/nq1W1Da62uZGFlB4aJ7dGhhnskEMw/+9Llm+aYS6ZDkkD4k1nGKGYl5NUHUGCYTMrleojl&#10;WegT+YL9bh8lWvwYkElyLEKuJEmlepMXpVRUSoqBTq/d70zrXa2tapB6OnMqfftWxfKJ9dYAKdVu&#10;GxG8urSwXDsq41Y76ogT7dxqHAWo0j4KKJGt0yvlcrtc7WcK4XQ0cHZtAU9Up6GKEruz24pms1N8&#10;V2PIIPn2K/VEQUEBHpYSDA52wNfR2pOgk8gmAxxE/LpgXO5CI9KCLkCw1e2hKgbHI5vJS0q83R+O&#10;rWEhn4IYxGFrMJ6A3pHw91qMX9XrS6c2ozGp168lsgm0d+gjI5GSX7lxa321OA6OoApoTQwJOtT2&#10;IFuM5XLRWrcdyUm1Rh31dWhKD2y73KsUUtFIPKPqKKjZiJg1UCKRoNkUk8Fyd0hgLAI3GPfFWKil&#10;6QC/tTWjbZj1Tk83TCEaBe7x8o3bi8unMBagytRs4XYaHMtI3CSVkHVz2DdQe7JTiejptTzAc317&#10;3Oo09V6D5+PIandbHbS8NOoN4DGjkWi9XPeLEG4Y4kIWl4oAYHb6w0q9F40XBk73+s0SdH6TxTho&#10;n4QQ4Jmjo+YBdK56nT5jm+k4l0tE8GWLotTpG+gAyefzjt2fgsvSJfxFaZEFWwYZ6nAJRnAFMIJg&#10;osnAJ8jf19KTJ9ID3tinZp4ObW82oKOYJgzm33JDi1krJnUFOt0+BsX27v5xVsCddF6PFZhlFl0b&#10;fm9WgFh1NwUwnwmYYQJmeYGZK+CBBN04Z5YVoAt0WnuzxMC3xMrd3+k3cQe+E5sJv/FtmQXxxxt5&#10;STlvgb5z4k9qU99sz57R9TagH58zxjMSEjjw1KOgJp+ac/qiMQFdoCdApoPjoYVlClagH6QfIQPS&#10;9dDp9lggrVu0tHFcjPTiDLp/kM6gZPrsS/qVG5MAL7UGHU4Ul1dyte601Z8OhtYA5o0JvbJz97DZ&#10;C/KhQip7tFfrqTUE6Chyg5l/ZAZMu39mI68PwDsUHXa1kekc7dcFv7iUDgFutJDOBBhD04zQVIxE&#10;ZSEabNQ02CmRi3QGEBee7u9Vjmq9btc4PGoHY1yt32P5mGb28znA5rVes3RqJRX1+c1uMymjd23U&#10;qnf+4CuXW72REss4kyYAzJoaJMmLSS9dlIALazQ1gD2DobEoBe/sXDV0NZmKJJCbCTGNUqWYyiii&#10;cn5ttV0uhYP8Iw8+BBwYUJ1ShC2k2Yg87Y/0Szs74Ek8t7EYFe1UClzI6H+bhAVfo1eJJjnLbCel&#10;6cZaHo1/TU174erVaCoRi8vxmASAuWF10pkIiIxb7frUZ2ytZ4O+/mIxA3iEExyhXRFqwt3OQAOX&#10;QWgsC+AZHGaToWJK9lnd1bxYTElxGcwJAaA1UxH+1GIO+jcKz+Zi8FPG4HJeyBXg4DR7kGtGd/xU&#10;kJl4NNCump0G0zfG23v7ass8nSs8cGZBjkhQzVnI5Z2hbanacKB1WhqsPkQPFacf91uLSvjB9SUT&#10;2Xt7BKU+9OfbQZjkqjbRDAgnBZzz65m1ohSY9odWqLR/YPfaIhPsNYaKkq5XOj7LtyiHXnj15vU7&#10;9a1i8f0PnclFFYTQ4bFTQkuE7hcCItIq46CwU6ns7dVPL58GAqFyWNF6g6VMTmKD3UarmM2lBM5o&#10;QGoiOlbDlRv7WQmJ+WU0gwJAYWg9UFGbqDwN+6ahAqynKFK33Ygi94DMjGrlEglQXe3uH4XRrsoE&#10;9u/2c5zwwGJ2qEKyyKf4fUnoPvd99Vav0ugIkXhYlNr9AaSHWz3cDys6kQQ7DPHHtXxmIZrxd8LK&#10;hIsEh7Ko5DPZ5VwRXbNxQR4CWNhuxGQJWaSllaSo8AMVLZhCNDs+fTFfrw/+6a+8+KnPv8zHw2Of&#10;Cl+QgYIk+ZmxCtIxjuFGg3ssv6F1nDfz83MONfnz785PPl7icBYwzPEYenOLN/l4PsT8RDc/uc3H&#10;7vQc3uz1n3z3zWbOb8JO3d/kW34HvtOzAm76fBa4kzj7ngIBCfdd6+sV3kCtd4weIG/SAgGSBzMj&#10;fZzumxnsY1cdxyEFgtdlBUKI1t1cH+w1abMmpT2QzZEaP8h4Z7TknhNNT48IfcFFOC4xkkFLf44p&#10;COGEe8EB9ktIYgFecrRurcwnT0XjymhiI8LGzqirQbMC9MLxQVlSnn354Bd+5WUxkhmaTUTz0bhY&#10;O6iiT6uv+xqG2e4OASIrpJS7hzVGlM8v5EDI0uq30DqH/irwD6fSWUEI3q2VIPu3tlgYdvvoly9m&#10;EziIGGVvHdR4AYSDkAmWEOQNbZh+ZBmQuMDZMOVWC75QpzfAmSckqQ1pIMdpdgE3H8dFPptOq+1O&#10;OpEybbZr9M2x0GoaUAs+c3pRNzsJJeK0e5zI99utfD458gFQxgshBeF1ATVhhR9PR5raLmSjsZjU&#10;7nYWFguRSOjanTK4BFBKtvUhyH9Ne5yIxRr1SqvlGPpUQRm+0Z6wChDmXcT0QiQVDqEkzwTjreYQ&#10;ORxNnwhsXG2180mFiPiFgFc3uVA4EY3qQ0MdWhwnjRx/q6Vn4umkKPDAYmhQveOi+US9EdjdLUXF&#10;8LnNhUYbl8NUSmpEDKeTyeWlYqM+6Pf1/EL26KjVVx0ErZX6MJng0gm+UlFt02CmPXSDqZ2wb8Q3&#10;O52Dug3tZqJCaCDy90k8wJGs2lOXVjaGvUY+HiHdiZl4da/x0IU13hcytT4XkkE3ADcEnhAkE2Gb&#10;8HihHVLVrEwuX2uiA6CrKAmJiw6aqsLJaE2DtqXa66wvLPSNqRCcJiQeeRc03ODLEwXxYP/o4Qub&#10;iVRR7fWTQjDKh9vNAXabjCvwzHRVBaNPVJZx8isLK4rAg5PIx6M71Gl1hguLOfTPaONgo9l45MLm&#10;QUOHCKA/zIicU+tpr9w+yCZlpNllUFiEeAUITyXWabRMawTpQZ/pE+Vpr9/PZNP4KvHUD0xdiiQQ&#10;wXbQqRgyM2l5v1oVUchJRTVjEBQFROWuXCHooUYF9JxMR61GDZUsNP2J0QgrcHulXRBjJ5JyIitb&#10;k/7NW81sUorGojduloYqWmfHkCuWE8vtbjWCuzeZOsi1gMGI4Q6aalWFsmW0XNp//C0XoGSMSj38&#10;cJeHkSTkaTsoQJQ80hezEiIh6pq3lCecAO8tz0h7tv9ErOJ90J0u6MRF+6KdXl+t1Jt3dvcxIyBW&#10;x6xHQMVzhv11NQLCQjHjNKMJ/xkaYC4r4GEDvSTBvVgBFAjeECtAsxr0t+eOfMvN3f0DvPkd+I7O&#10;Ctwb2Z+I2ucH55ulB07cWzqcvJXzzj5deSJ5QO0xHRU0q0bX0AU6kmn0QEeU2/s305jxvAS6W3po&#10;6jHMcgZziQc6sL1z8NIS1APwPIlBX/vMf7gd5II9v3Ftp7q5mkoi4dljQRcYnNphZrScy3TrvVxu&#10;RRZSKAYIfnVtNTk2oALM2NN+Jhc9fxYBYvWoZSOSTWSDfdtqDLqx5DSZku9W26jvt9so//vAxLe6&#10;FOV8rNVneD/6rdTDWk2JQJTekKJKJKYsZhScGdq+YgKHedY3UtGt5QuYY7926eoO7GQ6l0xkUWog&#10;An1KLBtJJHklPDK1qCSyoUAUhWHoFE8ZlPAHAyAJzbERjEtZCCmuFhYQ81+9vNNsdccCZwcDw2Gt&#10;ibgXNibM7B4cjadBwN8wdzfVYXFlYTrupyLTQl4h8G/fuNcfOtrwoY10IcrIPHfp6h3A6zXTkBWh&#10;Xr6bjbKPnFue2Nrtu3fv1hrIf0AAQTdV32j46GY+K4yWF5BqkC5duoX2tKDfXFuIomO8UiPpAWDb&#10;4C8elit7lT3VtLUxc7t02B/5VR/YmXxI6SMp3mybTsCoNtoMkx9N5b6t9oy+MQLw3ojEp6B3kiW+&#10;WqrtdRumr4NGhss37iorGUPiX92u75Uq4Ca8c/f2UaVRWFlCvr+DBDcXKrc6ASWC3k7Vtkv1aiab&#10;HNtqIS2cWUU5ybyzvZPL5M+uL478o1vt+jgSN8bOfqOponkSmBJRSuazFmOF40rDHL+0V+4PWgKE&#10;IHy+S/vNJrI9styy7AG8tAgLjWdWDkZE1h4Y+CpVS4NebrvXkNGmGRiVq3dBFpnLxRwTFZvKNGC0&#10;BioaLnKF1BCS2aNJX/X3tC46Kib+cU/rxXLJWCaBysdwAl4KhP1qKhGPKYLEcfFk/vbdSrnSiaDH&#10;j2FLh70ol+nWzLt3O2guyGfiW6fOgigEbZySILebHRBXCKCg1pxURgKV1O5R86VXDzsDK7+c7vTU&#10;eilweiUlBSZ6u761UlzKp/GAocyxe/dGPBhYX1weDMyQFCWsRkxwWBuyKjvldDFS+O2PvzLohdLp&#10;LKgqGQhyjnQMNDqWsUD7legAPBHizwf9Xg6AWu35aWR+BvNSjPP7pFMHnQ28eene/ZyYlLz4fn5y&#10;+wb5gPm58Q2X3zAf8A2m3/sm+4/+DnxnZQXuffhew/fNEfvPYIM0m0YK/Ij9Sdc/xhhyeSBboQkA&#10;8iK5djcf4EL4sH/KKkC42ajhP872w/V1cX6Bs2fPZZJATMPys8AEIMgnxMGo1sPwu+dHRj7Ee4JQ&#10;RyWtiHTWIGTD7gtuPMUu0LQ/BRKSI2HXbvsAnUSoCzJLQ6Lu57SPKjofzcoxUPbYgAogr0Auhwit&#10;zpQIUIsAFnjMhH79M1cPq0ZWAYLbEvhwKhYxLH9laCgk2z1ZiMuqWQ1JMhrDw46WWllpVMumbrKc&#10;GI9FO41e6Uhr2fZj53KpMFevDTU7IInZV24coJrAjzR9jLCCvXi20Co1EdQFRKIvBEKTo94wG4sv&#10;pRMDdTxQ+4mYUCr1xBAkg0WfWf6e79p4aC376Fnl7IZ84fTZtcXAtZ3hyB7KEaE/5PbL+4EpD6ha&#10;MhpptoeiIvR6BiB3iCF1uz+askPVyGbkVgvGzkxkM5UWoGAg1jUEKcdM1LEu90xNiPKNmk7IDKdK&#10;KsaKkRFSAkf7XSUb1R390rXDbC65kJYmDhONgTBnIMfiXUML+cIK5zu7EWurdrfbs/RRKpMFCmDC&#10;gAnHj679pUQBNiwmCec2xIfORr7nAxvPvDU/GfpubCNEVsFGiEzD3kEF9zabSMNrgX1FDNko9aMS&#10;TCZw7IVGvQb4WVqJN2udwVBDUiqu+LNpAVTFUFrKKhJ0m9HOsbKysF8xnH7zux5ZRpfdYVsbtJCF&#10;Cls+C41hINbRtZ5qTASB3SkNCgtZlJq6mgH2x367M0KY7J/u7B4I4eCj59aHKigQpK4+brWbhDiR&#10;l1h5XKl2woywuSwFxvqgZ0XSYgyhtOkbGMCmGTDsr9zY21hc6VW7kYxoMWK1XGc07VQ69ZYLKI/Y&#10;KN9LI7PS7bYtJsLKfaP9ys2eb2pE+IhujGQpHE8qyH6Y6jQip6qGEbJGCRHgNWFvf+dtD5/vd52j&#10;Xicu+GVWiOf9rU6PYwSe4cbGtFCIOKYtiEpUiaLhs9rut/ogBxr1B1pfM1czgbhQNNReJMYgN6Pq&#10;FicFdR0iFM7GRgpX0Kw1ifupw44L8YzQHnRqjX4smkbPXL1RRV0gzPg4/3jrQmY05S9dP5RjsXhW&#10;tMcaEKFpBT4K+JHAMmRg7DW7A9Qg0DqXRw5sMjlq9q9vH53exGMjIxOHfkt4+vAEMMZtS4eGBQAo&#10;mDzoROFCd2GzCWmzR0NM/3TngRmiCDONa9aJxrVn0T3XHwtenOBOA2QCcCekEXASmm6VqvWdvT2X&#10;DhqAYtBQkQVq+On04oUcgPpR8J/bE0CWgXfBbxZ4GzQIAi1AIILkB8te0uANOghceAAlFpoPXe6N&#10;ke57Bn/05n/+iN9ZrsC993oe6k+T5F5izesgmBl+1+S7pYHjrkLXPaBthB5sECbWjdFnOF5PToR8&#10;llQjQhfOP5DLRlwqfbSzkXFPBiAoPUiCnLT3uA4Eun1IeyHduesBuD0IgAIcS5vQU50lAwh/AFwE&#10;sjFNHnjFSOIegEjE6lUrHSGWU2LiFFlM7M/NTLrshZ4kAYOO4J3t2ic/e8PnF7NpKRaRhn3Vskxo&#10;4NX75kIilItLFhOudkFzxBIlPwkgKxVHjiVi4bBcLaPFuspH5WrLySektbWVq1euwmpOfRZQWUgO&#10;g00Yc64QUSo9va0xyO6GObbdG5hQMB4ITHjs55leDzz/uFVhJRh5dCv6ke/JvO2J1fe++8zaRjiV&#10;85OGsSjz+NMrwQD31S9csxFrIe5hIYRo9wYtX1DC9NrrtYEI5KAsOPYP1Q6Y0xKJ+KBj8cJkfSt/&#10;d6d8+ZU7gGcm0xHYvGI22mo2TGOYSS9UmvtQpFPNoZzhDitwtgL5QpixNEv1j+1gpz3kFVbkJF8Q&#10;VIMNw7CQdQ2HwngCigv524f1RtvkZYljw4NGb3Ux4mMM/ySuxNWzp/jv+9DqAw/leuPQs5ebAVaK&#10;x5yvXBoo0TjgG90+6heL6GjfQ+kdmHUbYD6mWIhnkrmjg9qFi6d1fRBRYmiAHKC4r2uiLAHgBqbd&#10;ly/djKeL6wXpYL8RAvNBd9Au1T72kdM//rEnbpfMuzuN9WLG5+sDSAiWhZSMDs8V+vyjdTQZkXqd&#10;ZiSRVgcgXhqwnADcGuZ7WQRDItfuDjpISqAhXe0W8kWiuuRA+DEIT0WWxWwu7djh7XJn2DPCgizI&#10;0F/QmDGaXpjza0nGx4P/sF6ubhRTP/L9577v3Weeenj1mSfz8Hl//8WBjc4Qh2nWuglBfOujKd00&#10;YCYSsmCMmHKtlVOQTWfag57MMYlEBkR1DsSpwj5FUrRRoNFpJCQcTNEcFB14P6MvrYq1DkpGVgAc&#10;WvYQdqrVbIpSGMMKnmAyEQPLMyidQWxYLCz4wTIdC5bKjV7HLBQjjWoP3ZgjByKE48Ul3Ci2XG4F&#10;ww68O9BOC3zIMoZqbyCJfC6flGQ4H+Od3SPYPDYUbjTaMh+vVZuJZAItFzvbtxPxKBrry5UK2PZC&#10;oNZwrCgaJSwrGYtdPJtOyD5Ds+BQufabtATDFTD0IdioKTWINy/NJwPcEf86mQC6Gc380Wbge82n&#10;l+3zApEZ38lkMlD1o0rt9s5dtHdS5B6F8HkW2vMGiN0+ph18rTTg9hPM9RJ6LYRuA+Gso5DABumL&#10;ehV4bI4LBK+5At4R5y/hvitw3xX447wD/1muAE0DzHUVHncPHHcQkDwbdcU93mB31NLwHf+gg+D8&#10;uQu5TIQSk8PdJ5aYWGvCI0Qq5tTZhxwedGAJkYA7oo+bEl2fY4YhoLulLzqicGAyU5COYfdw1C0A&#10;vxAhC+g1GwM5uSBFeMjhEdpR99Nu8wLZP0luoKbt91+93K42NJAhp9K5AJwfny3FJQWeP5QARBm4&#10;+6Wl/EG5eafc6oEWxrBEnnvl5qGSTEs8O2j3z2yty6B+GU+NobW7d4cPs5lUQoyFM8mMMTBwQrGQ&#10;r9NvvPrqrYE6yGVQKGcUPiAEpNU89Iq53qCDdG5MiS4uGT/73z/xyBnp1EIWOAOGkSYMqyENbSIC&#10;Y/iAv1obEvnBACy0gw7JREpUEnyt6iCdAH6nLEL4hNJqdk+dWqpXGyIfSqaSEMUBzbxp2GfPr0Pk&#10;APmU0cREZA2CpYXicr3c9wUB6o6BW8bH+tr1bigAxsAoks23t++cfWApJkUtVT2sVJF1TyYTjj3N&#10;ZFIIdWDLD0pHkzHwfpPFbMoy+8WFlD2aVirdRDLy3rctf+xjDw1V4R/8wnOf+mrpdz/3ajqmPHSm&#10;8Cu/9XK7D8I7BjR1gEwMBiq+hXQuKwV8WqeRSYiFQrLd612/VdbBB8WGY5I/moyXykepTK5R7+8d&#10;1MJiFCII+WSYC9idYQAotv/xL7zjox9+oKPpv/P7V4dda3kp7Qcnk8How7GItooRctrAzll4KCKy&#10;tH+wB4dJkQQRqQB0vk8ZcMgZpt4b9H0sh1aCZCSaTcQCRBHAb+rw+yatHrgUISHB7e92QZm3tbrY&#10;VztKLGpoJnIbJviDulVJjDvq4Ic+dPZP/cD5tz1WTMWdEAumG6Qnpp/98p6qoag+Do3Nv/iDD/6F&#10;H3+4UjVv3mw8+vhipz8pbffe/kjye7/7kZs399Bsiadc4CP1Rg3dJe1mDwiVMO+b2tNUPNTswj1F&#10;qz4geIF6Sw0J40hEgJBQIb+4v3+Qy4Gb2TE1MxaRtWEzFI4mUgJqUq1WN5mRQlCqGLPJJIdwt1Zp&#10;oVHl1NYyECuD/sCwBy7pJ+gXNDwpiiidObMOPsEGsklDe/+gK0lcvpgA5QOKTWjPUCJyLCXrAwdD&#10;IBGPw2OOxWLor4FYEs8HpTDIHlpqt7eQDp0/nUcUbdqGa8UJVoC4AoYGtwFjj4zcY5NPB7VnIOdd&#10;ARpG03fdMUtziDN3wXuL7o1OC3Qqoq4AOiS7PYIV2Nk7gCwmPAAYe5KDnCMVIF71MdqfWnJq0alp&#10;99gEiN2f4xKYxxAgU0ALkd5nCe5p9nrTfkJvEvvjtATf8cf+jsYK/GF9+/O+refXe1E7ceCPedpp&#10;sm5urM5GPjXGNP1AXGaXS5wOe292oAOKpgE8IA+GHNaQkoRLSEyKBceHo6lCmiogfoc7mLFAkx9e&#10;JnBWdzjGJEMrhgtGIXNzVN/HtO2MuHbPt7ichAlFcb2vGaDPy2T5yVQDgz0zElYKsagCnB0yvzVE&#10;Vz1tfHu3HgC0faQvrmykUqmJpYGtdOfODSSpa62WMZ4+eO7MW86cvri+aFt9MJY8+shDIgnduKjk&#10;FJOxqRnifJNnzmRX4mFM2WjwDoRNX0CvtyrlchfEzLll8ajSvXS1Es+m0c838Zm8yJT22+2qroho&#10;MSMzLNoPcJlrK8tIw0KJGJIOlfIB6sGhgNzt9kFCADwhIHUiF3rhyu5ABzM8EGTMhY0LhZiyVVzX&#10;GhAzDIA1Eajy3cO7I78VjUcYdpTKRVkuBKsBDwqzoY0WhUFPiSYH2gizXzIWxReBzMp+CU0P44jI&#10;/PgPrXz3B85//suHf+uXvrDdtyqlwYPr+R/8yEMvvbLXUwkhHbaHFW63m81WHUh4OHEiF4zIOFrc&#10;tNSNraWhodfq/d29EmSIxg7KHHEXMorMAfoH2IP9W52eFlCEqMD88A89/l3v2wR34dXrrcOyAys1&#10;RDMIFzV0Vhv6+rpV6TZ4hQOLJRJQ6J9E+wK6HEyT1EpgmpDutgwidgDS6WCYuFM8B9VpkCaiCmDJ&#10;AiGf3jpz2ucP3rqxh4D5Q48vPHoOftcY/SOdAWi0A3xMqat+y+l911uXvuedp4oA1Q/NF3eaz94y&#10;qg6sc+/sCnoJ4xcWJz/3f3vy/e/OsMzoHRfzqTR3tzTcvXLrA0/m/sxPPvm2t6w+dnq1rRt4Hu/c&#10;3kaWAAI+6kDbWC0EHAPkkj4OTgkeaCcSibUaBk4b3sxoyIMbXxta6IYo5rMRWQR58NjSt9ZXJsgQ&#10;oHoRAq7Q36j1AebnhHGjOiByTkF2eXkNN7ZaR5WgVlzIIbIPCw4bmpj6YNBvg61PG+p4NKo1iFiB&#10;xtpeWEgm45wi+uHtLS3nQSfc7TVBM8BM0Dg6jEYVDFskUyBgYGmDeFQo5PPBgNCoAwxL5EIwTL2x&#10;TyeN+SB+3rn3rOO9K2exwczYk2lm3iego9ub2bxlikvAYCd9jXOAg3n34kRoMe9eeKc6P9d5l+Dt&#10;0PNU3nBqnf/sH9bce38/f1h34H6B4DUuoDcrEFBIAMUKeOCA46qBlyQgVQMyLo9BBDPHfG5kYlNQ&#10;DM2yAiT6D6Fm56bnoL3iRufuKCfDCfUFpLCJ5gohMKb+ObXrlEqIFN+o5T/2FTySQW800jACyGEk&#10;9SZWt1btokAgKhyIV0gbgps5IERKx5TD2Bz0oc+/2qw2+1xCUgfTDsjTfHal2XFUfRKOyOHAdKRO&#10;WcDsfdEwc25jeX+/dmopBSHY/f0KUvMjR63WO92uXgB3nRAAylsWBdQXK1UVd+/RR86ix71v8qjf&#10;I0xJJiID3eoPR7uHpcMKoINBUYkP9Yna1TeW/D/xscd4Sdmvqv/ii0ef+lLp1Tud24ftT3x699pe&#10;3wrz//TXXrl6owUHYa+8hwAnGBp1G4O1Yj7AmO2OinsJrVpEZgF/WB12FheXwbJ6dKAtrUWhOHjj&#10;+ja6LHFfHfDOckg+57qNYTwylYRpq9wpLLAG0HrIxkP4KBCy+nouxa6tL73y8n4b0gWajSJ90Cfa&#10;DsgNoNg0VrUe2IFFiW90a6rD3CnBJxobHePBLfb/+TPPnFmP/vK/fv63Pnu3ATWHoXo6Gf7vf+L8&#10;A+fzv/3pqzsH/Ww2CUvrG9sQ9btw7gxcgVLpsNrTwV43NOyj/VbQF8qkIFRlFxIZQM4R2ckwe/a4&#10;0epi+k8k5HicYxz/K7dqH3vPytvedvb5y7u2Zn38s1eaQ3DkDbETDkbdgmLUKJEOxxNxcMAGQjxU&#10;rtvdfiKZLhby/X4PdBYgw0evBmGkYZh4Kndr5242lUoowhgsOf6RoU96fQg6hDTbiEZlW7MBA/np&#10;H34AGYJ60+r3x5CLtMfmUB0GOAXZoLc+vvLgA6muE/zslcZvfGb7E7/96ko+e25r+bc+/jISGP/T&#10;zz7x2Fty9XaTCWdbjebNQ7vdVN/5+MKPfu+pmDwFgOPWYe2VHS0qsmMbBMCjYqEAPxaUlCjSxOKp&#10;Ur0TCBHCTFQa0il+6kOO3Wcj2wCRSo0oPIEC/ODuISlqB/zpVPLSjVsgnUCD4blzW5cv7aCyLcvB&#10;ylFXhGwjr7Oh6OFhN7sgoI7ebU+KxVg2swgOLhQIdHUYDksDgBq6fVnmCsWCrmnoRmnWG48//hiE&#10;BG7duS0rEWM4TCSUxcVCtQZCjQFYFFFYjyggUUSRz2Em3EJGWVkSWQ6RNDS5RDKc0etLBE0MdBBQ&#10;QjBqzuedAy83MJ8YoIEBmQdIwDCrFBwnAGZBBd7yZgA6ZR2TqYNiSAWvwO2dXXiBJFh3DTjmEO9Y&#10;WPGGWYFjJkE3MfAa2eBr7ALzBQIvizALNo71h+axAvMX67kR8/7EH5Z5u7+fb/4O3M8KfLP36pt8&#10;Uk+MZw8dQ4coDc3pkD7hQZ/AFdN6Px35ZKogOmPkhfUk+U9zCG6CYXZEV7tolktwh7f3cRSk8ScV&#10;UKBhAX2XvqhPMzuZ6ZQVgdNmbt/aLyAAKqYOKp2xw+ULRSSECXcqz6s9K2AGFzKrmVjksQfjl68d&#10;wKCncvExA3792NnNwtm1DDdlNtZXXn35FQgEaPbE0J14JFpt1TKpZAizuH8SSYQy6VhWFJNhFgEp&#10;Fw0t5fido9aLV+4KwvihRxcPrP4nXj74+X/50j/59Utfvtz77c/tXd9B17rw7Ev1/9//+uJXrhy2&#10;VKvW0guLC5FYlJmE19ZysjKJ8Nm11WUoI+Oe4X5ev36z2wWLTBstiUqM29+rbu8c5gpZSOqBHV6O&#10;RE1jnBFQKrA2lpPnL6yIEf7cwys2uJEYMyr6Wf8Y+WQUHlpNwAMjwQkj+CZLi7F0Iru6sjFQe+he&#10;g5ih2tdFgV2S88lEOAyQWSD4Pe87/Vf/h6dThchv/W75l37zaHu3n/RP1kLxH//wxSceT3/iE3uf&#10;//LB6Y21RASazWHWHwgHAzElsr29i+8hm8NfvkZdBfFxt6P1unoMKYI4qw5hqn0gYQB23SYgNQdJ&#10;gsV87tZB64Fl+R3vOP/bn7596eWjUt/68g3C7QSJZhs9Ebq+nvf92Pc/Bt3ERr1UL6E/sEMmdGjr&#10;TUhvhRyNgTcROYAgx2eyKaDAkB2Acwgy5m6rLoHbCdWhcDgSJfpAIGzoAEg4tR99IFXcWryx16k1&#10;UWyCv9rW230U9gFEsYPA91kvH4z+/r/82l//h8+9eA1MCaHVePArL9ZicvCv/uyTBhP5g2tdPhof&#10;Gv1f+tTda1f23v6I8rN/+e2pbAQdBbWefmmvIvJCq6tFkjGw9Fj2VIwqjWY5HU/FwOMDqcDeNC2G&#10;HrkgL+U4kCrC2/OxpmExNXANDkA2wLCcohlDpGdu395TpOjaqSJIGdtNCBHoEA7iWSGbi8MtX15a&#10;VYcGSLFgpFNJNAVwYHfotYeDrm0ZoP8Kd3odeBzr62iO9d/d3pmMQzyXjMWLlVrz6tWrQBTu3S6D&#10;SRDDp1arIqNAZIsn0+LC0tFRBTtfXV8B+yUgHRxGBtg20Y7bAcphRlVKhycdeiSZ575OxM3z4Tv1&#10;GLzNaILwxOQ1v+ZEpE6nES/vSMHIbujxujqjNynNpwHmT+zNXJY3m0bvZwK+WQPzx73dfVfgv/Yb&#10;8IboiUF1IqVGhyLF6HrjmX6E/qZv0QFMf9OyAiw3NqBlBTpl0CoDNeSv7WEuGvBCDbzrGf75/dPD&#10;0SoD3Se9Crwc3QYF7wJoZa/cKVdapzazxbTUbmm2ppL2dkao7NfRpHfzzsFzL1zeWiueWoivxMGp&#10;i2SqcWP7AK35YixSG6IeyoIP8Khah5xPMi1aY+PG7UNDHVw4hXZ3FKBBtoZdDp95+sIDp9fSom//&#10;xmDkdMBAz0qB0w8sf+nze3/2J//dlev+VU64mI88CALcoZXhzQeWY0xj+MRm7slHlnmAse3Q1LFA&#10;CjcZhYNBQNCbYKqPSCi0FyBMDOjFI295HBjnRrfLCiBfEkQ+FU/FDduoN5q9gXpwUPcx5vmLy/AV&#10;ajXM4+OvfuUy5FWAbJioFnQFx0y33VehTZCO+h9e53/+r78vnxFe/PrLzUYHgHU/UJCGg43Pnzkl&#10;hPmcHN1Myd//XYUf/uFNJsT+s1979Z/85uWN9QwqHR+8GP/Fv/eud32w+LUblX/+b56zGBn4gKOD&#10;Q4C4M+lcmBXv7pd0C2yA4uZiQW93+CCQmEFwPvbAtDcMlNpteCXTIF+ttacBFl2U0WRUM63Lr95Z&#10;XIz+jb/w5Feee+XLz94EO+Gnv3zXHMETczgUAwAY1NT1VenBi6vagEGJPcDCcJp7e3umNS7XUUco&#10;gYXQcDV222q/VCpBSAaYOITUg14HNe2eNgAPDy+FIpEIaHgg0CULsYW0+CM/8OQX/uDWv/n4V9GY&#10;h8Q7zzESKxTTedQZ0M//tVdu/KNf/v3f+zIKTGBdHjx8fg1uT6/f/qkffDKWUn74Z/7Vxz+zG4/J&#10;t29XPvkH2x/57q0f+t5HNMhRaIa0UPjcs9Vbt6CkbBzVezf39sEM9fylO0ftNifJ9cZw9+ioGJcz&#10;PPu+txb/xl/9rgfPZ3VDDXJh1RFA6hBgGVRR6u0u0l7pQlpJKip8ob6mDzpIpdy4ulPMFwJApEwA&#10;8kiy3PjypTuooEuRcK2KutLItHvhUNwZDTGsuj3DtBloMiWSCkQoAuMpInj4SdVqXbcc3bBObW6g&#10;MAZcQJiVUul8tz+EWFMul3NH90SU+cvXb1Xh0GkW1C5QvOijBcKl//LqgHTQ0SHsuQLzRpcOcG8a&#10;8eYZb4qgY/9EXDE/nOe9AQoeons7ATuY90LmY/QT3sA3cAhORPneGb5h+HTfOfivNTnfms/fdwX+&#10;C+8rfco9839i4V6HnXrxNAjw3vX+9LwBOlAp7JZuT0049RI8w/+aIXfzb1hP5eopGmDebyDZBRc3&#10;5IaCEGch2iR0AqIvl5SURDZkiAYC0E0VhHhCSoBLf6h1QJbO+SfqoBMSopKA0jHrFxOhqHhmKw8O&#10;+ecu7U9CcFlkIA59YWdpaYkPQIBgzzceAlgAxtxoIm5OfLmitLhUCAKCMPVzcQjBK8ii39rr76vW&#10;S3fvAD2eiSYNAfUJgQlyji/caXWfWEv84BP50ymgt3y6Zvt5vWt2q52JAM65HBMSYiFTLybHLKM7&#10;Q380kmqCXH2/IkQVjg31e73S4eHi4mImkzmqVINhDmS6spJHOSC/pEAeqdkAyTyyAf5EKjNFvMyP&#10;d8qtL355xxz5jvYA4p/4dX84Kls26X9M89L3f+DCn//pjT/7U09kkyMUPhQpghI1Lo3lwmBHQHvV&#10;3t3tKtPbvqVl/KE/87EzhZz0qc8cfPb3b/lDekHo/4P/9xM//aNPJRPBnhn4Vx/f74+CC6sSsGmS&#10;EjFN+8btO0FOuL27l8wUmBC3swNMOiPEmExOgTBFMiEC1D7R/G11AL8KJRVJjvSHaqMFMH8C3XE/&#10;8uGt5dP53sD3/e89fe1u/Utf7z5YDBvThdulfSEV0eAx+n2f//2vlupTJVlUQaLMMLgt6JRLZCD0&#10;k8TziHNIJBKCrPCC0KjWuq02yJGWF5dQ+RZEcYQWfh/CXZDtRDvQ5mtpD5xfSmf5r391TxZTgOsn&#10;4mg7EPD88Pi8kgGYTxsGmw1fglcyodBqJvzwo2lbmP6p71/LJUK/8L+/iGh/MxuD5PE//1c3H9+M&#10;//SPnPFNnWHXlOTkv/7US89dO5TCgn8sx/PLIDmotvpd1W4N9dWtLcBUjhrNxx7O/8U//5bHLqSm&#10;6ijCw6PSxWja9uPo/OraQjwVRW8sbs5A74FKKMzxSwtFyDWhOQfkS5IItSoHMJFbt27FomCBUiDd&#10;q8hx0E6AIEsbOtevXwcjcDwhhoWxgmYZO3i41wG5JppUgULV9A4IKBmoZ2ldyIc51mBzq4i6yd7d&#10;w35PA60vgB2JVLzWqrbatVqtrukmYUAKcdrQsEZOOEyoNmcD/BiR53nh8zG6N7fMuwInDPYJz8Dz&#10;CaiZ97yE+WmKAvpoutGDDngG/oQ596bFb2zXvbjl3sjn3on1DT2D/8L59/7H/rDvwH2swLFRdI20&#10;lzUnxvJYjohm1ShhAG0mnK0hvYUz4kFKGuaCCWiwflwCPN4n5iC08UKg7Ny58+mUREJxQjMIEBhp&#10;IIDxR8WbjHyiWAxcMWkjPC7nuU0BqAtgt6RqivCXBdIAh8Iu3KK/q2FEmAoIOQE2w0rqSWCNMwUA&#10;3T9Wm5X6QMytQHgthPVQKycww1l+gvoZ2BNS09t7057aAmt9uxnq9nu1dgfZzWwidWvvajGzFI9I&#10;tgVyukiQZZJxNhnma42RMULtcYSLwyzchbGyHSj8oqAbDEbG1sAEdbzpoEDLmPpqIf6F59A7AF5F&#10;R213Hz57Wu91uZCkO1pD7/7oh975mS++5GeFpx5ffuzJ5Q++c+uhNTTtB7rDZqWGmnywa0+FQOhC&#10;Pu8zrLs9faMYU8L+4YS5fVBbXUlKoeBwOA1NfD3CXjwGyW7IL5XLN3kOFH/+WHRaPUILw7ggh9+6&#10;Ln30B87aPns0dDrDllplsJPdUqNrig9uyaW2dqejgtwQUu/MVPvudy7+6A9tLRUFcRSyePFzX7x7&#10;eU81fPLIbF7cLAJbV++C+d4X9uOW9p94dO2pZ5bah/bf/pXngHN/dEH68z92cfPU6YFWv9U0/u4/&#10;er7TCmXi/ET1p5IxVgqrrerTpwvnN2KjAFOr9FJcoD/RhZCMsL/V0EydnU71ZFqZ4KZAxECGSpQ5&#10;0blSu8MlxXHXet+F4k9+5AHwM5w+X7x12Do61KLCCP2OttHzQy0Z5MnGpM9MdqqGrWtWn3SPZQRH&#10;iebN6ahU7UpKMB0LM0POF0TJX09z/KObqScvps6dKnKRUL0zPjy8yxNOQAmyPZuLnN5lz5+RfuiD&#10;G9U+86VLVS4WrdfL0BG8tdPwh6YsawGTGIby7tReTHLdfuegOvjA08s/9T2bjB0qNXz/4F/fvrW9&#10;/8Gz8Z/66MP1xuBo++h/+tnH2KjcbQ6ThdjV3cHP//8/O/FHlpaSIX+ltN9ZzaaX4sIDW0nWDulj&#10;ZKQGP/cD59/6/tWVJSguRxyfARTqyy/UISvRURu5EFiwhmAi6FnjncYwJeRzAuSaBvWhLQoyIIco&#10;JF3bO1wuJPMJYR83MCwgygeeFDelUgFhg7lYTOSSAiPG9A7qCPHeoASWZahP75a7okR0e9ZWV2To&#10;ZFgWaJa0oQ2piFqz3zxqFIF9TCcM08BjD08aTKGSpPRte+pIMX704Pn81obsAz4HLOHoVnQsngNT&#10;NZg2B5Ajoo088697bDyZTFywPwkNaACCKciz8V6sT+cuigKmUYRLZEIWESdAVx0QE6JMuLcPVWlM&#10;IMgH0hSB5w3QeYBmIjEfocmC/BDqciI56EoNoZPIZRdwJQkphoB2EwD/62563EFw3EyInbnNCq+J&#10;E3qZiRNphj9s03Z/f/95d+C+K/BafHw8fojdP+EKHAMGZ7wCnitAeQVc6P/McThOzp9UJsQAILpG&#10;LsUQdQXAKzBlxhhsM4Gw464eMtTdcgA5j+O0Ho0eSPYPTAAun5G7ATkyWX+c95ulBOZyDzhjpDdN&#10;tdHs6NH8KmB8EIoFUgz/YdTTC6GBAuYXDPJPfOpVy1FqnXKvB+Z/bnF5GQjtQVNj+SjLTldW8uVS&#10;4+atnW5XkwUpFufawx6mCw1qLW01oigA6q+uLKA979KNw3g8E1FCxVwarMqYYGo1CBYH0EGJqbCQ&#10;i4OcmGXH2Xz81q27DKR+QJvLj3a3K0M/d/OwfeNma8JOl9ayTzyWftuFxULcX6002vWeFFOulwgg&#10;OyVEQSJohbi7lW65bgCP+cBWbiM/7kwMIUZEX+AuVaoNXJI/hIoB3+wFIAF8cTHwI9/7lkeezK+s&#10;ZSp3h0eHbQfkyWLiXJ75qQ+tvfO8eHY1eion+A3/Qb1lGaOn3rKW24CGHklNHAzZL71c+dQXr6G0&#10;EZf9cLXKdRDaDE+fXoJDUm9b73gi9+EPP4COiV/9zUttIwxZhR/+0ENPvXXFN1ZvH2h/7397dvtI&#10;SydClcbRtVZbGBlnV4Pf+96tn/6Jd/t95qXLR5NQTFACzRY8JyTnw7XW/lAfoDftu55Zjo35Uqsv&#10;8sFzZ3OgkOYCYpRXZF7/sR9/IJUOGNPpCzcav/grL/TU8eparNNytvfM5fTkg+/YWFrgjmqqDpYK&#10;fwipbsZRg2HWDk63r+8/mJff9/ZTX/zqJUFJQhHQMkdvfzD/oQ9dOH8+8e63rX78k9e69ujhpSXg&#10;Dqxq/cmz6Z/68XOLSeuD71q3puw/+TdfrZSNUqUH3DzPhscMiwQCFB5Bw7i5mkYdAT7acmFzavV/&#10;6AOnNhbiQ9P6Z7/x6me/cvnpRy788Peu5vNwpIyn33X6iy8NvvDVvcfOxIBh+7Vff4ENxEGB3NNs&#10;6FddyHDve3r5/e9bf//bc5euqc+9Uv/g205ffPQUJA+cDvoMA+rU93svHVW7rF5r/uQHz/z0n3n4&#10;/Q+t5JLKs9ehRNj+0x9ee+9jyzw/DpitxkEjmkwb/mCt1Ty9tl49bGdziRoQj6axsX6qVq/bIwf4&#10;EuhbRGWpVW/JQtA/MUO+6dryMlADptGL4+0Y+9KLV3PZBSAHoYnVanaAFoxEUDxAC2gUGyFO0E1w&#10;KwO2GB6PGB6DIxlIxaJjg9ncEEAEBZ5NNGsIgGgG4U+APBGgztd4BU5k5r3xTqmE5v0D/EmzifOm&#10;dN4hoJ8lv2dzE5o5kQuz+6re7PQAG0TLiEtu7rr/x9kADzB4jPujjgChGJrpEc4WPPM/r00MrOSs&#10;5fB1pAIkZ+myC72RMuF9V+A/z1Z/i7e+7wr8F7oCs5ofaSmgZXu6AuA+WgI8xuIdD0uMOHuE9CwL&#10;iiFw+ZIY3hdy2QbJQKHUAtT8E8d/SgCG3vCmST/snPj7ZIS/1jeMx4P2F2AmopsRL4GIHM5KPwEU&#10;5sdjY9AADV8ktwpcPQOKIbSIEWeCZEHoHihDIs9zlZr1wot1vzCJJ2I2AGQTkNIPTRWxacI0Br2W&#10;hkJEiPevrq81Gz2AoYDkqpQbsJrpeFzgAqDP40Sp1zOHYx+uMR4RxxACsiDJ46A3XjNtZ2yXS6Vo&#10;lMtmEoNBe2ll5fadMvjm0tncYbmZl1HkUMyp0qr3P/nZy5dv3gkEkyC7P/1I5sNvfyzGjHaO9FcP&#10;zJVN1t/3I0Px+EPrRqe7GI+J/s4PfPA8rPannxuq3Sma/t76aKTVUIE0TGSE0m5XZEYf++iFH/3I&#10;OUmadm1wBvkOdzvtse/GgV5ut37gQ/nv++ijp0/lU4X4Wx5bEgL+3/9aaWU9wYSlm9sHawUwDul/&#10;95e/+OUXtifQJWBxox2gAcKQXdDa6aSiRLLoqf/TP3h6Yyv2ta/u/YtP3PFBKXkSeOJ8OldkP/2l&#10;5i/9+pVxEE2NRkSOBEPxGzcO3/fk5t/8y09vnRZVXUevW7ljtAdTv2PWqtZHPnQK9IG398zTG6d+&#10;4ntWPvCuxcZg9PKlLvy5j33v2fe+ex0Nk3v7FYSwP/j9j4Mf8tqB+T/89f8ocOz507EeCuVIF9nj&#10;j31g+Yd/8FFBnH76c0cqpCgZ8/EHk5s5paxzeqv7gSeXPvrB9Xe9e7lSN156vrF1Vvl//Nm3LF1M&#10;/t1/9uW7O62HNpOlmvnJPzgchZ2zS8Jf/LFHPvSu9WhGWVwCpjH0q//20p1DB4GnMzVlLuSYKhgd&#10;eNDnTCeF5dyw1TRHFiQZ66XG+57Z+PB7TiF19aWXt//3T2znYtEf/r6thy9G+/V6Jpf++pXmP/hn&#10;z11cTb/r7etfeKH6bz+znYhHVHNSrVZPZUZ/5395DxD8v/i/ffWBUzHVsT/zfM2aWLf2hh98TAwn&#10;hC9dqXz+heZ//A9XkbD/K3/5qaeeyP/yZ8oxf+fpZx754qsVyzb+9Pc9+OBWNpOLf9dbz60u5Ltm&#10;rzPsri0kI4KwX2maUy0mJxBpD3X0m4ApQbBtMxpRkPo7aqFHRoA2Iwigyu0BEwpD9xrKCIuFFCog&#10;eOabtdraWiGZlNFKsLpaZBjZcEoQZ77yagkKBVCU3tkpgy8yyI4sY1DMFSzVSKXsXCZBbC2hFyJ9&#10;QMgKwBVAVgCxhJeBp/beG8Uk20fi+xmk10v7exbBS+nPr/FqCmRfx64A4RWwrN5AQwfBre0dPCDE&#10;Qrs9CJRoiFpsSgZEFNOPuQRezyjwGqeQmwl4zRUgWYEZsdDMI6A1TXd/M1eAXhf9faKaQH2Cb7Gl&#10;u7/7/8QduI8VeIMEHV0186xf4+t4DeL3hjeVPt/0U97L+5MaXZpPowabPv10/fwIwXoCPnL9aErx&#10;4dX/aA6Ajhzqa89wf8eFDe8QJB3pvmZdiK/vNkatkBQsXBgRyTR4L5CvAn2PZjyHdWz0mPGOgYSn&#10;/+z5JdPsobkcwSXOH1QqCICgqHx3r7S/3240Oom4MJkOeH66vLyM5joI4gAqOBh2dvaq+wfghwHf&#10;DjCC3WSa903CXIhNxJOGbrfb1uVLRzwfy+QK+/VGuaWun17l/R3GqkJyEMo7vLj8W1+69Jf/4bM/&#10;9Tdf+l9+6TPf96MPvO1RIeVwoh5utvbe9/Tqj33g/NMXsx9+5+rf/2vveeJCNARfxtYiPuNHv+fM&#10;D3zwwa2VNB8KDdtDOTj9H//i6QfOFz/x5aPf+PTuUXUYEkGl3P/sV/dvVxr9ofnMdz3SVfuVJmBu&#10;XWegX2s2AdRn+fC//51Xzi4sQITwVz99eeIHyW9uNA2goQ7wut7AyObTp88s7m7vvPLizmMPZx96&#10;YKnTsF+4ZiiJDKhpLLNzfbfxax9/+e/+4h+gBzKZDMLDiIcjAbXx7tOpn/zIQyj0XL47ul4dJzMx&#10;mZ82Gq1hz/7udyX/9A8/fGohanWbTz+YftdbN30M+6mvvCjJ/Y9+6KGLa3CuhO7Qb064U5t5dqr1&#10;eswnP38ghWN/+2ff8Zd+/HEpkuz0ex97z+aP/dATzQ7oHyF+xALyEWZ6f/pPPf2X/rv3m/2dzWLg&#10;r/6ldz325GpzMOKlVD6rvOsda8Vi9Jf/6fNafbK5tfjx5xuXj6y0JD3yIPszP/3Wh966fq2m/eJv&#10;3XzpTvezXz788isDfwCCOhaAdNAL2NgsZJIRyx6Kkh8tCbWGxSo8E45NGf3tT6/Ag23bvpduGvWa&#10;+eCC9OCmpPbtZCJx9U7nb/69zz10dulPfc/anZL2C//iBbiJI9Z59cbNzfXY//yX3vfJL5X+1F/8&#10;hO1Xd7vOrUNteTl4WOtnoyHdL//Tf/fKX/n5L/+f//FOLiJ/6O3F9VOZv/G3P/vxf/GpUYi5tt04&#10;2rn95777sUcgjGk2wkHNtrpPvm1FSSuVRoudQhphFFbYXm8AwgpRFKFKBYamYgEQB4K2iScy64UY&#10;ejoev/hgmNF6nerB9nacDyUUdv9uB9Sa8RgfiyVYdrS6Blml8J2r5Vdf3snnlleXT6fSUIjMoFEl&#10;lhCyBehh9stHXTSAcDJkx2F2BZQGULXzzJ43M9w7z3gxwPz84KGFvJSA98H5OedEdoGObm9qmkcR&#10;0aO8oRn21ntme35h3vP4xn6Jd+j7dvhP/h34jnYFTgzCN/u23sy60+3fcDh5bq+3T5rS90wvjQC8&#10;zaiNp370bPwfyxzQP71zoG4BXUn9CbyFBCBFFXoxAUlTuAEFmtFp36HrWBDvgZYSaU2RHs5zL7Bk&#10;aDpodGHO261+KimAsm1kosUe9INB2L+wgJyA2u/p+3vlhaU0pH7hMWSz2YWVfDIdt+zx7l5176DU&#10;6bXB0hKLSmMfqNekKlRldBtccXExFPBNNzaWE9HYzs4+ANtgiRlNR/X2Qas+TGelW+WhEBNlOVA+&#10;bKwv+BJJqbZv+KcmOHz+4b8s/81fufKxjz321350dXBYfutbik8/vtlTS295ZmN5U8kuJFXLiKaT&#10;/92Pnf6Zv/Dg+mnu//zdK0dDKCdPrEH35/5fb0f64pf/9Rd++d+V/t1n7raq+vUbw69f70PhLpdE&#10;3kT61d+u/sK/uP13/slXenrkMy/0fvU/3uBk9s6tzsX19HufWXnlMsre0whCx/6wY3TX1pIZGYRJ&#10;gZ19CCk4BUjWxAKPnYWcAfPFz1358iulAMiKh6NsStmuar/zbDvMhy6ei5Vr7b3yGGQ2H/uBc3//&#10;//OBZGL8C7/20kd/5j9+4ouX+JDN26FmWQ9JgT/3Q2958YU7f/C5vb/yZ5/64Y+stPp2o9/+ie9+&#10;4m/87Ps/8j1noI7wuS/vPf8y5HiD8SRvjOxf/Z0XvvbcwU/++JlnHks7fbtU3sOjtLUpMWzglZv6&#10;p/6g3h62A7b64XefiUv27q3LP/met/z5P/t2O9Bp9K1f/OUXfv/rlYU19vFT+d077VOZ+I99eJkZ&#10;s7/7pf2vfPXWux+Tf+7PfR+cv7/2c7/3N/6/X/29z7+Iho1Ob9zSoOowUZTooOvngqJtWsM+NBCC&#10;0Wi0UtHhTAKlr0jM+957PpuG6GTg65cqX3lu74Fi6j1PLcRChNnH9Cm/8ptXxRj/Ex9dB/nyb3zi&#10;pU6HeeyRs9CrWCokP/rB846v/8lP3fnIk/l//Hd+4nf+oPLqtV6B9b1zLfF//9GF3/yDu7/z6UYa&#10;AlCc89CF2Hs/cP73P/d1cP7/3v/x00tb53/25z/XG0rpVKCkms/ftVqWD0wDz796+3c+s79b8r96&#10;o/bipSOMiOXUAgYHYH24Ons0BsXTEIxC7farr17GmAA6slTeX11dXSguos1yY+MUWAhr5QpIGRzH&#10;xEPf74PtuAmuyWg86QuODg/Ur37lGiixeXFyBzwJxgQdoe9777uBprx15w7wodF4Ap2NCAMAP8JQ&#10;pck/2lBAx68XQtAgwRuPdJzS7b0ZYD6Anl9PB7Ln2c/vhE4XsxjjOPyYn7i8iWh+4YSXcMItOOEE&#10;zM+E985+f/IN4f0z/I5zBd7MrlPb/A3e9Uzm/MK9D9D8QJ0fS3RIu1wAr2MbfM0MHzcX0eE9PwtQ&#10;q38M7iMDjZ7D/Gdn/oHbDkBbDWlS4Thf4E0lsxYGj96AbkDdAkw5QZ8EfHW5Wo0T4pSk1m+rPR3d&#10;2rwQ7LTaoFEDaxA6zU6tLwFTbeoGyhoId1DvD4ajPXXS6etASq9v5NBgns9m0TxVru3mFpKQf03F&#10;lHa1znO+iBIED2w6HbedoWZC1ycUS8h8RM5E01/76tWRyuWFpMQjJVH4+CdfiSj+aS8UqvXee1Fe&#10;zAWDYf297838pZ9+/MPv3uRlzh/yFVLj1SJn2EHdhhxA77FHVk+fkbfL+n/4SumVPWd7u/34o6nQ&#10;RPvLf/cLL98cVfYcOeB791svPvcsdOvGj5xfeHApdm4r8/O/9LmPf+razpH67MvtX//USxAZgj8C&#10;EYM/9/0rutn8/FePcnws7LfWVlIpXr5x41ZAZCMx9vaVl2sHdRAGZoqZjMLrQxONagNdB37y/2Lv&#10;P6A1y7LyQPD33rz/eRfeZET6zDKZZamCApVEAUINqKUGRKsxvaRZ0zOrR2tmzWgGaa1W93TL0OoR&#10;CIRaBqQGIaHClwooyldlpav0ERn2xYt43vzeu/n2/u7d/3n/i8wqEGQmxLv554tz7z33mH3O2Xuf&#10;fbapFAOw17h1Z3t/owqliuZep7xZi+czu+FkKZBcWE7+i9957TPPbVV2GsfzmWEzsFvq4ZTmwfOZ&#10;xGQPa/L9Hzp95v4z//aTL6xs9FLB2IcfPfXg6elhqPnpL7z2pefXpiai9y13v+V9jz31bPFXP387&#10;E89/+F2n4fTg0spes1x98vH5i+9Z/u3ffvG3/+DmC5d2z53Lf/SJmW97/7l6qR4Vlcz7JuMBEKTP&#10;Pbf7G7+/2m223nX/Mri002ezH/hzD3xtZfCLn34ZQaueOJ17+KGFldu7//f/5Yuf++z6X3j/6X/8&#10;33/8/uWFq2vlan0LW18okw6C+6urK/Fwpt7cht5LqdRBtF4cVSV6gcfvSz/x4HQqFlovNn7115+Z&#10;zRd+4q+ef+w9J3r9djqX/uXPXH36hc3v+/MXH39ocn1rWKuE77uwtL5df+Vy9TuevP/b3r1Qbgz/&#10;rz/x4F/57vv/13/59Kc+e7VfbVw4NvM//u0P7W71nnlus1EuJrsbH//A6Q+899xELru0kP6uT5x9&#10;eWPv//1Tn7l6o3j/2aWrd/b+1j/41E/895+8dR0WkKF/99svNmrp+08tnjqdzUwmEKZoZ78OjT3Y&#10;c0K9PxHPbG/uzM/Mnz11Eqpyz792Jz2RRizNz375FRxqfehj3/LMqy+jbcvH8qdOnAoFIvvY6u/D&#10;UXEQMX+rzZ2Tp+Za7cpEPolAhZdehe+BAGwZxDP01a0z5+dOHJ8rFttD2Ej0wSTBn0cIa5OL1/YG&#10;tmU3ZELmgLdk1qnwj4SJD8ewkCsMMFRmCdkYaAAzVyRJjEQc9eZigMOygbEt0BgD4XIJRyT2TwsE&#10;7jlW4I9rYLiKjB6P8eyHuQouNnPxYUuX4j7b6DODiwWsFhP1C0Zw5Ack+aPF6XspoIdRkytaFTgd&#10;YGY20sUCcgtuIAyfQvPYD8H3ezIRWVwoICARCBu+yqZne53w8eOzg37t9srtxZl5qEJ3esGN7fLq&#10;2i60FWKpGHwg7yCSbjsIX8SzE+mzJ2ZOLxWigd7ZMycnp6YQdbG4j3A15ccee6wwkwrH+xAhVGvD&#10;ZDZQ31v9sb/42GPLhbPZ7sefnKkiDHEytjSZ+eBjx37kv7j4U3/ryR/6tpMbm5XI/Nz7P3zx+FIB&#10;XtzXt9svX4KMoL2yegvoeDKbb0fSrV785s2tmyurrb3qxbn8h95z8tO/t/r0l2/fdyzzg5/I/a2/&#10;8Z5BMHDz+nYm0Nlee73Xjy4Veu85EXrffYX/4UefmI0V08P+8XykXix9y5OZb/vo8UYrugfltCHO&#10;v6MIW5fp9Zrt6JU7lXQm+p3f+vD5Y7O3VzeKzWYiHQZP9J4nz51eyAyCCWyaS5Xe/NT8e89OZkKB&#10;bq38A9/5/umJyJeev/TZp25ev7T/hWf3IKP5vo9efODY9H6jnZuJf9fHzv2Fbzm3vx957OELp87N&#10;/3/+/qd/6zPX5meha9G4Xatcu3FzEEl9+albX3/+5oPnc3/pO87M5ntlmKmhaa313fViIJzIzqY/&#10;8uQDf/2vvB/+Gz712euXrtwedipn5pI/+sNPQl1+Z7eFAFP9QgN6Et1K9Kd+6ldnp/MffyL/8SfP&#10;h7PDX/+Dzb/3Tz7zqc9fySQioU7nB3/soY994sznP3ft9z/3+geenPvxHzx337n82mbp1RtrH3vy&#10;oc0rt0Lh3nufvK8F8UcDgqT9GWHshol0cJgcwCnlo6CCy+lhOP87X1z94tdvzs1OvueJiV64C5nS&#10;b3zm9V/+5AuT6dCFhQQOrZ/6enHt9l483odXg7l8ZD5frlf3ms3UMy9Wf+rfv/yzv/SVZLf77e9L&#10;/sR/+y3BZOKVtWZ1c5CLpXKJ3IVThYfvn8Tcee1q51d+c/1/+4VXt+/0v/2RyXOFvVY1fPnFjY+/&#10;++GT2cRvfvbyC5eLx+b67zobf/C+2aWTGXi+WK+U1u6swqgSDhmTidzszCJIJZjjmbnpxcncAyem&#10;HjxzbNiuT8b69Z3bZ47PT8YC7Ub9CsIOTedgWImMW1uN3XJ5YmoOJB0xpk+dnZuZmYuF4AwqA26x&#10;34596YtfQajtubnZKiIWtBs47sOyRtwKrCPQYxGwxeMmDCAvzlVvnIGhFBe3jHH/hkb4nNSdi9p9&#10;xTQ3IUQILi0fo/Qmd+TzsbNLa6H71TdEqtaYb5jzKMPbBYEjVuAukLe1d/id+2psrb45N2Dr05YW&#10;nxAFmCa/UW5uAoxUS+G+D0FplaggiV4hZQAeIhBbH4kMRh0CFA6bBRaCv1TrcXkUpO2MgCcUIh8I&#10;wPfc4NjyCRxzvvj8dXh6x54vkYzUyrAC6FdrYnQOrzibd0rw1xsMthD3D15W4NCm1q6XG3vRZGBy&#10;aroKkzgcJrdbkWDgwonjlZ0tGMcXy9vNfhOcA9QM9nbazz7zUijcv3j/mUE/srMVCDSqkJz/5P/z&#10;49/3/af+6l9+8OPvn/mB7576Z/+v9/zNH3js//RXpr73e5YLx5KJeOGVF/r/289/4VNfegFWlfV2&#10;51c+ffnH/95T/49/9nRqcQ4xAaAJ+P/9uV9/8cXqmaXChen5J8/EfuZ/+tZ3P7ywfHHq7/7N9/35&#10;903819976uGLaVDO7/zEA9/18TPVUuHllUq4lz89t7TbyfeDteXTmVOzJ1OB/HsePv3Xvu+90cnc&#10;/lZ9FgGTpjMwULyzXkM8+4W5hdJ2Mx5Iwhy/1GzCQmN+JjK9MAm385lc4IGTs/BwUKlv4+/N164/&#10;cGHmuz4283/5mw8UCvWdtcoj8EI3F2tU+mfn09u3biPKIA4FEtn2ey5kfuA7Hjx2Mj+Xim2Vb//L&#10;X35qvxj6/u99cHk5eXUn/KM/+Wu/+fvXQWqPLc0+dGHhvtPTH3ry8W5z98RydLLfefhC7qHHlor7&#10;rYlU7MzxYRh2ajcDXfi5ycXnC8Hz8wuLMyGc4yTS06DZV1eLg0y0WOx9+N1n/4uPT/zoX3/X0nKk&#10;tBN86ktXvvB0MR/r35eKfO+fP52N9/v7zVPHJr/v25b++g+/7+VbO9dWB3vdRj4xCJV33/W+R6Df&#10;8PnPvX767H3pTCIaXO52ElMzmRdfvN2HF3+EcIplE5nEb/zBs//6114cpPPYQA8jhU6r+7UXt3/h&#10;1y9HI5kPPn7ivrNziPLw2RdXVjfrrVrtww/M/Xc/8MAPfO9jlWHyd77wyo//o8/+znO7Hz4x93d/&#10;/OMf+eBjHZhmDlq3blf2O7utbufxR/NPvGdiejH69Is3/49fu/3lKxvVzWImFTj/wPnE0qmvvrp/&#10;8cyJ//Kvno/MZV7+6l5pL/Cu9yxO5VPXVmCdMNjeKB+bWwCRxvYd0Q1efvX1WAw+swdra2vgBhDq&#10;EjKDJpQrkpnp+dlitXdltZjIJpcWzkPVtt3dO33m1K2VTQSRmp2fev3yJhZgNj29tb5TKu5A1gJ9&#10;GqgUQJfzgftP3r4Fa9za+QuLWLiICAXeG0wAVpzJ6rni+PeurIAsYZUi2NGhUXrjCUhlDb0YT2AU&#10;ncQbJUAZAnwM0vQ+wuV/V9KuZB7YSX44T7C/+sRjI4wVcDkY4zAMcx4xAW8Xaf/D1ntvWRAYZSWY&#10;dF35DvtUTu6RQ+r/q39+sQWAxaAet3v/S0Ri9TTQ79LqT8X+Yk4o2v3Irtr4KF8KMY9gOCaEj/dQ&#10;7LFHHitMJRF4JhyQGASwDUSWWDwBkx1pAA71EX4AKzAc7cDFiQYIs9MB6OKDyus6RUVALhKaTwIN&#10;a6AxdkYMAzTCuQQiQnRz6UCrV9zYLHVmTzyQhs4yHNgOY549groYottBVA4vRK/dqP3ib7762PuP&#10;pYOBlZvlwgIKzu9U27vN8kceOtMuDV9euw3rfNgCTk9CnTx1bXu3XW7P5QdPvvssOIBatXPx7Pze&#10;rRVolk1MTC0un7xy4/adjZ0IQgINE/v7tQVQzcnFze2dWDp0ZwVYpgNLre3btx98/NT/+b95tLqz&#10;OzEJn4AgH9OTC5GZmUI0BS97wgeFo4Vf/91L//4/3fy95zZe3Wv+Nx8/+5VnN3//y1vwW/CBB9If&#10;eeSBf/qvn/r//dqt1y7Xzp9K/LmPLH/bx+779IvrP/vptVvbez/6/fe96/ETv/aF1b/1v7/05Wt3&#10;vuNdpx47P7V0eqG414DTva9fXU/mZyZDex9575n775+88MDCq1e2fu/yzRsrnbmJ+CPnEg9ezHdb&#10;rUuXYcSWwugmE+HJQnyvVN7cb5errempiZ2t/bPHMvPHMuHucHFysVvZvXBi/r2nZ959f/473n//&#10;iYenP/ti9e//zAtwlJ/NBhYnMu99FBvN7qml5W/71okLZ5a+/Nz+F+80f/up19OJ3oVTSz/3a5d+&#10;60tXv/v9J/67H3lidXPjp//tS3/wxfp7H5t74oH5E8ejH/3wBVhc/NZzl+HL+eTc3Ecv5v/Cdz32&#10;ha9v/u6zL33h5b3/8V9c7iaC3/OR6YfPTCAk0F/8yNlKNvryq7ePH5tJh3s/82+v/f7Xrn/s0eVM&#10;vveJj52vh+L/+FefPTubn8mmzh2LPjyXQpThv/SXn7xyZ+cnf/YrjWDh+56c+dC3L/z+F9b+2S9+&#10;bWIm8+6T2SdPF+KJVGsY+9ozd2B/CFt+OAFqd3qVWjWaiC3NFhB/97EHZ598IHvpzuB//lfPNDuQ&#10;Mgw/9sTin3vPTKmX+Zlf/PLVVTifKF88Ef7gE6dr4fZv/8aN9ZXqVCHxkY+cuP++RSyJfDLZ3mnU&#10;SsVvfXjp//bj74N25N/76T9Yq9U++O4L9Y3d1n79ez7x0IWHT79yeSUdme43I436bqRdffBi6ge+&#10;85Fiaf+pV1u3tzYvnpj7yAeOwW0Hjmre+9jEo09e+OLzm199ZhXc8fLMxHwB7g9g0ROdXigUS9ud&#10;RnB6On38zCwiL+63d19faaxv7ywvLAc7/cCg2m33oExbqrRL0NEsNQfwLQKPhP3+1kYplQzBrVGt&#10;U6q2oI6fDgWaiFbcbIdvbW4XEM15MTnsJqBm88TjS8lEdYCICol4r9vBgkdQbLjbhPkikArJPNaj&#10;yQO4v8etCghlH0/UJEd4xFn+caEx+kZxyVV4kkWxSu6iZPAo7V4fjiV39itXrtyA+hBsBsSGSUi7&#10;p9LPZlCXSLcTnlaynirAmYA4FQC2gTDDMyRQGwJ5iL/6SPcangUBxZZajvgztcuVNBgXcpiB+MOS&#10;saP8//kQuLdYgTF4GSvABWbLDJSdC85jBTw7QWEF3CcSbUy9CXBPz9Kwzqmm5/HvxnMgzB/4g1D8&#10;8Ucfn5wUViAUiEIcLys8AgSoEQVhiCjafkMx+Q0zgKl8z22EeBPSPDzdJ/vPHQMW3sh8kZpHvstS&#10;+Qge1IqbUBefOX4hCQNGKRbUVRKe8EANESkzuHJ169LlcrFURxwhROyBIBMuyjZu7QaT8Uw80mnV&#10;M4Wpzf3azERmJp+6s41YLb1zZ2dOnlyAgsGtta2FJYSJz4PLAYLodLtwvoNDA8Ci2w8k0ulyozmZ&#10;z5+7OI2Kev1eKhOGpeJwED95LpNOZD/4CFzsIHZMrIFog32JeIBweBBrtvvR67ut/+PTr/7if7y8&#10;sdd+9KFzja39G6XBa9fvrFzfL6Qnvv/7v/Wp51775U+9emm78uSDc//VJ96DyEmf/Nz1f/VbL2/s&#10;tPZ2G6Xe1FNfeunZZ9dev9TZvVP8S9/9YKvb/sc/++X1/eb6eieTBYWGyCH0+LvPDILJT/6nS5dv&#10;VWrleKje+e6PX5hbnLiyHv3qq5sgAth3Lk7n4ACqBR893d7e7vr8/FQknnzl8mowFnv0kfsTg8pC&#10;YfDRD5x63/vmPvzRU488PPMrn7n6S//ha5u3u9lIJ5cawJ/vzk7l1IWZ7/musw9cPH55tfQLv/zc&#10;1ZXSf/ydF9bWk3O59Etr9b/9Dz539r6zP/HXHoaS+9//31/52ot777p/8RMfOnHxvjwOd557dvNX&#10;/sPrTz919bu/7cKx5fb06eXnVzb++T9/Zm8NrioyW7vN2LDxyMMnTzycTU5Of/nlnf/h579QrbRP&#10;nFi4dHPrn/768wupye/5xP3xiciXn93/2X9783NfW/3gu04+jHP96eQTHzgTnZr5h7/wuc89dSvU&#10;zfWapSc+fOo3P7X+U//8Mpz/PX4hdf/55ejc3Ov7rd/63VeC3WpuOg+/fumIxFS6eWdremby2EKi&#10;WKwUJrPnzpz51U8//7WXtqbyU4hR9fH3nzn/6LF/+PNfe21lOxzq9OuRs4szj12cDrd72UR5KR/6&#10;4R96cqdd/8n/9Yur1fbH/9z5iXD1L/75Rx5777nPPnv5H/38U6+sts+czH7rexeXpqMf/9jFrXrr&#10;7/6zz33xpe0PvevU6fnuE48s/+W/+K4HHn3oZ37luZvbnUB5Pxcb3NxrwRPit79rOpZbjE5GfvlX&#10;XylWOgjLNZlLzi0NtrZwVBEs7hejwXAdQpRee2sfM7GTSHQzsdwCompnw/HgYGomBInKyy+t5fIS&#10;8rLZrAw6Keyj3/Wek5Uy7AvaDz96rFIZlsuV+ekZUNpCBoa0yRs3r8NOGJb8YGn3tsv9TuWDHzgB&#10;twX9XgTrHZQW4ZV73ZbESIzjoewZvG3DKADx6AifxoRc5vhLjsF4AhehGTegOwUpwSycIbqA4y/E&#10;5Nze27967SZ2KuIxQPWPXVJNPoAXvQsZdSf5VydC8hfcgZ9WbwOWVV0MiVmT707RLX/sJOKIFfjP&#10;p99/jCUcsQIH/AqYVEAS3tZfPAORulMdT8i8/wQrmVIBnzwLRTZWQLh7sxiEX3hsx8MJSAVcVgDL&#10;A+sLrADKgWsBofbKCsAzmRep0FXtARUX3zZyuYJBLF347yOa4HkhekWuXrwQDHqtffjCGZAV0B2D&#10;sA7UMJB6dRuBCysc+55qMYKArHlYXuezkCiWilV4bmkEEqs3b5w7Od0bhG/c3j+5WIAvnX48hcj3&#10;CHsjpgcIa5vJ7ezh4GD3wrkTtVYH3nkrtYYEXB7APBuO8UMw4up0Ku1eM5VA5MNSIpFMQDsQTl/z&#10;iUs31gpTCYgvS7VmOhlsNRrPvrZ9q57YarV/+l8893P/+unVzcrZ82f2N9ePTU0N683f+eor4UAm&#10;BFDFY89fuvXS66vJZDYZiRyfCddbgV/69Ku/8flruUjiXctT9XL7N7+wEugNJwvLp08XglDibiZf&#10;vFT73c/fSOHYOR5GDLt8Hv7q2y+8tvGfPv/S06/cjGfmsI1rdrrYP65stf7dv3v6peeuT2ZzuWQW&#10;2LvdHtYbiFIfH/QaqUR8E77uyr2Vvc7efi2bj+WnMr1I6vlL6zfWgv/mV159+vJOo5XA/hKxHE+f&#10;OA6XgTsVRLBr1evD51+7/au/9tLa1mDx1Eyt0s7EZneKm0+/srOytZmfSq/cbv7Sr196fbV4fDq+&#10;GGvvh4ap9ORv//7Ln39qfasaD2Un4Eo3Pbn0/KXtX/rdlxvVOM7AIWuJhJLJqAR1fuaZm7/xuZXf&#10;+N3Lxd0hXBR/6qnrz7+2Bz/Kj96/UO6EvvLs1q/99uXbt/c+8sHHr93Z+J0vXQdGv7PR+8l/8Ntf&#10;+Pr+RDY1P5m4cbv43KXa159fyyyAbPQGzU52Kv2//PSn/v0nb4LhhXZeNNZNIGZzKJHJw+FRendr&#10;p94qDvuJnV1oykW+9OyNGzf3oP95/njhI++9+J++ePXf/Mfnp2anYKMymZlfPB5//N2TyWHs4sVz&#10;T370gadf2fi5X3ip2gMrU4PLhNR06tb24O/81Od+9ysr8WwWupDnFiazqW48N/mZ6+s/9rf/QyaY&#10;ftfJxVdu7MVS4VNncp95aeP3Pvv13/v8erXZnMqEl45NVOqdbqP/3kfOfubpV//NLz83TBSuvb4F&#10;PdB3PXx8Y723Xao2W43BMAyrAfjRmpyeR0wmTIuJXHoiE4ZTJfjiAJGsQJ2zBsVYyLEm4DOz3xXX&#10;xfPzk7Xa7rHji7Mzk7du3SiVJYxydNDIgXWNxqEhCGHhoBuo1XvimaMB5xDTDz04BY8FcKwtR3ao&#10;NRSEXwF4MoBfAYshzhU9Jk7XW4/jpzCf233KCbhDIOG3hU/66u9qKLzsi1+Bbm93rwgXQ1ev34By&#10;K4xbhG8AAOnISURBVLYfvoeh0ZbdBAOUCvhuBEj0PVaAvgUdzgCxLlUa4EgFuDnxr5FU4IgV+GOk&#10;3H/sRY3bwf+xV/AOKZBssv0lyde/Xlwf30WQEHzw0EL1EcVWllAbHLVeLXHaJU9a8KeGgzc8wSv6&#10;8OeZPTyN4TQB2aBzx/LFv7DyCjhuwCl5JF74kR/8kdOnJxDjBG73BvDXCwZcMIjy4/BsLhwIMsN8&#10;PQa5v/ht8bUIhbFAaXBvdigeuZD/vucngJIEEnhs6AM4s29VS9eev74zuPiB787HpTPASnB0aMeW&#10;SKA7qBeWV9durv+rn38ZhGev1l5G9JjJ9OWru2ePx37rqxvL0/GPfuDsl790vTlMnT2W7Lda0O+C&#10;4Vy7ngYVL7eLu0WJJD83Ha5uFScWFsulKhDH7u4eGgPTLLBQd9ZWz5w5sbNZTMaS7WZtfmkR/ocQ&#10;iKZcae72MpFYa5gYhoax7/zwg7u3r19Zad0s7s2kYcWf6jf6E5lINtOGiyVYfp06d+LGre14COff&#10;kXITkYShmd149NxCJhK6sgHfx/1hOD4zObk8GW8XN8Kx1NpeK5COXHl5Z3oucvH+09AZDAS78eTg&#10;1LHFRq323NOXj588s19rbew1Ec9mbg6+gODBtrq2VhwEInNwIxCDzgD8EHewq9vfhq4/vDT15qYm&#10;IEVJpnN3itXVPUQczrbKjQtnF0AXX3x1BTFycJX3BlPZbjQ8iVOOOPiXzgAf9Aftfq15dWOQXkwX&#10;BqHj0+luAo4CwqXN4QvrG7VG/ZHHjjfqoetXixfOzWfCpcWZqXKt/qXV0vHJ2LHJXGgQffnGZrE1&#10;mFvIR8OB6U5wpVK779z8bLK7vbVXbyf2Ko10PhdoRRengdC7r6/vdofhBFQ6Qr1oagCCtbrVTMUj&#10;GYRnbDVnC1OvrhXhhu+D55f60cRrd+7k45HTU7lKr7fRws4ffpoHDz984dLlF4LBVKFw+uVXX1pY&#10;nGw3EbZgOjHYRfdfvV08febkxaXZp7769TJEOrDdDzQ6vfLC8nHYJcLq7th8YXE6geBW9V4GYQzT&#10;EUw1xKIY/NgPf8vZhejvPr9z5erm7//+q9PZE4NWJ1MIl1qVBJjlQejrL6w/9PCx8GAbUgSoaMSn&#10;olfXO9C8izWCcM6Qy2eub3YrneKHP3gOKnzdcLRXy63cvPJt3/7k5SvPpyPJ5YUTzebOxm5tvxic&#10;mZ9st4tLU6DXqavXNs9eOJnLxZ56+nKrXz95fHnQjC0fy84sZD/5ya+eOT1ZL/cRnwK6rJVWGBGh&#10;lmayse4QwZ+Wl2ZBPqcmprqd6tRk4s6d9V43DF8UUNGYm40vLB67CuWAxv7CNM6JUnf2mzgv2N24&#10;8Td+7ONPvGey22gN+/CvKV0H61kr78ITVi6TBALhcjY+gFTc1rjqGyom8f2MWX6e8eFD2wMAA7Ec&#10;D7khNheOBrBAIfqoN1+/cuPS9Vu/8+nP1Ns9xCNRZ+MeD4FyjLob5ZeDAb2g5JgAz+5cYN9xJ39x&#10;0pKSNBUhEbuSnzihjMEp8aRgJHIwPQbr9RgP9A6hGvdUM+45tUGXjrojfdfnYw9tiY4RY1u95DCM&#10;+bX8JrJzhXgk2B6joE2hyRAzu+UYm280nmsJF1lvohIsP8ngyAaQZhUojavRNha4FZ5Ddxh0NwRc&#10;ABnA7GJmcT4JPcBILLO6sbqxs5EGBe6F4RCgkEu0B8F+OB7utVdWVmt9yDAQ0X6QzsQGwR50wXrY&#10;1A9bk1NZBKy7tXL7gQceyMDPaiR0/9mT8WFnPp+Avv3a+l6r06/UmqUqVPFbCJQHX8TQtU70ywvp&#10;9IV8YbBd/4NPPV3caRZCiePZaG7QC7cr+QSivzTQCWjRd8LhHZiTIVRDoptOBE/NZN97bmohG99e&#10;h694qOHFFycLsHC8de3SztZuP5SAu+P+oLE0HTl1LrNf7L7w0tXt/dVUPDibisUH3fJeE3GLgOcQ&#10;5vbYsSzc+ZY34RyoWC8nzx87d25WPAhs7O2Uh8H9fg+SlQAwX2Yik89BZxCoECCYSMePz+SXEVu4&#10;joPp6Mqd4cvQKghM9lsIEoUIuqWd7bVAsIPAg4geBI+ziWDg+PTxRgc+ALZzE1k4ht5chfvebDbd&#10;m5+L/+j3fmR6GGzsbGdT7XymjVN8hLa7ur6fj4WbpUFzbwCPSQu5WCHaDOOIpdnLxtP3zc+s3tzc&#10;q0Wmpybn51PZQg4BCUPD/fmpSWzfw6EWtubn8rn27n5hYrYXnKk1+qeWCuFk4KWVjSur8AkQ/cDZ&#10;6Vg41eq0cunQdCw0EZm4c7ve7/Tivd3ifmM4qCVDE9W9xMbW+uzyZCgcOImokKHA+loxmy0kkrFX&#10;X7mCsLz5XAq6F3BkNzMzvzB/MtjuZMK9yYnMfrn23PVd6O0Purs4VwpFEFEyVKtG/snPff5f/rsX&#10;f/aTX/sPv35joTD90H3x+dlEf9gLR/qNneCwV/zQexfr+5utViicjlR7ELz3dm6vZvZDF2cD2Iiu&#10;3CmDHz0xvfjVz2x2q6FEKAZhf7cX3ri9Gw/myo1+udt+4fXtzVJ3Zj5a39k4cwyeHqO31uATsBXr&#10;NzbX1zrNxgMXzgX73fLu5trK9Vs3ruVSiUuXihADwu0VIjYm0t1kFB6hoCyZQiyhemsrFB088+xL&#10;jVYdliy7Wx0MayjYmJhOJ/P5127dubq+s7ZTTKazk7ksBIVwX3zfmdmF+WRg0IfRQF/DghlFHNsi&#10;EzO4bMHYE+7vXTGAMRBGUO96XuA9DHpWxA71HfEBaJW1h/kpZjA8g4XN27FKXYQ2VgJz3lPU9E91&#10;Z+/RAwKj5Z7WvPrrNqrJk347IFB9QS/WwNgBgZ/Hj1yEk36/GJbGpaDUWHQFoGf36MOPTkzEo+IZ&#10;WM4OZbVA6A95AKSHkKRL6BFxCgqUCimbaTV6TIBm5vr0yvcXG5qLunhUIf7FISeQvCJWkPjBe+u1&#10;bhQHBFFxfwwT9hgUFHniaA7IpAG9XiYPLmDiq19ZyUxMQq8RTgXA0l+9unvixEwhGX3hlcuNdmgS&#10;+uXBQbM3gDeZCILh4kx0rwSY5fPJ+dlZcBftXkfUqJLx9fU1yCsK+VypuDs7PYleNzqQnbbhDBha&#10;440mLLiSk1NRqCBsVHaiiBATDaVTqf3i5nsff2hlbasa7j1yOrVzpw7asrt/Ay1p1QfD3qBRaxTy&#10;yU4g2mjX44glXG+HowhCPNgrNyLBbiwJUUGrgtPYXhBB5bcQ2w4hdPOIqRhIpQpVuPRr9wrR+dML&#10;iJw3jKfjhfwsbM0h0Wm3m+1aY64AUh/erxZR0/RCHhGQk+GpYB925Gu31+BhcHKyMFnaKYHLiSXD&#10;zS7i6+4dX1jCIQmIfTyNOPf1QLeRwLl9JI5j8VQeruoLwWEbIvZoNF9ttButdqifzKdC4RasMnq1&#10;ZqhR69TglD/YffBcIVyrbO/XQNcQSBfeGG9tV/qxIaTw06ko+h6HRmksjBCLc1M5BOUbNCqFWPjM&#10;ucid7frW/qCBONIVRDrOZBKd2aXJlZVNAOTB80t75RosQfpgnvqD1W3Ebh5MpaGJkkjGY9MT2KMO&#10;8qlYs1FOxlszUyfXb9cyuSiCHIS7gyfOHSv3k9fXNyEJOz6TwVzabw839spzcDIdg8h7YqdYBzcX&#10;DUQ394rheCDUbfdD7UZpB4aFkd6wtLff6gcXjs29dOVatdLFJM9NFS6/fivQhKlLAr43q7uhfnsw&#10;EQqdXJqIpaN1+IWo9fKJ7EI2lM8jjGZq2A0vnVpuwmy00stFg9/60Pzqbqneb3YHoekpKHj0A70W&#10;bGN3K7VBs4t4A9Vq+8TybGmvFElFy80GYjvHEkGE5DpzfHp3vVvvhrJT4Xxmatjp1gPhZrV29vhy&#10;q1HGeK9vlsrFxmMPn4TYrddr1avwiNU7tbQQ7fXuOzGZS0TkeCAcQBjDUnk/m8+t3iqi/d/y0feW&#10;y6UeNAgKhcs3Nu6sb8djoV6rBQ8TV67fOL6U+a++/yNnT0y0WpX+AAJCIbiyfoPga5vdTgseLXGe&#10;SAZ9bNdhZBW4SMSBvqMho81jVGeMb2BpKmGUS2WZ3WKptLmzf/3mLUQjkrBnqiwggc40IJr6G1Y1&#10;P8ZFjcjBpUn+eT5AbQHqCoxOBPTEwFUscA8IDgcicjmGI6nAO4d7uOekAodXnQ2Gt34OHiW80VtX&#10;EjA2nPaKz7kp92i56+XX575NZmByM3ER7msL20YB2c0/iTWVggQRIUDi3/XshlmvJy1QfUD3oJG1&#10;UJbIrQYzII1POs3W+QvTF08lE8PKsBuYKcwtTmXjmdSxQgguWWqVYLdb2yztzC4cn5sqTE7NIs79&#10;9ZWNdjcAG6p+s9xrtTfWd9LZ1IVzp7Y21xH8LZXJQaUuMzlzfW2z3g/kMokutBpCg0AsBp6lhDCF&#10;gRa0zB9fKMwmYtDlRnPgCae+Xz83MwtPgNVmIj+brDVX77///nZliK0fwgSfXFpanE41oLFVD+xU&#10;mpHsCYgojp3Dvi8Xn1vYrrZazepD50+2BsNL29VeIHhuCpGLGzdfq8aHkTMLsxfO35dFPINQo9Lp&#10;7+/cgZ+Der0Cc/BCqjCbnVhYSC8eL7z3wXNAmK+v7tzZqR5fXmgVb338o48+ePF4o1HfvLWSCkM2&#10;G9gpNaqQl8QTa6s3tip7yal4pV2Gz6UL55cjQZCovfd+YKbZad9c3YM2X3YmNYz1btwqNTqxdmgP&#10;rpPOn0CY4CiqTqbCu63GldtwjR++sYsYjOGJdPZUIfbQsdl+q39nuxLI5aqlIOwzJ5dj3VgN2uzV&#10;YrTbTy+enEvmp/KzE/lMPBqCE8DMMJBslHdajcBTr++kcoOlhRwoZC3ci09124NiIt2HD91MMgqv&#10;+uWtjYeOz2WG/XQqvg0mJpGemy2EwpX0TH8Kivy9nZnJcB7Nq3RR9eLyAiIygHQNO/1cOgb6K2bx&#10;8WgJ8Q6LJchH5hZmqvX2/eePLS7klxenIJHGFJ2eXwAU9rfXz55YfOg8zBZOP3dpM5sPLczEWq1u&#10;tduPxnvzMMsL99e2y5duFIu1QB2Ri7qdUqO2vTNslavZOGbbZqQdSCQGxVal2pkqIDZTLzyIJWuD&#10;cK0eKMzNJWejmSQWTCaDwFJZzHuc3gzgfWoyM5GELkMshclZrIT2GvXb6zsrNxGiMYpx39orwg04&#10;QmOkMlko/MREDCYTsjDRhYp8qVzD8Vy4F8nEwg8/drIfDZw7e7JVC95e3ZyYLLTbQUj5G73qcy+8&#10;HginZhaWbyIo1sb+kw/d98TDF9qdwbXNTUApHe/CLiUS6iKSnyyuWBDyc6447pgpxjcq7q50po3p&#10;d8mnfTImLLTnhnZc9gJp8hOy0xgFBxrt/rnp5+WLLqQBY5t7VwJxOM2+HBYPvHMI3lFL3ggC9yIr&#10;8CazYYw3/+bnzZgojNyArSK3WFsttmKRIDkHc02FIGgHGYKgpI7LnoSf2ov8nJhFVrieDgg3rwlm&#10;kL9+nALkMRyENHJis4UnwOl8hdqFIejiQLv0N//GBz/w7pOlvXoAihD1ajxVW5qKD6DQEEg+fP+F&#10;/MzU1Wsr/U51v1Qr1WCJHZueQWAaxCfsp5PhTn+v1YRGYj8sG8/Y5PTMXql+fXV9bae8tl9fX9+e&#10;m89t3GlsbgzP37+ILVurEoZD+NQUQg4nJwbFXHDj7LnZfex5W410NPrAsVweKLuabrShpdauDlow&#10;3OoEQAtbOO0sbZVDvXipvLtdKl2+vLKzeyfZ2BtEc2vFEDaN9y2kd3ZuwS/Q9EQ8O5kF3KbSA0it&#10;w6FuKB68caeyAg+AoZlYPDA1nwmGO7MzweNL88W9dhsmg8Xa+YUU/OsdX56PTQXSy1M3Vneru414&#10;KH7/+ROPPHCi0SjtltvXVku9QPQ9775/KTeLY4VwN9Ct4xgDRU5MJE92a1EcJ4eirUQ+fHu7UmoP&#10;wlmoh1QvPHSiNgxBy/3s2QvZQCgRjxRmshlIoaEuUU9kIESPJ/aqoBLVJx+cSvW7t2/spfKDWAJ7&#10;3fhUOpNH7OJOCVu9zd36Xrv8wuW9ym7gzLHjkE7HU4Gzp1I1KGnUInC7+8zVSmUjnB/ktrebe7Xo&#10;4uzi+VMTc8lcPgVv+RPlXvPWXhW0sY3teTy/thXcK/egYxHvp2EK+vKl27vl5PH5wWSsUy81EE+h&#10;2m4vT0FqDtvB0LUVaHDemipkJudnu8HqzFQc8aO7w2A6ljqxtJjLZaAHU2lXUvk0rEKWJyYTnWKv&#10;tzuMdk6eXLx4bmkYb2/Vd1v9ZhuyiZk4nEbXKsOVlZX0ZKoKq9ts6tXyWnNiGJmYxHSczHVysWE2&#10;NXF743ICs7YbmUukTiWDiSi8HqYmwv0i3GKF65ulRnyisLkOJiIE0cv1a7fOLUfC2FUHo5VebfZM&#10;6Nz9s3CocHut3AxUo8FAqxt67vXLu5UG5u25M4vpfGBtdxiLZpdPzeG4BnQ7UwhMz029/Pra62s7&#10;N66sheQkLfTyS5uNTh18a7c3WNvcubW6f2djNxpK4ozjkdOL+bgY/zSDoXOnjj/+yPlYuFOvlmKR&#10;pHoUUDsgh9bansF4AlvpRAhYwuYDwEUmY6eQtt/gcxdrGRYio4D9gkgCIJzw+Qz3FN9wjlP+yO/h&#10;GDL8JoX/32S2bx7THuX8E4LAPXRAYPT4IBuOVQH2XLbuXJmimKsWfTQTEFKrP/EYoESauvr6is/4&#10;v/gSECKtZwUQpUq5vjaA7gCgw96PRbKPPPLIZD4O4RxcB0AJXCzmVaAmQjv8cFIAk3x8qjEE2B6q&#10;+gu3rtb/HkKBEyHfuEiyBQYIxgMJAGyecO4XRkThbhd1QDEIyt/VnZ3OMDt74ngsCE0ioekwVZDY&#10;iFFoDEB1UVoKHIJ0B2bPgVYiF5ufyveanddeX68MosunT7xydRWu1FqdYjKJWLfQeUy0O3CHEMwX&#10;0pAKw7nBoB/udEsXHzq3ugJ6vxlJxpswtg7GqvXq3PwEGIrd7WImUZjONBKpid4gGAlWzyxMPP7w&#10;qa1yeaMCm6r4zfXtYSrbHAQWZyZBGbaLezAtqEHiPAiVKiUoQSD+DUz+IN8ODMLz87Mw7somY3Mz&#10;c81mIxYKNmF6kJkKT2buXF19+MwxHN0jDnOsk4gFEtjDxmDgEB8kU5ndcgNRZ25v7F++vtJo9San&#10;EzNzMys3bkXDqb296tb21sRELthPfun66vEzF1u1ykQiWtndx4nHq5fXGv3uYxcX4Vp4r94fqjt9&#10;8CSFTDqXm4Y6QjaTHHSa7Xo1GY8eOz6TgCfgy9cimQyGFkcA0WgK9O7k8tzs1BROmgMwKA8MGnW4&#10;/gm34M2x1i5kouFkbmkxBqMKOK6HjiHiBywsLZ85MdfcuwH7CASbnphYaLewqWwtwI4imxiA7UjF&#10;cTRUa+7NzKbjwVY6hnPu9GQeuv0BCOwLycDciRlYuL308qUpiMH3K1P56Va3nsqCdQw3avVUMjI7&#10;XcBE7EMgA6YlErt5az01NZufLPQ7zRoOU3pxRJdotiuVSjmegrJFIxhF5IHI5sZ+Ph2fn4gtTSNK&#10;VbLXDt3aBPzgirp7Z2dvfrHQHjSWjy/ubG50A7HOEMqO8UE7Wdneuv/CPGJWljd7U5mpdqw+i1DX&#10;OZhxRIL9xlQ+cuHMyVAvmIwGozDTqLWm56ahndIJxkWEheWTzO7vVzutSigWQCf3yrs4gAfvO50O&#10;Qctj2KzBawbMQAfxwblzF2qNGswCFqYh0kohrnSr2pmZmg6Bjez3ijsVCBDuv7hc2immk9BXhe4e&#10;YnClWvWd6emFUqleK+9gsuE46eqtjd39Rq87nJpCNIvs3GxwqhCZn5y9dXP9oceX683wzk6r2epM&#10;zeSrXSgVdK+vrp1enHji/oWPvDv00Q89DGU6HIMBT2CF4T+JYjrsJhMZQLZa3c2kJZyxOgFB/2TL&#10;bqIC7uAVU+Et86hYH8hBIo+KuxC8BWYgG0FLYG7HHWGD5+kcyKrTGhRLla2d4sqd20AhcRzFBbAG&#10;GRjVU+gjW4BLBf5qTIhpojGKzbJQTwbA2Hj/SAhjJrEHkbMF/6RAC1XEJn5QyACZtMAVG7iihT8h&#10;IndU7DcDgXuIFRgDh23cfd78jVkBEn6GD1BjQu8ITh6KUx/dlysLoT6FlKEwTwN+oMJhENYF0WgG&#10;rMBETkyxgwGsRDkKUD49goUun+vKkFUttNnzVcz9PdcMXQxRcAeqjr/U18XBIDLRnYDoIfg+SdRM&#10;sdPY3WpCSLx8PIJjUhy0qtUil73JGFAmOhIOI1SrWESlsxG4ykdkoPJe/c71fTlYjuRvrWy3e93Z&#10;xclhpF+s48R8Z2pyEi4RmvUWDKPgPRDO1uBEpVZrHl9GUOMq4hpDtQ673uXFRWgsIEBRPg2ZeQju&#10;fifyk60qwh43NjZKq3d20eMt2BqIekMA55dtOC4OwU4p8drXX0X43fPnTsBdSnGnCvW6QRti4nSt&#10;KZYHx04ub+9uTmDXn451+q1oIlxrtDc3SzhAwC4fRB1Wf9CBHOA4vtFZPnNmv1y5vrIytzAPxgzw&#10;PnliEZxXo96sVKqgoFB3ADABEwlHW95p1sonj0P3Lg9L8bn5OQjJh4Nus7E/MTW9urbWaDWToBWT&#10;eTiKuXnzeqM7qDbgfjgTT6XhE6LV7eG2h+nQH2bSqUYdOg3hUydP9DotaKBtrd/J5/M4xgBFSKeh&#10;sxjHYS64sVwuW9rfQaCFYDDearQ31tZBPzKZZBwW6OEh/mkgbE5p+/y54/0ezEIqs9OzrVZ9d2sr&#10;HY8tQ0FtZg574lwK7pnms1nI/nsw88YXlUpxaX4exjKl/V3howZDCPCbzRZ0wzOZLPirUqkchQun&#10;wvTaOtT02rVqbXNjU8JAxOOdfi2VSpeL9XQ6A+cEtUYRnq8wdaEpkUqFs+k4Jgas1OA3EIrmlWpp&#10;emIW9GRpYQnczO42WKjB5MTMzWu3lo7nd/b2sYt+7PFzu3CtUO3uVcrRZDgXCLXqzeMLc7CvS6uq&#10;xc7ORnGnBEdDswVRvO+3ugvTcytXb/Tb3ZnCVH+ARqXFQ4dsmOP7O+X5uSX4roAlX050GNOwW5md&#10;WWg2e+ViBe6fp3ITgGEaJwfByPraVjSC8NGRVDLf7dU7rf70zBTsgCAXwVKGUEysAhFiMRkbdFtw&#10;jxELB+Kx8LDXBrfUrO7j4GN+bg7RhlZXbidisGyZKe6UF+aGORwX9YZbm9X121v3HZ/9+Ifue/x8&#10;9szZ41hQgLOsc6HTssWXUzm0OxIXXYFuI5UUVkCJJl55pwbc/fuL3TMXst2LPacTM8oD+IlJCu05&#10;sRBNnJqNdrFU3oLGza1VDVLshSf2qLQjqyBagGcgYQVoKah8gWNiMPIxIIJM2hLqP8YKkL04YgW+&#10;GRr8DslzxAp4tPvNpAI+KyAk32cFSEFNKsCU8OPKUYBHsHI9yR5YgX4XrMDDDz9cgFQA5C4IdwLi&#10;7QsZsJawJkWALw4E5YwAy9dIPs/2yCJg4VONAOWT0cYH+B6CfZ4UYHGKs1DfEgFOjBC+vrmHCIDx&#10;wuJyeAC3Y0M4NxSvZ74JMuci9wRwlA6naNhmdDqNfD507vTcFAy6y6Wz50+88tzzIDlzM4VKsQTD&#10;gVx2ptcJbWyJe4B2MzpRyO2Xiq9dvlWYngwEMvs7u9NTMzOzc81Gd/XWFtT/s1kQP3hqCcGCf21n&#10;a2sH4gD434vE0rkANhbNGkz7CulUsNc6tTDTb8BQO7G/vZctFO6sbaXThR24dt0vgoLiLDaTnYr0&#10;IYuHiDi1vY7YvvCrj911IjxAnKBCswSuAKr10Ua1gVPlDnwDd1uddhzZ4LIeG85Au5dLJC6ePDls&#10;tZ67hEBKaVh4lapQBZ8p1xobO7sQmcNfbwhD0O3vbexW98pTUKcMhScSqSyIzW4Z0RlmC7Or128h&#10;Gv18YbqyVwF1g1E6LDThgzYewS4ZDm53F+eWYc+dy+TKsDJrNMFt3L51G1uoaqWG3Skc0tRK1VPH&#10;TqGboILteqvf7t24U98tNaCJlp/E2XcKtqOr65XrN/YyqUgyOVGttqCzlc3mINpZW9upVBpTUzO1&#10;amNyYrbR6LzyytVwMLW3X8exzzYCBhdrrRYIRgR6EtiJQmyUy0xu7e6sb2zhXPzEqZP7pfKt2+uh&#10;cKzbR3DL4OZ2aX1jO5efgq/beh32Dwg2OJ3KZa7fuLOJUU7mI7Fkvd7u9mB6OoCiaDSKwEOhTje0&#10;D7pebKYyeQz3rTtrw1AEYNxGOMp6Gx4lCtOzYL9i3R7cIy7NzHUbGJ1gJjFd3K7s71aHsdB+ZdDG&#10;/IsmLl3ZrLb7menpqzd2j52arLWb12/fSeXyYKlev3UThvnDeLjeqPWG3YXl+WqztLO3FUlEoO8H&#10;5bcrV29Mz86I3+x2e3H5+Ndf+Dp41lw+hxhau8UtWAbv75U73eb9D55BSCQwiJBr3VqFe4Dl/dL+&#10;1atr5+47j9BWvV4EK2p9a3du8RhgcuX6rbn5pa3tPdBrCIDue/jEXqlXqrW6wfbM4szaHRgL9M6d&#10;uW+mMNHYW3//w2cfPjN59ljkw+87vbwUh4KCHCfA2ZZ6EQVDQK/DEA5A+EJWAEwkjuN0XWOYRueA&#10;XI8k7WQCuPYP3o7HKjSpp+X30JOqDbY7bbh/3t7fu3V7DVIBlUSKqiAEk9iMAJGA9utGHq+wU/Bd&#10;DR5iBZQh8FwLGJcgHs/FFyE4Ac/F0BuxAmPiAeN73iHk8F5uxj3kV4BLxf56lFu387rp98T+9Csg&#10;1B82zHAkAJG5XuJTHxbReAerarXWFV8C4mhAE7Lc5IJfAT3OF8LMrbnHs/cD8NKfTs3/4A/+4Mlj&#10;GcjnQsEkhPe6hw9BnwhLUD4RZV7hCcALUFSHQkD8xTsxEIbwHwFI48gowFYc/nLkmB/hXKAW5ksC&#10;qBII1IO2iy5hqFm+cXm/nTvx2HujvQr06lPZXK8NDXsphDJGfiKswLAtJwZhKHiDn2hhF4W9ea8b&#10;Wt9qvfTi68lMYb/UeOHFle2dbhZC5Jl0o7IOj/PpWG56JtOoQ57czxdy63eKIGeLS7DJz12/tgLL&#10;CXQKsd6zuejq62u5mQmYTsBwMRvPYYMIry5Tc9O9ehHud6rVKvQK3/Xog5dfe6UDgtRoHzs+v3Lz&#10;NuhZGjpg8TBM7sDwbKzvLh6bhTQbDtRkVNAlxZjAtCC3jSr8ygVj0Tb08ycnFmH91w/WS0Uxwu60&#10;mtlcKhLG1jAIPYbN9fVSIwibQHzbaNQQZhdwSGdSIKPpqApa5UxG9KWTsShCz6GqhcXlzZ1dINO5&#10;hcVLly7hJAiWkLVKKZTKp1IpZFhfX5+enoZkGAkUGA9C5S0BqQNKQ6JareBog8wcnlAIsbW1Bfy6&#10;vLy8urqKjXQOoQbzUZg7AhqN9rBaxYn6YGkajUToSHjHq8LqHW1Go/b3KrDyRzlo8NTs7EsvvjI9&#10;PYuScZ4+t7SwA3cBOzvHjx/HPhoyJoR3Ql+groBi4T322LFjt2/fRtWIo4PScEoDIICaIlQO/OsC&#10;r4N6nDp1antrd3tnEx3BOdXq6jraeQbRo6EHUGxMT09VG5U765uIpCA+LwYdSDi2d8BB5sGdAJIo&#10;FqYHCwvzsjkeFkF3FxYWvvzFLxUKk1AO3douQo4EE9hmo4NY2MvLSy+/ck2oXyhQrfUevbAExvbq&#10;lVs468KxGRZUMAyCHGgWK5lMZmlhBgO+u7eN3kFvERBIpyJwYAWOL5fLLSxiaF5fWlqCB6HeMAXn&#10;2zDiuHLlKmD22OMPbm9t3bq+PrOURzgMLKyZ2albK+sXL96H87HP/sEX+oPs4uIi+AAMze7uLrow&#10;N7ewtbOdioUXT+S+8tWr2YnUseW5dCrw+su3PvCh8ys3yvNT0bmJ/vufuIBToXqjkoSFawARkHEk&#10;JJJ0xTOeiq5Q99AQrHajsl+tbqWT4AnI2QP5eH6FkYcyPya43SdbYLcYYhX8jXgFV8ZJhKNoSNET&#10;EBbO0iq1Gyt3Xnr9yme/9BQ2A8AsYADg4BwHmSTbHl1X1SI6E9RjAHoLiEfjEkLJv1L0K+D5EpA0&#10;QKvZICPSeEsjEUIU7j/oyZjsx4GTgiNW4J3DfByxAt+AFRAXQ5Degidoi4shZQwk4fMHynArxyAu&#10;hsTJkEgLyArIbsB3B4Q1R1bgh37ohxC0jawAtuCgv7oIoRpPC0Dff/hA/YeAP9C45ljqlBZoqFOR&#10;NKrwLQyWhJKAAXAlsIZqDqJqkc5Fo8ABOJPuB+rVlSvlXuHYI+8OQ90MrEAmC7aCodOpl8QjD6lo&#10;0IOkF5b4nZ4QKkHw7RrE3NFQNJ7MM6QC1MPX7uwj/9LxKYhP2w0Ih+GdEGno7AMaYGW6iUSo1aqJ&#10;I6NgbNARqUYo0obiVSCUb3Ya8J8EMWkymdvdgK12EDvgQSvUgpt0eOZD1NsEMBG2nnCEkgYeS2bA&#10;+kiMV3gfgjA/lU60EHsulgZuxIBEwoKEAJA2RLcC+RZQbToNDYYatijYjGFf1mnVgB5juVyvJiQZ&#10;XcY+EjhSJLfge+LxWnEPnwg7AVUEsfUSH1PosOptqHIGjCPDoTZi04IcCTaTo1niNZyi44QGztkB&#10;T5RMBgsJatGnExCxIKcMLl6psYacC0Ngm8zlsHMkA0cJEFB2BOfkwxBYxEFXz4DjkX6oHwbnAvcK&#10;rS6E+WChAF44i0umMIgYRiG6sBPEuMucVJ+YemaUFOkUDO0RMApajIPB3u4uxq4wNYG6ythJ60ZT&#10;4+OJMRsIA1xjgqeEvFxLSKIxsl2UrWMQ5cO3Dzgw5Dx+YqHdqYQH6HKs1eti0wwnCzg9giZEMNAL&#10;JyJsJymZ+Noa9qDcHwgkK+X9dDoJgg1eAVBFNgjqw4EyfC9kEJhyGIEbylazX6m2J2fgm7GTSuag&#10;yV/cr4HnhJ0BRrg7hMFCB3QKq3FqIk+OCgNXLBanCjPlchnAwUN4wkCcIYAatCrY7+3s1SfyhVa3&#10;gsN6nI9gjHE8NohkwhEo0bQxNLA8Re2wsN3avhOMRiBoQYHIB54DvcD63N7eRkCicDT4+tWNYLgd&#10;j6VnZmOBbmBuLgOHTlOF3KlT82h8owN902EIai/hSC8oWgBog8by8dR7ZXr0O9AiBCtQqWzC58aw&#10;z+UMjxwyQ0j1TQTo7O89lUMWJa066HqIs4h0hSXI6Ov2BTDBvADYr9+8/eLl17/45aehSCkIB2pK&#10;CDUEm0KV5Mue3o9kZrScrIDwBMoSgAPQv5jUcvFWeYQDrIBMP/M/GBVm164jVuCdQ/vHWnLECnxj&#10;VoBOBt+IFSBnICzAIVaArDq5AZwYgBXIZhbBChxfSuEMEqwA5LLCnqusDtRAUJtpD2EnrksUNZvk&#10;XwlGhI5KIBKABTPqxDqV8ntC15XiijKB7QxCg2ETYd1WrtSG00sPPR5qFztdcQOsaomjuCZAUiIH&#10;6XQQ1QgxR/rDAFgBOegQhSaJqNbvNoLDDOSZkQj2Z7009K37IPv1XjCaThRq9Z0hFOcHvQhM1/vA&#10;hIN2bQC83240sVeGioXuaRB3oDWIYVsPo0coPUFNAa5XoA0voc+CYCggt4S9eSwKra0YZKfQzEuk&#10;OqqMSTepMRyydhEYCIfc2PZL6HdAD9spFK7GFwgN0IJoU6LBdrvAU6gHHADS8jYAqQk6Dst8WEU2&#10;QFqkFdCaAuT0rCeTScFYUg5uFCOHhsBxcbiUhIY9iA0aGQnBLUGqhlPuLkid7PYINPIEnVab1tWS&#10;Vh6LDEFrCC80wuvJHMFeGNwJWI1uOxlExw/4lBXcLUfWoo4KoQa/gjdG0Bg9b4acWWYRytQj5yGw&#10;PLxDQosQHwIZw/Ze+RixCJUPtZFIV8sVwEek0yJXgsehlOfLFswG8kDIrxws4mHhLb1kApUDkkD/&#10;AoohLODBIIYhRMEdaLAwRTAWaLfgGBJAHiKexUCsUeCsF8oimNVoWDqV5Z4VAwcxhlC7LrRTeujA&#10;5OQ0lDxkUoF/CsV7GIB+PQTdiHo3Bl+TYZzDpDvd6hC9DmAgoJqaFu4WzOpAHGHFwgI3zDRAC91s&#10;NkHLxVMe9C6QTSRbUYBaeDI0Q4Qu8AcQyGIuR2KYRdKMITx5gvmRc3B0AodniIUR7GFRRFJYW0Nk&#10;x3TC+CpzjMJl1DCsMQg4ZFMfT8Xb9UBbVAqiEtM7Ouh3UAiAguMSNBlnfP12o4yYGoAAxgUl0JUn&#10;yWGn14YQjaxAMg7NUZlCOMoHhSVH7iENZQdwSx7ReALOK83jrV8TFXDDQCkC8/dEIuCxAuX98tWb&#10;Ky9duvrFrz0Dp8pQswA7hCmB4wpu1vEXQOMOnvIMPQnwWIE3kgqgg2OsAH0UshDVJJBJeMQKvGM5&#10;AGvYkTHhH3GMDI+73wsNxonmQRdbWJdYtZaNLL97y6K48rmX4srkc5PXEdMBbStZlfBFgvh0GUs2&#10;XX6Cc/XIgAgF7AIICrPxLb/lW9ZiCIhtGMBdKrB8fxDHLryPE9UYTr6F3Ibi8BIIzDwYAhfHmzWc&#10;FjcG/dSw0a6VdmEnhaMKMDLhXqxVqYQ7w0g+udds9FOJ2rBbC8CTe7MR7NaxZWqV40C3QNbY2sLx&#10;Tr8xbFZxGwyLW71ON1prQhFyog0iFSvAnREsHOI4T27FksN0H/ftdiGejbTjdRgsxuHUXS7ia91z&#10;h1qdLna5mVwaZuFDUO9oAB6HQEODUbjEhUcgCHlAEsDrICyAHITEAIbuIInj21o7gUMVWJgHEzA2&#10;xAEDNuwgOtlUKgMrP0gpun14roewBdgNBwTCfglpCMZgLI6Ox6MAnRwgYTOGvScOnaPhGuIxt3uQ&#10;bke6YJQC+IU6COs4jAXggAdtAhFDrCbYcoDUYccKcUA4AndIgRSGqtep4oc5kQllol2QNCibdGGY&#10;F+h04MA20g/A0jIADQiwNr1Bq1JLApP3Q/lYLgFTjmI91OwGG51BtZmPJXPQ+e8OYmgr9qT1YrAH&#10;FYoW/sKgH3+HHfgI6vRaPcABpYG+gadLiD08lPeDURwQwW8xRPSNRg/qDpiE4NFaQ+i2xOFLCsoL&#10;MNBvttIQNg9wCN8OdFr5ZAxldpv7vVaxVd0D/YWrfShypOB6AhIauEgMwrEOlgn0DBpgxGAh0G62&#10;InDyC16mD8HNjjzsQyc9DcqNgzvofA7ag35zOGgF2pU6oiEM291QLwBXQ+g1eDz8YFIAs9JAJxJs&#10;R4ZNSF1C8WGqU+lXEc0qOaj2qiXYEGCbHBqUuvX6YADFgWJj2Iaj6USsBF9N/VCp1dyv4fysU+v3&#10;dstlWE7C1rZYh9eiJjw67Fd7cIxZbbT29+HgKNAdpuHKoh2eKAN+4B7AoiGsVqiXiMJAoQlyyjUo&#10;J4a6oilyF6mNXtzE20V9An7CRYpZTbZyDM8YriDVZ2Z7eFesQtbBipVVL+wD2M2R7cDYZp3LiiuL&#10;f5k4fL0R9nRRnFX9R0S1R5+9JRA4YgW+KTDfdUHaFLcV8uZlceW7S5erlMiCVFlINXempOu6YeVq&#10;VOm3KgGozBnbRS5RCvbFFYE6FfCWrpoGwAc5yzRWgBwAsQyXq5B/LRl/FVslZMcAP3n9ajwSiAah&#10;kAgaBr9ogVh4kIi1sCmF7hPqTOEMPgAfcvEuYiGFEv0o2IYEIrbEs+lqZ9it1JP4ri6ad9jWYRMN&#10;QhWD5zzE84nCwXwSNBGm222oWcLMLAjfdZVgsBmPdUCCe70axBAIsI7mhBAOIA7Woh6Iwo9esh/C&#10;wT/2kH1U06w0cPAKS2kJSjQIxaBGHoiBoQA5gaYFKAw2nKB+0Qhe90C7Vf4J0QJODXrRYR96hQNE&#10;Beo1o5k4nNZABRFbzm4IZK4XTokPwzhoID4HmWxUg702TN7gdQE6JeK4JhqCYALOEwFuUEAUCWEG&#10;SgaDhp+GnZREJgWLB/Sxi1oQ6g7mfTDDg3slEFu0YTiAwKCPpgsVDPZjgDXYP/BH2HNiv5ZKANyN&#10;AU6T22BowDfgJASHBqAqME8I4AQdcgL0MNpDmYlMrImdZTqJw/JwHPb2cHWYDUZS0HCDlh5+OGPo&#10;YJMNQX9qIhBNtwcR2PgNI3DRKH/xpBsedJWahZLRDuhvZNhAx2FwMkgPcJwfbOJVJxStgt+LZ0Cm&#10;20GMRySaSIfg/QesTFi0EOK5fCQxhdjFCCzZD6bCiVwwmusH04FIDuc+OHPKpnAQAPiEUnFIlSJB&#10;sB8tnIUgUCeAKRaq2O1DWhGCcRxiVHYbmSz0/bHFh25MJRIB69YJxCMYpg6YrVgEO/wGBiuThNVq&#10;U3bmnRAMSaA7igEFhxDqxyYS+cgkHAgAHLlIIQxXFN1hKpiMddMZABAcQ60FX8f5WAFCGvB3EUji&#10;4EcToTAxYWHlAsYIBwaBSB9OFHvREEQjokQDJh2WLCDntW6/lI0kIWlPZJPd+KCJmgb9bDA7GxF1&#10;EDl+8nluWYzgblRzkLw78QB5Aj1HkEuWv+OFjJhBF7dcxjpwybuEmbcs0xJMGytgpJ3Z5C04/Deg&#10;8dYeI+r25M2x3GEm4JvCsEeZ3m4I3HOsgDtTuUhc/tojxiJnHe3jQfk0MpBuBLHF11hhuoSw0ka2&#10;ghqgWIm9fAvAaoRAvXCDtTsIdkMwd4tg5y3yZsjgtURRAtBdvKgN4LYPv7hQu8fmFUe8UEHmIgci&#10;AH7G9gO0E3JLyKJDCAUgCgrSMtAT+jTEZiIWwwNI1aWR4tqgjV11O5oMwiZPtoUIkxoPwajYRwci&#10;fvdxlvAZILsgpX2ga3gXBkGDFjT2q8DCkDvoWQZU7sRXKUQE7Wg4A002bLwDXdmeIh0aNoDSk/A3&#10;hLYG4WsWMnzACLYSMeD4CFD0IIrGwcoBvpVBZ8QDG8SQMXimhw0eWjXAZgx0UuNBSZCDwBAxnxqw&#10;ZIQcGRtD+EFAvwWWgV4qCSFwBTxPMNgBqBD6EQcQPRwER1Nw+4ONOjbSwNJwwjfADhYRixBUEQcK&#10;GFxoSItrOXikBdAglYXCBI7MFZDU2JAYytjtQRc+FYxlekEMBAI4oTlqNKXCVHEUIWco4p1dLEZA&#10;pRGIOQan9Ti3x0EsUDj6g8hF4WQUOoiwUhuA6g5b/Sj8zsmRS0LE7F0In3G+o2ZsMnoIkwgOJJpA&#10;qIMhKFY0HU7hFg/B65DdCaAXGBacqmDLHkgM4Qi/B10OqRrUC40XsX88MhhC9aKRSIKDxGkFZg6m&#10;JWxDIKSHiLqFgAmgc70WNtEBnL1EgkNIRDA9ISwI9uOBXizcBw+Tw24bjzBTU5FsPAhWCI2GrGgg&#10;fCGaGk5KeEsIxoXp7ML9Ebw3dTt16N9hogBQYNEAGciyYITZEsfDMYjQIQBCUf0WVFugSCKCLowM&#10;jrX6gRjmG+QrkUia4T8hcBHHgj1ACasAygcoNYXRxfpB1b02WIIk+CaYJOB0DVKKbBKOintQjkE6&#10;BukN/gajLRmYMKZ9r9+EI284bca5TzAuh26R6BCnCZgPg2AHswCzoqenOZCKQ5cOTBNGHCoXsLiE&#10;+0vwm3gcT+chW+oN0WVMxnC3IopEZMfDGKAOwif0e0GIJETJUUKQg6/pS+EQk4vIYwgTBdj9ItBZ&#10;E2GKodQiFgsYyqHw/TwOMO4ct3rsJao/pOK2K+AU9fYAPgkx/oD7DfIQxj0AmuisLHawlOrGRPkS&#10;j5+wfT/3JMYfSD7RX8LXHqJTZUP7Th0diLKJiTnlVNFDgw5tM3bk7aZ3R/W/IQTuOVbgm5wLb8Lb&#10;GtM9VpQt47Fv7ZYog7gDD0nFWQjpkEkIQHW52mXh0QOxLzAkysAxLxI8jUOCe3quQEogrW04xKWO&#10;IcrnISJFkbba+YpYAzmJR3ixQOZ3y2fV+JAl8zIxAz+0w0J2hCyRXnLKqzyVqAhoc7BhQgABnJuC&#10;doLsgZomsHvHLVAkOBDYsOEvaASoD6wpujg3BikEOwO+CucGoSjOPjt9xICWyLJRGEMGuvFQH5aF&#10;SOBAAj9sbiFFgROZQF8SUFrAX6Sxuc9A9RmiUqhEwFlNcACMjWxIR7HRBSujv0ioh7+II4CHkO8j&#10;7kCrB087OH8BFQbDgI049AKGSOAV/iKNH161kXfYRgIZ8KEEooyhdDh2gMcBaFD2oSKCv8J1wMMw&#10;Gonj3WFzEOrg1w+28cNJAn5IiFABsgSwUBD0g3mAEB+FoECQQZh9BLGbljL5tzfAyQrYF5B7sBxp&#10;BHcgGIV8x4Ow5keT8ENL8BdlyqEFqBfqQuCBIGJOteHFCH8lVAUao7f4IY0fEj000s+DJ/jKvuUt&#10;xgRPkIc5kcYAdgcQT9R1uGD5ivB4NcuJt/jxWyRQLz7Bj9XhIZ74gy8NwyuUwxYiv7YNLcfn6AIs&#10;9KGXjwyYai38xXM5B4rCjrbeHTSRYDYcDvAtsgnLGx0kM9CFxESTegkH6z44TBBysFGg6yDqYs6A&#10;8MwpnDRBqaaNH0YBB1Y4d+r06vgLLhAcoTB2kKthunWg4SknQFwLPIyXJamLDHyFbUiICrjMue7s&#10;CVGEUXpbtnxCdsFQCgu0PFiPFP4JVvElFvaJm3CrY9qVHHyT+PMo2586CByxAt9gyFy6bovEJZbf&#10;zJC7hbj5jUbKSlbO3MtJCYR4HRHi7ZF2kDlgdz0CkH2Y7vt5GSVmgUbO8SHN1XCRD+DnRArEC+wU&#10;8yAD9wfcUhALsFXGFri8gp5uys8l7aTxVrKLvMgWGOYyeJJH4Fkp9yUUmSINuQfaDU4H+y/8ZQL5&#10;cOxq3Il9IiYPOOzGNhOIFwoCKgEVRUqcQYgHByG8lkAG7FMtv30iWznNzBLwF2IE/MQxC7aa/kXI&#10;Ez5kfXiRdbO+EHT4S7RugIVsCZIN/B37YTst2t2oDl0QjUhxZKu6pyMmzxA0R42AsplA5a/+QKw5&#10;8IMKp6hO9hp4Ij9/60kdFONKOdw2f6zZ7nAbSWCXjXG0OWM95Rk55xvBwllK4OAVa2enyMjyQr0m&#10;Lbfpx/mAEqgow5xIcLawfFiWYt+LHzbj4tNPHHbi4ErsP8QOB6oPMBrB6IvXUGhnqFKPGIXIc+aR&#10;+N+imuINE5cDKsJMAz8tgXt0IDgiElBcdOOFISZRRzY8TqQQDkEUWi3b2Fd4JYrAym/z1EBa7cci&#10;J3DcBUiQsrMcYmMO7oqO+NAdNcMSnK4caFtfNnaEtk1vsMfii9C5XOGoW6bbtrHnf7Rsb17I0ds/&#10;IQgcsQIeYLne3ui669vD680WLV/ZXya4h6byOYmHrXNBbb4aoJBKSA7kGMJzPGxrGPhPHMYq9ndp&#10;gzgH8TEXyzQSDkk40YdJC6xVRKnEPkaMCQGXJLAoInEiEfYFn1AmYcBxabyhM+mOWVSqPN34Bv+E&#10;xZMQ8JWYLYgdtqTxF+cM/MlZsv7FMQXsC3geDxSK4wz+hX6AxGfX7So2fVCkDMMjP4wOhjBThKxX&#10;N5vY+oWwnYfentzKLhiajNi36UPZycJ2H5aOUErQNH4okHmY0D0VZDYgY+CugCvBHMi2GsgfD/FK&#10;ttgQK+grmLMxM1XH8MN2Hk/kL9QwBvBkJ1Jy2AvEICuG1QB0ufBcfxCP4y+U8/GDYSmLQpkoSuwb&#10;IHvXioZQPYBEQ38wIsFfT74yDMUjiFEEUwto8UchRcEPaZSA2ilVUJ1UqLhDo03EMKJjiepQFz7F&#10;kYrKaTACSFNOgzTe4qfjILd4JaES/Z/ooulPXOrpV/hrLeRXKBONxCuIf5ATfy0PP4SECH4A7Su2&#10;gY3BDx8iD96yUmZz28ZCWAv/WqUINIy34oADU0Y/ZHcojhLJlMw7r/1WApqXjGegfSj++wF5HMeA&#10;0GsaNg0wB0CxyKNDgLqxPgFJsBFYH8K7qrGMTHsx7ey2wT1QOZ+rTF95zKLLinFZcWXZc5fMc+Ua&#10;pWZpY2vNsBmykYuiZaBxG7KcxekpmgvHy3LqZAmyBeIO3W+D2543x5bfkFa9EafyDT88yvAnB4Ej&#10;VuCPAts3WQnuLDf23Ei+EVqjoFxygjaUuJLqMhv3XnjITb8caytVN2I/wh3qctg2NMb7g+/ApoYn&#10;EVQV5HaKm1fbEFiCOyFDQ8ZPuJsDQzqCKfxYRy5ADALGajAnazR0NoYOQF58BSk9L/APDoCboJON&#10;zuPHBDCXBDzQo3jo6/EnllGQweMJzmX9HygtfkDYAZwOQDgLY3J8BSZjICZs4mMF3AYwNczSlNsQ&#10;rXa9RQKOfuPQnofOGLTFgsggf+EfVuzbAE+c4wKkwL+wGADfpvQZxJlv8RwbRnJMeIvnSCC/uJLB&#10;/hKbff1EdC+BoLU0Iez6Oc4mcHKBs3X8tWMLHGEgG6vgV6wRgwsVCioqSvxbZYm8HyocxPsdKJRA&#10;KyOO3xCqdAiCoW0Wts5vORvDEkQRMixefLFZpuYjd9NWPqogB8Yfs7FetIRv8ZBH4DBrB3OGV+Le&#10;AbGQocsJkwfI4KGKJ1E7EANQdDiZGU9YF8tBfvZIeGLNjHKQodOuQ90Sqpr4oSf44QmO3tkA/FgX&#10;v/VEAdoR3PKhdYEP2U1LsyViauv3iHmGQ5gSNvFXNUwgXGngFoo4cFpVr1bQTcANPUasaVB8TC2Y&#10;ZaplpjAXxvLiFpMCABApHRqjhnx6QCYHdlwdtr5M+MFl7vLZRvUtYXSaC9wtxzAJtyK0b3RxiLu6&#10;xwg/bsXg0L+sFpdT+aMg0KNv3nkQOGIFDkx0I4TuSNnyGHt7mCE4zO1aHpJDrEYIErnsKaqluI8b&#10;fa9SogP/vJ9rW8mKKJZ5oRB8sSHRh+34PaZBhbfyoY9ZyGSQ0rtNUtbCUzLgK94SfRirQSaDSEpc&#10;K4IUaWkUg5tQwb6VHZB/uTBRHsX7qdBbfhS3urscVGQAMXmGFW5ozjY3bBVbiF2tbG9B74GIOy3o&#10;wuMWm9MwKGuvjRN8HNarsnkTphFI4wkSeIu/TAS7Lfxw0I/ITfjBv3wINm1dZMDZOg7LcW6Ng21R&#10;qMQP582QHeAEGufQOHLGDwfVfI6/dghtx9LIyWNsCO3RpmgMhxSSFh1SHPyLM3scXcsPkohBEEdE&#10;OAIXtzV4YmkVUsABNaaOlwFpPIG2ohj5a35Vn2j2hoiNUB8EcWQuAo5hqA2tNWRANuZEmVYjbvGW&#10;z/GzGrs4k4FWfQBKGugXDt0BZex2vfYgwRrZKpZgjectn/MhEkzjQ5bDb/lDBjyEEgj+ai+kX+wp&#10;bzFlohA3iEWLl4ZgAQ/FJ6FfBcthN0XhUhP4VvxRw5MHpC1aOD9BBusyOohXVjWaYS1JwN2gcnM4&#10;iICXL3BzYMqQEP9MolEIrRWN2wPhDmJUicsgubhMDIEILy5ejqh/M3JFygMCTGOX+XY5A5cYcxly&#10;tbo8gbu0Lb/lJMIB8rHzGlvjY6yA2waWSa3AMS7hD0XLjsQAfyhwvS2Z7zkXQ1xIJGCkWEy4jodF&#10;h1+P9Og7SN0JwsuQ/gOXwx1o/6qHwW4bnj09t4N69I5dj1BAaLJ7Kj+eNh+QARBMtbWfzZz5az/0&#10;l48dyyTDSbEk112KuIrTc0c52BTzHvV60xM3KWKo7yn9wTkJfdWFUCmWJYKnCCWWg1Aofcleh2vb&#10;7Z0cxw5abbhsK20EEnOzS6fajX24qR9EoPAs883lA7hR4F9iMcKKeXhAwFs851mjp8Sg2gzEIO6a&#10;N5aCFRGbGCEnJ0TeBa94esraWT55JrIvVqwxKPCdwresF7f0qAPgUALBphqrRMVm4mVTkuC3bB7r&#10;JXOj2US7gi0kr8MEJAz06YQa2U4ZcFUF5dEJPzdQsEeEIeuFkFay+eFnDKETODhGZqvov4gl4yt6&#10;FnIbwwKhWuBSGhtTeFoyBVWOJscoHIih5WySsXQCerVVYfnsBYVJMt8g0vC1U61rzCbOrWnDohdn&#10;CEFqoIC3Ij5kRzg0HAXOWGYmtK0uOXp3vOtw8ugAieskQhKfGJToPdpGlmVyuFky20Z/UxxNjh0b&#10;gFf+jPLcRiEPdSkIJQ6uNRIJPsE5lYxpIoaSJf6TDhO8EcEVEmuRMVUvYey+hLyKheCDaHdnIwnD&#10;SHF0JVNf+XZv0bEWTl2uAusFm6p/ZfmwU+yswdzgCZyGzwF/dA2Ohy9fvfb1ly5dW7ndgwKrOi0V&#10;MYloKngsCxeUr96hfocZhZCOhHFO4jkcFK/DMMTwHA+rx0HPP3FCXRPC2Na/XBdDLJ8AZ6c4rEwc&#10;XW8vBI5YgT8iK6CMQstlBWS7DMsl8PvqeFCZDN2ay5KD+nGohBCoU/f/9R/5qzMzEbACiECELyAt&#10;FCM6ce8qrAC2OmKpIzhLaBvYBE89UAk/6SLKF+0/IHt4tVNWABrIqlsgl+FiojA4eB002uXKFliB&#10;qfnjjeoOAiWTFcBbkijiFKJOImhbn3zOW8PdxMKGxJGBdRHZubjJHpLEagYpisQVCZJtQYW+xhYb&#10;g5zi+hBkQ2k94el1nzyE+DYYiVXF2x2BExK9LTYJ5VBNUumK12ZhsBTvs0AXDbFfeKKUj8pfHrXj&#10;dgqfwBBLhtjnYwgZ4jWhAepn0NrJBhDCZDpJP5i2bw1o2nffeZHPl5Ag0X0su8ZyCChRP1SijudW&#10;uE65aKPRAIH0uy+ZpV9QV/ed3lDAg4fC8sp5hUeuCBOhbSBySndJPgFkYnNB5UrRkQYkjUHBE2S2&#10;ZqBAUAgSbHDWzOZRUG9QxC6Nk8dmBQgMV43XQX/msOM2aiyZCjektZxO/IpdIJtC5gO3KBkwYb8A&#10;GUKVPAHnmJIoD7BkvFCs6gxCFdEbSs5kUjp8jsWrpSl7J6FH4dAS8aKyKTgm8HkIdoe1YOxxPAJf&#10;ipXyXgxWCer5Qye858qafSTzgXrZQq4slsMLY87JYMvNXZVcX2gPOosuY4zgeBiRop565oXXrlwH&#10;6kgkUvIhzlPQGiXMXInGCqB+MgESWUCviNJ7jT6QIvX/o7EC7pJxUY117SjxtkDgHmIFbNkQ83Ll&#10;8KBOl42sQJIcYeuBXBBYQFK29RfmWuUDLRj0U2YASYHHE8iXSMonKFL+auFSMta5qBmFWtV6orDw&#10;w//1j5yZQ6h7SC0TsOAWB7wSJh6mX0Im8QmQmeBHOKdT+x9eXK6CxGENTfU9YGeVPZDY4BSWWze0&#10;SiiBbw4ApKP9wBYngYpAHyEPxVvoSLF8o+KsCKJ0Agpv8Qo9IkKEixuDm81UryV+OfKhBmgU/BuR&#10;zRDxO9AZUZuhV1aBYg1FQrpMxI3ndoYi5FycDajigA4NtRyMCUCxSNOJG0FkqB+VsnA2G5SBNJt5&#10;WLsC1mOGfIzskTo2hqiKU8UruSUMCptEOHuYGnbuFnrK19tgA2z4DKHLrIBamhdUQprE8mV8NcyM&#10;0UUZaAob4LNZi2WlbJUOhMdk8NZoKsiHMR9sP6uDFwKOGvfWeMKNLMTzfE7IEFYGVTwkQeUISlbx&#10;lOGB16aQAA06Ab68jQSGo4bzGuYnKeW4SH41wiA8ZaX4x9gcDn7O52wV0xwaNpjpNs5ufPMT5qRg&#10;SV3se779beilHJy1OTWyUzr/xWMx1xQnsNeAsLA1eMJeENRSo+iNism+sPLQewjHYEQAfgA6C9Za&#10;m4TSAKjoQeFQL3Qf+EW7icYIBGxq2fiqeY4nrSEk8YpcMueJTUUDCMEis0XxGBYCrlqjfuXKrede&#10;uHT52jVokUqbwfTITmK0LsgVUSoARRqVBMgW38QDygEIH0AmAMEIhD3wRQKSzZEKsCiUyGIBH/aa&#10;F1eWDR9vDbEcJd56CByxAv9ZrAClAm5wQrICvMhnCL4A2gpHmpXaGCsAvzOqwodjSFjMC3oBShSX&#10;LJD+wXRQPNkd8NehiFhkduRibCEpTpcwQsCOpOioVDgDWXIIeCu7PnwINKQUToUB0LLTi4UIVvK3&#10;ULZQWY6H0WCz7u9LfCKk01VJNdFQQAzvvPMX2nwRXdr2SHAZzMv9zQ1RtkfYAp5jRJZmuB6q/ESR&#10;RkeJ+4xPIqJkmwXUPikymkG+QbQK9bLy2XFptM9psV42mK0y9MQPhTBAgdDZnLFMJQleyUZvmJ8w&#10;NMRnbWCD0TZWZHSOHnuM0oxQpEpx7HOWKZRDjpk8cPFDv80enbCvSHugVMcM7CnHSIry8bDXHcXX&#10;SEPqwF5Yg3kbgOthnzCjGeQqaB/IOUOwMyHthImHI6gnzcNbGRq92GXm54hzBG0SGuUzCBMIzOCS&#10;W+uXDaUNujXPZgIbb82A9gZv2TtvksgBotAzd6p4DRZ3YRTP6GwR3VA9CVIex83voQJRW5AOEkWI&#10;woNOQ2MF3EFRaHiui1EaQcqEt+K0Y6yF4+IxatpPxCDgAQFZgWvXbj/79dfACsDHhEBepJHi+Ih9&#10;JFOLPlIYQI8mWE2MRDSSEOgxAVkBEQ8kQfyFV5AjA2UFVC6SJB9wxApw4v2puO45VoAogBhBUZBH&#10;rbk0ufVU7V8Jdadc+5tJBZTtlpMCng5QKoCdMTEjljHxGnAtfOA3ytX4xDykAmfnUyIbDMHVS0sc&#10;mkFzKRLFBySLQr2h8qa7JaI/o82k1lFIUH3RLm5ZF/Jg8SESGemiIAUJVyhB3i2winZZ6ZmgEv/w&#10;wj8+t72U0W8SGyJE4PIxOsT5TXfrGm7Pc2FECidE1tE9NJQKH3ks0EbBozHiN9k7lad4g50FZ0QE&#10;Z/s2fuiSEBburTe/GcxDRCnAUVbLCIB9AqM04mgiU+Yh9Rp76PVXA0RZF4hD+a3BZ6wiQwSWQfG5&#10;7HddVoCFgE8jojec7j0XfnJcX0yeiNWi1wabCewIu2/EDwVajRwjtpx8FXQg2E5bICyWhJYw5MTg&#10;J5DF8NSAo8PRl3od2b4NOj/kBOPFYo3DIzxdAHL+sC5CgAn2y0bKvmJfjP+QZaj8AYP/2nCzXpSA&#10;NSvA9uUW1jVYUbAcD+x+a0cddEAkVLknEi8QfrIN+KNGJD2xT/FZN+uyQEBiQHreFAQCKmwDolD7&#10;Ei/6qMv0iHaBBRBXaHNY3Tl2mBUg3MZYgRs31p5+7pXXr1+PIlKCajmI0YzaDMkC8eMI89RfzHXV&#10;+QIoOwk/Dwt4TGCsgBwTxBEv22MFEKxSsx2xAhyiP03XkQXBSDBl+IKI5vBliIwZ3GyWtsQY1eHy&#10;JuokjnCXtKE5rmEyEFYCvzLUSXtCj4IqdicfYKr8RKz0IiSaiFA+1EuF4dhkYP+N5zCmlti7ECOC&#10;WYAcNR6DlBMGUXCiK2+R4N8+7LjkIY2qxPAYclAm8EO3cPihX6AweY4E7ONl1wj/9ojC00c2nGVA&#10;zx7Z4K8uCr/3+MGbL394Ig+hXQXJJ46o9S+k7RCI4wfderi4x98GYteA8YJ7YWjbw3UO+C2RtMLf&#10;q7zFLX7yHDpR4igVCvQD+OqH11n4FMCvHhggtGIrjGg1IfxFujbs44dAwjgKBjrHX6QbgQAS0AvA&#10;D1wVf3hrPyUx2DDBFh/Hw2IASBtAUa93fqK/rg9HyvG+lrxoqEM8o84CQafwtwvJR0Cc5+IvYgTC&#10;z28gmB4Mk/1BArdI4ImovKvGP35IQyEet/jRnS1Os3oAFYrBGzW7xLYdyqRQIsFPVNZhddeHFyVx&#10;rkcbByakIUExiwD9UndK8pcJKMnjr/uzJ3DVgwmnDpBASyJw6wsOE0/Ev6/zAVQg8RP3hzDNk22y&#10;xGOSJqpPaP+VBzeCC7YTAA5sDKQR+kP+sQQKFA9/3T5/SNuPdbE6/HArcacQrgnhlvQnYFIHgeKj&#10;Eeog2lp+wvbAQSTdRNJTZAeTCLGPMK1wbqUhNfEXSwicgiwk4SJhESBLTJatrjUsYTt6s4VMLof8&#10;ENcyGRGud97aZZnd54aOjFezhMsZEFe42IPFejjB56tsd+EiLmOwWKC1x27vihUNTY210M1secba&#10;/KeJVP5Zb+s9zQrclZbbiBtnwOn7JpnfiHVwuQFyAMKq+4fQLjogY86dDdPGbbgMCp+DOjNBGQZz&#10;apx6CVSPV5r0jvlprU/kIkWLToTQbTFe0G4BEVHHkT+gXvXrCwcuUfzg7Fe9rOKPeNMVn7fwrqMJ&#10;PhE6A+ftsIeT6IWC65EAeUYaPyJc/jy0DvQLKoYNqiZ60CgAYlfLOhrU4YeExi8QK7tIrx2D1Z/+&#10;xDQeVn+9Nh+Gu61QB47gW4lAPwmfwQhj02kiA35I46H98CEy4BYJtzTc4nP7xC3fKrLq+C2NADUu&#10;g/Ak+IsfOBDwG5DVY0+PH3zd86cxJUAfwZaAS0E2fAIqJE8Q/HcYaCGUAxL9QSMAZ7qaxg9p/PCQ&#10;z/GTSMHDxiAEP8TdIUxJAt5tMApnPfBMLA/xFz/cMo3MyIa/iAGFH57gFj8cPGEsMDRIcESQliHz&#10;/EGDN4Rcil4YRmkJFYSpAToNmZdGW4DRi1rOQ7UFTggiSCDmo6TFbHD0FwaAErYXGio6i8TRLqRR&#10;yvvwVgzVQBzROqi1g8ERn/dwqQDnCpiamOvyExf4/l/Y6tkPrpPwg66+RC5G+6UWycmEWPWhnZBx&#10;ixqO2PCwDX69mNiSWf0Ii/8l/JCmRyb74dbPJidVEBfghwTOvUXILnER4DQJ2n8S/JIdQePxl4f6&#10;XMtcgEx7yoO6zMkZ4K+dbhiqMapsmwQrgWvfRQsuqXbZiDFOgsjHqqCYhz4EvbACIxdfssFwP2ex&#10;b4TorINj5N8l/CMU9Gedpv4p7d89zQoYgX9zMu+uOkvb8vuGfIDlBKXn0R2lAlzkTNgysyVnMlVb&#10;kMjMxUzyj+feeQEdzVIpnVrKvrxa2oZXgnEksyIjz08tBJXi+VbO1uGxVWzJ8ZOHzo6N2y8SclrM&#10;88cNpQRxQQKG4KD4sjH2jMtpGu7axNPImxbbEntPd9P0qEO3OeL9DiFsED0Yx83DOEz3kUYCD4HM&#10;2z34sgfShh/5eKcPr/RAzgiQi+D2GtIQfuIC0NiC23r54TnzIBGKpvCEt6FhDLHl8aP/IabxCwfg&#10;fgfOBcQdERLMZnlwiwz4i18kCJtxBCWCX/5oD4GAIeQYwK4cm/iYPISXINwOIZsRQQh/kIJANIKH&#10;/CGiohzV6xPx8yb6m+IKQE1M5K/8AChs/uHWvg9GATwHFAzBOsBPEL7CMInzQdcXIWzrhuB5Bkn8&#10;oC4CE1T88DA4TOEJXuGhm0DVEM/gR1ENXfKgnWH0EdBAN9HfAdTKERUJx+b0riTPmYE/pEHtEEUY&#10;ZBtWkbBrxQ/umiWYg890UhDF42fOT5e0kChyaTAPs2HG+hNYeGM50dYfZjQdUnumOb4Chsi5VeUA&#10;7Ah+YFDwV7gbzGvIwij+dja4HjMtCwkMDXf0ItbHJ54rIPXFFBom8INfJjhlgpsmeQJ/BhCaaz78&#10;pUsr4ZV821ccl6ChWM/iJeOgZYpLKd1duC1VTzPUB93YdpwHHO6GxIWkZXZRk7uN4YgYPrFthssT&#10;uIWQQRkTXRCM/OTwNUby3ZyHP3mjQv6UUtA/M82+11mBNxpId8WOrczDn7wJk25LiDgOfABse5g2&#10;VsDyULKnBPtAfDAuTu71XdbB6qUlkJSpnnbwHLfUgkZpskHxvAIIvRftdVWfJoq07hBHEC/zIfPw&#10;lvuGsZ/oFqmDfkXb2EdiYwWfshKUkB6EGQbACwbA/QdOlvUHMmc/eIKxLTU31qINB20KIUEIjoy9&#10;HciMEGqh1SDO8L4HDA0HQfrE9cqHbPjhFX5M4C1+iG9vvx5otP7wBPQOzAB+SIAlwA+JYAIBiCQD&#10;bvuIJqM5+cOGnk3Fjp+b/m4PMQAhFRAJAaUa/FF4YJIDV4qAtxqrUr3Xijs3SYO1E1vIANzxIqwN&#10;HP2m8BvdhhAuz2M4wFLA2z1vMZKyfUYhEkwT1UnMZg0oJw2AZIXHKbhFGtYnQRx3RNrDYAN/I7Eu&#10;bvEXEYyRCISa+OHVIICAOg08QaI/rOGHW7zCE/6QhoYM5gsmHcRPmJs4aMYPCfHVp16gRXtWZ4Dn&#10;IBrnFBJ0B/31dryUUOGn/Crm4YFb5FQmWT7hX2QQXlVdVrIQvkKl+GmEAXUfCPIMtgS+OdTnsMry&#10;QQi98lkOfnBMhB9cFSnngFYyYAVGot7pV4YABbqJzkYQ+ghBj7DrF64ZxF9NfyEDk9MWURHQVcRw&#10;leC3IWcRcQFcJDv8PVc0LxPdEwmQGyCpZuKNSL69tRLuSlMPMwR8wqopm+QAkL0Y4yT41i35D0W5&#10;/1CZ/8wQ0T8bHTliBb6BEYstLZdqvvmMH8vpLm/xUKQOXmw1GkawJ4YyDIPYYgZVhoaubJF084Fo&#10;BOARYMwuexG9qBfGNc/NBHQZuQMT/CQWCoIYIfaUkMFwyROFzABYuyuxR0A5cc6A2H1KTiAnhUEg&#10;fkjgDAE+/REfFn/xQ/BZ3krEWOiki4s2IF1xyS6xXiFkhdwae+gAXPcm8LMdp+wmITDQXx8bRY13&#10;i70uVLXgyhV2WvyRSVB/8BE4jEcancFzmIshgefITI6COZlgBuTnKyQk9g5QGzwCCdBkF6exk7y9&#10;IJ5g19hpovcgoxAXC+eAoACMC6D6ivJQ9B6EnRCPwPiJ8Zh4bfe0JUDIcEASj6UoedaAriKL5s/k&#10;0u5zX0wN8QOACWEDGBsIHoSrQUL84KtbfPORjCfiLBmRb6HngBh9CN+HwwVoPgRaSGNQTXAtkQng&#10;11ZjIUBMDd5ALMWEQwADqPYd4G2CKfyCcMk4wL4/gQTT/SH8I8pvABELvDVCphJJBiB9QRABCCQ0&#10;wR+zwQC2A4oPQMQhmAENhMgHRwHw+idxDyB650P89JwBPgfBsIhfZQnprHJ2VXgQCxTkRFH4ibUC&#10;QALPDfoJfxauSYw09MeHVjie4BNCTYdIvCjjFh6P0Uw58VJpCxKolLdoDPOLK+kg3BcL0FXagjGM&#10;o/vsNaEh51hDhFmUcEUYUhyswOSeCXjdQQmoqA0rHQlGLFq0okjrW5+SfhvxNq1G8tnEDBT1uWyB&#10;7Q0sg8tYEBvwlXtZLfx8jMbbXoIIxyQxltP9xDYJhuhcnOZSPkNuYw//bFDHe6oX9xYrMEaDdaQB&#10;Af68xUMuX3+6Y5bNgogCjbOnFN3lvg8sGF3g/mr0ygF1gLdZyHsjg0S9Um2LSlMaG+HeQCLmMVAp&#10;LtHoBRkTI2nohomJkhoW8pVcQux1X4ONGOrRiGuy47cjQO+YwGc1KJWV9niWhxr3Dxb/OHqHayNo&#10;oukZp8RQ1/NOJHhwAA8EPDLA2YGo3iEtjvDEWFB1CXjgi1NWiXUvfvNxp8gdfyUN5kHj+cJVL9Sv&#10;kICOAZWwKHrEVproCOrG+ItbcDaAMUQfo2jHqoIFWatSEz8eHJgQsewCBRYsS5EsMnB/iMzc8vAT&#10;5mGBtAgne8SxxF9BzUpLuwhSoLEN8FdiHkDkoDwQokEjjQSyIc3MSHAXDg4JJ9VklUgaQZ/EsB4R&#10;A1TrkqSRtAo/kjH/hxBI0NaDGAeclBAqkklSOxRCAsk0SgN8qYoIKEOrDjQTCTlxwQxB63CuAq4I&#10;/YLxBdggcR8ht3rmI3lkNw2F/2Cw0W7AdhU1gnRx7JqdJkaNUiWuAqNA9oSwwnN7K8oj6oBXNB51&#10;G44nSFBc7wntVSmdjCmYWJ6JoMMYh2gUfoRwnAUeCIQdLIvoDViZmF58IhoNILyqtoKHVGTxD/tD&#10;SZixYV8ve3nwk9BMCeGQisoK+MUxmXGLZmIZyV49moylotBx0VhVACW0B+VoCwWq0mYMlL4NHQV4&#10;kRKdHWkruoKWawKMMY9C8BdsFg9HMGL9Vgcfwn9xrw12OZyIQiMF5YPVpTBCAjIA+qJwKFPDM7Yk&#10;hOm3gBaY5kvDyDAnqs5uz4zI6K7hBHdH4eMrNROSdSoxu0UsA3YG50x9hF6W5SkssYhmMKGh9ABx&#10;0SFZnz4hElNZoJyg2CUCFHTbu9QYEpIRzSD5VdVDkYRn7sFl6KphvxFXcU/R3XdgZ+8tVuCPawBc&#10;PsBdumPP7RUSbbGrDnQ7iF0CfTFohrdELwtExLF057InwnURgbEplpnolbe2SpHmmevYpsH2H6MF&#10;7exUbDtisgcWy90DIUZ9RmsemRLiMpN8MicFjNyCGOaiGNfthbWcHeGHYqqkptv2ls8p8BgRIXXK&#10;68KNTTURKxvMNo+VxpwsylrLllOXghJU9s4dBebhQyRIF1kpSzPRKy36OBBj5NNqRAYIh3C5alxK&#10;d0amYizZ5gOP0tkvNoNPCGS3mwZPg4CBjvSelSLBrwxubn/dmcacfIsEi2XzrO82Idk2VuQ2zLrG&#10;V5wPbCqeyEG7PqShJqgjoc08bCf/svtsgE0ePEGnuNNlIRwv0lobOGYjxNh4DhBnF/vID61eJKwE&#10;e8UJQM1c04QgQKxqPmeZfMUyMckJNE4elmPAMbAzwUa6rWIbrEnsCztonfL5Xc8ZOc0RhYHxI5Ox&#10;/ZxOVoXV4j6x2u/aDBcg1gz34V3T1sdvmPMow1sJgSNW4AC03Rl/OH14kbhLZWzYxpYWQtTiCTwC&#10;rG1sVxHVbIjwZWAExI+9rg3xPUBkQTRxGCkQGxKDGBEiosGSpjohN9pGuVmUtcTFF0SjLp6yNCvi&#10;rYt2rftGBozUGYayzaVVzcyG+1wSwopID1jdGJLiqzF8Z3B2cbQ1nnUhD0uzz12CZ22w4SPWZh7D&#10;0S6SNbzpQp51sQv81oUbG2+QsQS+wiuacZNgUAvEOmtzwLrABrNwXJT9sDqCzj5x2+A+Z5q9o7ap&#10;0VTSA9Jml+Vyp4FVRHqDW2uDO+3fiGBwpDgtjUsgzFEgT7XYJBZOgTlba98S8uR0bXJyXhkQkDDa&#10;jHJ8ouiNi60gm8nWeHcQOWfYR6OvNpfcScVxZwMMdOwXq7DPDfjkTqzvZBmZjfW6FdkEcCcSc47l&#10;H80u0QRiB2CJg4MucWWorj975UoNzEAMfkwgqsBOXr0guKBwh8/SYw8Pz2drm7texsDlTpKj9DsT&#10;AvciK8BVdPiy52PL4PBqsdV411d3XUU4U8SVSYdv39nc2anDLRdssGF0xWWrlzrfMa92d0NDhvGN&#10;nSdSoEN4oz1GO42AGWJyUZuRTLfjtp5Zl4ueSLqIrImCSU6sTCuH+PEwNmcGfjiG+Lg9MhxHdIlb&#10;oxaGbZEg5TBsaB3BKyo5GuliHiPVBhl3DlhdbJXBilW7o+n2iCWQWhjiY1GGwY3c2jyxBrgbMlZK&#10;Gnm4UgKKpNoQMYfbZotbggGK1JrtsdZaIe6EOQwxVkqSZh3k2PE5i2WbrXDb65OyWqcIEL61CWN5&#10;jOiSPbI8HERvcfj/GJU1QLFV7rRkdaydE9UGCAlIINgpZsBf8iLuOLppg7nNRo6yUXFkNji4vJSL&#10;HAgxsuz4a22wwg3O7sR2B4sNJkDsL7+yWapDI64lBCaiuisOT/EQig6NVmd/v8Tdgs2QsentTrCx&#10;BWKtcvNY+nDC5vmb5Dl69Y6CwL3IChye8Tbv3Rnv0gB3xbor3P1wrFj3c0nrAo7GQo1q8fKlm9DJ&#10;aqrXdOIXHxkJw+CSKyNL7mo3/Eh8J7d+fBophx4Pfce0htCJpFzCMIZorFhDrIZ2WRFRKsmSi+jZ&#10;SKIY7m7dZrtIwaiX0Q9if2I0Ci25SbKjh7sOloHdpYUuTjSszQyszv3KeAXDqvyELTT6wX6R/vFi&#10;HuuIQYZu4XnAgYt0goWzLrccwspIIG75xMS2Y41hdbbHtaL41eGJZ6SXo2Y8AYslNIz42VuOgkGA&#10;XeMT6wue4NZa4k2/Q8TJnaKEP76iNIIJG25CxsTpnDwSiMu5bPXhLSXw/Nw6zj6yMfT4yXllzCXr&#10;Zd+NUbCJweFmH5mTT5iTtzZ/bAXxCW7ZL2uMnREYAPk5M7Cp/IRpvOWBl01mg6q7dqx8m4fulGZa&#10;miqOGNALT3gDjQiEOWk021t7+7v7+1IyVAXwSPSjMLeFK3KnENs89sQe8tXhDGz5G1137cWb5D96&#10;9bZA4J5mBVyIu6hnLM3ZbwvvTXKOLU73Q2gzgUhCuSwZDX75i1+6s91I5CfEBk1JD1kBxQsqG3CC&#10;5hkRItLkOiReY3VE1sQsvDUs4xQ7wmXEpLaeWb5hHyRIaZhtDAuQbBBurMscEkBJimlPW8o542CZ&#10;/OowEWVr4crUfcuuEVFa29gdwoFtM5TNXhhVs/YzG/IbiMZqYauYzVgoVup2n3n4HNcYeXCpoxFa&#10;NvUwHrSRsk0wqeNYCw3U7nzjWBv8CQe20+piHmbjUPIAgqPA2jkcTDNhvIjbNfaUvXPng53lW3tY&#10;Jj1Gs1jyT2O9oFSJDUYGkkB20Lpgc5uVurPaRoSfGFU2XsrmA0vjWLNJ1hKbRXzL3lFZgcW6A820&#10;W6+1h73j1LJBAZzJFLJHNlXI4PLggw9NY8Nda9Zsd1oacGwh3DWb105oW2pFeuYksceGgUip1rp2&#10;42a13kB4IalOnTrLQPtE31prk22sCvbFHlr+w9nu2jabPN8w/1GGtwsCR6zAN4a8i4sNbY1tDtwl&#10;ZHlcHAf9e3EUOwzl06E7t1Y//YXn2kF4r4VDWfj+E4LHxat4Crr5svXBWrWtm4uS3P2KITgXCbob&#10;0NECPmiA5LaN65wYytJEf2OUhuTKMJ1gQ1pXQxiJvMAVQHRqeE2USjRHhO7WYgSAtMQawy4buuQr&#10;a8YYITyMX4jxXeJxV5yFh1aFFc4NvYvv+MoQvfWI37JfJJxI0CE/a3eprw3WGCTJKLhYHjmhU8Yy&#10;ORBGnAg9q8sGnU8ITPuQZAa3HCY2z2BlT2wQ3XFx67UGk9oZNPihAda6cHh0XBCZmMQWDqkvO8uO&#10;2CSUYB7qIYP0kkSXg2tMjH1uE4yLhQwWC2SCz618KxO1ky1gmQSaDa77ydhacCcJPqc4gWBkpUiz&#10;UmuJnVshj3sOwlFjNFGb6oS2lWnP7SHb6c4oTglZwsAmgkHE/SPMFuDCsVhtXrl++/bqHTheIK8G&#10;dQGrzh1Kmwl8OHZZe8YSbquO0n96IXDECrzZ2Nk6Gct016ViD+9aIiyUEaaj0+2nYqFsJv07n/7c&#10;6zdvxCNJD787sgFDju6OitiQvIIhHQZKNhTmEgxSO0YG87CbQ9VcRMPSjHwS4xvuMzTNJ8hmIn1D&#10;wUZyxmgSsaHhYiI4bmQN2REX4wmiwvMtG8C+c7dnbIRREWSwvRRby6qJH1kCS7NsRNNGIXhYa8BE&#10;mk/c/RzTLgTcEWGBrBcw4bYbtxgUkgdif3bByiFaZ70o2RTmuc+mTpk13jQzCC7ieqOF1n7D4DZw&#10;RtEJCqOOfE4JhAtnAxoBa3BjR3BrW1jOAbacA8cmGX/AnrJAGxE84QRjfzkoZJiYzZ11nGPWQltW&#10;bBW/YiHkFTiFYI5hZXLzzQzuZGMbPJLpq0GwC9zNsyWskePOtM0xPmQetAftxFdkSvgQTzCUhA8n&#10;MD9nyTboeMXAfVzUxkzYFLVmsAH81r1YrLXQGtbDgYB4Z5ILUoFmp7O+uf3iS68iMiEEbzJnujJR&#10;xZ0SBhrmoHpZx8fqdZ8fbsObPLlrs21+/qGKOsr81kDgXmEFbDmNrStDNGMZcEu64pEfOufhbtdf&#10;nPKJOD6TjbC8xHoXZR35aYRPExKKb58+3Ji2OpCHNvrdwmQ/1Sv/9D/65PMb0VgKtrkICwdvJnDL&#10;Aiv2enfYavfaEm4FfuwQARlpcXwjbmxBcAwroUKgHXg5gXRTYqUDQakrcY/WwtId1uriwA4vYxLD&#10;GE+AHLFpkJze2SRxpWAN3wQOxZLgmSyXKBi3stvowiew9ItIXHZUMMyGA3k44w1LjHN1wgDfAiLh&#10;IFExREPKgYfAgKSd9oQ5SSBpbcXhIHkGl8AM+IR/uTaQYFFEtUbGWDKfEF2CTuBDomY8YQepjmBk&#10;jF4g2WDgd+JWIx54SDjgoRFyInTicdbo4nS20+giSQg/pyk5yyQwrUyjvqRwNg+N+JkKukxHvQS/&#10;O8aNLNOIkFEXQgC37CNrdHeoBK/bYC4BPrdB57dwe0A3CfQm1IUdPXw6iMNBkYtw7DDPcHCP0JtY&#10;TLDFB5ESz8QgVfDbDKca7Y54UvBPtdhBVmeEnNOABWJQADcMpcw6J6YiZw5baJ3i9ODEIAwl8K7f&#10;OxbLGqmm4BB7cdOAlstyguY9Wi4uPLzMwltraEp+zhI4nTi+Cm1AmKygTHLmIedk04+9trc2WJyQ&#10;LJkTWNarLySg5yrx8i2m/XAiKW6WxKmFqkfAP1Yn2Au1mv1Ou9lqwWliYxC8enP96adf2twopiWC&#10;ucRhtfUibqvgxhGtplhPf3TZqIGpR4iO7eGis7Vpt4cT9GZmnzDD0fUOh8C9wgq8yTAQLxz+a/N+&#10;tCzulhJfpM6ycbO4K0c0e8U3OaTn4ps1l0lUS1v/9J/8w+dv9/rJKfik6baKQKwduPkZROO9UK9T&#10;Dw3hvaQz6LVbnXarhzA18VYobZhdEZyHJUl14MiwAx8pVE0C5RdfLt7alR2MRg/1GAXHfo9o17Cw&#10;AYoIlEiKaIv7GOBiImUKG0mugK1c+artePjWReikxAYZ4mIjuqQE3DuycJJGfkUEaoM1dovnJGPI&#10;w2YbOQd7Ye006s48RN8EGv6SJbIzb9ZFJgAXWRP7imNBSkCCZPQeeUhj3J4iD3eQbAyrtstysj3I&#10;YGPNBvCTu37Fh0bFkdmYPIfICXCsVYeRuwtPtw1GmdgkDgqbZLfMY5VymhF0hIkLChtEzjG2lgnm&#10;dNkdI6KEsJ0LmESBI8Lq3CahKHJmBmqbHhxKfoKL1TGUFztCOBuB51SkQiJHFnmwCsgZGyvgLoGx&#10;z23g2CSWzAaz8LGZYPm7Mh/9EzTwW/4PsUCwsYeUsYWgXOK/KtBrtTv1ZhtOjyQgZ7TRDF5+7ebn&#10;v/iVq9cuxRAow7/Y5btebh5Lc1bY3LOxM8DaW8tj3x5OfDN53uTzo1d/chA4YgVGsHUxlC0VQ9BE&#10;Ve5liIyZ+cpdYwdvNTwrzbL7rWwiVMhGdjav/oP/+Vc+99Wr1Viik4x1EHMP2yssZzi8i8VagWAT&#10;Tk07CGSLkKudQLc+6JT73Xav0wJaAkrWo3m4UpMocupXl0f1EpbFu4UDNUVhIq6UgMUeduaOn81z&#10;CaEhHXtOnEXSZSScuJselA3LGxnAE9tAo3Bu4AxTEw/i1vA+8a9BjxSFzSP+JWH2QOczMYavDXfz&#10;Q3aKo2YdJKplszneZCz4xKUibttYKSsiENx1yPKZh/WycNJaTgNSSpe6WGlMuNOMT0ho2VpjVlzi&#10;gYcGUmsSu8yWGKCMNWGzWaDLIhiIbBxdRM/mGS9oA2SwZY28dWtnA9gL4wkMmAY0toqZ2Tw+sdOB&#10;sbWGlhuLYD014LurjwC3VWmjZgXKGtSLOW1WIMGpyz094UPBj6vZYJ1ly8kf2HxmgWMSCELJOsuq&#10;rddMG0AMpEhwrG0ZDvqIGC7CAAhZNBYovCbK4YicE8JTYjdUaw8avdD6VukrT33981/46p07d6A4&#10;GEt4QCZMbARt+o0l2BJ7OIbW3EliaSbe5LKq3zzb0du3CwLhv/N3/s7bVffbXi8Xp78OvYRhGa4/&#10;3gqy8PAs7+Dp1gvexUyQtbEou2zLx27C8wcWixBrkAl4UEf8uEggl060KqVnn33l1nozNXlsYjIb&#10;jXbgEB2ruikGB+JDPg7XtfBZC46gD9KLwwLZkViAFmwN2H7IDA1/KcYB3hfxpvgZRq2SSb3zetsv&#10;+Fv3JJDEg0ZBXSxgKJUoyTY93AkBL1Poirdsg9N3AM/b0JPSEwkSyxuZdDEjSanRA1Igkjps16x8&#10;5mED+Lm1/3AviENZuysD4IdE3xRHGzFzEZY7PawWJvitsRosn39d/sA6buWzR4SJS5ksg4uC7aH1&#10;wvpobbPqrFMswW5ZiGFzgxuzEURjc8Ce29bfZgWL4mARCIdRPJtkjCPSshV2zP84mlaLlUnehWUa&#10;P8Tq2ACK3K1Gd75xfFny2IByZrrjpfBEEEzRz0BFpPo2iISGjZ07WDb6bLzNUjsY0plJlQ6PNeTn&#10;bD8TcChiS4DcuWAE+vzRywUOCkJUcfLiGuPLKwqxMIBDUCRCizdbYAwQKStcqjT2Ks1XLl/98lef&#10;femVl0v7+/DrnUjCu7nG3fCpNWv3L4G2jSMXF//yEtZW/2Wa6kf4l9iGRyF4GfWf6K2IvqwcpoGQ&#10;DtY7unNnF9NH11sPgXuXFbCF4S3Rw7ScJN9nBfCvrlOPFcD6dG6QDyeKQmv50Fv3/sLWKuSoTgg3&#10;wslhYWANd9twv55Od+EY/dprV154/vLabrMXSmQnMokUgrQMQPPlHL4Hv/04F4Qb9egwgsizOAsA&#10;OhCcgIokFpzGbYMXEcOhRm6lJdg5RHCKi38lNymEmRGxtYq5PBpmtIqIia+wvLmNNoaAmyTiUGMR&#10;rDT0F5VZmYZYDSkbyjPczW9deqaFeF752EgiRIpnDSnzE/bdJVF4brJl2qnjE9urISdKI/12kS+x&#10;MPtuuJukiFV7g3swG6HEPP78kH8pz+BlNJuZjeYZ3md1xL/srEu2Wb5LVFzEanCzlpM4GVFkG9hZ&#10;jiPBi1sjutZxWxokY8zg1s5vDexjaItQ8mea55OARrN8yPw2wZCZyhMk82w2gcA8LI3fsv1jNTKn&#10;ddC9dXPa6FgVuoK8wxo+FCZfL5bGonCrkRhHZzTuzGFfrPHsDkFk3WTCwycIBeB331gBTigbX8uM&#10;3QNQAJCGVIGwmDgSUM6g3+s2mw2kEJxCYinWu7fXdi5fXfniV5574YWXNzfvxKOBTC4BKAJDSCAO&#10;5/yftfvD5zFzZJWMCXC5AQk6qawABSRkBfxb74mxArLqVdXUuAGPCTtiBcZm7Tvs9t5lBWwgPGIg&#10;+jMervTQvWIEw0SUCijdVWV+icEqDIB/aQqF6DZdkIiDuGXtqX64aCTpll0ly/IwIsHM2tl8Nzhs&#10;rF5Zfe2lW3e2ytv1TiqcQxyWSAKWB53eANECkT2CgDgSB5D7BpUHg78QMz5hQ8TVuAbEkWB58lxF&#10;FarEpNFFRJTgSZ5lC6LhVQ0pGKUx/GWon/SAdBTog6jTaCqy8QmzGXkAZrYyiaYNwzKnSwxcOmd4&#10;nEXxTJeaayQDxJJsjNsFvjX07WJVI2lkI4j0jbnhZtSQPt66JN8lMPzQIGOv3B6588qFqhESwpC3&#10;BCw/YcvJIihNGp1cEBTu0LifGAlxAW4luAjHHSArn4W72VigAcQGywBuYDcIWB6DHstkd6S/WhwH&#10;na/4F20mT8be2bgYWMibkrPhuLsz08rkomMzvAXozEk+kdXr+Fc2wb491GnmOTZmO22asZE2/Wzs&#10;xoZPGykKGcqjj7MC7D6whg0f26qRlEeHLLZY9B1OAHoIe4lthARjxo4jIGqDzUYH+r/1Vn9jt7iy&#10;uvHiy5e/9sxzr7722t5eDSeGmTRiMAMZtCScosRDws+b4QYxlxVgvw6Qf90AkDEl7beDEpUAoHxe&#10;Kh4QFsHkBMjvSQX49REr4C6ud2z6nmYFuJ59mnEAj8iAKe3iv1yvPj4hi0C+YHRw4GEoQ0kOblIU&#10;IPGEo9EYBGWyqsHM60kBQhM0OtDrjWNfNJHqxwKNG6ubr76+9cIrL6/tFrvDaDCeicTSgqFgAjBo&#10;q6WQaP26x4se9pPmQJuITIAcYUgA3QiciijbIEyDiU+FOSCuN9LL9o5RBXaKpMsykMyQghK7GSUz&#10;dCmV6mVAZsK2U4bcrUaWQ8TBAon3qcrHD41K8RXL54ekOsxjrRrh3LstQaNtljAKTfha1/g1qmCz&#10;rWojYGR0XHpvedgXK9CInz23LrAKPjdQWNvYNSNOOiXHo0i4g2jEfqwlrI7fGqa2St3ecT64zbO3&#10;Y4C6axVssDcciEh8NxVCDpk7jlapPWQJJr1wh8YdI3cyuwW68BwbcdIqa6dWfYDFJJBRAsgi6+Xw&#10;Ebbu1OW81aLIA40UZt3ZqJD3Fo4uSv0jmT0XCxxBzHkK28hSIBduW+IrAPZF3VKtuVuur65tv/Da&#10;1aefffGFl1+9tXKzXi0l4qFYJBwHIZZIowhrImQcNaIQrkcDERI++ff4G7bfo/3+Pw659yi9HBAg&#10;Kf8Ld+CxCEjwpMA7UPB5CJ8P0Gl2dEBgq+edmLinWQHDEbLIVSrgYm3TFfDQgS8VINL3zwvEx44K&#10;P30BqPd2JBUgBkH8ITj6lIMEOUqUQPZYUmLa1w0i6jlUfnFmDcWAUCSUTXXTkd1qq3VnbeOlV65f&#10;fn1za7fRRjD3eCCcxiGBbeBGB5BaJ7CJqCOgfNE1kE2/mrkL2hHjZS/Ssic0FsTgongioLtiN9In&#10;lwIRUIZDSR1tk+0jPq804BcaTSEbcQ2lCNzuk3yaJNwle9yrEeciYfwBnlCezIvVcVAU641c97BY&#10;1EhTbzaS+fkcZVItka3CQx4lMGKsVcrOEtEb9ndZFqYJAdZCKsu6mGALkWbHXfJA2LI7Jio3xG3j&#10;wi6METMrn2UarAgTNz/feoTZOVZn+WyAAYdzg1BiwgbCyInlZ/etBIpwWB0TMlX6npEFYchmsATL&#10;ieecDyRULhiZhmU8rUtIqghSAxS/cgsnwNl4POdA85aZkaBswEYHj63vbBgzI41ZwQHSFeV5vTTW&#10;kO1BBkqerJtjY60FelIBye+1XyR9LJbfkv3VSttIwMi42e7WG81KvbG2uX3jxs1nX77y/Euv4kRg&#10;d68CnJJOxpIxRFLG97Ds7SMMAQKOQ1IvXMewD6whRp8+i+zwAZiu0l3CDRdpOWe7KxUwyQAPCA5J&#10;BXAGKSPifeJIBaxkbIE4NIcvzgGb2Lw9ut5iCIxOp97iit/66gzvcIWPXcQFshQh+deLJ83QzcGy&#10;hFV0V3yQiPmQd8HETy/cdrotydBtyyew5FGjIymip/a+/sVihWDoIQLsgT1MdhAWbBj0rCAV7PSG&#10;lWav0R7EMxMnT51bOnby4rnZpcWZbBaahC2YDCJQeiyUDPQRwF4ED8pjiLtRXXXY+oc6QYmjisWL&#10;kPSCQ4GWSbeQX7SJeMLhWXKrm7IeEC5RJPE4Fesk7Loj0DbUT/pnlAz5ufj7A3GxYljVkK+hSCMt&#10;Xn9VHYH5CTCvHP+hIXQjEqiLxRqt5bdGz0gzkJ9dMJxueNyoF9vA2m16GK0yJIVC2H6UgNKMPUIG&#10;gotTiCjVvmLh7C/bY4QHVbDXnAIsn323IcDgSeGMCa8Xy0dCNOqBhP2vbIDwhAwHe2o1Mqd104YA&#10;eZCfdMhaYsBk15jBrOn40B0ydhkrwuQ9LtJnTraH7RybNrYI+BUWFCeAd6sAhwKp2fRz0AltfsvC&#10;Qapd6s4SCAE2mDBEV3iib5ouBj30FA9ZDpTzU6kUO47P6VSYA+1ONqZtfBWNqG5B2PPGAU0ewgdU&#10;HYtULHoob4NPEbKJeK7cACcwa5T/Q7Fas1VpdouVFvYEm5ubW5ub+zvbw26VpJfwMSBQ8meXDaj4&#10;ANXLHRS59RvGScWLPBPLB8xjsQT0jQAQYAa9jUViCfxV8+Sk/o1HY/o8LjbGyOgfHwDxiIkmS+OA&#10;2phaS9yhdxt/lH4rIXCvSwXcNcNlo+L3keY5Hsji9JD5yEyAJgP8HEtYvXoDwemhvV76XGQDLnXh&#10;K80s2bk032C8VYQbCqeSiUwqBeyxt7V288qrl65t3ri5vr9TDwVS6eQEFIlFwTjYDYdq0EZAS4OB&#10;2DAQVQXFPnQNw4MwHMGIC5g+/idfIncQIXJ3os3Tbbe6RhIXZCq9QNtFOSiELY7gCyJK9ovrmc0m&#10;5iIJRIJrnlBx8/NzfsvMpEkshJiUyIKvKEIwSsOchjuMkLhPWLuRN2skW8hPWB2RERNE8aSRzOOh&#10;bMcJsdVi2YzhYJnGAbhjjTSKMkkvK3Wbxw9JVMYmCZ94s4VpcXQzwvJ8K83wc9onNi72uU0w5DHm&#10;wCq1t9Ypd2hYqTXPoEpYsTs2OoSztc1roe8qANCwJhEabo9cIsHZSAAizTYTXBwgb275/IRxGGwJ&#10;bjmmRv45pszGXbtNJ04DVkQIWI3si7vv5xzjOLL9vOU0sCHQcnSHDoUiMQ2QHTEWGTYNsuiwLLG+&#10;0JpuGzuHkGzih11oBMmBI8QAg2YH3H+/3uxVG52t/crVm6uvvPLqK6+8cuXSpY07t9v1CoIMR2Ey&#10;7IfyItg92KrOAS+235vt/mM20i6SaeZxqbWxAvBjpqcBqiygaoMqGDh4QODpEorAQBkI4SQIVZ4L&#10;3JUDsDa489PSR4m3GAL3NCtgCO4A0J2TAl1Opigg1nhEIrLqPIVCng3A9QdXojrwMpQtQnpVD/R3&#10;q94rwSIeKyD/HlR/Y/myx9flDMwWCQzi4UA6Hs4lI51Gpbi1de3KjWtXb19f2VzfKbewMcxkgcd6&#10;IOGhQF/OBDpoBzb9aFUQ4k9hZYCAxMZB6b/WPRBVZJTvVa4SUz1ZPKB1NY5Q/NaSBuAyoavhHSTE&#10;9QpcJelleJY4lwh6DG8a/eDzsTVgJJy4g58TBdsIukSFDbO6SA/4l9mMliBhZIOvWBfZEeMYrEkj&#10;hOtXzQZbjWPYjdwMi3VH2bp5AFn73XYLsVaJYslBZshrjHq44qfufHaB7GZgjd4c9kkFWRyibOuO&#10;DT3bYy1B2kjv2Ei5JNm+sqFx/UMYy8i3yMwBZaekJX4tnGl07uQ6mTDIs502SdgXu+VbG3GbOTrz&#10;x2WibIaNsk1LnnCRXeBXYwzcWGO0UyiHS0ljjHjWx318Lzt+MAHiF2QIX4Hg5NtNnAAGoQTQaHda&#10;3WGl3tnZr1y7tfbqlRtPv/DSpUtX1lZvN6rl0KCbDIfioLaiDSgT3Lpgc8bUM20+eMyTtpyfcGn4&#10;l8cKcESY2S71ZwotQUdRICa3OCBQtkCVB+WJWRWOWAGvQCACvayF1gybz+7sHZtRR7dvGQTu3QMC&#10;w4Zc+cQ4KtlT9tx3+E8PPRDf4RKH/57DHpwG6NEAVq4GAhCfH5rACyT5uXdMwBMHdRtm5wWCITSU&#10;uGAJ/zicONpa4q1bqv4qPyHTIlQPhZPdXrzWCtZafeC8yZmp2fmZs2fOLy7MLC9M5pKwYOsCDyEW&#10;osgkQpCCQrowED4BlEl2JOotVrfuukihkChJlxK42J/PGSHJWujuz8boCrsZjXlHuVKBH7oX6INe&#10;YliOgd2mO7GGyQyQ5q6dY0T8bqwAH/JbJlgyWRBiIhSFNBqAem07iHKYh8+JAa0EGSt9aIJuVmGc&#10;DckJ/poghA0gXnbbwMawHJITk3YQgC6c3S5YjwgK6UnAs92wxntgd9QzjZRaUYQJe0fqZRAz/Mtm&#10;mADGesoxshYS7BwC6ziHwLqM5xRZ21Sx9rMXHA63VewO37pV4xANmdlyFGiGJJTb4xUZCwYO4AhS&#10;1I8Mstx8uJHVQx47wUFaz1xE54AAGQHZ8VfBt/iW2MBYSQOmTUtjCwhkjgu+8KcNUIp2WXcP8Ayk&#10;AgNFCTACkMUi860TiFartUq1ulcsIWrA9vbu7t5+qVSC3m80GEhEAzGN+SUzCv7GJK7ZAc7P1pQt&#10;JZuT3prC3uBul0Qq9rlqTk7OfDIBIu1PqORfYyuI5D+OF97pAG4R6lAOCJCQc4EYfKCMHRCEwiNr&#10;AuMJOOVsdtlUdBt/lH6LIXDEChCbefRYsNIhVkDot7ECQCFK9UHafdUBccQLWR91CBgfCAwBGABq&#10;G5C0eHaHyhWQqCgbQANFb4dthFbQEN4qpQDZ1jUTFsMAYGE4GqdwG85GgSj7gVarhRpb8elMOj03&#10;PXt8aenk8UXhCbIJaD3Dpg9IFcICuDKAJSOcwItzwkBIlBSlcBVyBukiVyoCNiDGN5JM1EA867aQ&#10;NJ5B1YxIEJtLmTBfcp7z+BbIAgEFxkgvP+HpLF5R02KMZBLDGrUw2oOKDK0Q95HUEY+TBWEe90jY&#10;HiIPWRNDUjYiJAMCcP94m18RCO4rNoAkjQTVyBspDZuBipAGohzL6TabYCT5Ia9g1EUUOxxRBzso&#10;oFMpzhshU75iC0mxjG7xE/uWpI5lEowGZObkELgXM7AEthlANkUTd0qQCeCMIgCtNBsjm1r8ECuO&#10;g2Jgx3OcSZOZJlTxlwqexgrgCXkFls95a6wYbzkxuPJ02guXZgPHDrJeDiUZBd4aWDgWBJTbKWaW&#10;IuBTdOROWKSGhA8WJI7nIJrr9oawB8Teotlo1Vvt1dXNHVzbW8VisVotA9y6HNAAhPaAybHgJZnD&#10;YOFD8CUKuYDgATaAILU5YGnriwDcjSugA+fNW4oX9OJK57oWVsA7+Bdij1gnVA7AO6oLyJNEXAi/&#10;/0rkBHEyDaIrgNJktjusgLvQOHncpo41e2yyHd3+SUPgnmMF3PXDVcTlROQrGER9BWAZE6EoIW8j&#10;gIoSeKFSJPmQ8R1kBfDM4wb8nB0TDwgZ0F2llAnTYL0OswLWHnnb18A/Ydn6wEeIbAN49eFPHKGG&#10;QN3hbIDGC2AKop1BCjwBRA9QAIsnk5MzsyfPnDx+/PjCVCKVSKaTCfFqBPXA4QDCPCxQfK86AaIG&#10;wYLBcxDBERW6WJ5ogij48Ool2mV+SwMVesX6qJaIhjiXCJRIh7iYVXOnRXzNllh+VsHamTAUbE0l&#10;YNl4y8wmcZT5ih8yzbesyzpILM+3bCcz4AmbOobFWIJLFZiHdI61cyUzYVXbiLvrnEXhQ9Jm8o4S&#10;yMeX4bsDAX7RLdzttds7GzWDlX1lDWMf3SbJdHPCJdi31n6rgoSZbfbWkTOLDBTGeHGYrKduY7zC&#10;QSodxosDASLEyFLWZo6pfU5oC7ic6AO8ZassDQU4MmfsI56zd6ydE4+18BV7Ojb/pTqf5BN0zKMz&#10;QdRmZTKrxQAfCmYYIrwWHAX3mu1OqVLd2S3dXtvY3d0t71fq9Sq0eRLQyRNVUHUcAg+CDNMFpR/h&#10;d6IACsQNqBXKQ2ynQYntd2c+Zyz/khVwlwbTJhXArastCOfl3Ohzl69nAuQJor7mIP4dZwUgFQCo&#10;keUwK8DhZhtsNbnT0l0CR+m3HgL3KCvgojyuUq5bWds+K8ANPZ6oVIB7fRUOMAEVIO9EQJgAPTcQ&#10;VsAyqOSgQ5ZC0r6wQcpUbsBYAdZrSITtAXPuPXFODdDsOFQCoWcUFQm/+BDoC6OAm3QojmMMbPIR&#10;oAyOClrtIc4RkqlcJhNeXFw8e+rs/Px8NpNMIiCRxEAcgsUQSqMzTkmOd+CKdhn6cBOwIODsxDLm&#10;JoxY0rCwISYPb0pQRG8fj+7zQ/tLzI6cttEH7mBQA6AbIk2jH8TFLtZjyYe3mNYYIh1C0siVkUm2&#10;nIUwgw0BW2jUhR008oCcttUjUmOrWAW/cgFCusg8LISfG41nv5jHGmxYwHot80FZARfs3ltlBQ7D&#10;hxyMNc/oBB6OprqjfOARDH9A2RFD2WyhgYWQZBXMSUgSjJbNGmCgpgyJg25jZB1nR7znynxzhrBw&#10;Voe/BlW2GQ9N5GOjwwMF6xR7bQOBNFgBGgfa9DDI8Ik3jQ9awbAEK2qMFXCfExp6HiemgDAGBqcO&#10;bYBqYwjCjwtnANvbm7VaDSExsUByqST7IsE9lXMQiY+CRjQKoBES8q0iISTQgy0Ouq1KmwNsOS9C&#10;QJqtOiWELS/Oc6AOL3E3VsA7I4glsMGnVICXCgLkmMBjEJRFEE7CZwXI9+MKwjza1z+wSq1h1gW3&#10;L9apo8RbCYEjVoBr1sNi+o8e4fsX0soK4I/QfqP04N8PsQLCDfCAwAQD4CvkS1UyIP0zVgA8Bkaa&#10;yMuw86g1YnwQkFBD2K5DJiBH9YKa29jXw50ZLIWBHiSDt5UZhBCnBFmw+GTtqSsBMCLdSjcTgNPQ&#10;UCyTySwuzp8+u7SwNJPJxufiCVmiEZ6zchoMIN2DWMF2XbY+Bbl7uzhvc2xYHh8yTaRj+Aj7GFyC&#10;C3QnTXRDlM1sxNTuLUFBbMUySVeMFbDdvGFwFmWEigTGNrLM73IbBC/z4CsgL2YmK8bMvGXzWBFJ&#10;ETOwwXxrBAYZMPbGIbHlbDbK546ZRVlrWYLBhz1lyZbTKhWo6tnzCLxGmGFV6gPNWsgJTFU7o08s&#10;dgy52CgYwNkS9p0Jg48LHMLQnrhA41cErF3MPMb/YT5QIm0LgUMvrVLZGSNWc/tOgLMilkaewIBG&#10;sJskxqYN60VdDFDp55GVyGlpE4+fcNRYF2csoUHIIEHJkPcEHPnIQNFby9LNYaiFzb/4BxzCNVC5&#10;WtvY3NrZ2Vvf7ezubDeqlW6ngWO7hPjmAZ8njsg5UeFcUGeATjm4CJN9O5QLQ+D7cSqg3oM6Q5w/&#10;wge5I21ia21wCUYDvjzXO/ch+05WgK9UE9DzDhSNiyRAn0BM4XMAmkFuEtBIUpmB/46ZQ56tgURA&#10;JTfAAwJcnCpenUeKAmPr8B1wew+xArakDexcz1xRtraJxIluZJEPvJ09hHVEKMIQqBDAo/q+RwE+&#10;Mf1B5CTVV8aggwLlXwQWw0Ghf8mS932eS/RxH794dGm0skfHtOQAXPTHBe9RYx9tjT4NwLlhTyqF&#10;9wPENI9l0vmpWCq7fHJxeXlxdmoSzkly6Vhcdp0DGP7EAgl8CxZB+AooGQBLiK9kVwwL3wXEMrK2&#10;4SYJGEFRmBhIccEDDtFYipQSF0wSidDxFg7TmIeUibhV4ez5nyf9BtbmyS4v4nep0ie6RHwkDEwb&#10;HmfJxNRWBQGCJyTYzINbwtzKIXXhExZiH5ISsA0snAUibWUaXWGB1kIBqS/tZ35kIFkiAeBDj7oc&#10;1GFkvbgAB2NrCFsUYtTUOkJ4okygZjaP/bXuM2HFslLjV5iT3Xd7wfIJDe7XXbRub5ngK2PFIO/B&#10;JCHJJLHh+rIBQpl4LstH9uviRwhqg6xC+QCveTLQvoSAoCNAyGHYnHdHEPOaK5Gl2ZhieomKD4Ro&#10;VCp03GmT/LOzvmjfO6ETNhymuwwdRJvYfgtCObHVDQzbfWH6MewoodVPlyq1re29baj/7e6U93Zr&#10;5f1Wo8oQJJww1mbON3dd2wzkQ+saE5bfntt4uQl+y4rsgIC3Nnw4gwSVJqlW4k3TAJgqykm/sQLu&#10;YYF/aqDKBL52IbQE8DmOBrzPR36LhR+1/lrtbIPb/rE+Ht2+xRC411kBriu7iESIKImq6HFId9gw&#10;Ex5pDJgpgfoU8rQE9FBABQgdUeUjxYc0gdwAWQGeDnh8hlY8qkvPJqwxtuylkQE/wv0bsALYW7kd&#10;Ga0xaBvA0ZsqCQJJdfoh4L9md9AZ9PP5PEQFuWx6bm4OAoPZ2dmpwkS0X4JPFaE0PT3L192Jrlr1&#10;OqLKgLR74GKG9wHWRVoilEmFhLoNUWSKbbHaFnsiTfVdYKiWCSFLKMkRBhBNkFwJYdDeKaryFBhZ&#10;iJE0VmS7/FGxjq6yFcgaWYWRLiOBrJT0zIifkTrDrfyW5I1UHE9I/1g4yQ813Ty64nsfcmedcQAk&#10;kAYcq9qKFUj6bo91ND3RhQtP93OyCwdmkeot2gxnHw0OLnZ2+0uKYkNmvbbxMpwu88FnF6x2MjEG&#10;TLcWpMElUDSC7nNRkGk4aEEgDfDo/UFFAaN2hPzhJQC1GOMMxnAr80vDNEaHn01by1U56GLqYqLJ&#10;uQaO1HSKDhBAXPWCtephG1pAoXC7iyO5Pv7C52elUru9ura2dbtcqW3vFivVOkwH4QkgGQ3FxM+P&#10;B/OxqXUY+G9CKccAzluWQM7GzcBb5V68DBx0smu8yAeQFcD6VaLOS0/9NeUdDejZgND7mCcV8DgG&#10;nxXguYBjkuhJBaxSNoMTdYSmDrE7Y4N1dPsnDYEjVsBj/10aTALDy2cFJAYYWQHvUsGAIgWaFLSV&#10;A4BUQMm+HBN4kgBmEGtCUxrwuYExtgOCgzFcdoAtgKsgYCKxTB7RMEMBZAWsF4a+sdMXoq5OkOTD&#10;CIIgROCWFBwKRJdi/NgfRsRpWDqVzoIJOH/+2MzM9ORELp2KTWRSsEGAZAOmzBExhtKtPKi++ByJ&#10;QWNRGB21USQ5FIwzEF05QevqnkFfSSga0gNplRo+SEf8TTNpjO37ifRJTeVzIfGepiExFCmrsQJ4&#10;S2pKKmJUx8r3UKFP2lk1iS7rMopo0CZVZrHSZb1YIP+ys9ZOpJnZChRQOFp+/Jw7eFxUnjCcaO1h&#10;pS79NpSNb41R4LduL6yd7BRnAgHL0TGIGQViNuIXy8OSmd9YECYMAgTCGCpnOcxDJsAy8KGB0RrD&#10;7tM7obWT7I7cwiGPb9yBaYsSONCYXoeHDOVg0nFi2GB5XaA6/0GFG9yKWo1cMO7n5W0AkFcE82JO&#10;gwFj6C/1vBkIdzTGH0Risphhx4g1L9otmWqjXinXdvb219c2isVyrVLf3y91O7sw4cVa8/bZYqvT&#10;E28fetlMYyPxF11zcT07wldMWC94aw8tbbTWppabwFkgb7lBd5kApHlMg+VFb0K4yAeIzN93LkQO&#10;gKYElAVALODnFNsBj5Og32JjLsIiFbDq2H0+cfvrdsd9fpR+yyBwT7MCXGm2GolA+WSMFeB+hdyA&#10;bP2FsI90AlQY4MkGPEZBNQaM/Ks4wMsvOF3IqxRntThpjxsALgKeYguNNrjo2BrPVcSFZX3hesMT&#10;mB/JIofSkFYK3WOJVSbeBqAzBftCkPgwQiNhQ9MFGzPod2MQFaTy2cz0zAQcFUxMZCcL+enpyUSw&#10;g+WPk0VatQGdQPSKC2qLSr0Ey2AHpuhGzwVU/8BD6xql0CdOI387xAhe+4MeijdESRlAu9OU3vkb&#10;XHIMLiq0W3IPzIy/BjRmJkplHg4xyTnpBxExoWfEjA+NaeBAcPNK8CKBDMzG58xDhMs1bIbvfMX+&#10;GpEjiuToGz1mml12kabLebCn1gZD+tY76w4hj4sSBWOkrHdomFF6QoDfsmpT+TQYMkEg23zjVwQX&#10;QWGQsefuJ+ysdZBsovEQUrXygOwmMjIt08kPaWEzh83A3tMqJVhsLXOw3NWNW7j4kcLV1h9Un1OC&#10;Uh53gLjYUW8/oNb/XYgBBu0OdIeGkP/v7u7v7za3d7f29ndqTfxXBVqA/n80DG+AYIvRJd//tMYJ&#10;k7Wj4nlWxlFj+8lKGhjdV8xjT2zo7YmNvkBV1QM5dvZXYKuORDivXG6AjLteoPryj88KePIA4WV8&#10;JmAkDGBKjxLwl+4EDrMCZC/YDGsPW8vJ4PbL7ftR+q2HwD3HCnDhuYC2ZekiC5cV4I6ErAD+F2Rq&#10;4gF/r+9zA9j6C8mneMBlBTqtJsoho6BcgFgVGvFg6aNKhQkwgf/IfSGWkFE4H3n5hm0Hzb4NfUAq&#10;oCgOHs49k25dk+ANfGOtAHCEd/aPjL1oAprOjVYbos4w7IYSmYmJwsTExPzcbKGQn50DY5CKxxDq&#10;ZIBtBpZzBD4O1T0+cQF6B7yFKnCYTNRDr8xGGoEEiKo4BIbQxf+BXi6Kl/6qJQKJxFiCCJSgI50j&#10;PF2SQ7SLV+QhHOoy0nbkJ1Y+C+EnnBJGS3CLh554w7HdwnOriFWwvyQqRuPZMFJ6ZCMvwrQRA04D&#10;ImvjcthCFEWKzgJZy5hKnc0KIy0sn9UZxAxKpJfasAPEyarWXfIBzQmj4kaB2CneuiByBt1THTUo&#10;sRC0isNNhsMYMumaUjR2Rxzymv6BThu+MlBLC53jEr5yunDgEJAYgPNKtPQpd/Lz4wis34OiH2IE&#10;4FAtApkZOHcs50ZXTADq9ebeXnFna6dcLhf3y/v7+1DBwTkC/AYAhMl4FIsCa42BAJTVFtcdUg8l&#10;DbIY7rKhJ4TZMIO2rRFDVrZw2H13HRnVZ6wBkl4jwLrexp9zjpEVEO/CuPVZAU17RgE+KyCuhXhR&#10;W5BMgK8neIAVkHqVudB/D7AC1uYjVsClQe+E9BErMC4Y8LGP0WV1aeJwAxTVCkWnV0H/pMCT/+vu&#10;ny4H1A7BO0eA9gBpv8cK6IdCA8QXmej7k1A53IBhdcFsnCtI2aSx18SMQMbEHYZtmRlIlE+ACcRY&#10;2UciTd39yKJVXC8e0rX8OCXDEjUR0gKoFAwRNRGqEINIAcfe2VxyYiI/PZWfX5hemJvN57OpcAB6&#10;XtxXoWzIAohccE+UJKRUEt5WEo9djGbkhA+Jvo0k4BauzQw/GikVihj1jvOJx4GK8DnThljZABYr&#10;TfKdBIwBim2wqo0qkL1wiRwJEjJ4MPcHg6AmbeYIejD37Sf5icu4kDbzK74l52Htt3G01rL9ZAVs&#10;G82WG2Fga615bDCbROpr7SdkrDrgbSW63ueGqSnjYRv4lq8MCEbUbSjZTcvJjoiMfcy1sCMYcMfd&#10;q04jGbJrmJhsgABNbU2ZZqfYC7TeFoh1hFXbiiZkCI0A/P55V1ADf4vNHt7iFEDO/YQDCDThSrQ/&#10;aLQ6d9Y3Vm6XatVytVqpVYutRgV+u2NyII5114Q+PQgwlglXGJacQEBZbU/NxqHxBlibM2w2O+im&#10;mdOe27BypdiI23MSfgkk4l8kxizH+E43oawAgpgrQ4CoBp5zIaH+dDPEfb+4DPKsBOVQwFMOwDwc&#10;nSZAhEAPRcJSSL0+KyDSw7sZDli/xjroL6mjf99qCByxAiNWwJAdUQSxJIi+R54V9SgtFyUAKgp4&#10;ioT+YYEdBNC4QLCVr0JIBgLHBBQ58pIStHTeEbvxMvylKGNcl5Aow2iAoIyDpmKGAY0WSn41PiTF&#10;6qr6oTgpGl2SjivXIdgXyFadBoJfQDvbAYnPJpr+aMsA4WJTExNwaDhRmM4tLMxNTk5koGyQFr8F&#10;kIkiH1QJFBvIBCNCIhkj0jdsZXQOKJ3wJ7kyBBeNJIyOkurw0rMID7Mbi0A0h/xGuoiYKJAnxIgc&#10;iUldKJECkbLyr3EkhPZhvGyIm71jy5nTKC7ThrhdAmYNIEwIHH5u3bfSWDi7hgRZATwEXraqDYAs&#10;GdkM2tY2PjEKYTWSFbDmoTEEAvZ1RvWtNAOIzS6XNbG+2+Aa5Mc+xC17ZPTA4AwRPFkB/cQbGuEn&#10;YjHzB2BTRRQOfALJMSUAWS/B4hclb4V1ULsYbPplzcGV7xCSCfj+61abbez+cfZfhQ/gvSJ2/5VK&#10;ZWNjs9WFWA0CngDOxGPY+ouSgfC+iAsMdkGcgcruH1Y4CBHcx8k54gpZX0TGIY3R4B/Kc9vMYcdt&#10;erhDP0Yj3SVjgHUJKscU7gdYCNLGCnDJH36ii0PVgSWIgFxK/sUU0GEFPLeD5AzsXEBYUo8V0EgE&#10;nqagF9IQc9Sv3WMFrP1cR27LrddHibcRAvcoK2Brz4iBrU8uYCIRnyp7TIDwBSTwQry9SMTAWaY3&#10;oKyACAXIKPisAEMbS9xxOT5QWYKmPRODUdpnO6QNSv0NU4uTMb3Ycmu2oZu7SgW0HKBaUeKDBB4a&#10;e4oW4XQ4AHttwYlEsqrlR8SKd6gVOyQl48isp7/AYEFhgIBhwPhDdipSD/WgXhpkoVuQTsahVTAz&#10;PTE5NTE9OZlHOilRTUlRoJJMssRbA76L7IAS7ZURVKGOMN3SLtsenXgNUlnLRm1B6HBBPoFsPJ5H&#10;T/GQIgoxblSX9UbgXcJgFMUIlZTvy65dioLnKJP1ogSjuGwAuT3kV8woqg8koob7XBJFroUDSnJI&#10;yoc0WRBicw46iSu6wPyWgW1gpXxItoCfow3CazqGamNYmIWjBC3f4y0IDYooFIBSKRtjJRugjBVg&#10;F9hra5L1nWDnpGV1zGNMBntqtwIKhxXgAQEngGjn+m4qjAeSXvjDYSNL+KNkG0FbNXhOX4Ag//Vm&#10;t9np4G+pVCmWS7e39yHI29nabjZqEIi1W01owMQQai/WkklFj5xypiYasgLkUAhcP87Zpf1ifAtf&#10;4OpcK0jGjoyOsgJk19UUiJA0howzk5Ah0Ax0Y7cE3dhFqHqk11cP5BPKkHQ5SG2k96zIe+scCugT&#10;OQbA8CODrwoQpwdizmqaExgfIEwE1QXER7IgBzbDsU8YZwW4Nm3tu0jA7exR+i2GwL3IChgic2Ft&#10;aIIPjQyPpAKKN+VckChe/x1J+9U6AH6HeDpAwkATRNwrZyBpEwnQ34DxEywT2lHEzrzYBh+1+Spp&#10;PqfCBrOpRLHWcrdfRreIa4iGkMZaN5RErGS3hq+tcCSI4q1kw7A9OD8ROPB0A8YFMZghJHFNHZso&#10;5MAVzM4UsrlULBpMpaF7HEkMoYw9UhSgywFrD/gVkUjruabEW5aGNaQusWmEHRfeiiG0KBa0vcg3&#10;Yt6IN3C7FFGZQVAF+EpMlap5mvaIp65d8JgSOkWQfvUExRsyJVImqiKg2GUfn8pbDBzxLEkX+Rsk&#10;KHsgSXZHh6W5DIRLtjkorIh5jANgGzjKrI7kkLwO8K9NgLGZbDOc/eLlA+SANiInmDSg6/nqZ6eM&#10;U4HYyjgPthMXR58MChLkUch4mUbkaGZq++GSBo3xQBfx0tiUkxx6k9PninArm3Y5GAhB7V50WYSQ&#10;ej46OUbGPbB3mBMe7Q8LA4SlKI0B06BhtKAuC54IT7GDb4vBb3evHoLHP1H3K5cq5VKtUmo26+Am&#10;wSMoVIVtBYETuOkg8ByNQ+l2zRaFjRTz2HMbCz60bO64cPjcT6wQe2j53YQ3LX3KK5kBMn9HLmDR&#10;83/WTDqtfgQ8CYFOXU9PkJIAZRXs4N87IBD2wFcOoEoQuQEpTSUFktCKyHmMXWMtt8XFro312p3J&#10;R+m3EgJHrIAHbY+gHhQt6sMD5FlQXl/2x7D7k7++a2Ej8/RCaKyAygk8dQElmd7BgaAteCrSAAco&#10;hliMlgXEtu7lY/yRX0JrrYuADOmMEQYXeTEPChc23kFMth1hgbZ6kdPojbtoR6yAR8Ooy6aUUjZc&#10;gwaot25QcNCYTWXzucLc3AI8GWSnEtl0WowVEblEIiMhrjJcqgmuBX3hnkg3GCoXBpUKZRQdg1Lq&#10;LlyZBGlS0JdgQ1fbp+VoeAwiEH9jLc4YfD+7QF2GdyDLZfulfC3WQEfgEJcZKAyepNPUBGQGvLIE&#10;37Ixhu+MrjMn3nJkReDhnIYII+iTfCFdzkE4a8dbngXYt0iTBruNtz6yNF5jHeQTtpOfC7EXKfdd&#10;UDNoqoHXOBjWyL7gL3f8Qr9VamKVskB20/IQSqJNz+dwZqXTn8BRXoHaoKJ1J6G1+13ojkoQLR6U&#10;qTMtMqayOP2ELVP5CmtTuU2Q9k4ADoZFYlRvtqvV+l5xv7hfqjUbmxu7zXoV5B8LViZhCH4zQMzQ&#10;F2FTtJEKdv9sTpQAHHi66+4weA3m9ok7EO5DW1McEfdDu7UEQeQvVd/6Rj88TID93b/HClAeILGN&#10;dLxI8slZert9pfBKzkWYR7quUgBlCEa7f++5sBEQlviuhKBd5FWhTWEtbBi7Zhf7yPnzRoAag9vR&#10;7VsAgXuUFTDsaSA2gucmdMGP4gcSiSvRhkqgt0HEXoOEnBICUn6fzHsGBSIw0LcmHmB+jV44YgW0&#10;5FG8IuMGnCYdcKJCZOpiJctpa4yEjVjbfStRB5zNK/MQybqo3C3f0JZLS3A0r3m4g8flxX3piK5A&#10;FNqQwNWIwdKVo1XRO8jmEtlsFroFYAuSaUkXCoVcPpuO6+mk7PghNhgigRCJAD7isytKHglUPQKD&#10;AG9qZIG4KeISDjIEVUmISHwlX9tALbeIdBDDSRGTZ7JFysSNLHEre0rSaBTdEJZlgNjDdv9sCYk9&#10;GESiYzxhIazaijpcMukoC7FBRMM47hws4lM+wTEEjQgY/Y+nHi4rYIPuNtud4R4oHE6FtShfM+4y&#10;gc/BCth8YF/8GeJNDXaBJevbkbqD2zXsGgkZrVH0cL3Z2FNTPaH8qtgI6q+TkIEJNfCC2OCBJdA4&#10;PL1OmO6blJDAOb+Wg5UEl17aYOj899oSObxfrlZEz7/WQ6hf+PzHkT/0/8ETeJIJqU7IFbT/9ExM&#10;WHuMg+r+K6tEVkBbKx30wDDiovjWpWfu+jKgGfyZ8An5SAXYZpEtKxtH94nxAYSzr/I7Mho8zA0A&#10;GngoHAD/SpQjucgHkIqjIG9/78cmNs6AfADZAeMMmNmTBBxkBawur3GONaPNcxdcbwSiMYgd3b41&#10;EDhiBUZwHqOpRgWVQsiZq7ECgoBGNgU4IvSkAHhOvQFu+n2NAU8qoLR/dHDAwwLICcwVsfch6/JE&#10;7h7tN4xP1sTolqXZDbcLPiLzOmj0yVuBzuECly5XKRG9rVgXCIbZbWFrUUJi1ZjL21/yZJRbc6GR&#10;lLGrViBytpuQqQDhhmGrGID1dTydyU6AIZgopCcgMpgq5HMZhIqBXRZOE1BCPNTg9gVuDERPy+sn&#10;4jGZjp53Zs9eQJ6M1iCGG1tO2o9XMBrzUKjGW8JzlCTjqJsWIUI+QAxdcrhdhCVFBTy/AobTtfv4&#10;2NvXesUe2pQb/I3zsMJtChqEmYdbXlzGn5GWWDaUQEaEfXRLBuisWHdWmGiBJdv4YjBYHZkPSikE&#10;nr7K3tjswkiQlWF/2TBtyUgIYQ2TWeIfMGncK43BTY5E5FP0DiQAZCxv/B+FKp9SaGfe4rBnWBNn&#10;/GJ8KAotYiQr/Fy73YX7X+z1q5U6gvwUi6VmqwPa32i0evWiOBjui99AIWNUsA/BF7cGoxLGRVxg&#10;qaZsAGoBZH184PiNFG5MwOlSMoLu4FoYEXi+sk9sLGzaEJ6Wx5uc+o81QKsc7arHuAFOVI67l9aI&#10;hv7dKA6QPFHZP1/RakCkdjgE0b8YPJc/UHUB/xSALLpe0BOMiexEDwKiUoiXltTIq6DbTvbXeueu&#10;psPAMSgdJd56CNy7rIBHUxyUzcVpKM8QKBKK1DzxALGkuRqQV75gwGQDGoRI1Af5RA4vEb1QpQKu&#10;vwGKE/TyBAm8URzn6SeKCbSvP+gmxtJytn6QFWBfHB5iRC2EhPhzzfC4CxDiI3vCuowCObhSzk9I&#10;PHxwjSTkstsSqInIdyBRlNSTAQIjCv3F6QAiF0Q6OJyFqjVMr6KiFxbDhlcYAZEWTEwW8DebQsjl&#10;ZC4D4wSIKYWyw3uroKVeGPaEeqYQxJEupAkiScbWVjtGQgj1LjYMtzAdI3xA8613SKBXLuY1nIWi&#10;2esDeBklh7yNuMGWUKJxo1TqU3EienRKWEBHKYwEkif97mWY0Yi6sWX8nNwVyifNZmIMt9octj7a&#10;lOYTHkywQBs13ILTspkgYPHZCwi/2DA21WVfyIjgrdtO64XNT1Ykzvv8swxMB+s4SAoXCA3ikZAi&#10;MZpgkVmjiAXAIiB6hejqd/oiQmjUWwjoh6h+0PNHcL9aDQ7+9prNZqvdwROcCFDOD3BlYlSHxARU&#10;jQ3tB1iKjk4i+hj0yLNGwYAzDb/vnn6u3+WRVYu7LlzS7gKfo++O6eGRcqeWlWMz0JsGb8wKjDMB&#10;Sua5GMVfkH/rcADqB1BZAZ/2e9J+j0MgyfcVBF15QFAlCsI6wEAo4ikKsDqWyQiE1gC2ze2Lu+gM&#10;t9hDe3KUeLsgcMQKjI5UbYVzSdtlt6ZCKBjKty0EYnoTboAnBWQF9K+aIDpKA6QTZBxcF4SUEBAr&#10;iRmA7wJF9zHexbc+qvKeu3jK3hIx8SIlwG6A/TKk7yIyd4laHhc+LEo+oVGiXu76V3GrXOiDIgXf&#10;GW1QvSkomsalOz9peWQgSvgayzkAV+5iw6DeTIZhYQ4QKwFmCjBWxL8wT0AKwRXTiWQiIW7d4eAd&#10;pArbVFFhUn0DxfK+nmNfGxDVWAm+bFxkzuoNHv8bcCxhHIChcus7mYy7goJfGbUmjZE+HvJtbGMx&#10;NliEJFEqEkby8dwoFhspk0IpNIDGGt2hxK11wWaLjf5o7PQd26AA0cTBAwvu/q3LbKH06G7Bkdlg&#10;1jhWVGigKiTOiTs71e9LZGqdBiI5oEwb5nz9YBZvsWqanXaj2S7XW+VKswoJf7mIt5D5g+SD9kPg&#10;j7oAhFi/gXIouCYRErUCHHCoNEhP/MXHsL8GwJJ6qgYEOJ+DXaAKkI0C++t235aGzfmxxeLeEggG&#10;cBfCBh83A7/lOvJ6obt8y+O+Yh55q7t9dtyYAL7yd+1yCsIVp14FR2SbxwEUGkgCLsZ5JnBQGMAv&#10;zUDAOAAkjAlA2wz4Y212YWJ9dKF6lH7bIXCvswKHlzqfGDojIrAn5AYE7fo+AEikjRvwhPy6uadl&#10;oQUnNFZAPlHaTy7B/kLjjlIBRZGqTOATeyGRxMg+J+BV6mzUrM1ssP+tF/HPsDOfe1rFDjGwntq6&#10;damC0QMrx8um57WgJMRWI9BRGV6Nr3juilyCTdRKQq0BxAwbThBF+384TA7U2EwU+8PgA8RPq7pm&#10;g0K3kATxZyDmW8BZiJcAv0OpXCCdzuZyuYQYLKQSarUAr4hptZDG5gXbXNAFoDTpLFzBaBBYGi8w&#10;OJMoo4FkUj/cV6dgL0h3xzA41ypeufCxPNpN78jcCDMSGEcWZbOIOFr2wYeMxzTPaAvuUguUww29&#10;dseLuYAE28OqjfyzC2PPUZqQRtV5dNvjoWbynI4AwCdjo02/EUURAyhgrVMshA2wOWDzQRrD8tFy&#10;kSJAViSOfcRoJgCzC5z/B3DAX2s0MMQQ3ZdL1c2tRrfTqtfKdXHsA4W/Zh0uMNu9QLdKy3mhViJA&#10;8IRScRE+yeEDZVHafRmRHiJu+JyMO3XRfJOpiPxIL4MtR9Og5KJpG32DhjtP3IdudZbHPvfB69Wi&#10;ffH4MA4Q5wk4NKbdv3xlF40CjBVgTv9W6LfmFIGQxhfTg5KRmwGaAiobQe8C0L7BAYHviFA+9bwO&#10;jIQBVj4NB6y1bjvZU7dfBKM33xy5owveo/TbBYEjVmCc6zdcxoT7V1GMkWfQK9/7kJkAABXqgQAp&#10;Ov0Jqm6gpxZAWagvGJBs4oVw5K7A4xvIDbAc4jWyAlhFfMKHdimNGjWVbeZbT+nJ5wxsKZofAkNY&#10;9pWREJeW3JUVwLc4q2WZXPNsnhSlOn3YMkjkYj2Ihaq2SMt9xb2ghET2TAKQqQMPxrp7UyZADAVY&#10;O6i2dkPP+7V8zwVCNwo+C7xBAE6Q4ykpLBRN57JZBFxORDOpZDqTnMjlMjhgiIThJzETDeGvIDq1&#10;E0NuFCxCY2gn+lt5QhgdIXMwtibZHpc8MI9PeByrBJ/wG1g4ZFY4WQ0jP4YitXAph2PHPEZfBVoO&#10;iSJbQM1BlwlwKTH7wpw2mjalrQF46x4Q4JZkUlmNkfdGDq4MhLB1XtusajaDGdgGTmPOB1UQkfgX&#10;8OPbaLbqrTaO83GVqh0o9+EkDSDf3t3f2y3DtSWet5vbEnoLpp6DNog7XNzBFa7YpATFrSQ5AJlT&#10;cJLBqJs4OApTRiLmfwo9sH+DCNwGqoyJyvOe4oocLHncmLbW24t7U3ck0vCOyTTPSGvEnQNjFJ0d&#10;50NLuDOHIzL2FW5JRO0ymmpH/5w8+OvvvD1bAFckQPptLAJlAHxivILLCoxcDZKTUO7K8y7kSQsg&#10;TBhXM3T5AKatbazalonbcQLNrrHbt4v+HdU7GhHOy6OLZMDgYEvasINhWB/NieNSI8YmG4BDQTwU&#10;Yu/xA7rvVyGAt/v3jww8qUBfZAPQNnRPCshJeEhchQ5kBeyhh/11x0xcDOSj+UeIm80g6hkbZcHX&#10;vkq0IW4jSIa+CRBmMBbEshlGO0yH3nw6uaA2rCo6/nq5TVVU4rmmOdQFyv+Vair3QOlMZ6iBA4A3&#10;JcwalA9TGnQ1UshHEUxBfCRHwulMDsGZoZcA5iAXHsTFXArKBvC1MKDlglCuYEJBJ1Jl2USJkyWh&#10;zW2fbIiMArba6oxPrBahc+Y4MVTkrqOiDgyQx3rKbNQU4LYeTu7gjAFyb/kKtKsHZiUmPmrUKXU4&#10;IkRLXNyil+Go6EVKoeCsWmJkEcxiIgmJDMgMgYGXKsKDMzKvvb56mrhYwCuPdZMDEr28hgXE/t5T&#10;jgvINh3EG0+6Ypuhhnwyw/S8B+yfEE/4NghDa096r85s8C1MaxHzEhMcshyJ3NPHb9BodnCeX2xE&#10;apViu1GF116Y8EGZv1yqSxCsRkMXC2L9In4mZPoSWAjFxSKemaJPVw6wMi6NcXthU+hNKA1fUbLi&#10;r50R5R4BxDlTs2lpRO4N5qon++GqsZVC6mi39lZYPZ8BEDAfNMCzr4y03z0h9Nvb5Sth9jb0WrhH&#10;xZVF8NIer+BrEUJwRo1CYQXUzJAyA3IAJj/w1A6d4wC3MS4rMMYHsLNHfMA7n8IeSQW8MTpMLG39&#10;35UbcG0KSKRJQX0dAj0R94MOCFX2QxmZ9sDogADHqMofeLIE3/WQ8Rk0MaBytdJ6jwNgiqiQF19z&#10;+Rnr4KI8B4V52zUjUUSCIFxjKJKfoD9jz73l7W/73HLeZN4fID9Gh3wzbsLcukBSak8MTWv5ZN10&#10;X+7pK+iBelQ6jq2n8k+iKC7NBuVCpGbstsVbInSfxNcK9tPxVDqangB/gMMF4Qvi0UwSRBkOkaLJ&#10;WFfCrsTAUAAzejt46CcmlO7JXpzbTRAVfcKYTMY8qaxapSPKQPAVO8K9fk+9+PXaHVSNr7ERxi2K&#10;bXebaAeILk7BcYuvur02dCZEXw4HBIEQHU9Izz0tRTIV6J3shVEyELqwgBFhSYWciIzBrPjwVvrO&#10;syqc9wtM+JUexyj8dQj0eEHgD6/8EObrbl8TQcIWjADeivoezvV7Q+jqF4vFerNR6kagvQdSX8P/&#10;9Sb4G3Sk3evGO9VOszHALn8o7Kn2RcCWUB0OUDPZlMr+npMwBJbaJSGozYHtAXU8D86m9HBQWY9v&#10;bS0bTbori8xsLt3iYLnXGBdir6y17uzVCTwyz+Gte5EV0PaNpPqWgdzAXTkAby+uln3MQGnBXVkB&#10;JeqSxw77zaCATACVA7yK9DhARsG/XKNEcNiHmzTWKRdENmpjMHwTFHH06m2BwBEr4IHdUIaLONw0&#10;8bhzjRz+3I0VAO3uYgt1kMCPtAc8CYHqDzIND+cOKyBJLZYhi5QHMKWEkR6A8gG+PgHbJntkH/d5&#10;3InyFO70Muw5xgfIIteTe37oojmyAryI0by/fuFvwgq4n7AEy8xCNMOohQer9jwB2EN+K+6TBVHS&#10;reBI2D4YSFBjeaZshIEiGBC1ROkgHCcPBgg9x9uGuCmUM1TlJ+h5Xc5WEfsAJBlqiWrTkIgjgVAs&#10;on3QB4sAvUXkw+fijwVOlBCSISrMnLAEuuMELsWtlOOJsr1DU/QCHyJPL9gBlIWlQPQaJRCiDSHe&#10;EOPgD5ABJ+LyFIHylPIH4QAfIEJrRSNSOo6uiPfnYBeVw3+DwgduANQfs7ell97rzNEttXIkCOaD&#10;DJTxoCUonL4LwTYoCwVJ0gD0G+yowHA43KjDO28X1By6e7VmE7QfFL7d7VS6IqsA+Yd4Hx/CnA+0&#10;H8WmOmUUgU/1DEacR8FrL1Q3wG2JZ4mQeJQi3RLJAjqpfgKkryrnRwdJSHx3U94Avjl18afQXdgF&#10;m7Fj6HWMFeCkYpctzUrHPrSW+PNw/OCA+e1bBfy4VIBPaDTBcgALI+ceBPw8Y6wA6TQ2+aoiIHyA&#10;zwR4rAApuOflw48PZHRdMvsHAZKmw2D1HCB8jx4PjJVJVsC7fFaA/eLldcEFzUGGzIXhYZCOQfjo&#10;9m2BwBErcADsRiNtPbtPjBaSdBnJHG3fVSrgU3GgWe+YQJCsHRDQTkBPBDSvZ3CoJN97YSWQORAU&#10;rZtB1AgPKhaewK2XbWMec5EmeE1dxxhpN6Tpklsjz0okRFBsCNSyWQkubkUayMw+dz90wWoZiAUM&#10;25JBYZOE3jnoeAz+/MoeksIZApK3viGD2oiP2k81BeRUiTc+EcznI306P4AInA0Q/QbkBd2UXa9P&#10;C3207pGoTjCN0mIJaCDAsaHgTOBcMAeJJHb5PfAEstMFcU6l8CGECtj8ErdS1opvxcpBZAltET/E&#10;YvVGA4qQ+AT0HUQ3EQmCNoNeIrJTq9OT8PMwpIgno+Fkr9XqNmtgGbBtgzPrXh++nLPDYRFUBLZ2&#10;8AqIVqGEVrcNF36tGrwzyQaupRGw0EF0FjR+oxFG8D2eHOEJjO+hh4+96VZV/BnjuQTjqVVB2gEE&#10;0XGpF8Wddqc96LQDfTiOEo5EwvcOheeAxAKFiOEGg9qgqWGJHAg+IIHTfZl8fXQeb3GwgjMOOdfn&#10;AYeAQiU6YAWcI0qhRXo5jOhIw59TZYxCu9PgMMlxJ7xLhNzJ5pbAeeXSNpuxVrXbAHdauuW8MXX0&#10;jwQO2dq5JJ+EVgrB2b1P7JnBJfzObRQwxS3GQT70KL/nAfAN+QC/QOMDmFOPA0xK4UUx4OylVMCa&#10;x0Ye7uyIxbkbL/W2kLqjSt8cAkeswN1ZgTGyZAve4QbGHf95ZFjprr+D9wwFx8UDVB0QmzlPbEDZ&#10;ALkBsgjUT/TZBd9IAWIF39hpTFRg9I/NwGmCR4APsgJGU8couqE5VG0QYa/t7wFuw0fVapMlFyFG&#10;ou7SbIOYoQyXFWB6jBWwBuCVlfYm89iqkAYE4K5AwirSOo6ER1GqwFDF6iLZJ3nWM3jPaZ0KBSQn&#10;IQxNAXfQ/doxYF5UQIIJHvAAMW1njESRAARJ5C19FAvt567Ld8UTCsHeoQD3920Z0yCc4EOzAbtt&#10;WL+dPnUym0qDJEO4Xqw0rt68ncoV4olgubh7/vSJU8cXO62GxNLtDSCQT08sv/rKpXYHXYPdhNTe&#10;7LSgOJlPRencV51fylzCvyD2jUqJSgmAALgEWOeT+MUHdUCD3UQhshGMiLZBTFxAhBPihT4QDQYi&#10;EHJQjA++CWQJ2oZyoCAmJEoVhv1IhmTAiATTCXAHYQgevPBI2NQqNERhFBkY1V55Ag6X6dwdKMrm&#10;FSHJAbJ5ZU/c+aNcxYEpakvbzcZy8PdNWIFR4xyelS0ZI4fu/Pf64++S6Y1bhCCOUYCBy7gBPpHC&#10;D7ICnEW4KJRSwi2CAab4yif8vidgugTQx965gM8pMLP9VTbMUzsQhV5HBcHaA6ma9cgdZRc4BuE3&#10;AvWbrOWjV28XBI5YgXHIGwHgi8P0wOEGDiQ9GkwTA+7EfQk/04xoTJJvioSUEfgXLQ7URTGVD/yY&#10;yH55wh6QcCrf4LEdh5sk5VAxUPe4bJt1R9KqEe2SeS5ml0VgBnvCenkZ6jRWgOCyiogF3M/5iSiu&#10;+WyElSNPnF3+Gw2BDZXbl7E2D+jWUALCejyN0ir01nNsYLRB6TeMCFRLUI72VSQO60K9+m1PLxoP&#10;xeTNN4vCbl5sJwkozYlbQcA65kCsMi6+SRtuOxD/O+6cCR9Mg1Q0g4kCZNvq9V+/fgNEHX4XYTQX&#10;HLTe/fjj05O53Z0d2Nf1ApEvf/V5mNBDIQH/ffhD7zt98tjG+h1MEIgSkD8ey/3up38PBCaVyoA/&#10;QOGoFE4YTszn6q2mHoKoz0fPL28ooTqMJGBgBfAX+TWbuPexOSBbQKHcA5B/6R20ESkpR0qFyVA0&#10;QDm6U4QkTBge0BTUng0i+oSqc4JvCCPsvWwxpTqcFag8nO4dwUIIzHp9UEbQMZecU/8DhY0RUW2b&#10;B3S2nxOMM41P7Nbmp9TinHYxm7EaLIQlvAkrYNncJrE68wbIEqwoq8h9aLSTDeat5BQQeJtvPrEL&#10;r4y6G83WhHc0oCPlehTg+ZRnOHDQzpD8wsigQBxmKashbSDD4F9jGgra1LvEGBwbI3ccCQr3Ovxk&#10;LMPR7dsIgSNW4C7AfxNS5NLFMRrJW+7mZWvoE04GRKWcwMwKyA0YC+AkPY0Be+VpxmsOK99lBXxK&#10;Tw9xI1NDa57LChB/SQcPsQKGRt1+WX6SbeMGDGrULTC8zGyGbVkUMxARYAdstwdZAc//gYdhDw2L&#10;W8uoF36x+nakbSDOaZ2tG96ChPlE2iMjHtbWkLK4/HZ75w6iOc8dvHrklbQKSLFv53MxLqDzWsbX&#10;GbYNCH7VUkJkKPtdSg6kFt8iFP6Rtra2Fo8tt9rdZ599Lj9ZAFpGsJx6rf3Eux+dn56IR4N7e3vB&#10;cPzqjbWvPP0snBk+8f73LC8vw7wex/OtZh379Fw6s1lpPPvsswX4a85loAooB/+BMFQRF2YLdL9D&#10;7qStji/RBjji40BjPlFbArcQGCCby+QRpwOM2MOSnIhyPzbxqlCBV/GBxM7AMxB1budFN0Be6iZV&#10;NpWe2RvBhaDYmAFgqpTqRMTptLIOJIc2Z3h0reNxgBXQ+UOjxJHdnTtV0EKbMmMEyZ2B7qux/DbB&#10;bOa4dM5a6D7UmW0PJGHznOL0N7mMFSCHBKUTgmLs4kNu9A8mPFbA9RnMb32pgPBeQt6pV+jrBBg/&#10;4TkQ1Dr9YxmPFZBKfU9NLJOGMGyMwdDtHTtuoDM4uOvYfXtofR89eJshcMQK3H0ADC8Yfrd8LqVk&#10;Nj7h5kMTnu8BcgNkAowhADfAh2YfKGm1IOBzHhYQL5MhAP7j5x4H4FtsS42aEZUyp7e1dQiwz0CM&#10;pAJe+3Vba72znZMob+tlXWMHYfDGpT7W2Yj2fqwcN6eBi3kYQ8jyEzsIUbF4L85JvyEU9xN3IJwM&#10;vut4dWqkB/9kPkRLQEiO8ijsF86wScIFtqrJr+VI7GNgZYlrJycInigbheAUgO3EG0TEQVqhhIh2&#10;cviNIcCTXlDCJuFDYk42WKrztfQJOrICSFT6w42NjVxuAoL469evz8/Mw3VecW9/v1b7yAefKGSj&#10;Z08uXb9xDTr48VT+Dz7/pWCn+aFv+Uit1Vld3YxAnREnEKEAnO+v79bW11dz+Qw8OeNIXqPqDBHa&#10;YX6uwIEDCyBKqd5UlMmJNAJcsNcEgrRWd/2EjzfOntI+qYsQLMSDFuU+ZZIGITmIYXdEKUD7K0qV&#10;oDD0biteIMX0H2AVTcmBeJVApEgcYwgwRf9Row8JebF9ORQKvM19BLX5l46OxxlQJEP65E5RsgJ8&#10;YiTHnYd4TjLG+eOSJaGFerHvfMu0fWIz0H0on/jeAK0QK8Gopn1iCbZfPvE1B8gKEHT80E28ESsg&#10;OVUG4GbQ8ZLLZQUAZIoEWAX5APIrfkVe1fLWp/f2ysbCTRBQBmQmbHm66TGAG5wt81HibYfAESvw&#10;DYbAUIDlMwRkRI4JXkS1fppUVWXCvuqWeS/26L3vZkAwsjoYFgcDwi54ngZI/gVxK0MAv7weTzCQ&#10;4K0sXBG6xysYivca4fMKbiOJ9dyOGBoFg8I17HbB3ton1i8Gb3ULJ0YggbFarARRg/fRrgtStzFM&#10;G2YxvsQQihVLlM38XrEqD2cXCApWDUGoW46Vj1hShxupn4wjNRdi1hLWJTh94EnXxzCgFz5RxdSA&#10;CT35SIzBXnvlztp+pYYDAmz05+fnu+3O7vZ2sxV437seWpzPz89Ogo1YX99cXph/5qtPXb2zd+HC&#10;hes3b6J8xHIUp0kZOVB4+cp1+OFDJCeJ86AUDfMmnkwvz065DKXOEOkp2QKVWXmsCfulJgjeZfgd&#10;pWkMKLk82gWVfx0ZY+n0nafZh/yAM4kNrT2VIqljHAkgIXqELj2WnApmt0YOGSnr4ee227YZ5c+T&#10;A14gbYDAk3AasEBOFWMjbI7ZnLecLIE5hcNTD0Vuk/gt/QE41Xmn7/jKGm/QQzajvvrQEcgDEg75&#10;B3WnCQAvn9L7YYGUObPnCnDftYAE9xyJEJjHaL/dGp/hqRoc5DykJb56oNuLse5br12guQ/H0hzZ&#10;o+udCYEjVuAbjItLZpjViJabdmjhARG9kUxQeKJjfeIdInhEXV0MeSRf4hDpWQB9CfjKg2QFvC81&#10;gW/ICpDCMcGLDfMuVRmzh8xsLT+Q0//Cumkl44mVwE+sXqByFmgl2+fWBLc69EgQqF7EFEzjH/dD&#10;GxXL6Y6TfjCauu4YaUmjoqxMEDB2wSplwvOI6zATPkwOsAJjQHNbzjRZHFIF9zJWgKMPVgDjCwH+&#10;0vLcS6+8dvnq9UqjCTk7Qja36jC77++UWieWZj/8vndBopufKEjQnUr1688/U2uL7R8M+eBcmRUt&#10;LCwg9u4rl1/HEwRyhHRCLPg7Ujg0EJdmJh05ky+mUkZBJo9qkBC23iirXwR3XEgDxlkBkTTrcPvO&#10;el1WAGkqASjB8ywFxOxN1DYpidbs/i5csvlHOWQReLGDY2lC1bLZpPKzHYC/U4iwgPYh0m4D3Cps&#10;+A7XK6Ovxx/uqzdqMEkvPjGmxyi6NUOfeEfvHnPj78l9XkE8BLOptuM3Pz/60GUFvMMC5KfQ5aCQ&#10;QJkwFbKY1MFlBVgLWzsCr38iYAPhjsgYKFzQjc1/DsTR9c6HwBEr8A3GyCUzblaXNhgO1YcHMawZ&#10;/bu02mEFDF8fPjgQHK2cA48MSEuMPPuiAk/2S5xu+N2aJHjfD2UkGNwnABBAsDtGD/iKS9clEuzp&#10;XUuW/Gqt50LgrpAx0KExqGKMwAuCpsK/U7vhevvWPpTP1QHe4dGhMILlkAbwK88Hvo/N2QC8glTg&#10;cDkKTKnWENlYg+25VUECyYs1Mk2TfgM1Wo2DeWzoH7hw+vmXXn719SvFUrUwPQNyfuPqNQCnAlvO&#10;fvfdjz6Cr2LxVCyZwEi9+NzTnYFYIaI6uDRA4eViCUGcwRnEIqHJyQmi/s3NzVgyVa01Jianp3Np&#10;3xRF5EtsJ/4iCC8tC2wiabBfAYbbR4cAeHoALqkAW0VfDszmuUDQtESu80iOt6um7rr6/hVWgFSH&#10;8KFUgPAxOkRGgSWPJezWJTDMydE8/BxPSP7dV8aLuFVY2sbdmiStVdmG2wCW6V54a1Sfz60vI2EG&#10;WSKfD7D8THB/L18dfKHDO+ZKyFgBzyWA9wW8BzrGh/YVTgTQHpcVsN7dNQFLgcOddVfEYdDZ/HcT&#10;LtjvmuHo4TsEAkeswDc1EIdJDj57I5rn0sURBXUCFiCDyfOBpXnQLzlVj5BompoEQpM8uwPzcyze&#10;dVy+gtICiRb8BqwAuQGjRh7JV7169sKoguLTu2g/uD1i2voF7MhyxngF1EkEbRfxCLMZ9JhggS7W&#10;GMvDxrsFUs+P2fjcL8pD/WwSyxxrg5WjpY63h/k9tzyHPnexoVUqSJYR8PzLJswYKwCOBIQZUZSy&#10;qcjWzt7m7t7N27eXl47Nzc0987WnO+1WJxpvVivTE4XZmUWRSkfjmVRsc+PO9j5ovxzPw65Pdv+w&#10;ONAzgmCvATZCPRlkrl6/tluqwDZxfnE5n0nQetAdGjkdcM4FZGJIEGDvpMCd0i550C5LOAnbMo4T&#10;ReeAIB4RrwlKjYQWIk1WwKQCxgp4lElZgfECD+oS2luW7A6B+8rKYQZ7NcYl8BXPfw6XDCGFfT7a&#10;Ih86sGAhd202O0g9O5cV8NIHDwJItrmNNxJOPoDPyRVQG8BhF0RAwDyj58peuDEIXC+BUINhe+zy&#10;OuCoBVinNOcBVsAF6RvB3ya/myCIjq53PgSOWIFvaozehBVwEShJjkt7jGqKdpm7FfOIOYi/Rwjp&#10;j8hovK8GKB4CqFTIohiMxzcj9PQDpFLnmMAoH/KD1N1VKmBNHSPhYoZ3NxbBbBPcwgXJHhQJOKWN&#10;zuldSszCtWHeZazAXUfCctoQ3JVLcGFODsA6yLRbqT3RrzypgFusfushepbsNthtuaU1csHostaa&#10;IJ1PwApgOMAKNKp7mdzE1t7+S6+9hrN/0PLVlVvZdCaeS95ZuXn/uYvwiryxVQrF4oga0MIpQQe+&#10;fUQDAxETwAckU/HJ/MTFixdLe1uQDRw/frxWa+ztF5954QUoOaaz+WML86iRzoWs/a54QCaRdsuG&#10;zGYyu0FCaMRMbAL8Pf04CXQM/+BUid+OsQJUYaOugJUpxvG+LsJYmcI9+NdhoiuQdBQAD6etNNTl&#10;Qd6h3PK5ksaxKmRi6Nk/O35Xes+qR2+1HPfyBQB6Qu9fJNiEDC+fMI+8/HqQkX9GOgHI5tJ7BSx9&#10;CMsfjw/wOQkpU3Uy/MvRRfA7ZVV73XwDSwfPyYajBmGjQKC50PuGt3dd2kcP31EQOGIF/hDDYfj9&#10;rsTACJ4RFfcJ0TFpONPe5dN4ve1JuBff9HyUBVyCzySQFZA8I7bB00Lwq/BQP29FfUsvInqjClLX&#10;wYMAjxL4EQ4ts08qxs0U+XyskDEgjFUq+cnK6EVsYs12SZEhGrflLtjtcz5kgUiMtYpIauyVO+TG&#10;4ljtzEynxWNDaUhwrAuaf3RA4LbTdX6Mr0Rnvt/PZrM4KMjmC69eunzlxg2c7jdr9enJqYv3X9jc&#10;uLWztfk9f+ETL71y6emvv5ybnENkhN3tzcZAfM2KV2koWwQG8zPTmXTq+PIxRGe+evXqsWPH9nb3&#10;QUGu3LgFYQOsBk4uLqBY4R19yxQCx3hKiQR9Nz7A7/44LVQSMpINELDe5bMCQpx8doEkRp6IYZpI&#10;BeTW1xXwXsGOAz6bfNLIQWeZdM9sjRlV5VgeWn7J6Rw0WCFIQIfOhsOImUu5x966xNsmoZvfTQtM&#10;4GXJuVxKzz5KG8bJv3EDI0kAGQjYYvKd7fVdxwDKQfhiANHGHIkERlWotEAvTxfBA+9BqwS3bWPQ&#10;8G8Fbi6EXWjYK3eMXEi6S+wo/acCAkeswB96mIiexi4jRUY8jD651JHcAImfxxP4JwLGKJAbcLG2&#10;t61Xp8ag1PolHRB5haBAiA6Mprrlj7ECRildEusSYwrMffIvbXdZAXtuCfOC7Hbz/9/etz/XcVxn&#10;Eq+LJwEQlChR1MqyJDtysoldW7u1u0nFWdcm5U3ipJL/NhXnp2Srtiq2klixLccUSZEUwSfer4uL&#10;C3C/7jNz5pvTPXMvSFAkcM8tFmqmp59fD+f7+nT3acOg8kiSxFWGxU8+Lly6wVZvDbz6AZJe4FRV&#10;xeprBYQIuWLyOWuRAtwiLkWrzeU2SQFxmCNJZNkg/oKkp+dmMYj/xa9/vX+A84dmsTrwB9///qff&#10;+e7n//qzq8sLf/LHf/h3f/8Pn39xa3x6Hqcm7Wxt4pQ/HCGElQE4vhd7Cr79wQc4GwmHAzzcxHzC&#10;pview1AXOxK3sdRwf395bnZlZQU1hGEARctf/IodBNEe0NRlQgZCY8zBkVTQnhDGj7CDQOKHX/S1&#10;EJmsGD3LDgKxCkhaGfEL4QWX0bRnT4uWOIKwBmqtNFCxBeebQEmlBv80iTZNkOFWF/TJzUxG/4GX&#10;Y2u0/gqChpRxKhcLQvnK1hWFl0sBNCS4cgzrMCqrQPBCTDMCgqTJChs8RAdI0dqQwkpTt3YUENWn&#10;XUpYKimgIGt88/XTW3kx/HceEXApcOpe089TyltMXfoh4w+uodXitqB+4eBysTfWs8X9gQiUkVyw&#10;ZQcpUMgILCYADSvz6WhPeVceYWV7yuuoW1YKBKqOlnWpkdZc4mvOfIH5B44vrc7+CiYuHMXUliji&#10;kUxMMKRcumYrvRUexW8Ox5HvlMojPJUVEiEw2eNAZRXt0pzLF6LwUsdFRHwiwZAdQq5lwbx5mWK5&#10;wUCNT7b0I1bV4S9m/bHz7/Nf/mpta3t2YR5DfRzm9+nH35mfnT4+6q0szX3y8Qf//PPPvrhzb68b&#10;3PwAe8z7I5N+r9vb3/vLv/jxyvISTAVYR/Kz33yFBQEznUmQfWjp2MTewQHodWbi+bVr11AowsEH&#10;MjUgnY6/0a9ADXCWUMqR0iJhlJLDghSQZkp4uIhrBeRXnNNY7iAIIXHtvWwm5CmGgslorYDkKb/U&#10;KqDcpqUzM4nBX0OqRzTRYyIoT3OGRYtInUi7wMIMi6bVWunTistzEwQkBWoGALEHVMYA6KcC0AL8&#10;cCeHXlT0HwEvlhQUxfKaAOmgkO4SPERVkosbrtc1MEO/19ZkSNfgL+Lzf1INN2++3547BFwKvGCX&#10;BfbKSWD5f6JMoxf6FdYIZUi5PLA+2X+pX+iAUicU3Cyf7OIvTRIYnlYCO8FJ8PTjL77Uk1lf6ZBL&#10;KVLTMUVVBULiYnW6cExFuvFcW0ajqlLJSfL1KepQuhhi6tX6aD5S52x4ATumyusSQT/0KLYQVdTn&#10;srNA+kKzDTlE5zeKj0TQHpdH2sCQkNzUMLWIdzzZN4ELce6LvQDP1td+8+WXk50peDQ6POhdWbwC&#10;R//7vcOVmdk/+eEfTjw/+u3N3/zq17/ZPTy+1Fnc3IOPw3C8b29386Nvvf/jP/2zBw8f37n39djk&#10;VG+//3R9bWd3b2pmOvbG0fRUB6dc9i+NXXvrKnacYgEKioZPYizhxxJVEYGKA5oQNQIs/0X3Zbmh&#10;ojea2pcWSSeGw4WKYWhwsiR0JRFkM6HemouJTrQQRHnBXCtQG2oPBdHctuIccogTAZpKK6Ydl81c&#10;onHRxUQGsXhZ4dpEALedW6TXwVmS0HD5qzCkKwJqqraor4yTEn+RZ+nVkbMNRSXuicryG70f8uuq&#10;aODF0GsGNv2P8IIfUE/2hiHgUuAFO8RIY0skdUHA5MTEHJmmcElk2Hcs+pNnKqqJANUNtPhA49eK&#10;KClZ+bt8WuwpaJICKhoGSYFirIk2shQAJ2mr5aL2lJiV1QlLByVmlhSSFeNZ4+9YDDef+sWGs6SQ&#10;D1y99GLtoeKTvigsBVTWcLSoGMITlRpiqMCQ98mzp3fufgXahOTD+QULC4vwe7jf7V5bXvrfP/rh&#10;5NjJ5sbTX3z+y1v3VrtwxDA52+0d7G5tLM1O/vVf/vmN69f/7fNfPnq6trG1s7S08vjJk539PXBG&#10;XD0exuCwFoDSlhcvh2WKcS0q9hBiaBj9CAV7gPYFKgMpEPbKlWs4DGUqmQnlQDEY7lQpICSNKf4i&#10;pm6LjxMETVIA6xtQB5lEqFFyogykoFSpaIWZ0hBNchNKSyVFUA8lVWu5IVUcjacgyNQ783qRZ7Ij&#10;oKhnPFPAoIdHcvCSQqREjpkAoxXEGXD061yJBJUOcN6s4XyhUiDBykoBJnhFwAQqpE1fSek1/10A&#10;BFwKvFQnZgWBMgqzi+FFoivrkqggGNIBKghCztFnvsqCOKLL51DkQwxYZ/dq5bwhYyMaChojL4oa&#10;gdUJaiU8VzxttAoUEwqKu3CtwUpvlbSyqDIZSwQM/LNSICy4S2RETTPVb+QbJ2FMnPy6yFP+Ggr3&#10;aBy9xYViFflgYnNzfRUUvgdzfncSVD89NzENq8BRZ3zix3/2o6PuLo4fxPHB8CB0+97qpYlpcPv+&#10;zvZ//t4nf/uTn3x15/aXt25fGp96+PTZxvomok10pmCBx7wDXP/2D3uQA+iL+dkZLEoIfhDhtCr6&#10;FIIUiNKztskT0IsUaBpAMxXB45CwrMzlKzWKVSBohYkQgQzdwUkz56AUJfFlFK47FZmKUj5mzjZP&#10;lbSUfTUklQIhn5LCE3avbBhSnGTI1ogay5bUXigANZOQXaTO2bzCv2J/IwXKQwEKUWJUQrytDgdi&#10;zSFdwiFlAysp0MT38ibz35aPo4uAl2KONy+xS4GX7ZOsGmgiNqWuVAow6wj/MCVXbB0M4FEAJFrB&#10;5iDUGA3vdogfNh/meVAzT5OY/AuCLCcITG2V3U0xXK4wZSkFanP2SsOaPAsp48lJUnFT+AyKvV1v&#10;Wm1vBWuLStbE0FQEmBD55kqgia9SQJqMLzUW/d28A5Z/uLKEs4RWNjY2jo5PtvZ2OzNzf/Xn/2dn&#10;a21nc71/3NvZ3vvi5s2Nre2j5zPYj/qjP/6jTz/5+LPPPuv1jyc7M0+frd366i6Km5mBDAgHCcM0&#10;IMhjwyGOJFheXEJBWEyAaQrsPRE/VepIoAC/lAJSZx7IKitUVERSgMlYpUDYc1ifICgcDwvbk0s7&#10;ucWajxC/HPemUkDro9hmqS5VCdIRQW3kJhpk5T9nLtcSORNeP5dPI+jcv6YqpUM8dpkX7olKsIP/&#10;EhN6IOdW6E8zqYfUpICWHk6wLMvV5nBPKcLpxTAiwBXAyxLGm5repcDZ9ExWEGggX8g1cVhtFFsx&#10;X8n0GpJwczG8lg+6znkz9Qrt5aUAbeozdMukLtexwlVxHKF0cBTyYIEi8VN61sooZRZSoNzEyFRq&#10;2sIZ1t0XVT6LJElGx+S2PpasXSSp9wsXXkkBljipFBDi4XyE+0UKyMcX43Xwx8LcDEb8D58++cHv&#10;f/+tlbd//vN/2d7d2e0ewKfQ3/z1T44Pu8f9w8cPH12+PP/w8ZN//L//NDZ9ZWZ66r//t/+K7Xc4&#10;xwg6AEtI1zc2Hj19FrXFc3gmwPRxOHV2fCKcTxhX5i8uzONvuA2nAorBBlalwq++oIR+Civ/4iup&#10;rJnSbTHQL6UAk2UguJI+MUdhqKuk+YwnvlQKGPbSUrhiTNXM3ykFBuTrK/9JMVRr7FlGGCmg2kXO&#10;Y0yL1gjmQiYCMlKgXDlhyJ53FqgUCMCS1cEIKSX4mlqiHQ0MGusheUUZan2TBzL9wAhn8z31XL5x&#10;BFwKnBnkyveGIfRW6V+ogmmSlEHBQBgCWi7KkFxFzyIFiLmzqQcEhiolmwkljcwlC21rQRoibeFH&#10;bIPGU+Lm2jFFmgrFGiZOiZlx002PaSo1xdfLzesSDAOlUULVmptOKLCBoV6BIrKmku8+ZyIfXJEC&#10;UACB+eKBQHAUiHn9O/fvbm7vfPTRJ7Od2X/97F9wLlG3fwRr///64Q87kxNwKzQH8sfQfnL8pz/9&#10;6ddPt+GR8Dsff7T+bA05ICusAcBpxWubWzMwBkxemu6EU5gxEwDHg1jujp0IiLMwN4uiZSdhXDMY&#10;tqWIFNCfeFhWKaAkYYgnjN1h9C6lgNEKqRTQCFg2mPKlPg3nHpcTBEz8XLqSFurGCxKVC2OEYge/&#10;BkpHZHcWKKMbQRM6q77cTwi7SQHE8Pr2fbUoUKtTQcCAyDUtAqhvAqxLkKrC9bUL+u6p/tB+lBC5&#10;ZSJnVDWygNbycykwCKHz+tylwBn3XFYQNFGIEQTKQyG8QQrwR5xnCswEsEYbz43+jSKolZubTQhk&#10;FjzSWDUQ8ymcJlWkXpKrlCKZK6GKRNCxNRVtrQiaVuPUWbaoDD8NScodARXVRZoXSk6rhG9k4fXZ&#10;VjUzg6IV4JdG8jQfVn0N9NMpUgA1ERdDWEqBZYM7B11wwPREZ+3ZBkbrWP23tbH+vd/59L333nu8&#10;+vB7v/s725sbWBr/4MGDf/63X+H0wg/efz9MJRwdhc2Bx8+3dneOe0czs9MT4yc4KRi//cMeZpBm&#10;Z+cPDnuz0x3800LDQgEsCTiGK+JKCgRxkLMKIFxZUJksqIFoz5enTJA6Aa6ehZSTjBRQMpP8UZeY&#10;bcG4FZGLS6KSiZXJUm4uGa6aVue+0Az1wtRfbrUtqRQoH9X2QWj8VDAVBZXLABUHE5Nbh2sZ/etW&#10;QJM/V77M3+5oqKCjNRzM8SVQUSGRr8aBX0Cn/4EQXYAILgXOuBObpECTGrBMpnMHJAWYqlk9xPCC&#10;idXqy2yH6yYpoAzdlDmPhkOhOasA03wgFVo2yIc1S5UkQ3x3WTRQc6odDYazG6RA6DjJsxaBTmvU&#10;cqPysNKhqE/c6cf5FA6dyP8BaxeFV98bCdHd9trR8uVFzsIBMpSXguD8Z2Nz67c4cXh8/PDwCMf5&#10;HnV72O13cNQ/2t/FgUPf+taHTx89/va3P8QWgEePVpeXF//9P25DAbx77Rr+4ggC+Qu+X5xfGB87&#10;gdvjhfmZt956a2//4Kt7q5gLwD8sGwzm+rjIoXAkgBV8z8OyQTLSQB+EZYNiFWDKSaVAcG9TPzJA&#10;eZ2lgGFr2UzICwlZW8iK/XStQHFmQSkFlN0NsyplagStknSQxs9qAm6jZBX3fmbNALUJgkrQxGN+&#10;UuYWHwCF3MkdU2SkwHOaONAMUXvkktEB0Z2UUjs3TZusfM+sP7wCcPo/Y2J447NzKfAKuyiVBcpb&#10;+p0y42MlknTcLEmUYg2Fy3I1JVG+SMPDZyK6BjK6QcnVhCt5p/nL/gXWDcV1uRlSk7AU4KLVMs/8&#10;pL2Ssx8IaVV1kQZKcnzC5Fp/RVvoJEYhe8lZJwi0ayQfnPrACiNbN25F9KOT+8Wde5gOgBSIG72C&#10;iyFw9tcP7925e2+qM7eDPQQHBwtzc3s723Mznbffmn38ZO3y5at7B8cT453Z+bmtrY0rK8s7O1s4&#10;ZQCM2usdIbednW2sB5ybm3vn2hXYBPZ31t+5uvLRJ9/t9k/+8f/97OZX9xfnLiMaDjuAaJDGCjji&#10;UYDfQ7kV1/v6WipHQksgELfxVKFiPR1CxL8h/2S2G/4QhfiZ75VcU2oM4iISNi/RD9sTTgoPhkz2&#10;oYbkpcA8MvWRQkHtGi4NUaLVa62qRuBoRfJk816RT32ZnpFBaT66CVCrIReNOxTisUCSjwClCflW&#10;rrN/pU/F+KH9m31V9QVoeJU9+CIj4FLgFfaufHDTH4ebjzIip59pDuTjc2pUVNcBkiTNSgPZWsD5&#10;G84zRF7Rb1V2QTPK2cUT8megPI0L7G3jTFC0TVhWW3DT8bq2SJKbZYPc2ILbSv4r8o+uhyRDpcZY&#10;seqUZylCSlTKNE3G51JQlQstV8O1u4topYM2ce4T1rHhxN6Tk8dPHz1ZezY23oHzn8MuDAN9LAr4&#10;8IP3v/vJf7r55e1791fHJ2e63d7kVEdmFsCA65ubMBhgciCcONjdx0KC96+/h1kDkOn+3u5luCqc&#10;nd/Z379zf/Xmra8QCLbGoYVSQ7V8GGlVoRq1jNKJjmgjsxeegsAmuoeQeZRZHwJFiM3Qv2YonKS3&#10;miFzYUiL/Y3kjaCieVoGyHXAUjumyeoGnnjrLgrKVLXjglijtJRrmD7EpGV6xpyQzcdIAY0jyBtU&#10;I/SV5DINSW+5B/VaXkgWCplPEsVpeurhFxsBlwKvsH+FDFp+GsFwtqET5Zv44c6P6oKRN/FyGCmz&#10;6GLmLUOc9YQZa0GoXp3aNYcmq4AyvnAPKYzamoCKiohyJVBAAIkxGnUoDE3HzZPlMUtaolZAsrVS&#10;AAvtiNHpacPODqlVCawkle8sy4Ki8pA+kZTExiALE8HQIOb7j77e2dk7guH++Bgr/PF36fLiu9ev&#10;ffLBB7Af/OLzzy8vLT5ZW9/b72EcjJMFMAhHtMlJzCgDk6Pjfm++07nx3vWxiTnMFIR8JyZwAV8E&#10;WEWwubm5t7+NciEFRHmo+mEpoJUMdSutAjroFNpTKRBcGIX578oBrdAY0talQDUdIOGlhSC/gyA7&#10;TE91BlMmX2tMSKyK/ulKa2ie6nI/1F8JXq61OQpFVDe1tQhVtROrgKRSg38tk8RFkrZFYTT1xESA&#10;PLLhsfOU4M2F9KwE8oX+V8peaPz2aP70QiLgUuDVduvwakC4hL/Oet2iGCpqpM17klUqL4wCMBHK&#10;UvIOg3WHgqXfeM+2BMlHHR/Z+OQYuF7PjGsgyVl7yFgINHm2ShJYJSGvjrXaRonDIXLNSkKBilkW&#10;UoZ7B99QpljhCUklj2KGgWYi9R8vLS19eec2FgBinRieRo6fhLUf0zbvLL9z48Y7axvPrl67+uXt&#10;O1/dfTA20ekeHp8cHyI5rP04pHh/d+etlcWPP/wQ1vgHTzbvfb3amZ7rSb8B3pM+PA3tHewFL0Pz&#10;88hZjiou4KofPaD1PImsocyk7AgpwCP46CSgMt0rP/Gg31wXw/3ynAJTBM4syFIvqwEebQvls4DI&#10;KgCumFwroapVgPOpKLm+XLGqRpxo4Jpk9YqWm47+VROgJunoP8P2RbULCaL117YwzbdLgWG+ca4D&#10;hkHpAsdxKfANdW5JtLY4E569Zc5mrVALT6QAE63qDJOV8GVWc9T5r6BAja/sm7UWtHFzw1kDSr1c&#10;1VCHuAXOsH4MqC0YVOLnmEzwGJJrnDr3145T0jg6QVDLBGRJDnoVjcj3RSXlQ0/dLPUMbvWQVbfb&#10;xaAfrH/rzl2cH3hlZQkxZViPTLC+4trK9eWlhZnZ8cWly3fv3/vVF7897MNYDv/EIY5s59tYe/Zf&#10;fvAHf/B733u0+vXj9e0vbt4em5oKxwgEYoeHiSPwN0b5UADYiwgpAKkh+YeGYz0hiU4hgBAepYAZ&#10;owergPgKjOfjCcfL8UJ68KAynCoAhPAEgVr+VV7wyFvG8inFNkuBKr7h8qwmUIfBSqVaFre3kgLk&#10;G1GbxjkbFSKj/7Qm8g6klJ+tZICeHvBdOF2hvgigRQpIQnn32qndiZ/+h/plfGGaKMrhOXMEslAP&#10;lAhM1VolE8i0beJkY0bWqjniVXowZC/h8Vcto6t0AB43TRzUDzZkcUB5VkJEvCJmS5cWpTloOC7U&#10;AK5ULXxPVoGMOwQBx0wZSEH9fo9LVEEAA7mEC7NKDkqoirZ+arELE9dgZXgDBPdDCuDcoI31rfX1&#10;zZWV5ffevbazswNxADWwC/+Ak9O9o0srV5aWF+f7vQO4DX7w8NHdB4/gGg8RxDcRcsDhAn/0P/9H&#10;Z/z57Vu31vf2Hj55egm+/6emsPwQMM3Ndnohqzk5qxBqQM5Akpbqq2IIAwcgKhkZUpfDBqtV/jmS&#10;CxJBziCgUTXnw/TPxC8kaiQI6pZdRif8aqRDycQNc+rRsC+pmLOzVB2qQaP/rNSw7D45hcwzo/yc&#10;VT/UpGHlP1eSa8vdZDSBvnimKwfS/MAIZ/7p8wzffARcCryGPlLCaCmb45jPt9K2JtcIJueWhM/L&#10;OXUmVJNPemuomsmypg+CRCiOU0qTaInG4M8xWRZoe7kImAtMuOQme+eMkT80JDn2yUwKmBkBMfin&#10;EwdijVCcjRRIu0boB6yM0TmkAI4Fmpmeg58ArAC4cf295cU5uAyansZBRIePnj6ZmOw8Wdt+/913&#10;lhcW1tcef/tbH8Kc/4t//2U4d/jSBBYYYnyPTD799NPf/73fffjg6421tUfrG13MHzw/gdTAqQWQ&#10;TLiIKw3D1AOqBymAC3CV2DnG64dBKyucxNFwyrKyawC2AVUDyqnMlMr6LAWU5lOyT80AWjqTtBEN&#10;MU5+8x7Xiq/hPElvmbODhwRSFfpIlgEaERBeqfpaAc2TjyliCq/VgTf61+f+TRJld0muHM/krY9S&#10;Rk9DzBdmYITX8DX0It8MBFwKvLZ+aBIE8t/VkI3hmIGUzzSZzQ1n0hqhYMRHKi9qTFzeKGe3SAGO&#10;o3ArWxstwuUGaqdlj7V8IuezelApwAKlGgfT8kAJFGqEPT3VBEEHlCckJYsGrBTg/mIMzecbj7pH&#10;vXA8YL+/trY2PYNt/9PjOIv6sItdAFs72/dXH2ID3V7vZG66s7K42N3Ze//G9atXr/zHrZv3Vx9g&#10;/SA2/GEVInwKwO0gLArwPgRlsHvQ293d7R0eQAHMTHVwLhHMDHAxJGsa0EZIAVyAyFUKKG5cw9TQ&#10;XdJwsaouODWOLJll8XYpwOTKpgKhdrN3oF0KMH/XxuK0s6DGr7SZkOnZGBg4W6MDCpSS44vK3PLL&#10;+pqkAOZ6WJow5Wu1UwXAskDlgkZr/4Q5/b+2T/y5KtilwGvuriZB0FQtGa2mv+GlQ7uM4HxYK+gE&#10;ARNwuC4nAlh8MEPzNeLoCn+TDyYaTA5GwRhpUq8bsT9tVpQc2EKgyqCaOzgpfAxoTMmL9QGHyCoA&#10;o3vwtZV+0cbStxtqZgK0LBli6T9M/fg9PxkXZwP43bhxY3t7+/Hjx+Cng36v3z+am50Gr8/PzmEL&#10;ANwJ7Oztfnn3PtQbuPidt6+iid3e0SFON47zBXA/jILhzBiqSWCUnMUYgGutFR5hIsC8PGVVrVVA&#10;OFucGBb8XfoVUDLT4b5eqEcBIxr4ti4mal6AaKagdlyQhss8RmqQ5xCWAkr5zM3SZJOPxFRJxG1E&#10;eFqiRAjnNyQ/JnUtSy7QIUzhXBND7YbCNaaJ1tCbr/mz5sWfOwRcCrzmLjutFMjG58BUE0gLs3H4&#10;UVZMUKA95LdIW6dAQ/xMmSV52zUBUjcYrplKU+I33J/WvCDjxKugUQNapYLsaQdB3TxQm+DQTLRc&#10;5tfwiScdwB9rRMNHHFIAg3LoAMwUYGcg+Htudh7FhVMD+v2rV68iBGoACXFOMeYBpien5mZnQD+d&#10;DlYPhE0H67vb21sbcCPw1sry6uojpMJJhsAeaxowZSA8MTURiB86IxBz9GWkHKboyfJA/qVSgAfu&#10;NSmAB/Ute6kUSG0GTKJpfKFRDU8FhEYoCLc+l5/SMFNv9mlTBKlnKgUkE2V3c81SQOJwTKVzyiQg&#10;yDH1beHIKd+nT7NfLiMgXvPXzYs/Pwi4FHhD+2pIiZBGMyHttywRslKAItRGvUot+Kpl6Z8pkzle&#10;MzTUnjJ9WZ/aREZVLp1kyLpBmV4CK/N+cqYDSwEjF+KjvF8BU5a+PWwtMJ9jcYcUWP8knEUUHQYf&#10;To0XC/tRFjYU4C+s/dGdcNj4h5UcYR/gRAfr/eGSuNs77HTGD7p7K8vLOI4Y9gNMFvTD2YMThwe7&#10;SIhZABQ6OzuNrf9wKhAItTMjewgLhis3Ewa2K/eM1Aeatc1yxNmVP4AyMDoHLCnckPdAKZCNP1gB&#10;lKyuc/lNNG+pOnpLNJFjiPVD0GQ/SKUAF6FSgMmbizNMj3JNzCFZf0iOHzLaG/rV82q9PgRcCrw+&#10;7FtLHlIKmDwGKgON3yQRmgSBUrvhcllzkOV1VgPZbJvon8OD85v401LkWvwccGVUBGhklgU84heJ&#10;UEwc1CmfJg44NV9bF0ncBSn+QjDIFgb7Xj/4AA4TACBp3Mazg/EUtn3RIlAJGNbPTHeCzR92frga&#10;xJ7APrYg4pjBE7gXDDML+PWD/0GsQAzyoruPJMGSPzV17do1bDp4/OQhPBb0nwdHRkKxilL6xtFY&#10;M3PcTsn9QU/wL2SbeAMsRACtJ1CCV2pMhYI84vAipMFlUJMCMESu9I/VFUNKAck5vFr0S9OyDgh4&#10;0o4AiaxJ+Fav2y/4qblu/VpUD10KDAmURzMIuBQ4Z6/EkBKhPVq7Ykhpm7mkztPw4Z9ZUT8cx9dc&#10;LEs3mMxPexsZu+aNsdIHyaZHXkOg0SrFQGc0SDXMagCWJlz5pvfp8KgXNgT2sZMhcHgg9D6cEAa2&#10;hhSQ/CER5mc77157Z2t7A2Z/zPvvd3uQDiFyL+wkLLcFnuAagmD/YA9nD7799tuiJHDgIRYPyrKD&#10;zd0uAqESQsz4M5VU0krZjs34wtPxVzuNUFKl1I5JCkP8zKw6WVBdxFFyJpyO4TH0r/G55ux4uN6i&#10;almfIeks5Wfp3NI/mRl0GaDAK3mm1/pIOoLjaGR9c4ah82HinLNPm1f3tSLgUuC1wn/6woeUAprx&#10;wPgmQsutoRP9qKVMk1I4pS0cCZs44jiZ6YprYiPnREPF+vSUpEA1949ShDv1b0YKaFD9Ausks5XE&#10;6n7JVj/0xXUcPeMHKbC3u48NgYggs/iIgAuwNfhb1g+iSp3JMZxQjAkCOUZoc2trbXMruijqyEQA&#10;VgggIRQYosAGsLgwv7AQzhxCEP5iNwGeHnZ7G9s7IgVk2aDoGPNL1QBTsqF5UQNK/9LMdDSPjQbS&#10;Xs0qKwUMu6dSwEQYeIs1EIawyySFFFAyTlvNj5jaOUNOlVK+djpLAab8JinACU/1MXApcCq4PPJA&#10;BFwKDITozY0wkOZbqt6Utl0ZKNvxRRrYxOIxvEalVdpk2JrWkAVBVhwYNdB+W0qBSiLwJAI7WpZK&#10;yk8li6kA+DlFG3Fgnw5f7TEcRnyIbX6QArgNXB4Ny4H7sQogHFUcPAiFHMbGFuZnMbbGvndYC6AP&#10;Hj5+FNwRPp/CjAAOpwknHMKP0nFwKfj+e9fhbyCcOLC3h0MI4RtgfX0deYbpg6Ow2hBFyHk/Wlsz&#10;HjVsxyyuNE9GAjvpznzffs3SoYXXswJC48dManP8zMpKw6kmaNIBGQpvNvg30XxWJcQurpZoahwT&#10;buTCwG+NK4CBEHmEF0PApcCL4fYGpXoZQaDNyGYyUC7Id63gyDIvuZVvluHLGB4JNf44f/lqpo/S&#10;HBh6zsEQv+SmVv0anZNVQCYU2EJQVIPOSkhzNk1rAQpZByqNZwWBsLGXLy7xmwBVIxOUKy6A8FRG&#10;0vAfHAInL2Hp/tLiZSweXF1d3djahDUBsgKOBxAnLBE4OriytHj1yvLG5h7oH/pgdmEeMTCtELwP&#10;oMDxYCQQWcC9nEoBowZSY4BUrPxbm0rXR3oxJOUPVANM3hy5PpVfPGli+pbGCiapekgN/szWWXY3&#10;dG4K1YIkWioFNLzlm+IK4A364F7QqrgUuKAdS8T88i00ZJ8lY8PKLYTNzHSqa85TLd5WPSQOjFkE&#10;aEOU3Zt2CqhDZWZ91gQaLrUykqWqapw7D3v/4g82AOwXwO3eTjg5ELvk4cYOqwIDSWBDgHgGiMZ8&#10;GPYXFhYwBQCbP+b+w/HGY+FwQnEkjGtsQcTFs6dPcY0kQsay/kDEhxo5mKvS0SrTYWZSID5ODfiQ&#10;MRwu10383UL8sqJeI7RkwtFSFpcstKV0XTt82fB6u1ZoJ3Xm+OGvm/4zOtm//GfKc3gZBFwKvAx6&#10;5yDtmdgMDO0N5O80fpNQMNVr0ROm0Cb7QfZsBeXpVAqoI2ESB9GqUayGtJsUmog/a+oIkWHqjyYB&#10;OXMI11ADiNzvhVvsFQQHwNNAQAz2fYz4T4K1AD9cIyZ+EBAwJxx0u7K7AfFlhQGmD8IBx3FPgdgY&#10;EBi3KgShgFKNcOGXlUlOWZP5WGkeZxCZ8PI2bx7IqgETWL+tpIAIDnmaagIJVynDCiY0La8DApBp&#10;YyUrrYYgw0qiKSSNZii8/Za7wFy7FGgBxx99Awi4FPgGQD5PRQwpHVpM4qa1LWQf+K8+xZ5KAfn6&#10;pwiaUbjGyW5ulORMjQOvTQRNLmsdUhtAUyWDW92JCRwUhAG9TNvjF9byjY1jskAG7rAKBJI/DvQP&#10;1wPaZKFGIb+d3V05yEDUgNgGgv0gzm6ICwE8RebFnEjZZIVOapglPCV7vigsBDGofQrfJFeK5XBp&#10;hf44ThpfQ8wjrb+JEHokWZZfkmtNCmRzEIikbio1OKZiyKpCU/HLOZDRB0ZIX3UPcQS+AQRcCnwD&#10;IJ/LIobUBNy2Fs42EKQxhwlJy8qOxbMqQSWCPuULIf7AKOVPr+WCbguXRxrOF2kzp6bCRkFIATC3&#10;ELmsD8ARRHINipS5A1j2EROjcBQnSwhlH6DM9x9GB0QyVpYjgMXMgI2J+KtuhpXMdBmjgchIAeE/&#10;JUJD6mGiISsTkkDkYMbxSqVpEVyciaaRs8lDYDkNwREi7JbyNUL2QnrKUDvzdMr62rkpnQ9P8MPH&#10;NO+S3zoCrxQBlwKvFN5zn/kLCAJpc1PCMw9v0hCWApOzCaSSTcpAOFUbYqJxG9shkuMAZAWf5Ikf&#10;uHxmZgbhmm338FBu4QcAf8V/AO8DRFVkw2EwKMTFB7ImAEoBMXEt+WsRxpCilTRSgFmZOVs1AERH&#10;GqdJPWT5myM3EnxdkTBPc4VD64jC648KiwsTfIsaACAp8TfR/8twv9Ec5/6L4A24oAi4FLigHXvW&#10;zTqtJjir+ENKBxPN6IDsrbByyc5WE8imQU7YXkQj3nGtn1EVYcVAtPAXXDU2hjMIiiMDYoVk4kD4&#10;WAz+2DuAEFgCsHoAt+KXMIQfFzsRRDrICYRBeWBBYjnq5dKFTNPRsG7Sk6dZcwBrAlk2aHg6DWHu&#10;b7iu7fvXOLrxIatdUq1gGNeQd5bjm+I0kfcLD+hfOOFZ/yf2/ByB5g/VaT/ZjqUj8CremZY8T/tI&#10;OJ67SYaAHE7X9myFIm2ZiZERmi3za/aVEALAnkQQs5Qu2gK/wNlYK4B9/5gNiAZ/SAGEB8t/XBUo&#10;jKiaABdxb2MwDIipAHFk+gBnFwlr4q94IJZjDiS+qW2sUvGA2TFSuPXKp2pAFQBLAZQ8UApkud8I&#10;kSaf/EYKmKzSW21pC8G3mAGU/s2bM5DFJULTKzowuX9MHIE3BAG3CrwhHXH+qtHC0Mp8w7dKc0u/&#10;ngOVR0r85ussUkAD6yyeP0MBlJxmwgUNKQX6x4G2ZXBfiIPjY4zsMTgvpgzGwlIASAHZMoBxvZxN&#10;ION7mQgIjorD2YcF5YidAHGCMpgYE2OAklk80yhIAUWSsRUKZ+IsGb1YFaD5SLj+mH1j/+alAOsG&#10;zaqVyBuX9RnRwLnxI7nWLm7SBCaJyS17O8zb62Q/DEoe581HwKXAm99H57KGA/l7yFa1j7fSpy0h&#10;KZFLHdJxv4zdjRRovzVSRm/luAFOq4NpCRcaE3aP7gCCPwBZByAOicVgIGJCRYDWUOYL5FZ+Mrmg&#10;pgVuo/KlEJjSmFZJiVwf8Qa/bBLOijPMEnmTJmhn/ZTFjZppof+m10ytDkO+h075QwLl0c4pAi4F&#10;zmnHnddqn5VE0Pa3ZDiQ+1ukgCH+VC4M7ABJUrgTJsEhvKtczlIA10JRYkjAcF8MA8HfQCkpuGJh&#10;2SD99JFm3l7JlMU1pEUlSJ5NaYcndUOuRp0Y+jciw7QrmxXXc2BnDYzgUmAgRB7hXCPgUuBcd9/F&#10;r/yQ0sEMyg3HN/E6wzekGaC9PkIYrBtkHJ/9ZZWK5KBGAiF1aAJeeyiBYacf/BDQoUpMfk3aJTue&#10;Tq0CLYyesnLWMGC43BBzyqypFFDQmmwA2SKaAof8r+KUPyRQHu2CIeBS4IJ16Kg0Z0iJoHCk8U1I&#10;+7j/tFaBrLAwiiRbN7HhS3K9gBQQJ0L8ExOCsQooETZVoImSWywEnKRJSZhsDR9zi9KYWcpviiZW&#10;k7Q3z4rCzyqfUfl/6O28KAi4FLgoPTnC7WBiUNZpx6NJB2RppkV2tFgjlM65JsrcOhCXEFNbIwXU&#10;VJC1MaQ5iJ5oUh5cVvsQnxndjNqbRuottvpsuU06oImST0XVLS/DqfIZ4f9b3vRRQcClwKj09Ci0&#10;UylwGBYUQAZaC4bPqonO03Ahb2WjbB30qUwByIYCScUMZ0b/ejuQ6po4O2uoTxWDGbWflrnT+ENq&#10;iCFf44HNHzIfj+YIjAgCLgVGpKNHt5ktY/osKMOIg2HQzFoFVH+IO2HRGTyITzlMB/1cMc7cqAHJ&#10;0+SjaYcZzQ8k/vbxvVEJw0Rusg2048xtaUF7mM7yOI7AiCPgUmDEX4BRaX6TIBjGkN4uJpiJs+TE&#10;LKUDevUTrPsDmcJTy7bRAZoqawNXKZAaHtS9gen4rEQQC0SWy1O1wUgOHPS//Gvn4/6Xx9BzcAQq&#10;FX7aMZNj5whcJARexfvfLjvUMKAwcvyUvEUiMOZGFhiTfmokGKa/mqwFTeP10zLxq44/TBs9jiPg&#10;CDQh4FYBfzdGGoFXIQVSss+a/YfBPVu9Fqmhj07broFSIGsbGBg4TBuzcU4rHV64IE/oCDgCQMCl&#10;gL8GjsApEBiGhgdm12L/z1oFTIZpHdJUw1gmGscH9UmBluYMT9jDxxyInkdwBByBM0fApcCZQ+oZ&#10;XmQEXoZis7icdvg+ZPyXrKfRFgOJfGCEi/xOeNscgfOPgEuB89+H3oKLgkDLyv9hmjiMSnhJzj6t&#10;RBim2h7HEXAEXjsCLgVeexd4BRyBwQgMQ/ODczl9jJeUDqcv0FM4Ao7Aa0DApcBrAN2LdATOFoGs&#10;24CzLcJzcwQcgQuMgEuBC9y53rRvDoHhXdwMH/Obq72X5Ag4AqONgEuB0e5/b70j4Ag4Ao7AyCMQ&#10;XJ/6zxFwBBwBR8ARcARGFgGXAiPb9d5wR8ARcAQcAUcgIOBSwN8DR8ARcAQcAUdgpBFwKTDS3e+N&#10;dwQcAUfAEXAEXAr4O+AIOAKOgCPgCIw0Ai4FRrr7vfGOgCPgCDgCjoBLAX8HHAFHwBFwBByBkUbA&#10;pcBId7833hFwBBwBR8ARcCng74Aj4Ag4Ao6AIzDSCLgUGOnu98Y7Ao6AI+AIOAIuBfwdcAQcAUfA&#10;EXAERhoBlwIj3f3eeEfAEXAEHAFHwKWAvwOOgCPgCDgCjsBII+BSYKS73xvvCDgCjoAj4Ai4FPB3&#10;wBFwBBwBR8ARGGkEXAqMdPd74x0BR8ARcAQcAZcC/g44Ao6AI+AIOAIjjYBLgZHufm+8I+AIOAKO&#10;gCPgUsDfAUfAEXAEHAFHYKQRcCkw0t3vjXcEHAFHwBFwBFwK+DvgCDgCjoAj4AiMNAIuBUa6+73x&#10;joAj4Ag4Ao6ASwF/BxwBR8ARcAQcgZFGwKXASHe/N94RcAQcAUfAEXAp4O+AI+AIOAKOgCMw0gi4&#10;FBjp7vfGOwKOgCPgCDgCLgX8HXAEHAFHwBFwBEYaAZcCI9393nhHwBFwBBwBR8ClgL8DjoAj4Ag4&#10;Ao7ASCPgUmCku98b7wg4Ao6AI+AIuBTwd8ARcAQcAUfAERhpBFwKjHT3e+MdAUfAEXAEHAGXAv4O&#10;OAKOgCPgCDgCI42AS4GR7n5vvCPgCDgCjoAj4FLA3wFHwBFwBBwBR2CkEXApMNLd7413BBwBR8AR&#10;cARcCvg74Ag4Ao6AI+AIjDQCLgVGuvu98Y6AI+AIOAKOgEsBfwccAUfAEXAEHIGRRsClwEh3vzfe&#10;EXAEHAFHwBFwKeDvgCPgCDgCjoAjMNIIuBQY6e73xjsCjoAj4Ag4Ai4F/B1wBBwBR8ARcARGGgGX&#10;AiPd/d54R8ARcAQcAUfApYC/A46AI+AIOAKOwEgj4FJgpLvfG+8IOAKOgCPgCLgU8HfAEXAEHAFH&#10;wBEYaQT+Pzaw01VUDSMyAAAAAElFTkSuQmCCUEsBAi0AFAAGAAgAAAAhALGCZ7YKAQAAEwIAABMA&#10;AAAAAAAAAAAAAAAAAAAAAFtDb250ZW50X1R5cGVzXS54bWxQSwECLQAUAAYACAAAACEAOP0h/9YA&#10;AACUAQAACwAAAAAAAAAAAAAAAAA7AQAAX3JlbHMvLnJlbHNQSwECLQAUAAYACAAAACEAAOowm5oE&#10;AACsEAAADgAAAAAAAAAAAAAAAAA6AgAAZHJzL2Uyb0RvYy54bWxQSwECLQAUAAYACAAAACEALmzw&#10;AMUAAAClAQAAGQAAAAAAAAAAAAAAAAAABwAAZHJzL19yZWxzL2Uyb0RvYy54bWwucmVsc1BLAQIt&#10;ABQABgAIAAAAIQCdRHy64gAAAAwBAAAPAAAAAAAAAAAAAAAAAPwHAABkcnMvZG93bnJldi54bWxQ&#10;SwECLQAKAAAAAAAAACEAo8rHg/dxBQD3cQUAFAAAAAAAAAAAAAAAAAALCQAAZHJzL21lZGlhL2lt&#10;YWdlMS5wbmdQSwECLQAKAAAAAAAAACEADHFs/OTpCADk6QgAFAAAAAAAAAAAAAAAAAA0ewUAZHJz&#10;L21lZGlhL2ltYWdlMi5wbmdQSwUGAAAAAAcABwC+AQAASmU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style="position:absolute;top:95;width:27432;height:51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xjETAAAAA2gAAAA8AAABkcnMvZG93bnJldi54bWxEj92KwjAUhO8F3yEcwTtNFSnSNYq/4IUI&#10;Vh/g0Jxti81JaaLt7tMbQfBymJlvmMWqM5V4UuNKywom4wgEcWZ1ybmC2/UwmoNwHlljZZkU/JGD&#10;1bLfW2CibcsXeqY+FwHCLkEFhfd1IqXLCjLoxrYmDt6vbQz6IJtc6gbbADeVnEZRLA2WHBYKrGlb&#10;UHZPH0YBtn4S/9saZ+d97G7H3WlzJafUcNCtf0B46vw3/GkftYIpvK+EGyC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fGMRMAAAADaAAAADwAAAAAAAAAAAAAAAACfAgAA&#10;ZHJzL2Rvd25yZXYueG1sUEsFBgAAAAAEAAQA9wAAAIwDAAAAAA==&#10;">
                  <v:imagedata r:id="rId10" o:title=""/>
                  <v:path arrowok="t"/>
                </v:shape>
                <v:shape id="Obrázek 3" o:spid="_x0000_s1028" type="#_x0000_t75" style="position:absolute;left:29051;width:37243;height:55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dXNrEAAAA2gAAAA8AAABkcnMvZG93bnJldi54bWxEj0FrwkAUhO9C/8PyCl5EN9VSJLqKtkS8&#10;mlaJt0f2NUnNvk2zq8Z/7xYKHoeZ+YaZLztTiwu1rrKs4GUUgSDOra64UPD1mQynIJxH1lhbJgU3&#10;crBcPPXmGGt75R1dUl+IAGEXo4LS+yaW0uUlGXQj2xAH79u2Bn2QbSF1i9cAN7UcR9GbNFhxWCix&#10;ofeS8lN6NgqSj/VmN0jSbHD8OZyy331GpnlVqv/crWYgPHX+Ef5vb7WCCfxdCTd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dXNrEAAAA2gAAAA8AAAAAAAAAAAAAAAAA&#10;nwIAAGRycy9kb3ducmV2LnhtbFBLBQYAAAAABAAEAPcAAACQAwAAAAA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5" o:spid="_x0000_s1029" type="#_x0000_t202" style="position:absolute;left:8096;top:51911;width:14764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A53DD7" w:rsidRPr="00A53DD7" w:rsidRDefault="00A53DD7">
                        <w:pPr>
                          <w:rPr>
                            <w:sz w:val="40"/>
                            <w:szCs w:val="40"/>
                          </w:rPr>
                        </w:pPr>
                        <w:r w:rsidRPr="00A53DD7">
                          <w:rPr>
                            <w:sz w:val="40"/>
                            <w:szCs w:val="40"/>
                          </w:rPr>
                          <w:t>MW101</w:t>
                        </w:r>
                      </w:p>
                    </w:txbxContent>
                  </v:textbox>
                </v:shape>
                <v:shape id="Textové pole 6" o:spid="_x0000_s1030" type="#_x0000_t202" style="position:absolute;left:40862;top:52578;width:14764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A53DD7" w:rsidRPr="00A53DD7" w:rsidRDefault="00A53DD7" w:rsidP="00A53DD7">
                        <w:pPr>
                          <w:rPr>
                            <w:sz w:val="40"/>
                            <w:szCs w:val="40"/>
                          </w:rPr>
                        </w:pPr>
                        <w:r w:rsidRPr="00A53DD7">
                          <w:rPr>
                            <w:sz w:val="40"/>
                            <w:szCs w:val="40"/>
                          </w:rPr>
                          <w:t>MW</w:t>
                        </w:r>
                        <w:r>
                          <w:rPr>
                            <w:sz w:val="40"/>
                            <w:szCs w:val="40"/>
                          </w:rPr>
                          <w:t>8</w:t>
                        </w:r>
                        <w:r w:rsidRPr="00A53DD7">
                          <w:rPr>
                            <w:sz w:val="40"/>
                            <w:szCs w:val="40"/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B4E15" w:rsidRPr="005B4E15" w:rsidRDefault="005B4E15" w:rsidP="00A53DD7">
      <w:pPr>
        <w:tabs>
          <w:tab w:val="left" w:pos="3402"/>
        </w:tabs>
        <w:ind w:right="8610"/>
        <w:rPr>
          <w:rFonts w:eastAsia="Times New Roman" w:cs="Courier New"/>
          <w:sz w:val="24"/>
          <w:szCs w:val="24"/>
          <w:lang w:eastAsia="cs-CZ"/>
        </w:rPr>
      </w:pPr>
    </w:p>
    <w:p w:rsidR="00744763" w:rsidRPr="005B4E15" w:rsidRDefault="00A53DD7" w:rsidP="005B4E15">
      <w:pPr>
        <w:tabs>
          <w:tab w:val="left" w:pos="3402"/>
        </w:tabs>
        <w:ind w:right="8610"/>
        <w:jc w:val="both"/>
        <w:rPr>
          <w:rFonts w:eastAsia="Times New Roman" w:cs="Courier New"/>
          <w:lang w:eastAsia="cs-CZ"/>
        </w:rPr>
      </w:pPr>
      <w:r w:rsidRPr="005B4E15">
        <w:rPr>
          <w:rFonts w:eastAsia="Times New Roman" w:cs="Courier New"/>
          <w:b/>
          <w:lang w:eastAsia="cs-CZ"/>
        </w:rPr>
        <w:t>Přenosné pH metry</w:t>
      </w:r>
      <w:r w:rsidR="00744763" w:rsidRPr="005B4E15">
        <w:rPr>
          <w:rFonts w:eastAsia="Times New Roman" w:cs="Courier New"/>
          <w:lang w:eastAsia="cs-CZ"/>
        </w:rPr>
        <w:t xml:space="preserve"> </w:t>
      </w:r>
      <w:r w:rsidR="00B2265E" w:rsidRPr="005B4E15">
        <w:rPr>
          <w:rFonts w:eastAsia="Times New Roman" w:cs="Courier New"/>
          <w:b/>
          <w:lang w:eastAsia="cs-CZ"/>
        </w:rPr>
        <w:t>řady MW100 – 102</w:t>
      </w:r>
      <w:r w:rsidR="00B2265E" w:rsidRPr="005B4E15">
        <w:rPr>
          <w:rFonts w:eastAsia="Times New Roman" w:cs="Courier New"/>
          <w:lang w:eastAsia="cs-CZ"/>
        </w:rPr>
        <w:t xml:space="preserve"> </w:t>
      </w:r>
      <w:r w:rsidR="00026450" w:rsidRPr="005B4E15">
        <w:rPr>
          <w:rFonts w:eastAsia="Times New Roman" w:cs="Courier New"/>
          <w:lang w:eastAsia="cs-CZ"/>
        </w:rPr>
        <w:t>jsou</w:t>
      </w:r>
      <w:r w:rsidR="00744763" w:rsidRPr="005B4E15">
        <w:rPr>
          <w:rFonts w:eastAsia="Times New Roman" w:cs="Courier New"/>
          <w:lang w:eastAsia="cs-CZ"/>
        </w:rPr>
        <w:t xml:space="preserve"> dodáván</w:t>
      </w:r>
      <w:r w:rsidR="00026450" w:rsidRPr="005B4E15">
        <w:rPr>
          <w:rFonts w:eastAsia="Times New Roman" w:cs="Courier New"/>
          <w:lang w:eastAsia="cs-CZ"/>
        </w:rPr>
        <w:t>y</w:t>
      </w:r>
      <w:r w:rsidR="00744763" w:rsidRPr="005B4E15">
        <w:rPr>
          <w:rFonts w:eastAsia="Times New Roman" w:cs="Courier New"/>
          <w:lang w:eastAsia="cs-CZ"/>
        </w:rPr>
        <w:t xml:space="preserve"> včetně </w:t>
      </w:r>
      <w:r w:rsidRPr="005B4E15">
        <w:rPr>
          <w:rFonts w:eastAsia="Times New Roman" w:cs="Courier New"/>
          <w:lang w:eastAsia="cs-CZ"/>
        </w:rPr>
        <w:t>pH elektrody</w:t>
      </w:r>
      <w:r w:rsidR="00744763" w:rsidRPr="005B4E15">
        <w:rPr>
          <w:rFonts w:eastAsia="Times New Roman" w:cs="Courier New"/>
          <w:lang w:eastAsia="cs-CZ"/>
        </w:rPr>
        <w:t xml:space="preserve">, </w:t>
      </w:r>
      <w:r w:rsidR="009660F8" w:rsidRPr="005B4E15">
        <w:rPr>
          <w:rFonts w:eastAsia="Times New Roman" w:cs="Courier New"/>
          <w:lang w:eastAsia="cs-CZ"/>
        </w:rPr>
        <w:t>dv</w:t>
      </w:r>
      <w:r w:rsidRPr="005B4E15">
        <w:rPr>
          <w:rFonts w:eastAsia="Times New Roman" w:cs="Courier New"/>
          <w:lang w:eastAsia="cs-CZ"/>
        </w:rPr>
        <w:t>ou</w:t>
      </w:r>
      <w:r w:rsidR="009660F8" w:rsidRPr="005B4E15">
        <w:rPr>
          <w:rFonts w:eastAsia="Times New Roman" w:cs="Courier New"/>
          <w:lang w:eastAsia="cs-CZ"/>
        </w:rPr>
        <w:t xml:space="preserve"> pufr</w:t>
      </w:r>
      <w:r w:rsidRPr="005B4E15">
        <w:rPr>
          <w:rFonts w:eastAsia="Times New Roman" w:cs="Courier New"/>
          <w:lang w:eastAsia="cs-CZ"/>
        </w:rPr>
        <w:t xml:space="preserve">ů 20 ml </w:t>
      </w:r>
      <w:r w:rsidR="009660F8" w:rsidRPr="005B4E15">
        <w:rPr>
          <w:rFonts w:eastAsia="Times New Roman" w:cs="Courier New"/>
          <w:lang w:eastAsia="cs-CZ"/>
        </w:rPr>
        <w:t>o pH 4,01 a 7,01</w:t>
      </w:r>
      <w:r w:rsidR="00744763" w:rsidRPr="005B4E15">
        <w:rPr>
          <w:rFonts w:eastAsia="Times New Roman" w:cs="Courier New"/>
          <w:lang w:eastAsia="cs-CZ"/>
        </w:rPr>
        <w:t xml:space="preserve">, </w:t>
      </w:r>
      <w:r w:rsidR="00B2265E" w:rsidRPr="005B4E15">
        <w:rPr>
          <w:rFonts w:eastAsia="Times New Roman" w:cs="Courier New"/>
          <w:lang w:eastAsia="cs-CZ"/>
        </w:rPr>
        <w:t xml:space="preserve">s </w:t>
      </w:r>
      <w:r w:rsidR="005B4E15" w:rsidRPr="005B4E15">
        <w:rPr>
          <w:rFonts w:eastAsia="Times New Roman" w:cs="Courier New"/>
          <w:lang w:eastAsia="cs-CZ"/>
        </w:rPr>
        <w:t xml:space="preserve">kalibračním šroubovákem, </w:t>
      </w:r>
      <w:r w:rsidRPr="005B4E15">
        <w:rPr>
          <w:rFonts w:eastAsia="Times New Roman" w:cs="Courier New"/>
          <w:lang w:eastAsia="cs-CZ"/>
        </w:rPr>
        <w:t>9 V baterií</w:t>
      </w:r>
      <w:r w:rsidR="00744763" w:rsidRPr="005B4E15">
        <w:rPr>
          <w:rFonts w:eastAsia="Times New Roman" w:cs="Courier New"/>
          <w:lang w:eastAsia="cs-CZ"/>
        </w:rPr>
        <w:t xml:space="preserve"> a návodem k použití.</w:t>
      </w:r>
    </w:p>
    <w:p w:rsidR="00B2265E" w:rsidRPr="005B4E15" w:rsidRDefault="00B2265E" w:rsidP="005B4E15">
      <w:pPr>
        <w:spacing w:after="0" w:line="240" w:lineRule="auto"/>
        <w:ind w:right="9036"/>
        <w:jc w:val="both"/>
        <w:rPr>
          <w:rFonts w:eastAsia="Times New Roman" w:cs="Courier New"/>
          <w:lang w:eastAsia="cs-CZ"/>
        </w:rPr>
      </w:pPr>
      <w:r w:rsidRPr="005B4E15">
        <w:rPr>
          <w:rFonts w:eastAsia="Times New Roman" w:cs="Courier New"/>
          <w:b/>
          <w:lang w:eastAsia="cs-CZ"/>
        </w:rPr>
        <w:t xml:space="preserve">Přenosné pH metry řady MW801 </w:t>
      </w:r>
      <w:r w:rsidRPr="005B4E15">
        <w:rPr>
          <w:rFonts w:eastAsia="Times New Roman" w:cs="Courier New"/>
          <w:lang w:eastAsia="cs-CZ"/>
        </w:rPr>
        <w:t>jsou dodávány včetně pH/EC/TDS sondy, 20 ml pufru o pH 7,01,20 ml roztoku 1.413 µS/cm, 20 ml roztoku 1.</w:t>
      </w:r>
      <w:r w:rsidR="005B4E15" w:rsidRPr="005B4E15">
        <w:rPr>
          <w:rFonts w:eastAsia="Times New Roman" w:cs="Courier New"/>
          <w:lang w:eastAsia="cs-CZ"/>
        </w:rPr>
        <w:t xml:space="preserve">382 ppm, </w:t>
      </w:r>
      <w:r w:rsidRPr="005B4E15">
        <w:rPr>
          <w:rFonts w:eastAsia="Times New Roman" w:cs="Courier New"/>
          <w:lang w:eastAsia="cs-CZ"/>
        </w:rPr>
        <w:t>9 V baterií a návodem k použití.</w:t>
      </w:r>
    </w:p>
    <w:p w:rsidR="00B2265E" w:rsidRPr="005B4E15" w:rsidRDefault="00B2265E" w:rsidP="00B2265E">
      <w:pPr>
        <w:spacing w:after="0" w:line="240" w:lineRule="auto"/>
        <w:ind w:right="9036"/>
        <w:rPr>
          <w:rFonts w:eastAsia="Times New Roman" w:cs="Courier New"/>
          <w:lang w:eastAsia="cs-CZ"/>
        </w:rPr>
      </w:pPr>
    </w:p>
    <w:p w:rsidR="00B2265E" w:rsidRPr="005B4E15" w:rsidRDefault="00B2265E" w:rsidP="005B4E15">
      <w:pPr>
        <w:tabs>
          <w:tab w:val="left" w:pos="3402"/>
        </w:tabs>
        <w:ind w:right="8610"/>
        <w:jc w:val="both"/>
        <w:rPr>
          <w:rFonts w:eastAsia="Times New Roman" w:cs="Courier New"/>
          <w:lang w:eastAsia="cs-CZ"/>
        </w:rPr>
      </w:pPr>
      <w:r w:rsidRPr="005B4E15">
        <w:rPr>
          <w:rFonts w:eastAsia="Times New Roman" w:cs="Courier New"/>
          <w:b/>
          <w:lang w:eastAsia="cs-CZ"/>
        </w:rPr>
        <w:t xml:space="preserve">Přenosné pH metry řady MW802 </w:t>
      </w:r>
      <w:r w:rsidRPr="005B4E15">
        <w:rPr>
          <w:rFonts w:eastAsia="Times New Roman" w:cs="Courier New"/>
          <w:lang w:eastAsia="cs-CZ"/>
        </w:rPr>
        <w:t>jsou dodávány včetně pH/EC/TDS sondy, 20 ml pufru o pH 7,01,20 ml roztoku 1.413 µS/cm, 20 ml roztoku 1.500 ppm,</w:t>
      </w:r>
      <w:r w:rsidR="005B4E15">
        <w:rPr>
          <w:rFonts w:eastAsia="Times New Roman" w:cs="Courier New"/>
          <w:lang w:eastAsia="cs-CZ"/>
        </w:rPr>
        <w:t xml:space="preserve"> </w:t>
      </w:r>
      <w:bookmarkStart w:id="0" w:name="_GoBack"/>
      <w:bookmarkEnd w:id="0"/>
      <w:r w:rsidRPr="005B4E15">
        <w:rPr>
          <w:rFonts w:eastAsia="Times New Roman" w:cs="Courier New"/>
          <w:lang w:eastAsia="cs-CZ"/>
        </w:rPr>
        <w:t xml:space="preserve">9 V baterií a návodem k použití. </w:t>
      </w:r>
    </w:p>
    <w:p w:rsidR="00B2265E" w:rsidRPr="005B4E15" w:rsidRDefault="00B2265E" w:rsidP="00B2265E">
      <w:pPr>
        <w:tabs>
          <w:tab w:val="left" w:pos="3402"/>
        </w:tabs>
        <w:ind w:right="8610"/>
        <w:rPr>
          <w:rFonts w:eastAsia="Times New Roman" w:cs="Courier New"/>
          <w:lang w:eastAsia="cs-CZ"/>
        </w:rPr>
      </w:pPr>
    </w:p>
    <w:p w:rsidR="005C52C6" w:rsidRPr="005B4E15" w:rsidRDefault="005C52C6" w:rsidP="00B2265E">
      <w:pPr>
        <w:tabs>
          <w:tab w:val="left" w:pos="3402"/>
        </w:tabs>
        <w:ind w:right="8610"/>
        <w:rPr>
          <w:rFonts w:eastAsia="Times New Roman" w:cs="Courier New"/>
          <w:lang w:eastAsia="cs-CZ"/>
        </w:rPr>
      </w:pPr>
    </w:p>
    <w:p w:rsidR="005B4E15" w:rsidRPr="005B4E15" w:rsidRDefault="005B4E15" w:rsidP="005C52C6">
      <w:pPr>
        <w:spacing w:after="0" w:line="240" w:lineRule="auto"/>
        <w:jc w:val="both"/>
        <w:rPr>
          <w:rFonts w:eastAsia="Times New Roman" w:cs="Courier New"/>
          <w:b/>
          <w:sz w:val="28"/>
          <w:szCs w:val="28"/>
          <w:lang w:eastAsia="cs-CZ"/>
        </w:rPr>
      </w:pPr>
    </w:p>
    <w:p w:rsidR="005B4E15" w:rsidRPr="005B4E15" w:rsidRDefault="005B4E15" w:rsidP="005C52C6">
      <w:pPr>
        <w:spacing w:after="0" w:line="240" w:lineRule="auto"/>
        <w:jc w:val="both"/>
        <w:rPr>
          <w:rFonts w:eastAsia="Times New Roman" w:cs="Courier New"/>
          <w:b/>
          <w:sz w:val="28"/>
          <w:szCs w:val="28"/>
          <w:lang w:eastAsia="cs-CZ"/>
        </w:rPr>
      </w:pPr>
    </w:p>
    <w:p w:rsidR="005B4E15" w:rsidRPr="005B4E15" w:rsidRDefault="005B4E15" w:rsidP="005C52C6">
      <w:pPr>
        <w:spacing w:after="0" w:line="240" w:lineRule="auto"/>
        <w:jc w:val="both"/>
        <w:rPr>
          <w:rFonts w:eastAsia="Times New Roman" w:cs="Courier New"/>
          <w:b/>
          <w:sz w:val="28"/>
          <w:szCs w:val="28"/>
          <w:lang w:eastAsia="cs-CZ"/>
        </w:rPr>
      </w:pPr>
    </w:p>
    <w:p w:rsidR="005B4E15" w:rsidRPr="005B4E15" w:rsidRDefault="005B4E15" w:rsidP="005C52C6">
      <w:pPr>
        <w:spacing w:after="0" w:line="240" w:lineRule="auto"/>
        <w:jc w:val="both"/>
        <w:rPr>
          <w:rFonts w:eastAsia="Times New Roman" w:cs="Courier New"/>
          <w:b/>
          <w:sz w:val="28"/>
          <w:szCs w:val="28"/>
          <w:lang w:eastAsia="cs-CZ"/>
        </w:rPr>
      </w:pPr>
    </w:p>
    <w:p w:rsidR="005B4E15" w:rsidRPr="005B4E15" w:rsidRDefault="005B4E15" w:rsidP="005C52C6">
      <w:pPr>
        <w:spacing w:after="0" w:line="240" w:lineRule="auto"/>
        <w:jc w:val="both"/>
        <w:rPr>
          <w:rFonts w:eastAsia="Times New Roman" w:cs="Courier New"/>
          <w:b/>
          <w:sz w:val="28"/>
          <w:szCs w:val="28"/>
          <w:lang w:eastAsia="cs-CZ"/>
        </w:rPr>
      </w:pPr>
    </w:p>
    <w:p w:rsidR="005B4E15" w:rsidRPr="005B4E15" w:rsidRDefault="005B4E15" w:rsidP="005C52C6">
      <w:pPr>
        <w:spacing w:after="0" w:line="240" w:lineRule="auto"/>
        <w:jc w:val="both"/>
        <w:rPr>
          <w:rFonts w:eastAsia="Times New Roman" w:cs="Courier New"/>
          <w:b/>
          <w:sz w:val="28"/>
          <w:szCs w:val="28"/>
          <w:lang w:eastAsia="cs-CZ"/>
        </w:rPr>
      </w:pPr>
    </w:p>
    <w:p w:rsidR="005B4E15" w:rsidRPr="005B4E15" w:rsidRDefault="005B4E15" w:rsidP="005C52C6">
      <w:pPr>
        <w:spacing w:after="0" w:line="240" w:lineRule="auto"/>
        <w:jc w:val="both"/>
        <w:rPr>
          <w:rFonts w:eastAsia="Times New Roman" w:cs="Courier New"/>
          <w:b/>
          <w:sz w:val="28"/>
          <w:szCs w:val="28"/>
          <w:lang w:eastAsia="cs-CZ"/>
        </w:rPr>
      </w:pPr>
    </w:p>
    <w:p w:rsidR="005C52C6" w:rsidRPr="005B4E15" w:rsidRDefault="005C52C6" w:rsidP="005C52C6">
      <w:pPr>
        <w:spacing w:after="0" w:line="240" w:lineRule="auto"/>
        <w:jc w:val="both"/>
        <w:rPr>
          <w:rFonts w:eastAsia="Times New Roman" w:cs="Courier New"/>
          <w:b/>
          <w:sz w:val="28"/>
          <w:szCs w:val="28"/>
          <w:lang w:eastAsia="cs-CZ"/>
        </w:rPr>
      </w:pPr>
      <w:r w:rsidRPr="005B4E15">
        <w:rPr>
          <w:rFonts w:eastAsia="Times New Roman" w:cs="Courier New"/>
          <w:b/>
          <w:sz w:val="28"/>
          <w:szCs w:val="28"/>
          <w:lang w:eastAsia="cs-CZ"/>
        </w:rPr>
        <w:t xml:space="preserve">Profesionální přenosné pH metry </w:t>
      </w:r>
    </w:p>
    <w:tbl>
      <w:tblPr>
        <w:tblStyle w:val="Mkatabulky"/>
        <w:tblW w:w="14850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103"/>
        <w:gridCol w:w="5103"/>
      </w:tblGrid>
      <w:tr w:rsidR="00B2265E" w:rsidRPr="005B4E15" w:rsidTr="00862882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B2265E" w:rsidRPr="005B4E15" w:rsidRDefault="00B2265E" w:rsidP="00BB07AF">
            <w:pPr>
              <w:tabs>
                <w:tab w:val="left" w:pos="2268"/>
              </w:tabs>
              <w:spacing w:before="40"/>
              <w:jc w:val="both"/>
              <w:rPr>
                <w:rFonts w:eastAsia="Times New Roman" w:cs="Courier New"/>
                <w:b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b/>
                <w:sz w:val="24"/>
                <w:szCs w:val="24"/>
                <w:lang w:eastAsia="cs-CZ"/>
              </w:rPr>
              <w:t>Specifikace / model</w:t>
            </w:r>
          </w:p>
        </w:tc>
        <w:tc>
          <w:tcPr>
            <w:tcW w:w="5103" w:type="dxa"/>
            <w:tcBorders>
              <w:left w:val="dotted" w:sz="4" w:space="0" w:color="auto"/>
              <w:right w:val="dotted" w:sz="4" w:space="0" w:color="auto"/>
            </w:tcBorders>
          </w:tcPr>
          <w:p w:rsidR="00B2265E" w:rsidRPr="005B4E15" w:rsidRDefault="00B2265E" w:rsidP="00BB07AF">
            <w:pPr>
              <w:spacing w:before="40"/>
              <w:jc w:val="both"/>
              <w:rPr>
                <w:rFonts w:eastAsia="Times New Roman" w:cs="Courier New"/>
                <w:b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b/>
                <w:sz w:val="24"/>
                <w:szCs w:val="24"/>
                <w:lang w:eastAsia="cs-CZ"/>
              </w:rPr>
              <w:t>Mi105</w:t>
            </w:r>
          </w:p>
          <w:p w:rsidR="00B2265E" w:rsidRPr="005B4E15" w:rsidRDefault="00B2265E" w:rsidP="00BB07AF">
            <w:pPr>
              <w:spacing w:before="40"/>
              <w:jc w:val="both"/>
              <w:rPr>
                <w:rFonts w:eastAsia="Times New Roman" w:cs="Courier New"/>
                <w:b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b/>
                <w:sz w:val="24"/>
                <w:szCs w:val="24"/>
                <w:lang w:eastAsia="cs-CZ"/>
              </w:rPr>
              <w:t>pH/teplota</w:t>
            </w:r>
          </w:p>
        </w:tc>
        <w:tc>
          <w:tcPr>
            <w:tcW w:w="5103" w:type="dxa"/>
            <w:tcBorders>
              <w:left w:val="dotted" w:sz="4" w:space="0" w:color="auto"/>
            </w:tcBorders>
          </w:tcPr>
          <w:p w:rsidR="00B2265E" w:rsidRPr="005B4E15" w:rsidRDefault="00B2265E" w:rsidP="00BB07AF">
            <w:pPr>
              <w:spacing w:before="40"/>
              <w:jc w:val="both"/>
              <w:rPr>
                <w:rFonts w:eastAsia="Times New Roman" w:cs="Courier New"/>
                <w:b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b/>
                <w:sz w:val="24"/>
                <w:szCs w:val="24"/>
                <w:lang w:eastAsia="cs-CZ"/>
              </w:rPr>
              <w:t>Mi106</w:t>
            </w:r>
          </w:p>
          <w:p w:rsidR="00B2265E" w:rsidRPr="005B4E15" w:rsidRDefault="00B2265E" w:rsidP="00B2265E">
            <w:pPr>
              <w:spacing w:before="40"/>
              <w:jc w:val="both"/>
              <w:rPr>
                <w:rFonts w:eastAsia="Times New Roman" w:cs="Courier New"/>
                <w:b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b/>
                <w:sz w:val="24"/>
                <w:szCs w:val="24"/>
                <w:lang w:eastAsia="cs-CZ"/>
              </w:rPr>
              <w:t>pH/ORP/teplota</w:t>
            </w:r>
          </w:p>
        </w:tc>
      </w:tr>
      <w:tr w:rsidR="00862882" w:rsidRPr="005B4E15" w:rsidTr="00862882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Rozsah</w:t>
            </w:r>
          </w:p>
        </w:tc>
        <w:tc>
          <w:tcPr>
            <w:tcW w:w="5103" w:type="dxa"/>
            <w:tcBorders>
              <w:left w:val="dotted" w:sz="4" w:space="0" w:color="auto"/>
              <w:right w:val="dotted" w:sz="4" w:space="0" w:color="auto"/>
            </w:tcBorders>
          </w:tcPr>
          <w:p w:rsidR="00862882" w:rsidRPr="005B4E15" w:rsidRDefault="00862882" w:rsidP="00B2265E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- 2,00 až 16,00 pH</w:t>
            </w:r>
          </w:p>
          <w:p w:rsidR="00862882" w:rsidRPr="005B4E15" w:rsidRDefault="00862882" w:rsidP="00B2265E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- 5,0 až 105,0 °C</w:t>
            </w:r>
          </w:p>
        </w:tc>
        <w:tc>
          <w:tcPr>
            <w:tcW w:w="5103" w:type="dxa"/>
            <w:tcBorders>
              <w:lef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- 2,00 až 16,00 pH</w:t>
            </w:r>
          </w:p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- 2.000 až + 2.000 mV</w:t>
            </w:r>
          </w:p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- 5,0 až 105,0 °C</w:t>
            </w:r>
          </w:p>
        </w:tc>
      </w:tr>
      <w:tr w:rsidR="00862882" w:rsidRPr="005B4E15" w:rsidTr="00862882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Rozlišení</w:t>
            </w:r>
          </w:p>
        </w:tc>
        <w:tc>
          <w:tcPr>
            <w:tcW w:w="5103" w:type="dxa"/>
            <w:tcBorders>
              <w:left w:val="dotted" w:sz="4" w:space="0" w:color="auto"/>
              <w:righ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0,01 pH</w:t>
            </w:r>
          </w:p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0,1 °C</w:t>
            </w:r>
          </w:p>
        </w:tc>
        <w:tc>
          <w:tcPr>
            <w:tcW w:w="5103" w:type="dxa"/>
            <w:tcBorders>
              <w:lef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0,01 pH</w:t>
            </w:r>
          </w:p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1 mV</w:t>
            </w:r>
          </w:p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0,1 °C</w:t>
            </w:r>
          </w:p>
        </w:tc>
      </w:tr>
      <w:tr w:rsidR="00862882" w:rsidRPr="005B4E15" w:rsidTr="00862882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Přesnost při 25 °C</w:t>
            </w:r>
          </w:p>
        </w:tc>
        <w:tc>
          <w:tcPr>
            <w:tcW w:w="5103" w:type="dxa"/>
            <w:tcBorders>
              <w:left w:val="dotted" w:sz="4" w:space="0" w:color="auto"/>
              <w:righ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0,02 pH</w:t>
            </w:r>
          </w:p>
          <w:p w:rsidR="00862882" w:rsidRPr="005B4E15" w:rsidRDefault="00862882" w:rsidP="00862882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0,5 °C až do 60 °C, ± 1 °C venku</w:t>
            </w:r>
          </w:p>
        </w:tc>
        <w:tc>
          <w:tcPr>
            <w:tcW w:w="5103" w:type="dxa"/>
            <w:tcBorders>
              <w:lef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0,02 pH</w:t>
            </w:r>
          </w:p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2 mV</w:t>
            </w:r>
          </w:p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0,5 °C až do 60 °C, ± 1 °C venku</w:t>
            </w:r>
          </w:p>
        </w:tc>
      </w:tr>
      <w:tr w:rsidR="00862882" w:rsidRPr="005B4E15" w:rsidTr="00862882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Typická ECM odchylka</w:t>
            </w:r>
          </w:p>
        </w:tc>
        <w:tc>
          <w:tcPr>
            <w:tcW w:w="5103" w:type="dxa"/>
            <w:tcBorders>
              <w:left w:val="dotted" w:sz="4" w:space="0" w:color="auto"/>
              <w:right w:val="dotted" w:sz="4" w:space="0" w:color="auto"/>
            </w:tcBorders>
          </w:tcPr>
          <w:p w:rsidR="00862882" w:rsidRPr="005B4E15" w:rsidRDefault="00862882" w:rsidP="00862882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0,02 pH</w:t>
            </w:r>
          </w:p>
          <w:p w:rsidR="00862882" w:rsidRPr="005B4E15" w:rsidRDefault="00862882" w:rsidP="00862882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0,2 °C</w:t>
            </w:r>
          </w:p>
        </w:tc>
        <w:tc>
          <w:tcPr>
            <w:tcW w:w="5103" w:type="dxa"/>
            <w:tcBorders>
              <w:lef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0,02 pH</w:t>
            </w:r>
          </w:p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2 mV</w:t>
            </w:r>
          </w:p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0,2 °C</w:t>
            </w:r>
          </w:p>
        </w:tc>
      </w:tr>
      <w:tr w:rsidR="00862882" w:rsidRPr="005B4E15" w:rsidTr="00862882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Teplotní kompenzace</w:t>
            </w:r>
          </w:p>
        </w:tc>
        <w:tc>
          <w:tcPr>
            <w:tcW w:w="5103" w:type="dxa"/>
            <w:tcBorders>
              <w:left w:val="dotted" w:sz="4" w:space="0" w:color="auto"/>
              <w:righ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Automatická od – 5 až 80 °C</w:t>
            </w:r>
          </w:p>
        </w:tc>
        <w:tc>
          <w:tcPr>
            <w:tcW w:w="5103" w:type="dxa"/>
            <w:tcBorders>
              <w:lef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Automatická od – 5 až 80 °C</w:t>
            </w:r>
          </w:p>
        </w:tc>
      </w:tr>
      <w:tr w:rsidR="00862882" w:rsidRPr="005B4E15" w:rsidTr="00862882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pH kalibrace</w:t>
            </w:r>
          </w:p>
        </w:tc>
        <w:tc>
          <w:tcPr>
            <w:tcW w:w="5103" w:type="dxa"/>
            <w:tcBorders>
              <w:left w:val="dotted" w:sz="4" w:space="0" w:color="auto"/>
              <w:righ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Automatická na 1 nebo 2 body</w:t>
            </w:r>
          </w:p>
        </w:tc>
        <w:tc>
          <w:tcPr>
            <w:tcW w:w="5103" w:type="dxa"/>
            <w:tcBorders>
              <w:lef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Automatická na 1 nebo 2 body</w:t>
            </w:r>
          </w:p>
        </w:tc>
      </w:tr>
      <w:tr w:rsidR="00862882" w:rsidRPr="005B4E15" w:rsidTr="00862882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ORP kalibrace</w:t>
            </w:r>
          </w:p>
        </w:tc>
        <w:tc>
          <w:tcPr>
            <w:tcW w:w="5103" w:type="dxa"/>
            <w:tcBorders>
              <w:left w:val="dotted" w:sz="4" w:space="0" w:color="auto"/>
              <w:righ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</w:p>
        </w:tc>
        <w:tc>
          <w:tcPr>
            <w:tcW w:w="5103" w:type="dxa"/>
            <w:tcBorders>
              <w:lef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Kalibrace z továrny</w:t>
            </w:r>
          </w:p>
        </w:tc>
      </w:tr>
      <w:tr w:rsidR="00862882" w:rsidRPr="005B4E15" w:rsidTr="00862882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Sonda</w:t>
            </w:r>
          </w:p>
        </w:tc>
        <w:tc>
          <w:tcPr>
            <w:tcW w:w="5103" w:type="dxa"/>
            <w:tcBorders>
              <w:left w:val="dotted" w:sz="4" w:space="0" w:color="auto"/>
              <w:righ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MA914BR/1</w:t>
            </w:r>
          </w:p>
        </w:tc>
        <w:tc>
          <w:tcPr>
            <w:tcW w:w="5103" w:type="dxa"/>
            <w:tcBorders>
              <w:left w:val="dotted" w:sz="4" w:space="0" w:color="auto"/>
            </w:tcBorders>
          </w:tcPr>
          <w:p w:rsidR="00862882" w:rsidRPr="005B4E15" w:rsidRDefault="00862882" w:rsidP="00862882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MA923D/1</w:t>
            </w:r>
          </w:p>
        </w:tc>
      </w:tr>
      <w:tr w:rsidR="00862882" w:rsidRPr="005B4E15" w:rsidTr="00862882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Měřicí podmínky</w:t>
            </w:r>
          </w:p>
        </w:tc>
        <w:tc>
          <w:tcPr>
            <w:tcW w:w="5103" w:type="dxa"/>
            <w:tcBorders>
              <w:left w:val="dotted" w:sz="4" w:space="0" w:color="auto"/>
              <w:right w:val="dotted" w:sz="4" w:space="0" w:color="auto"/>
            </w:tcBorders>
          </w:tcPr>
          <w:p w:rsidR="00862882" w:rsidRPr="005B4E15" w:rsidRDefault="00862882" w:rsidP="00862882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 až 50 °C / max. vlhkost 100%</w:t>
            </w:r>
          </w:p>
        </w:tc>
        <w:tc>
          <w:tcPr>
            <w:tcW w:w="5103" w:type="dxa"/>
            <w:tcBorders>
              <w:left w:val="dotted" w:sz="4" w:space="0" w:color="auto"/>
            </w:tcBorders>
          </w:tcPr>
          <w:p w:rsidR="00862882" w:rsidRPr="005B4E15" w:rsidRDefault="00862882" w:rsidP="00862882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 až 50 °C / max. vlhkost 95%</w:t>
            </w:r>
          </w:p>
        </w:tc>
      </w:tr>
      <w:tr w:rsidR="00862882" w:rsidRPr="005B4E15" w:rsidTr="00862882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Typ baterie</w:t>
            </w:r>
          </w:p>
        </w:tc>
        <w:tc>
          <w:tcPr>
            <w:tcW w:w="5103" w:type="dxa"/>
            <w:tcBorders>
              <w:left w:val="dotted" w:sz="4" w:space="0" w:color="auto"/>
              <w:righ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1 x 9V</w:t>
            </w:r>
          </w:p>
        </w:tc>
        <w:tc>
          <w:tcPr>
            <w:tcW w:w="5103" w:type="dxa"/>
            <w:tcBorders>
              <w:lef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1 x 9V</w:t>
            </w:r>
          </w:p>
        </w:tc>
      </w:tr>
      <w:tr w:rsidR="00862882" w:rsidRPr="005B4E15" w:rsidTr="00862882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Životnost baterie</w:t>
            </w:r>
          </w:p>
        </w:tc>
        <w:tc>
          <w:tcPr>
            <w:tcW w:w="5103" w:type="dxa"/>
            <w:tcBorders>
              <w:left w:val="dotted" w:sz="4" w:space="0" w:color="auto"/>
              <w:right w:val="dotted" w:sz="4" w:space="0" w:color="auto"/>
            </w:tcBorders>
          </w:tcPr>
          <w:p w:rsidR="00862882" w:rsidRPr="005B4E15" w:rsidRDefault="00862882" w:rsidP="00862882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cca 500 hod</w:t>
            </w:r>
          </w:p>
        </w:tc>
        <w:tc>
          <w:tcPr>
            <w:tcW w:w="5103" w:type="dxa"/>
            <w:tcBorders>
              <w:lef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cca 500 hod</w:t>
            </w:r>
          </w:p>
        </w:tc>
      </w:tr>
      <w:tr w:rsidR="00862882" w:rsidRPr="005B4E15" w:rsidTr="00862882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Automatické vypnutí</w:t>
            </w:r>
          </w:p>
        </w:tc>
        <w:tc>
          <w:tcPr>
            <w:tcW w:w="5103" w:type="dxa"/>
            <w:tcBorders>
              <w:left w:val="dotted" w:sz="4" w:space="0" w:color="auto"/>
              <w:righ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po 8 min klidu</w:t>
            </w:r>
          </w:p>
        </w:tc>
        <w:tc>
          <w:tcPr>
            <w:tcW w:w="5103" w:type="dxa"/>
            <w:tcBorders>
              <w:lef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po 8 min klidu</w:t>
            </w:r>
          </w:p>
        </w:tc>
      </w:tr>
      <w:tr w:rsidR="00862882" w:rsidRPr="005B4E15" w:rsidTr="00862882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862882" w:rsidRPr="005B4E15" w:rsidRDefault="00862882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Rozměry / hmotnost</w:t>
            </w:r>
          </w:p>
        </w:tc>
        <w:tc>
          <w:tcPr>
            <w:tcW w:w="10206" w:type="dxa"/>
            <w:gridSpan w:val="2"/>
            <w:tcBorders>
              <w:left w:val="dotted" w:sz="4" w:space="0" w:color="auto"/>
            </w:tcBorders>
            <w:vAlign w:val="center"/>
          </w:tcPr>
          <w:p w:rsidR="00862882" w:rsidRPr="005B4E15" w:rsidRDefault="00862882" w:rsidP="00862882">
            <w:pPr>
              <w:spacing w:before="40"/>
              <w:jc w:val="center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200 x 85 x 50 mm / 260 g vč. baterie</w:t>
            </w:r>
          </w:p>
        </w:tc>
      </w:tr>
    </w:tbl>
    <w:p w:rsidR="00B2265E" w:rsidRPr="005B4E15" w:rsidRDefault="00B2265E" w:rsidP="00B2265E">
      <w:pPr>
        <w:tabs>
          <w:tab w:val="left" w:pos="3402"/>
        </w:tabs>
        <w:ind w:right="8610"/>
        <w:rPr>
          <w:rFonts w:eastAsia="Times New Roman" w:cs="Courier New"/>
          <w:lang w:eastAsia="cs-CZ"/>
        </w:rPr>
      </w:pPr>
    </w:p>
    <w:p w:rsidR="009660F8" w:rsidRPr="005B4E15" w:rsidRDefault="00B04B9A" w:rsidP="00862882">
      <w:pPr>
        <w:tabs>
          <w:tab w:val="left" w:pos="9072"/>
        </w:tabs>
        <w:spacing w:after="0" w:line="240" w:lineRule="auto"/>
        <w:ind w:right="3507"/>
        <w:rPr>
          <w:rFonts w:eastAsia="Times New Roman" w:cs="Courier New"/>
          <w:sz w:val="28"/>
          <w:szCs w:val="28"/>
          <w:lang w:eastAsia="cs-CZ"/>
        </w:rPr>
      </w:pPr>
      <w:r w:rsidRPr="005B4E15">
        <w:rPr>
          <w:noProof/>
          <w:lang w:eastAsia="cs-CZ"/>
        </w:rPr>
        <w:lastRenderedPageBreak/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6039485</wp:posOffset>
            </wp:positionH>
            <wp:positionV relativeFrom="paragraph">
              <wp:posOffset>800735</wp:posOffset>
            </wp:positionV>
            <wp:extent cx="3162300" cy="3162300"/>
            <wp:effectExtent l="0" t="0" r="0" b="0"/>
            <wp:wrapNone/>
            <wp:docPr id="12" name="Obrázek 12" descr="Mi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1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E15" w:rsidRPr="005B4E15" w:rsidRDefault="005B4E15" w:rsidP="00862882">
      <w:pPr>
        <w:tabs>
          <w:tab w:val="left" w:pos="9072"/>
        </w:tabs>
        <w:spacing w:after="0" w:line="240" w:lineRule="auto"/>
        <w:ind w:right="3507"/>
        <w:rPr>
          <w:rFonts w:eastAsia="Times New Roman" w:cs="Courier New"/>
          <w:b/>
          <w:lang w:eastAsia="cs-CZ"/>
        </w:rPr>
      </w:pPr>
    </w:p>
    <w:p w:rsidR="005B4E15" w:rsidRPr="005B4E15" w:rsidRDefault="005B4E15" w:rsidP="00862882">
      <w:pPr>
        <w:tabs>
          <w:tab w:val="left" w:pos="9072"/>
        </w:tabs>
        <w:spacing w:after="0" w:line="240" w:lineRule="auto"/>
        <w:ind w:right="3507"/>
        <w:rPr>
          <w:rFonts w:eastAsia="Times New Roman" w:cs="Courier New"/>
          <w:b/>
          <w:lang w:eastAsia="cs-CZ"/>
        </w:rPr>
      </w:pPr>
    </w:p>
    <w:p w:rsidR="005B4E15" w:rsidRPr="005B4E15" w:rsidRDefault="005B4E15" w:rsidP="00862882">
      <w:pPr>
        <w:tabs>
          <w:tab w:val="left" w:pos="9072"/>
        </w:tabs>
        <w:spacing w:after="0" w:line="240" w:lineRule="auto"/>
        <w:ind w:right="3507"/>
        <w:rPr>
          <w:rFonts w:eastAsia="Times New Roman" w:cs="Courier New"/>
          <w:b/>
          <w:lang w:eastAsia="cs-CZ"/>
        </w:rPr>
      </w:pPr>
    </w:p>
    <w:p w:rsidR="005B4E15" w:rsidRPr="005B4E15" w:rsidRDefault="005B4E15" w:rsidP="00862882">
      <w:pPr>
        <w:tabs>
          <w:tab w:val="left" w:pos="9072"/>
        </w:tabs>
        <w:spacing w:after="0" w:line="240" w:lineRule="auto"/>
        <w:ind w:right="3507"/>
        <w:rPr>
          <w:rFonts w:eastAsia="Times New Roman" w:cs="Courier New"/>
          <w:b/>
          <w:lang w:eastAsia="cs-CZ"/>
        </w:rPr>
      </w:pPr>
    </w:p>
    <w:p w:rsidR="005C52C6" w:rsidRPr="005B4E15" w:rsidRDefault="00862882" w:rsidP="00862882">
      <w:pPr>
        <w:tabs>
          <w:tab w:val="left" w:pos="9072"/>
        </w:tabs>
        <w:spacing w:after="0" w:line="240" w:lineRule="auto"/>
        <w:ind w:right="3507"/>
      </w:pPr>
      <w:r w:rsidRPr="005B4E15">
        <w:rPr>
          <w:rFonts w:eastAsia="Times New Roman" w:cs="Courier New"/>
          <w:b/>
          <w:lang w:eastAsia="cs-CZ"/>
        </w:rPr>
        <w:t>Přenosné pH metry</w:t>
      </w:r>
      <w:r w:rsidRPr="005B4E15">
        <w:rPr>
          <w:rFonts w:eastAsia="Times New Roman" w:cs="Courier New"/>
          <w:lang w:eastAsia="cs-CZ"/>
        </w:rPr>
        <w:t xml:space="preserve"> </w:t>
      </w:r>
      <w:r w:rsidRPr="005B4E15">
        <w:rPr>
          <w:rFonts w:eastAsia="Times New Roman" w:cs="Courier New"/>
          <w:b/>
          <w:lang w:eastAsia="cs-CZ"/>
        </w:rPr>
        <w:t>řady Mi105 a Mi106</w:t>
      </w:r>
      <w:r w:rsidRPr="005B4E15">
        <w:rPr>
          <w:rFonts w:eastAsia="Times New Roman" w:cs="Courier New"/>
          <w:lang w:eastAsia="cs-CZ"/>
        </w:rPr>
        <w:t xml:space="preserve"> jsou dodávány včetně sondy, dvou pufrů 20 ml o pH 4,01 </w:t>
      </w:r>
      <w:r w:rsidR="005B4E15" w:rsidRPr="005B4E15">
        <w:rPr>
          <w:rFonts w:eastAsia="Times New Roman" w:cs="Courier New"/>
          <w:lang w:eastAsia="cs-CZ"/>
        </w:rPr>
        <w:br/>
      </w:r>
      <w:r w:rsidRPr="005B4E15">
        <w:rPr>
          <w:rFonts w:eastAsia="Times New Roman" w:cs="Courier New"/>
          <w:lang w:eastAsia="cs-CZ"/>
        </w:rPr>
        <w:t>a 7,01, 2 x 20 ml čistícího roztoku na elektrody, 9 V baterií,</w:t>
      </w:r>
      <w:r w:rsidR="005B4E15" w:rsidRPr="005B4E15">
        <w:rPr>
          <w:rFonts w:eastAsia="Times New Roman" w:cs="Courier New"/>
          <w:lang w:eastAsia="cs-CZ"/>
        </w:rPr>
        <w:t xml:space="preserve"> s </w:t>
      </w:r>
      <w:r w:rsidRPr="005B4E15">
        <w:rPr>
          <w:rFonts w:eastAsia="Times New Roman" w:cs="Courier New"/>
          <w:lang w:eastAsia="cs-CZ"/>
        </w:rPr>
        <w:t>návodem k použití a kuf</w:t>
      </w:r>
      <w:r w:rsidR="005C52C6" w:rsidRPr="005B4E15">
        <w:rPr>
          <w:rFonts w:eastAsia="Times New Roman" w:cs="Courier New"/>
          <w:lang w:eastAsia="cs-CZ"/>
        </w:rPr>
        <w:t>ř</w:t>
      </w:r>
      <w:r w:rsidRPr="005B4E15">
        <w:rPr>
          <w:rFonts w:eastAsia="Times New Roman" w:cs="Courier New"/>
          <w:lang w:eastAsia="cs-CZ"/>
        </w:rPr>
        <w:t xml:space="preserve">íkem </w:t>
      </w:r>
      <w:r w:rsidRPr="005B4E15">
        <w:rPr>
          <w:rFonts w:eastAsia="Times New Roman" w:cs="Courier New"/>
          <w:lang w:eastAsia="cs-CZ"/>
        </w:rPr>
        <w:br/>
        <w:t>pro uložení přístroje a spotřebního materiálu.</w:t>
      </w:r>
      <w:r w:rsidRPr="005B4E15">
        <w:t xml:space="preserve"> </w:t>
      </w:r>
    </w:p>
    <w:p w:rsidR="005C52C6" w:rsidRPr="005B4E15" w:rsidRDefault="005C52C6" w:rsidP="00862882">
      <w:pPr>
        <w:tabs>
          <w:tab w:val="left" w:pos="9072"/>
        </w:tabs>
        <w:spacing w:after="0" w:line="240" w:lineRule="auto"/>
        <w:ind w:right="3507"/>
      </w:pPr>
    </w:p>
    <w:p w:rsidR="005C52C6" w:rsidRPr="005B4E15" w:rsidRDefault="005C52C6" w:rsidP="00862882">
      <w:pPr>
        <w:tabs>
          <w:tab w:val="left" w:pos="9072"/>
        </w:tabs>
        <w:spacing w:after="0" w:line="240" w:lineRule="auto"/>
        <w:ind w:right="3507"/>
      </w:pPr>
    </w:p>
    <w:p w:rsidR="005C52C6" w:rsidRPr="005B4E15" w:rsidRDefault="005C52C6">
      <w:pPr>
        <w:rPr>
          <w:rFonts w:eastAsia="Times New Roman" w:cs="Courier New"/>
          <w:sz w:val="28"/>
          <w:szCs w:val="28"/>
          <w:lang w:eastAsia="cs-CZ"/>
        </w:rPr>
      </w:pPr>
      <w:r w:rsidRPr="005B4E15">
        <w:rPr>
          <w:rFonts w:eastAsia="Times New Roman" w:cs="Courier New"/>
          <w:sz w:val="28"/>
          <w:szCs w:val="28"/>
          <w:lang w:eastAsia="cs-CZ"/>
        </w:rPr>
        <w:br w:type="page"/>
      </w:r>
    </w:p>
    <w:p w:rsidR="005C52C6" w:rsidRPr="005B4E15" w:rsidRDefault="005C52C6" w:rsidP="005C52C6">
      <w:pPr>
        <w:spacing w:after="0" w:line="240" w:lineRule="auto"/>
        <w:jc w:val="both"/>
        <w:rPr>
          <w:rFonts w:eastAsia="Times New Roman" w:cs="Courier New"/>
          <w:b/>
          <w:sz w:val="28"/>
          <w:szCs w:val="28"/>
          <w:lang w:eastAsia="cs-CZ"/>
        </w:rPr>
      </w:pPr>
      <w:r w:rsidRPr="005B4E15">
        <w:rPr>
          <w:rFonts w:eastAsia="Times New Roman" w:cs="Courier New"/>
          <w:b/>
          <w:sz w:val="28"/>
          <w:szCs w:val="28"/>
          <w:lang w:eastAsia="cs-CZ"/>
        </w:rPr>
        <w:lastRenderedPageBreak/>
        <w:t>Profesionální přenosné pH metry (pH/vodivost/TDS/teplota)</w:t>
      </w:r>
    </w:p>
    <w:tbl>
      <w:tblPr>
        <w:tblStyle w:val="Mkatabulky"/>
        <w:tblW w:w="14850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103"/>
        <w:gridCol w:w="5103"/>
      </w:tblGrid>
      <w:tr w:rsidR="005C52C6" w:rsidRPr="005B4E15" w:rsidTr="00BB07AF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5C52C6" w:rsidRPr="005B4E15" w:rsidRDefault="005C52C6" w:rsidP="00BB07AF">
            <w:pPr>
              <w:tabs>
                <w:tab w:val="left" w:pos="2268"/>
              </w:tabs>
              <w:spacing w:before="40"/>
              <w:jc w:val="both"/>
              <w:rPr>
                <w:rFonts w:eastAsia="Times New Roman" w:cs="Courier New"/>
                <w:b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b/>
                <w:sz w:val="24"/>
                <w:szCs w:val="24"/>
                <w:lang w:eastAsia="cs-CZ"/>
              </w:rPr>
              <w:t>Specifikace / model</w:t>
            </w:r>
          </w:p>
        </w:tc>
        <w:tc>
          <w:tcPr>
            <w:tcW w:w="5103" w:type="dxa"/>
            <w:tcBorders>
              <w:left w:val="dotted" w:sz="4" w:space="0" w:color="auto"/>
              <w:righ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jc w:val="both"/>
              <w:rPr>
                <w:rFonts w:eastAsia="Times New Roman" w:cs="Courier New"/>
                <w:b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b/>
                <w:sz w:val="24"/>
                <w:szCs w:val="24"/>
                <w:lang w:eastAsia="cs-CZ"/>
              </w:rPr>
              <w:t>Mi805</w:t>
            </w:r>
          </w:p>
        </w:tc>
        <w:tc>
          <w:tcPr>
            <w:tcW w:w="5103" w:type="dxa"/>
            <w:tcBorders>
              <w:lef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jc w:val="both"/>
              <w:rPr>
                <w:rFonts w:eastAsia="Times New Roman" w:cs="Courier New"/>
                <w:b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b/>
                <w:sz w:val="24"/>
                <w:szCs w:val="24"/>
                <w:lang w:eastAsia="cs-CZ"/>
              </w:rPr>
              <w:t>Mi806</w:t>
            </w:r>
          </w:p>
        </w:tc>
      </w:tr>
      <w:tr w:rsidR="005C52C6" w:rsidRPr="005B4E15" w:rsidTr="00BB07AF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Rozsah</w:t>
            </w:r>
          </w:p>
        </w:tc>
        <w:tc>
          <w:tcPr>
            <w:tcW w:w="5103" w:type="dxa"/>
            <w:tcBorders>
              <w:left w:val="dotted" w:sz="4" w:space="0" w:color="auto"/>
              <w:righ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0,00 až 14,00 pH</w:t>
            </w:r>
          </w:p>
          <w:p w:rsidR="005C52C6" w:rsidRPr="005B4E15" w:rsidRDefault="005C52C6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 až 3.999 µS/cm</w:t>
            </w:r>
          </w:p>
          <w:p w:rsidR="005C52C6" w:rsidRPr="005B4E15" w:rsidRDefault="005C52C6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 až 1.999 ppm</w:t>
            </w:r>
          </w:p>
          <w:p w:rsidR="005C52C6" w:rsidRPr="005B4E15" w:rsidRDefault="005C52C6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0,0 až 60,0 °C</w:t>
            </w:r>
          </w:p>
        </w:tc>
        <w:tc>
          <w:tcPr>
            <w:tcW w:w="5103" w:type="dxa"/>
            <w:tcBorders>
              <w:left w:val="dotted" w:sz="4" w:space="0" w:color="auto"/>
            </w:tcBorders>
          </w:tcPr>
          <w:p w:rsidR="005C52C6" w:rsidRPr="005B4E15" w:rsidRDefault="005C52C6" w:rsidP="005C52C6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0,00 až 14,00 pH</w:t>
            </w:r>
          </w:p>
          <w:p w:rsidR="005C52C6" w:rsidRPr="005B4E15" w:rsidRDefault="005C52C6" w:rsidP="005C52C6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0,00 až 20.000 mS/cm</w:t>
            </w:r>
          </w:p>
          <w:p w:rsidR="005C52C6" w:rsidRPr="005B4E15" w:rsidRDefault="005C52C6" w:rsidP="005C52C6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0,00 až 10,00 pp7</w:t>
            </w:r>
          </w:p>
          <w:p w:rsidR="005C52C6" w:rsidRPr="005B4E15" w:rsidRDefault="005C52C6" w:rsidP="005C52C6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0,0 až 60,0 °C</w:t>
            </w:r>
          </w:p>
        </w:tc>
      </w:tr>
      <w:tr w:rsidR="005C52C6" w:rsidRPr="005B4E15" w:rsidTr="00BB07AF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Rozlišení</w:t>
            </w:r>
          </w:p>
        </w:tc>
        <w:tc>
          <w:tcPr>
            <w:tcW w:w="5103" w:type="dxa"/>
            <w:tcBorders>
              <w:left w:val="dotted" w:sz="4" w:space="0" w:color="auto"/>
              <w:righ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0,01 pH</w:t>
            </w:r>
          </w:p>
          <w:p w:rsidR="005C52C6" w:rsidRPr="005B4E15" w:rsidRDefault="005C52C6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1 µS/cm</w:t>
            </w:r>
          </w:p>
          <w:p w:rsidR="005C52C6" w:rsidRPr="005B4E15" w:rsidRDefault="005C52C6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1 ppm</w:t>
            </w:r>
          </w:p>
          <w:p w:rsidR="005C52C6" w:rsidRPr="005B4E15" w:rsidRDefault="005C52C6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0,1 °C</w:t>
            </w:r>
          </w:p>
        </w:tc>
        <w:tc>
          <w:tcPr>
            <w:tcW w:w="5103" w:type="dxa"/>
            <w:tcBorders>
              <w:left w:val="dotted" w:sz="4" w:space="0" w:color="auto"/>
            </w:tcBorders>
          </w:tcPr>
          <w:p w:rsidR="005C52C6" w:rsidRPr="005B4E15" w:rsidRDefault="005C52C6" w:rsidP="005C52C6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0,01 pH</w:t>
            </w:r>
          </w:p>
          <w:p w:rsidR="005C52C6" w:rsidRPr="005B4E15" w:rsidRDefault="005C52C6" w:rsidP="005C52C6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0,1 mS/cm</w:t>
            </w:r>
          </w:p>
          <w:p w:rsidR="005C52C6" w:rsidRPr="005B4E15" w:rsidRDefault="005C52C6" w:rsidP="005C52C6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0,01 ppt</w:t>
            </w:r>
          </w:p>
          <w:p w:rsidR="005C52C6" w:rsidRPr="005B4E15" w:rsidRDefault="005C52C6" w:rsidP="005C52C6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0,1 °C</w:t>
            </w:r>
          </w:p>
        </w:tc>
      </w:tr>
      <w:tr w:rsidR="005C52C6" w:rsidRPr="005B4E15" w:rsidTr="00BB07AF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Přesnost při 25 °C</w:t>
            </w:r>
          </w:p>
        </w:tc>
        <w:tc>
          <w:tcPr>
            <w:tcW w:w="5103" w:type="dxa"/>
            <w:tcBorders>
              <w:left w:val="dotted" w:sz="4" w:space="0" w:color="auto"/>
              <w:righ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0,01 pH</w:t>
            </w:r>
          </w:p>
          <w:p w:rsidR="005C52C6" w:rsidRPr="005B4E15" w:rsidRDefault="005C52C6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2% celk. stupnice</w:t>
            </w:r>
          </w:p>
          <w:p w:rsidR="005C52C6" w:rsidRPr="005B4E15" w:rsidRDefault="005C52C6" w:rsidP="005C52C6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 xml:space="preserve">± 0,5 °C </w:t>
            </w:r>
          </w:p>
        </w:tc>
        <w:tc>
          <w:tcPr>
            <w:tcW w:w="5103" w:type="dxa"/>
            <w:tcBorders>
              <w:lef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0,01 pH</w:t>
            </w:r>
          </w:p>
          <w:p w:rsidR="005C52C6" w:rsidRPr="005B4E15" w:rsidRDefault="005C52C6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2% celk. stupnice</w:t>
            </w:r>
          </w:p>
          <w:p w:rsidR="005C52C6" w:rsidRPr="005B4E15" w:rsidRDefault="005C52C6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 xml:space="preserve">± 0,5 °C </w:t>
            </w:r>
          </w:p>
        </w:tc>
      </w:tr>
      <w:tr w:rsidR="005C52C6" w:rsidRPr="005B4E15" w:rsidTr="00BB07AF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Typická ECM odchylka</w:t>
            </w:r>
          </w:p>
        </w:tc>
        <w:tc>
          <w:tcPr>
            <w:tcW w:w="5103" w:type="dxa"/>
            <w:tcBorders>
              <w:left w:val="dotted" w:sz="4" w:space="0" w:color="auto"/>
              <w:righ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0,02 pH</w:t>
            </w:r>
          </w:p>
          <w:p w:rsidR="005C52C6" w:rsidRPr="005B4E15" w:rsidRDefault="005C52C6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2% celk. stupnice</w:t>
            </w:r>
          </w:p>
          <w:p w:rsidR="005C52C6" w:rsidRPr="005B4E15" w:rsidRDefault="005C52C6" w:rsidP="005C52C6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0,5 °C</w:t>
            </w:r>
          </w:p>
        </w:tc>
        <w:tc>
          <w:tcPr>
            <w:tcW w:w="5103" w:type="dxa"/>
            <w:tcBorders>
              <w:left w:val="dotted" w:sz="4" w:space="0" w:color="auto"/>
            </w:tcBorders>
          </w:tcPr>
          <w:p w:rsidR="005C52C6" w:rsidRPr="005B4E15" w:rsidRDefault="005C52C6" w:rsidP="005C52C6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0,02 pH</w:t>
            </w:r>
          </w:p>
          <w:p w:rsidR="005C52C6" w:rsidRPr="005B4E15" w:rsidRDefault="005C52C6" w:rsidP="005C52C6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2% celk. stupnice</w:t>
            </w:r>
          </w:p>
          <w:p w:rsidR="005C52C6" w:rsidRPr="005B4E15" w:rsidRDefault="005C52C6" w:rsidP="005C52C6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± 0,5 °C</w:t>
            </w:r>
          </w:p>
        </w:tc>
      </w:tr>
      <w:tr w:rsidR="005C52C6" w:rsidRPr="005B4E15" w:rsidTr="00BB07AF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Teplotní kompenzace</w:t>
            </w:r>
          </w:p>
        </w:tc>
        <w:tc>
          <w:tcPr>
            <w:tcW w:w="5103" w:type="dxa"/>
            <w:tcBorders>
              <w:left w:val="dotted" w:sz="4" w:space="0" w:color="auto"/>
              <w:right w:val="dotted" w:sz="4" w:space="0" w:color="auto"/>
            </w:tcBorders>
          </w:tcPr>
          <w:p w:rsidR="005C52C6" w:rsidRPr="005B4E15" w:rsidRDefault="005C52C6" w:rsidP="005C52C6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Automatická od 0 až 60 °C</w:t>
            </w:r>
          </w:p>
        </w:tc>
        <w:tc>
          <w:tcPr>
            <w:tcW w:w="5103" w:type="dxa"/>
            <w:tcBorders>
              <w:lef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Automatická od 0 až 60 °C</w:t>
            </w:r>
          </w:p>
        </w:tc>
      </w:tr>
      <w:tr w:rsidR="005C52C6" w:rsidRPr="005B4E15" w:rsidTr="00BB07AF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pH kalibrace</w:t>
            </w:r>
          </w:p>
        </w:tc>
        <w:tc>
          <w:tcPr>
            <w:tcW w:w="5103" w:type="dxa"/>
            <w:tcBorders>
              <w:left w:val="dotted" w:sz="4" w:space="0" w:color="auto"/>
              <w:righ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Automatická na 1 nebo 2 body</w:t>
            </w:r>
          </w:p>
        </w:tc>
        <w:tc>
          <w:tcPr>
            <w:tcW w:w="5103" w:type="dxa"/>
            <w:tcBorders>
              <w:lef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Automatická na 1 nebo 2 body</w:t>
            </w:r>
          </w:p>
        </w:tc>
      </w:tr>
      <w:tr w:rsidR="005C52C6" w:rsidRPr="005B4E15" w:rsidTr="00BB07AF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EC kalibrace</w:t>
            </w:r>
          </w:p>
        </w:tc>
        <w:tc>
          <w:tcPr>
            <w:tcW w:w="5103" w:type="dxa"/>
            <w:tcBorders>
              <w:left w:val="dotted" w:sz="4" w:space="0" w:color="auto"/>
              <w:righ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Automatická, 1 bod</w:t>
            </w:r>
          </w:p>
        </w:tc>
        <w:tc>
          <w:tcPr>
            <w:tcW w:w="5103" w:type="dxa"/>
            <w:tcBorders>
              <w:lef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Automatická, 1 bod</w:t>
            </w:r>
          </w:p>
        </w:tc>
      </w:tr>
      <w:tr w:rsidR="005C52C6" w:rsidRPr="005B4E15" w:rsidTr="00BB07AF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Konverzní faktor EC / TDS</w:t>
            </w:r>
          </w:p>
        </w:tc>
        <w:tc>
          <w:tcPr>
            <w:tcW w:w="5103" w:type="dxa"/>
            <w:tcBorders>
              <w:left w:val="dotted" w:sz="4" w:space="0" w:color="auto"/>
              <w:righ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0,45 do 1,00</w:t>
            </w:r>
          </w:p>
        </w:tc>
        <w:tc>
          <w:tcPr>
            <w:tcW w:w="5103" w:type="dxa"/>
            <w:tcBorders>
              <w:lef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0,45 do 1,00</w:t>
            </w:r>
          </w:p>
        </w:tc>
      </w:tr>
      <w:tr w:rsidR="005C52C6" w:rsidRPr="005B4E15" w:rsidTr="005C52C6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Sonda</w:t>
            </w:r>
          </w:p>
        </w:tc>
        <w:tc>
          <w:tcPr>
            <w:tcW w:w="10206" w:type="dxa"/>
            <w:gridSpan w:val="2"/>
            <w:tcBorders>
              <w:left w:val="dotted" w:sz="4" w:space="0" w:color="auto"/>
            </w:tcBorders>
            <w:vAlign w:val="center"/>
          </w:tcPr>
          <w:p w:rsidR="005C52C6" w:rsidRPr="005B4E15" w:rsidRDefault="005C52C6" w:rsidP="005C52C6">
            <w:pPr>
              <w:spacing w:before="40"/>
              <w:jc w:val="center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MA851D/1</w:t>
            </w:r>
          </w:p>
        </w:tc>
      </w:tr>
      <w:tr w:rsidR="005C52C6" w:rsidRPr="005B4E15" w:rsidTr="005C52C6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Měřicí podmínky</w:t>
            </w:r>
          </w:p>
        </w:tc>
        <w:tc>
          <w:tcPr>
            <w:tcW w:w="10206" w:type="dxa"/>
            <w:gridSpan w:val="2"/>
            <w:tcBorders>
              <w:left w:val="dotted" w:sz="4" w:space="0" w:color="auto"/>
            </w:tcBorders>
          </w:tcPr>
          <w:p w:rsidR="005C52C6" w:rsidRPr="005B4E15" w:rsidRDefault="005C52C6" w:rsidP="005C52C6">
            <w:pPr>
              <w:spacing w:before="40"/>
              <w:jc w:val="center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0 až 50 °C / max. vlhkost 100%</w:t>
            </w:r>
          </w:p>
        </w:tc>
      </w:tr>
      <w:tr w:rsidR="005C52C6" w:rsidRPr="005B4E15" w:rsidTr="005C52C6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Typ baterie</w:t>
            </w:r>
          </w:p>
        </w:tc>
        <w:tc>
          <w:tcPr>
            <w:tcW w:w="10206" w:type="dxa"/>
            <w:gridSpan w:val="2"/>
            <w:tcBorders>
              <w:left w:val="dotted" w:sz="4" w:space="0" w:color="auto"/>
            </w:tcBorders>
            <w:vAlign w:val="center"/>
          </w:tcPr>
          <w:p w:rsidR="005C52C6" w:rsidRPr="005B4E15" w:rsidRDefault="005C52C6" w:rsidP="005C52C6">
            <w:pPr>
              <w:spacing w:before="40"/>
              <w:jc w:val="center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1 x 9V alkalická</w:t>
            </w:r>
          </w:p>
        </w:tc>
      </w:tr>
      <w:tr w:rsidR="005C52C6" w:rsidRPr="005B4E15" w:rsidTr="005C52C6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Životnost baterie</w:t>
            </w:r>
          </w:p>
        </w:tc>
        <w:tc>
          <w:tcPr>
            <w:tcW w:w="10206" w:type="dxa"/>
            <w:gridSpan w:val="2"/>
            <w:tcBorders>
              <w:left w:val="dotted" w:sz="4" w:space="0" w:color="auto"/>
            </w:tcBorders>
          </w:tcPr>
          <w:p w:rsidR="005C52C6" w:rsidRPr="005B4E15" w:rsidRDefault="005C52C6" w:rsidP="005C52C6">
            <w:pPr>
              <w:spacing w:before="40"/>
              <w:jc w:val="center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cca 300 hod</w:t>
            </w:r>
          </w:p>
        </w:tc>
      </w:tr>
      <w:tr w:rsidR="005C52C6" w:rsidRPr="005B4E15" w:rsidTr="005C52C6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Automatické vypnutí</w:t>
            </w:r>
          </w:p>
        </w:tc>
        <w:tc>
          <w:tcPr>
            <w:tcW w:w="10206" w:type="dxa"/>
            <w:gridSpan w:val="2"/>
            <w:tcBorders>
              <w:left w:val="dotted" w:sz="4" w:space="0" w:color="auto"/>
            </w:tcBorders>
          </w:tcPr>
          <w:p w:rsidR="005C52C6" w:rsidRPr="005B4E15" w:rsidRDefault="005C52C6" w:rsidP="005C52C6">
            <w:pPr>
              <w:spacing w:before="40"/>
              <w:jc w:val="center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po 8 min klidu</w:t>
            </w:r>
          </w:p>
        </w:tc>
      </w:tr>
      <w:tr w:rsidR="005C52C6" w:rsidRPr="005B4E15" w:rsidTr="00BB07AF">
        <w:trPr>
          <w:trHeight w:val="354"/>
        </w:trPr>
        <w:tc>
          <w:tcPr>
            <w:tcW w:w="4644" w:type="dxa"/>
            <w:tcBorders>
              <w:right w:val="dotted" w:sz="4" w:space="0" w:color="auto"/>
            </w:tcBorders>
          </w:tcPr>
          <w:p w:rsidR="005C52C6" w:rsidRPr="005B4E15" w:rsidRDefault="005C52C6" w:rsidP="00BB07AF">
            <w:pPr>
              <w:spacing w:before="40"/>
              <w:jc w:val="both"/>
              <w:rPr>
                <w:rFonts w:eastAsia="Times New Roman" w:cs="Courier New"/>
                <w:sz w:val="24"/>
                <w:szCs w:val="24"/>
                <w:lang w:eastAsia="cs-CZ"/>
              </w:rPr>
            </w:pPr>
            <w:r w:rsidRPr="005B4E15">
              <w:rPr>
                <w:rFonts w:eastAsia="Times New Roman" w:cs="Courier New"/>
                <w:sz w:val="24"/>
                <w:szCs w:val="24"/>
                <w:lang w:eastAsia="cs-CZ"/>
              </w:rPr>
              <w:t>Rozměry / hmotnost</w:t>
            </w:r>
          </w:p>
        </w:tc>
        <w:tc>
          <w:tcPr>
            <w:tcW w:w="10206" w:type="dxa"/>
            <w:gridSpan w:val="2"/>
            <w:tcBorders>
              <w:left w:val="dotted" w:sz="4" w:space="0" w:color="auto"/>
            </w:tcBorders>
            <w:vAlign w:val="center"/>
          </w:tcPr>
          <w:p w:rsidR="005C52C6" w:rsidRPr="005B4E15" w:rsidRDefault="005C52C6" w:rsidP="00BB07AF">
            <w:pPr>
              <w:spacing w:before="40"/>
              <w:jc w:val="center"/>
              <w:rPr>
                <w:rFonts w:eastAsia="Times New Roman" w:cs="Courier New"/>
                <w:sz w:val="20"/>
                <w:szCs w:val="20"/>
                <w:lang w:eastAsia="cs-CZ"/>
              </w:rPr>
            </w:pPr>
            <w:r w:rsidRPr="005B4E15">
              <w:rPr>
                <w:rFonts w:eastAsia="Times New Roman" w:cs="Courier New"/>
                <w:sz w:val="20"/>
                <w:szCs w:val="20"/>
                <w:lang w:eastAsia="cs-CZ"/>
              </w:rPr>
              <w:t>200 x 85 x 50 mm / 260 g vč. baterie</w:t>
            </w:r>
          </w:p>
        </w:tc>
      </w:tr>
    </w:tbl>
    <w:p w:rsidR="009660F8" w:rsidRPr="005B4E15" w:rsidRDefault="009660F8" w:rsidP="00862882">
      <w:pPr>
        <w:tabs>
          <w:tab w:val="left" w:pos="9072"/>
        </w:tabs>
        <w:spacing w:after="0" w:line="240" w:lineRule="auto"/>
        <w:ind w:right="3507"/>
        <w:rPr>
          <w:rFonts w:eastAsia="Times New Roman" w:cs="Courier New"/>
          <w:sz w:val="28"/>
          <w:szCs w:val="28"/>
          <w:lang w:eastAsia="cs-CZ"/>
        </w:rPr>
      </w:pPr>
    </w:p>
    <w:p w:rsidR="005C52C6" w:rsidRPr="005B4E15" w:rsidRDefault="005C52C6" w:rsidP="00862882">
      <w:pPr>
        <w:tabs>
          <w:tab w:val="left" w:pos="9072"/>
        </w:tabs>
        <w:spacing w:after="0" w:line="240" w:lineRule="auto"/>
        <w:ind w:right="3507"/>
        <w:rPr>
          <w:rFonts w:eastAsia="Times New Roman" w:cs="Courier New"/>
          <w:sz w:val="28"/>
          <w:szCs w:val="28"/>
          <w:lang w:eastAsia="cs-CZ"/>
        </w:rPr>
      </w:pPr>
    </w:p>
    <w:p w:rsidR="005B4E15" w:rsidRDefault="005B4E15" w:rsidP="00B04B9A">
      <w:pPr>
        <w:tabs>
          <w:tab w:val="left" w:pos="3828"/>
          <w:tab w:val="left" w:pos="3969"/>
        </w:tabs>
        <w:spacing w:after="0" w:line="240" w:lineRule="auto"/>
        <w:ind w:right="8469"/>
        <w:rPr>
          <w:rFonts w:eastAsia="Times New Roman" w:cs="Courier New"/>
          <w:b/>
          <w:lang w:eastAsia="cs-CZ"/>
        </w:rPr>
      </w:pPr>
    </w:p>
    <w:p w:rsidR="005B4E15" w:rsidRDefault="005B4E15" w:rsidP="00B04B9A">
      <w:pPr>
        <w:tabs>
          <w:tab w:val="left" w:pos="3828"/>
          <w:tab w:val="left" w:pos="3969"/>
        </w:tabs>
        <w:spacing w:after="0" w:line="240" w:lineRule="auto"/>
        <w:ind w:right="8469"/>
        <w:rPr>
          <w:rFonts w:eastAsia="Times New Roman" w:cs="Courier New"/>
          <w:b/>
          <w:lang w:eastAsia="cs-CZ"/>
        </w:rPr>
      </w:pPr>
      <w:r w:rsidRPr="005B4E15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28586949" wp14:editId="62CBDD99">
            <wp:simplePos x="0" y="0"/>
            <wp:positionH relativeFrom="column">
              <wp:posOffset>7172960</wp:posOffset>
            </wp:positionH>
            <wp:positionV relativeFrom="paragraph">
              <wp:posOffset>165100</wp:posOffset>
            </wp:positionV>
            <wp:extent cx="2858135" cy="2858135"/>
            <wp:effectExtent l="0" t="0" r="0" b="0"/>
            <wp:wrapNone/>
            <wp:docPr id="10" name="Obrázek 10" descr="Mi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8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E15" w:rsidRDefault="005B4E15" w:rsidP="00B04B9A">
      <w:pPr>
        <w:tabs>
          <w:tab w:val="left" w:pos="3828"/>
          <w:tab w:val="left" w:pos="3969"/>
        </w:tabs>
        <w:spacing w:after="0" w:line="240" w:lineRule="auto"/>
        <w:ind w:right="8469"/>
        <w:rPr>
          <w:rFonts w:eastAsia="Times New Roman" w:cs="Courier New"/>
          <w:b/>
          <w:lang w:eastAsia="cs-CZ"/>
        </w:rPr>
      </w:pPr>
    </w:p>
    <w:p w:rsidR="005B4E15" w:rsidRDefault="005B4E15" w:rsidP="00B04B9A">
      <w:pPr>
        <w:tabs>
          <w:tab w:val="left" w:pos="3828"/>
          <w:tab w:val="left" w:pos="3969"/>
        </w:tabs>
        <w:spacing w:after="0" w:line="240" w:lineRule="auto"/>
        <w:ind w:right="8469"/>
        <w:rPr>
          <w:rFonts w:eastAsia="Times New Roman" w:cs="Courier New"/>
          <w:b/>
          <w:lang w:eastAsia="cs-CZ"/>
        </w:rPr>
      </w:pPr>
      <w:r w:rsidRPr="005B4E15">
        <w:rPr>
          <w:rFonts w:eastAsia="Times New Roman" w:cs="Courier New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0AA725" wp14:editId="7CBB27E1">
                <wp:simplePos x="0" y="0"/>
                <wp:positionH relativeFrom="column">
                  <wp:posOffset>4467225</wp:posOffset>
                </wp:positionH>
                <wp:positionV relativeFrom="paragraph">
                  <wp:posOffset>5080</wp:posOffset>
                </wp:positionV>
                <wp:extent cx="2847975" cy="219075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219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E15" w:rsidRDefault="005B4E15" w:rsidP="00B04B9A">
                            <w:pPr>
                              <w:tabs>
                                <w:tab w:val="left" w:pos="3828"/>
                                <w:tab w:val="left" w:pos="3969"/>
                              </w:tabs>
                              <w:spacing w:after="0" w:line="240" w:lineRule="auto"/>
                              <w:ind w:right="32"/>
                              <w:rPr>
                                <w:rFonts w:eastAsia="Times New Roman" w:cs="Courier New"/>
                                <w:b/>
                                <w:lang w:eastAsia="cs-CZ"/>
                              </w:rPr>
                            </w:pPr>
                          </w:p>
                          <w:p w:rsidR="00B04B9A" w:rsidRPr="005B4E15" w:rsidRDefault="00B04B9A" w:rsidP="005B4E15">
                            <w:pPr>
                              <w:tabs>
                                <w:tab w:val="left" w:pos="3828"/>
                                <w:tab w:val="left" w:pos="3969"/>
                              </w:tabs>
                              <w:spacing w:after="0" w:line="240" w:lineRule="auto"/>
                              <w:ind w:right="32"/>
                              <w:jc w:val="both"/>
                            </w:pPr>
                            <w:r w:rsidRPr="005B4E15">
                              <w:rPr>
                                <w:rFonts w:eastAsia="Times New Roman" w:cs="Courier New"/>
                                <w:b/>
                                <w:lang w:eastAsia="cs-CZ"/>
                              </w:rPr>
                              <w:t>Přenosný pH metr</w:t>
                            </w:r>
                            <w:r w:rsidRPr="005B4E15">
                              <w:rPr>
                                <w:rFonts w:eastAsia="Times New Roman" w:cs="Courier New"/>
                                <w:lang w:eastAsia="cs-CZ"/>
                              </w:rPr>
                              <w:t xml:space="preserve"> </w:t>
                            </w:r>
                            <w:r w:rsidRPr="005B4E15">
                              <w:rPr>
                                <w:rFonts w:eastAsia="Times New Roman" w:cs="Courier New"/>
                                <w:b/>
                                <w:lang w:eastAsia="cs-CZ"/>
                              </w:rPr>
                              <w:t xml:space="preserve">řady Mi806 </w:t>
                            </w:r>
                            <w:r w:rsidRPr="005B4E15">
                              <w:rPr>
                                <w:rFonts w:eastAsia="Times New Roman" w:cs="Courier New"/>
                                <w:lang w:eastAsia="cs-CZ"/>
                              </w:rPr>
                              <w:t xml:space="preserve">je dodáván včetně sondy, dvou pufrů 20 ml o pH 4,01 </w:t>
                            </w:r>
                            <w:r w:rsidR="005B4E15">
                              <w:rPr>
                                <w:rFonts w:eastAsia="Times New Roman" w:cs="Courier New"/>
                                <w:lang w:eastAsia="cs-CZ"/>
                              </w:rPr>
                              <w:br/>
                            </w:r>
                            <w:r w:rsidRPr="005B4E15">
                              <w:rPr>
                                <w:rFonts w:eastAsia="Times New Roman" w:cs="Courier New"/>
                                <w:lang w:eastAsia="cs-CZ"/>
                              </w:rPr>
                              <w:t>a 7,01, 2 x 20 ml kalibračního roztoku 12.880 µS/cm, 2 x 20 ml čistícího roztoku na elektrody, 9</w:t>
                            </w:r>
                            <w:r w:rsidR="005B4E15">
                              <w:rPr>
                                <w:rFonts w:eastAsia="Times New Roman" w:cs="Courier New"/>
                                <w:lang w:eastAsia="cs-CZ"/>
                              </w:rPr>
                              <w:t xml:space="preserve"> </w:t>
                            </w:r>
                            <w:r w:rsidRPr="005B4E15">
                              <w:rPr>
                                <w:rFonts w:eastAsia="Times New Roman" w:cs="Courier New"/>
                                <w:lang w:eastAsia="cs-CZ"/>
                              </w:rPr>
                              <w:t>V baterií,</w:t>
                            </w:r>
                            <w:r w:rsidR="005B4E15">
                              <w:rPr>
                                <w:rFonts w:eastAsia="Times New Roman" w:cs="Courier New"/>
                                <w:lang w:eastAsia="cs-CZ"/>
                              </w:rPr>
                              <w:t xml:space="preserve"> </w:t>
                            </w:r>
                            <w:r w:rsidRPr="005B4E15">
                              <w:rPr>
                                <w:rFonts w:eastAsia="Times New Roman" w:cs="Courier New"/>
                                <w:lang w:eastAsia="cs-CZ"/>
                              </w:rPr>
                              <w:t xml:space="preserve">návodem k použití </w:t>
                            </w:r>
                            <w:r w:rsidR="005B4E15">
                              <w:rPr>
                                <w:rFonts w:eastAsia="Times New Roman" w:cs="Courier New"/>
                                <w:lang w:eastAsia="cs-CZ"/>
                              </w:rPr>
                              <w:br/>
                            </w:r>
                            <w:r w:rsidRPr="005B4E15">
                              <w:rPr>
                                <w:rFonts w:eastAsia="Times New Roman" w:cs="Courier New"/>
                                <w:lang w:eastAsia="cs-CZ"/>
                              </w:rPr>
                              <w:t>a kufříkem pro uložení přístroje a spotřebního materiálu.</w:t>
                            </w:r>
                            <w:r w:rsidRPr="005B4E15">
                              <w:t xml:space="preserve"> </w:t>
                            </w:r>
                          </w:p>
                          <w:p w:rsidR="00B04B9A" w:rsidRDefault="00B04B9A" w:rsidP="00B04B9A">
                            <w:pPr>
                              <w:ind w:right="3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0AA725" id="Textové pole 9" o:spid="_x0000_s1031" type="#_x0000_t202" style="position:absolute;margin-left:351.75pt;margin-top:.4pt;width:224.25pt;height:172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UcMiwIAAG8FAAAOAAAAZHJzL2Uyb0RvYy54bWysVM1uGjEQvlfqO1i+NwsUQkBZIpqIqlKU&#10;RIUqZ+O1w6q2x7UNu/SN+hx9sY69u0BpL6l62R3PfB7PN3/XN7VWZCecL8HktH/Ro0QYDkVpXnL6&#10;ZbV4d0WJD8wUTIEROd0LT29mb99cV3YqBrABVQhH0Inx08rmdBOCnWaZ5xuhmb8AKwwaJTjNAh7d&#10;S1Y4VqF3rbJBr3eZVeAK64AL71F71xjpLPmXUvDwKKUXgaicYmwhfV36ruM3m12z6YtjdlPyNgz2&#10;D1FoVhp89ODqjgVGtq78w5UuuQMPMlxw0BlIWXKROCCbfu+MzXLDrEhcMDneHtLk/59b/rB7cqQs&#10;cjqhxDCNJVqJOsDu5w9iQQkyiSmqrJ8icmkRG+oPUGOpO71HZWReS6fjHzkRtGOy94cEo0fCUTm4&#10;Go4n4xElHG2D/qQ3HqUSZMfr1vnwUYAmUcipwwqmxLLdvQ8YCkI7SHzNwKJUKlVRGVLl9PI9uvzN&#10;gjeUiRqR+qF1Eyk1oScp7JWIGGU+C4n5SAyiInWiuFWO7Bj2EONcmJDIJ7+IjiiJQbzmYos/RvWa&#10;yw2P7mUw4XBZlwZcYn8WdvG1C1k2eEzkCe8ohnpdp0YYdJVdQ7HHgjtopsZbviixKPfMhyfmcEyw&#10;xjj64RE/UgEmH1qJkg2473/TRzx2L1opqXDscuq/bZkTlKhPBvt60h8O45ymw3A0HuDBnVrWpxaz&#10;1beAVenjkrE8iREfVCdKB/oZN8Q8voomZji+ndPQibehWQa4YbiYzxMIJ9OycG+WlkfXsUix5Vb1&#10;M3O27cuALf0A3YCy6Vl7Nth408B8G0CWqXdjnpustvnHqU4t3W6guDZOzwl13JOzXwAAAP//AwBQ&#10;SwMEFAAGAAgAAAAhACBZvVPgAAAACQEAAA8AAABkcnMvZG93bnJldi54bWxMj0FLw0AQhe+C/2EZ&#10;wZvdNDUa0kxKCRRB9NDai7dNdpqEZndjdttGf73Tkx6H93jzfflqMr040+g7ZxHmswgE2drpzjYI&#10;+4/NQwrCB2W16p0lhG/ysCpub3KVaXexWzrvQiN4xPpMIbQhDJmUvm7JKD9zA1nODm40KvA5NlKP&#10;6sLjppdxFD1JozrLH1o1UNlSfdydDMJruXlX2yo26U9fvrwd1sPX/jNBvL+b1ksQgabwV4YrPqND&#10;wUyVO1ntRY/wHC0SriKwwDWeJzG7VQiLxyQFWeTyv0HxCwAA//8DAFBLAQItABQABgAIAAAAIQC2&#10;gziS/gAAAOEBAAATAAAAAAAAAAAAAAAAAAAAAABbQ29udGVudF9UeXBlc10ueG1sUEsBAi0AFAAG&#10;AAgAAAAhADj9If/WAAAAlAEAAAsAAAAAAAAAAAAAAAAALwEAAF9yZWxzLy5yZWxzUEsBAi0AFAAG&#10;AAgAAAAhAHL9RwyLAgAAbwUAAA4AAAAAAAAAAAAAAAAALgIAAGRycy9lMm9Eb2MueG1sUEsBAi0A&#10;FAAGAAgAAAAhACBZvVPgAAAACQEAAA8AAAAAAAAAAAAAAAAA5QQAAGRycy9kb3ducmV2LnhtbFBL&#10;BQYAAAAABAAEAPMAAADyBQAAAAA=&#10;" filled="f" stroked="f" strokeweight=".5pt">
                <v:textbox>
                  <w:txbxContent>
                    <w:p w:rsidR="005B4E15" w:rsidRDefault="005B4E15" w:rsidP="00B04B9A">
                      <w:pPr>
                        <w:tabs>
                          <w:tab w:val="left" w:pos="3828"/>
                          <w:tab w:val="left" w:pos="3969"/>
                        </w:tabs>
                        <w:spacing w:after="0" w:line="240" w:lineRule="auto"/>
                        <w:ind w:right="32"/>
                        <w:rPr>
                          <w:rFonts w:eastAsia="Times New Roman" w:cs="Courier New"/>
                          <w:b/>
                          <w:lang w:eastAsia="cs-CZ"/>
                        </w:rPr>
                      </w:pPr>
                    </w:p>
                    <w:p w:rsidR="00B04B9A" w:rsidRPr="005B4E15" w:rsidRDefault="00B04B9A" w:rsidP="005B4E15">
                      <w:pPr>
                        <w:tabs>
                          <w:tab w:val="left" w:pos="3828"/>
                          <w:tab w:val="left" w:pos="3969"/>
                        </w:tabs>
                        <w:spacing w:after="0" w:line="240" w:lineRule="auto"/>
                        <w:ind w:right="32"/>
                        <w:jc w:val="both"/>
                      </w:pPr>
                      <w:r w:rsidRPr="005B4E15">
                        <w:rPr>
                          <w:rFonts w:eastAsia="Times New Roman" w:cs="Courier New"/>
                          <w:b/>
                          <w:lang w:eastAsia="cs-CZ"/>
                        </w:rPr>
                        <w:t>Přenosný pH metr</w:t>
                      </w:r>
                      <w:r w:rsidRPr="005B4E15">
                        <w:rPr>
                          <w:rFonts w:eastAsia="Times New Roman" w:cs="Courier New"/>
                          <w:lang w:eastAsia="cs-CZ"/>
                        </w:rPr>
                        <w:t xml:space="preserve"> </w:t>
                      </w:r>
                      <w:r w:rsidRPr="005B4E15">
                        <w:rPr>
                          <w:rFonts w:eastAsia="Times New Roman" w:cs="Courier New"/>
                          <w:b/>
                          <w:lang w:eastAsia="cs-CZ"/>
                        </w:rPr>
                        <w:t xml:space="preserve">řady Mi806 </w:t>
                      </w:r>
                      <w:r w:rsidRPr="005B4E15">
                        <w:rPr>
                          <w:rFonts w:eastAsia="Times New Roman" w:cs="Courier New"/>
                          <w:lang w:eastAsia="cs-CZ"/>
                        </w:rPr>
                        <w:t xml:space="preserve">je dodáván včetně sondy, dvou pufrů 20 ml o pH 4,01 </w:t>
                      </w:r>
                      <w:r w:rsidR="005B4E15">
                        <w:rPr>
                          <w:rFonts w:eastAsia="Times New Roman" w:cs="Courier New"/>
                          <w:lang w:eastAsia="cs-CZ"/>
                        </w:rPr>
                        <w:br/>
                      </w:r>
                      <w:r w:rsidRPr="005B4E15">
                        <w:rPr>
                          <w:rFonts w:eastAsia="Times New Roman" w:cs="Courier New"/>
                          <w:lang w:eastAsia="cs-CZ"/>
                        </w:rPr>
                        <w:t>a 7,01, 2 x 20 ml kalibračního roztoku 12.880 µS/cm, 2 x 20 ml čistícího roztoku na elektrody, 9</w:t>
                      </w:r>
                      <w:r w:rsidR="005B4E15">
                        <w:rPr>
                          <w:rFonts w:eastAsia="Times New Roman" w:cs="Courier New"/>
                          <w:lang w:eastAsia="cs-CZ"/>
                        </w:rPr>
                        <w:t xml:space="preserve"> </w:t>
                      </w:r>
                      <w:r w:rsidRPr="005B4E15">
                        <w:rPr>
                          <w:rFonts w:eastAsia="Times New Roman" w:cs="Courier New"/>
                          <w:lang w:eastAsia="cs-CZ"/>
                        </w:rPr>
                        <w:t>V baterií,</w:t>
                      </w:r>
                      <w:r w:rsidR="005B4E15">
                        <w:rPr>
                          <w:rFonts w:eastAsia="Times New Roman" w:cs="Courier New"/>
                          <w:lang w:eastAsia="cs-CZ"/>
                        </w:rPr>
                        <w:t xml:space="preserve"> </w:t>
                      </w:r>
                      <w:r w:rsidRPr="005B4E15">
                        <w:rPr>
                          <w:rFonts w:eastAsia="Times New Roman" w:cs="Courier New"/>
                          <w:lang w:eastAsia="cs-CZ"/>
                        </w:rPr>
                        <w:t xml:space="preserve">návodem k použití </w:t>
                      </w:r>
                      <w:r w:rsidR="005B4E15">
                        <w:rPr>
                          <w:rFonts w:eastAsia="Times New Roman" w:cs="Courier New"/>
                          <w:lang w:eastAsia="cs-CZ"/>
                        </w:rPr>
                        <w:br/>
                      </w:r>
                      <w:r w:rsidRPr="005B4E15">
                        <w:rPr>
                          <w:rFonts w:eastAsia="Times New Roman" w:cs="Courier New"/>
                          <w:lang w:eastAsia="cs-CZ"/>
                        </w:rPr>
                        <w:t>a kufříkem pro uložení přístroje a spotřebního materiálu.</w:t>
                      </w:r>
                      <w:r w:rsidRPr="005B4E15">
                        <w:t xml:space="preserve"> </w:t>
                      </w:r>
                    </w:p>
                    <w:p w:rsidR="00B04B9A" w:rsidRDefault="00B04B9A" w:rsidP="00B04B9A">
                      <w:pPr>
                        <w:ind w:right="32"/>
                      </w:pPr>
                    </w:p>
                  </w:txbxContent>
                </v:textbox>
              </v:shape>
            </w:pict>
          </mc:Fallback>
        </mc:AlternateContent>
      </w:r>
    </w:p>
    <w:p w:rsidR="005C52C6" w:rsidRPr="005B4E15" w:rsidRDefault="005C52C6" w:rsidP="005B4E15">
      <w:pPr>
        <w:tabs>
          <w:tab w:val="left" w:pos="3828"/>
          <w:tab w:val="left" w:pos="3969"/>
        </w:tabs>
        <w:spacing w:after="0" w:line="240" w:lineRule="auto"/>
        <w:ind w:right="8469"/>
        <w:jc w:val="both"/>
      </w:pPr>
      <w:r w:rsidRPr="005B4E15">
        <w:rPr>
          <w:rFonts w:eastAsia="Times New Roman" w:cs="Courier New"/>
          <w:b/>
          <w:lang w:eastAsia="cs-CZ"/>
        </w:rPr>
        <w:t>Přenosn</w:t>
      </w:r>
      <w:r w:rsidR="00B04B9A" w:rsidRPr="005B4E15">
        <w:rPr>
          <w:rFonts w:eastAsia="Times New Roman" w:cs="Courier New"/>
          <w:b/>
          <w:lang w:eastAsia="cs-CZ"/>
        </w:rPr>
        <w:t>ý</w:t>
      </w:r>
      <w:r w:rsidRPr="005B4E15">
        <w:rPr>
          <w:rFonts w:eastAsia="Times New Roman" w:cs="Courier New"/>
          <w:b/>
          <w:lang w:eastAsia="cs-CZ"/>
        </w:rPr>
        <w:t xml:space="preserve"> pH metr</w:t>
      </w:r>
      <w:r w:rsidRPr="005B4E15">
        <w:rPr>
          <w:rFonts w:eastAsia="Times New Roman" w:cs="Courier New"/>
          <w:lang w:eastAsia="cs-CZ"/>
        </w:rPr>
        <w:t xml:space="preserve"> </w:t>
      </w:r>
      <w:r w:rsidRPr="005B4E15">
        <w:rPr>
          <w:rFonts w:eastAsia="Times New Roman" w:cs="Courier New"/>
          <w:b/>
          <w:lang w:eastAsia="cs-CZ"/>
        </w:rPr>
        <w:t xml:space="preserve">řady Mi805 </w:t>
      </w:r>
      <w:r w:rsidRPr="005B4E15">
        <w:rPr>
          <w:rFonts w:eastAsia="Times New Roman" w:cs="Courier New"/>
          <w:lang w:eastAsia="cs-CZ"/>
        </w:rPr>
        <w:t>j</w:t>
      </w:r>
      <w:r w:rsidR="00B04B9A" w:rsidRPr="005B4E15">
        <w:rPr>
          <w:rFonts w:eastAsia="Times New Roman" w:cs="Courier New"/>
          <w:lang w:eastAsia="cs-CZ"/>
        </w:rPr>
        <w:t>e</w:t>
      </w:r>
      <w:r w:rsidRPr="005B4E15">
        <w:rPr>
          <w:rFonts w:eastAsia="Times New Roman" w:cs="Courier New"/>
          <w:lang w:eastAsia="cs-CZ"/>
        </w:rPr>
        <w:t xml:space="preserve"> dodáván včetně sondy, dvou pufrů 20 ml o pH 4,01 </w:t>
      </w:r>
      <w:r w:rsidR="005B4E15">
        <w:rPr>
          <w:rFonts w:eastAsia="Times New Roman" w:cs="Courier New"/>
          <w:lang w:eastAsia="cs-CZ"/>
        </w:rPr>
        <w:br/>
      </w:r>
      <w:r w:rsidRPr="005B4E15">
        <w:rPr>
          <w:rFonts w:eastAsia="Times New Roman" w:cs="Courier New"/>
          <w:lang w:eastAsia="cs-CZ"/>
        </w:rPr>
        <w:t xml:space="preserve">a 7,01, 2 x 20 ml </w:t>
      </w:r>
      <w:r w:rsidR="00B04B9A" w:rsidRPr="005B4E15">
        <w:rPr>
          <w:rFonts w:eastAsia="Times New Roman" w:cs="Courier New"/>
          <w:lang w:eastAsia="cs-CZ"/>
        </w:rPr>
        <w:t xml:space="preserve">kalibračního roztoku </w:t>
      </w:r>
      <w:r w:rsidRPr="005B4E15">
        <w:rPr>
          <w:rFonts w:eastAsia="Times New Roman" w:cs="Courier New"/>
          <w:lang w:eastAsia="cs-CZ"/>
        </w:rPr>
        <w:t>1.413 µS/cm</w:t>
      </w:r>
      <w:r w:rsidR="00B04B9A" w:rsidRPr="005B4E15">
        <w:rPr>
          <w:rFonts w:eastAsia="Times New Roman" w:cs="Courier New"/>
          <w:lang w:eastAsia="cs-CZ"/>
        </w:rPr>
        <w:t xml:space="preserve">, </w:t>
      </w:r>
      <w:r w:rsidRPr="005B4E15">
        <w:rPr>
          <w:rFonts w:eastAsia="Times New Roman" w:cs="Courier New"/>
          <w:lang w:eastAsia="cs-CZ"/>
        </w:rPr>
        <w:t xml:space="preserve">2 x 20 ml čistícího roztoku na elektrody, </w:t>
      </w:r>
      <w:r w:rsidR="00B04B9A" w:rsidRPr="005B4E15">
        <w:rPr>
          <w:rFonts w:eastAsia="Times New Roman" w:cs="Courier New"/>
          <w:lang w:eastAsia="cs-CZ"/>
        </w:rPr>
        <w:t>9</w:t>
      </w:r>
      <w:r w:rsidR="005B4E15">
        <w:rPr>
          <w:rFonts w:eastAsia="Times New Roman" w:cs="Courier New"/>
          <w:lang w:eastAsia="cs-CZ"/>
        </w:rPr>
        <w:t xml:space="preserve"> </w:t>
      </w:r>
      <w:r w:rsidRPr="005B4E15">
        <w:rPr>
          <w:rFonts w:eastAsia="Times New Roman" w:cs="Courier New"/>
          <w:lang w:eastAsia="cs-CZ"/>
        </w:rPr>
        <w:t>V baterií,</w:t>
      </w:r>
      <w:r w:rsidR="005B4E15">
        <w:rPr>
          <w:rFonts w:eastAsia="Times New Roman" w:cs="Courier New"/>
          <w:lang w:eastAsia="cs-CZ"/>
        </w:rPr>
        <w:t xml:space="preserve"> </w:t>
      </w:r>
      <w:r w:rsidRPr="005B4E15">
        <w:rPr>
          <w:rFonts w:eastAsia="Times New Roman" w:cs="Courier New"/>
          <w:lang w:eastAsia="cs-CZ"/>
        </w:rPr>
        <w:t xml:space="preserve">návodem k použití </w:t>
      </w:r>
      <w:r w:rsidR="005B4E15">
        <w:rPr>
          <w:rFonts w:eastAsia="Times New Roman" w:cs="Courier New"/>
          <w:lang w:eastAsia="cs-CZ"/>
        </w:rPr>
        <w:br/>
      </w:r>
      <w:r w:rsidRPr="005B4E15">
        <w:rPr>
          <w:rFonts w:eastAsia="Times New Roman" w:cs="Courier New"/>
          <w:lang w:eastAsia="cs-CZ"/>
        </w:rPr>
        <w:t>a kufř</w:t>
      </w:r>
      <w:r w:rsidR="00B04B9A" w:rsidRPr="005B4E15">
        <w:rPr>
          <w:rFonts w:eastAsia="Times New Roman" w:cs="Courier New"/>
          <w:lang w:eastAsia="cs-CZ"/>
        </w:rPr>
        <w:t xml:space="preserve">íkem </w:t>
      </w:r>
      <w:r w:rsidRPr="005B4E15">
        <w:rPr>
          <w:rFonts w:eastAsia="Times New Roman" w:cs="Courier New"/>
          <w:lang w:eastAsia="cs-CZ"/>
        </w:rPr>
        <w:t xml:space="preserve">pro uložení přístroje </w:t>
      </w:r>
      <w:r w:rsidR="005B4E15">
        <w:rPr>
          <w:rFonts w:eastAsia="Times New Roman" w:cs="Courier New"/>
          <w:lang w:eastAsia="cs-CZ"/>
        </w:rPr>
        <w:br/>
      </w:r>
      <w:r w:rsidRPr="005B4E15">
        <w:rPr>
          <w:rFonts w:eastAsia="Times New Roman" w:cs="Courier New"/>
          <w:lang w:eastAsia="cs-CZ"/>
        </w:rPr>
        <w:t>a spotřebního materiálu.</w:t>
      </w:r>
      <w:r w:rsidRPr="005B4E15">
        <w:t xml:space="preserve"> </w:t>
      </w:r>
    </w:p>
    <w:p w:rsidR="005C52C6" w:rsidRPr="005B4E15" w:rsidRDefault="00B04B9A" w:rsidP="00862882">
      <w:pPr>
        <w:tabs>
          <w:tab w:val="left" w:pos="9072"/>
        </w:tabs>
        <w:spacing w:after="0" w:line="240" w:lineRule="auto"/>
        <w:ind w:right="3507"/>
        <w:rPr>
          <w:rFonts w:eastAsia="Times New Roman" w:cs="Courier New"/>
          <w:sz w:val="28"/>
          <w:szCs w:val="28"/>
          <w:lang w:eastAsia="cs-CZ"/>
        </w:rPr>
      </w:pPr>
      <w:r w:rsidRPr="005B4E15">
        <w:rPr>
          <w:noProof/>
          <w:lang w:eastAsia="cs-CZ"/>
        </w:rPr>
        <w:drawing>
          <wp:anchor distT="0" distB="0" distL="114300" distR="114300" simplePos="0" relativeHeight="251655168" behindDoc="0" locked="1" layoutInCell="1" allowOverlap="1">
            <wp:simplePos x="0" y="0"/>
            <wp:positionH relativeFrom="column">
              <wp:posOffset>2000885</wp:posOffset>
            </wp:positionH>
            <wp:positionV relativeFrom="paragraph">
              <wp:posOffset>-1631315</wp:posOffset>
            </wp:positionV>
            <wp:extent cx="2858135" cy="2858135"/>
            <wp:effectExtent l="0" t="0" r="0" b="0"/>
            <wp:wrapNone/>
            <wp:docPr id="4" name="Obrázek 4" descr="Mi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8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52C6" w:rsidRPr="005B4E15" w:rsidSect="00026450">
      <w:headerReference w:type="default" r:id="rId15"/>
      <w:footerReference w:type="default" r:id="rId16"/>
      <w:pgSz w:w="16838" w:h="11906" w:orient="landscape" w:code="9"/>
      <w:pgMar w:top="1701" w:right="3606" w:bottom="851" w:left="79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A6F" w:rsidRDefault="00302A6F" w:rsidP="00BA3D9E">
      <w:pPr>
        <w:spacing w:after="0" w:line="240" w:lineRule="auto"/>
      </w:pPr>
      <w:r>
        <w:separator/>
      </w:r>
    </w:p>
  </w:endnote>
  <w:endnote w:type="continuationSeparator" w:id="0">
    <w:p w:rsidR="00302A6F" w:rsidRDefault="00302A6F" w:rsidP="00BA3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93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52"/>
      <w:gridCol w:w="2552"/>
      <w:gridCol w:w="2552"/>
      <w:gridCol w:w="1701"/>
    </w:tblGrid>
    <w:tr w:rsidR="000514EC" w:rsidTr="00D3219A">
      <w:trPr>
        <w:trHeight w:hRule="exact" w:val="397"/>
      </w:trPr>
      <w:tc>
        <w:tcPr>
          <w:tcW w:w="9357" w:type="dxa"/>
          <w:gridSpan w:val="4"/>
          <w:tcMar>
            <w:left w:w="0" w:type="dxa"/>
            <w:right w:w="0" w:type="dxa"/>
          </w:tcMar>
        </w:tcPr>
        <w:p w:rsidR="000514EC" w:rsidRPr="00815D0F" w:rsidRDefault="000514EC" w:rsidP="000514EC">
          <w:pPr>
            <w:pStyle w:val="Zhlav"/>
            <w:rPr>
              <w:rFonts w:ascii="Calibri" w:hAnsi="Calibri" w:cs="Arial"/>
              <w:spacing w:val="-4"/>
              <w:sz w:val="16"/>
              <w:szCs w:val="16"/>
            </w:rPr>
          </w:pPr>
          <w:r w:rsidRPr="00815D0F">
            <w:rPr>
              <w:rFonts w:ascii="Calibri" w:eastAsia="Times New Roman" w:hAnsi="Calibri" w:cs="Arial"/>
              <w:spacing w:val="-4"/>
              <w:sz w:val="16"/>
              <w:szCs w:val="16"/>
              <w:lang w:eastAsia="cs-CZ"/>
            </w:rPr>
            <w:t>Společnost je zapsaná v obchodním rejstříku u Krajského soudu Ostrava, oddíl C, vložka 23966</w:t>
          </w:r>
          <w:r>
            <w:rPr>
              <w:rFonts w:ascii="Calibri" w:eastAsia="Times New Roman" w:hAnsi="Calibri" w:cs="Arial"/>
              <w:spacing w:val="-4"/>
              <w:sz w:val="16"/>
              <w:szCs w:val="16"/>
              <w:lang w:eastAsia="cs-CZ"/>
            </w:rPr>
            <w:t xml:space="preserve">, </w:t>
          </w:r>
          <w:r w:rsidRPr="00815D0F">
            <w:rPr>
              <w:rFonts w:ascii="Calibri" w:hAnsi="Calibri" w:cs="Arial"/>
              <w:spacing w:val="-4"/>
              <w:sz w:val="16"/>
              <w:szCs w:val="16"/>
            </w:rPr>
            <w:t>IČ: 25876856</w:t>
          </w:r>
          <w:r>
            <w:rPr>
              <w:rFonts w:ascii="Calibri" w:hAnsi="Calibri" w:cs="Arial"/>
              <w:spacing w:val="-4"/>
              <w:sz w:val="16"/>
              <w:szCs w:val="16"/>
            </w:rPr>
            <w:t xml:space="preserve">, </w:t>
          </w:r>
          <w:r w:rsidRPr="00815D0F">
            <w:rPr>
              <w:rFonts w:ascii="Calibri" w:hAnsi="Calibri" w:cs="Arial"/>
              <w:spacing w:val="-4"/>
              <w:sz w:val="16"/>
              <w:szCs w:val="16"/>
            </w:rPr>
            <w:t>DIČ: CZ25876856</w:t>
          </w:r>
        </w:p>
        <w:p w:rsidR="000514EC" w:rsidRPr="008C615B" w:rsidRDefault="000514EC" w:rsidP="000514EC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rPr>
              <w:rFonts w:ascii="Calibri" w:eastAsia="Times New Roman" w:hAnsi="Calibri" w:cs="Arial"/>
              <w:sz w:val="16"/>
              <w:szCs w:val="16"/>
              <w:lang w:eastAsia="cs-CZ"/>
            </w:rPr>
          </w:pPr>
          <w:r w:rsidRPr="00815D0F">
            <w:rPr>
              <w:rFonts w:ascii="Calibri" w:eastAsia="Times New Roman" w:hAnsi="Calibri" w:cs="Arial"/>
              <w:spacing w:val="-4"/>
              <w:sz w:val="16"/>
              <w:szCs w:val="16"/>
              <w:lang w:eastAsia="cs-CZ"/>
            </w:rPr>
            <w:t>Komerční</w:t>
          </w:r>
          <w:r>
            <w:rPr>
              <w:rFonts w:ascii="Calibri" w:eastAsia="Times New Roman" w:hAnsi="Calibri" w:cs="Arial"/>
              <w:spacing w:val="-4"/>
              <w:sz w:val="16"/>
              <w:szCs w:val="16"/>
              <w:lang w:eastAsia="cs-CZ"/>
            </w:rPr>
            <w:t> </w:t>
          </w:r>
          <w:r w:rsidRPr="00815D0F">
            <w:rPr>
              <w:rFonts w:ascii="Calibri" w:eastAsia="Times New Roman" w:hAnsi="Calibri" w:cs="Arial"/>
              <w:spacing w:val="-4"/>
              <w:sz w:val="16"/>
              <w:szCs w:val="16"/>
              <w:lang w:eastAsia="cs-CZ"/>
            </w:rPr>
            <w:t>banka,</w:t>
          </w:r>
          <w:r>
            <w:rPr>
              <w:rFonts w:ascii="Calibri" w:eastAsia="Times New Roman" w:hAnsi="Calibri" w:cs="Arial"/>
              <w:spacing w:val="-4"/>
              <w:sz w:val="16"/>
              <w:szCs w:val="16"/>
              <w:lang w:eastAsia="cs-CZ"/>
            </w:rPr>
            <w:t> </w:t>
          </w:r>
          <w:r w:rsidRPr="00815D0F">
            <w:rPr>
              <w:rFonts w:ascii="Calibri" w:eastAsia="Times New Roman" w:hAnsi="Calibri" w:cs="Arial"/>
              <w:spacing w:val="-4"/>
              <w:sz w:val="16"/>
              <w:szCs w:val="16"/>
              <w:lang w:eastAsia="cs-CZ"/>
            </w:rPr>
            <w:t>a.</w:t>
          </w:r>
          <w:r>
            <w:rPr>
              <w:rFonts w:ascii="Calibri" w:eastAsia="Times New Roman" w:hAnsi="Calibri" w:cs="Arial"/>
              <w:spacing w:val="-4"/>
              <w:sz w:val="16"/>
              <w:szCs w:val="16"/>
              <w:lang w:eastAsia="cs-CZ"/>
            </w:rPr>
            <w:t> </w:t>
          </w:r>
          <w:r w:rsidRPr="00815D0F">
            <w:rPr>
              <w:rFonts w:ascii="Calibri" w:eastAsia="Times New Roman" w:hAnsi="Calibri" w:cs="Arial"/>
              <w:spacing w:val="-4"/>
              <w:sz w:val="16"/>
              <w:szCs w:val="16"/>
              <w:lang w:eastAsia="cs-CZ"/>
            </w:rPr>
            <w:t>s.</w:t>
          </w:r>
          <w:r>
            <w:rPr>
              <w:rFonts w:ascii="Calibri" w:eastAsia="Times New Roman" w:hAnsi="Calibri" w:cs="Arial"/>
              <w:spacing w:val="-4"/>
              <w:sz w:val="16"/>
              <w:szCs w:val="16"/>
              <w:lang w:eastAsia="cs-CZ"/>
            </w:rPr>
            <w:t>, </w:t>
          </w:r>
          <w:r w:rsidRPr="00815D0F">
            <w:rPr>
              <w:rFonts w:ascii="Calibri" w:eastAsia="Times New Roman" w:hAnsi="Calibri" w:cs="Arial"/>
              <w:spacing w:val="-4"/>
              <w:sz w:val="16"/>
              <w:szCs w:val="16"/>
              <w:lang w:eastAsia="cs-CZ"/>
            </w:rPr>
            <w:t>Číslo</w:t>
          </w:r>
          <w:r>
            <w:rPr>
              <w:rFonts w:ascii="Calibri" w:eastAsia="Times New Roman" w:hAnsi="Calibri" w:cs="Arial"/>
              <w:spacing w:val="-4"/>
              <w:sz w:val="16"/>
              <w:szCs w:val="16"/>
              <w:lang w:eastAsia="cs-CZ"/>
            </w:rPr>
            <w:t> </w:t>
          </w:r>
          <w:r w:rsidRPr="00815D0F">
            <w:rPr>
              <w:rFonts w:ascii="Calibri" w:eastAsia="Times New Roman" w:hAnsi="Calibri" w:cs="Arial"/>
              <w:spacing w:val="-4"/>
              <w:sz w:val="16"/>
              <w:szCs w:val="16"/>
              <w:lang w:eastAsia="cs-CZ"/>
            </w:rPr>
            <w:t>účtu:</w:t>
          </w:r>
          <w:r>
            <w:rPr>
              <w:rFonts w:ascii="Calibri" w:eastAsia="Times New Roman" w:hAnsi="Calibri" w:cs="Arial"/>
              <w:spacing w:val="-4"/>
              <w:sz w:val="16"/>
              <w:szCs w:val="16"/>
              <w:lang w:eastAsia="cs-CZ"/>
            </w:rPr>
            <w:t> </w:t>
          </w:r>
          <w:r w:rsidRPr="00815D0F">
            <w:rPr>
              <w:rFonts w:ascii="Calibri" w:eastAsia="Times New Roman" w:hAnsi="Calibri" w:cs="Arial"/>
              <w:spacing w:val="-4"/>
              <w:sz w:val="16"/>
              <w:szCs w:val="16"/>
              <w:lang w:eastAsia="cs-CZ"/>
            </w:rPr>
            <w:t>86-6585810267/0100</w:t>
          </w:r>
        </w:p>
      </w:tc>
    </w:tr>
    <w:tr w:rsidR="000514EC" w:rsidTr="00D3219A">
      <w:trPr>
        <w:trHeight w:hRule="exact" w:val="397"/>
      </w:trPr>
      <w:tc>
        <w:tcPr>
          <w:tcW w:w="2552" w:type="dxa"/>
          <w:tcMar>
            <w:left w:w="0" w:type="dxa"/>
            <w:right w:w="0" w:type="dxa"/>
          </w:tcMar>
          <w:vAlign w:val="bottom"/>
        </w:tcPr>
        <w:p w:rsidR="000514EC" w:rsidRPr="00815D0F" w:rsidRDefault="000514EC" w:rsidP="000514EC">
          <w:pPr>
            <w:pStyle w:val="Zhlav"/>
            <w:rPr>
              <w:rFonts w:ascii="Calibri" w:eastAsia="Times New Roman" w:hAnsi="Calibri" w:cs="Arial"/>
              <w:spacing w:val="-4"/>
              <w:sz w:val="16"/>
              <w:szCs w:val="16"/>
              <w:lang w:eastAsia="cs-CZ"/>
            </w:rPr>
          </w:pPr>
          <w:r w:rsidRPr="00B429B1">
            <w:rPr>
              <w:rFonts w:ascii="Courier New" w:hAnsi="Courier New" w:cs="Courier New"/>
              <w:sz w:val="16"/>
              <w:szCs w:val="16"/>
            </w:rPr>
            <w:fldChar w:fldCharType="begin"/>
          </w:r>
          <w:r w:rsidRPr="00B429B1">
            <w:rPr>
              <w:rFonts w:ascii="Courier New" w:hAnsi="Courier New" w:cs="Courier New"/>
              <w:sz w:val="16"/>
              <w:szCs w:val="16"/>
            </w:rPr>
            <w:instrText xml:space="preserve"> PAGE   \* MERGEFORMAT </w:instrText>
          </w:r>
          <w:r w:rsidRPr="00B429B1">
            <w:rPr>
              <w:rFonts w:ascii="Courier New" w:hAnsi="Courier New" w:cs="Courier New"/>
              <w:sz w:val="16"/>
              <w:szCs w:val="16"/>
            </w:rPr>
            <w:fldChar w:fldCharType="separate"/>
          </w:r>
          <w:r w:rsidR="005B4E15">
            <w:rPr>
              <w:rFonts w:ascii="Courier New" w:hAnsi="Courier New" w:cs="Courier New"/>
              <w:noProof/>
              <w:sz w:val="16"/>
              <w:szCs w:val="16"/>
            </w:rPr>
            <w:t>1</w:t>
          </w:r>
          <w:r w:rsidRPr="00B429B1">
            <w:rPr>
              <w:rFonts w:ascii="Courier New" w:hAnsi="Courier New" w:cs="Courier New"/>
              <w:noProof/>
              <w:sz w:val="16"/>
              <w:szCs w:val="16"/>
            </w:rPr>
            <w:fldChar w:fldCharType="end"/>
          </w:r>
          <w:r>
            <w:rPr>
              <w:rFonts w:ascii="Courier New" w:hAnsi="Courier New" w:cs="Courier New"/>
              <w:noProof/>
              <w:sz w:val="16"/>
              <w:szCs w:val="16"/>
            </w:rPr>
            <w:t>/</w:t>
          </w:r>
          <w:r>
            <w:rPr>
              <w:rFonts w:ascii="Courier New" w:hAnsi="Courier New" w:cs="Courier New"/>
              <w:noProof/>
              <w:sz w:val="16"/>
              <w:szCs w:val="16"/>
            </w:rPr>
            <w:fldChar w:fldCharType="begin"/>
          </w:r>
          <w:r>
            <w:rPr>
              <w:rFonts w:ascii="Courier New" w:hAnsi="Courier New" w:cs="Courier New"/>
              <w:noProof/>
              <w:sz w:val="16"/>
              <w:szCs w:val="16"/>
            </w:rPr>
            <w:instrText xml:space="preserve"> NUMPAGES   \* MERGEFORMAT </w:instrText>
          </w:r>
          <w:r>
            <w:rPr>
              <w:rFonts w:ascii="Courier New" w:hAnsi="Courier New" w:cs="Courier New"/>
              <w:noProof/>
              <w:sz w:val="16"/>
              <w:szCs w:val="16"/>
            </w:rPr>
            <w:fldChar w:fldCharType="separate"/>
          </w:r>
          <w:r w:rsidR="005B4E15">
            <w:rPr>
              <w:rFonts w:ascii="Courier New" w:hAnsi="Courier New" w:cs="Courier New"/>
              <w:noProof/>
              <w:sz w:val="16"/>
              <w:szCs w:val="16"/>
            </w:rPr>
            <w:t>6</w:t>
          </w:r>
          <w:r>
            <w:rPr>
              <w:rFonts w:ascii="Courier New" w:hAnsi="Courier New" w:cs="Courier New"/>
              <w:noProof/>
              <w:sz w:val="16"/>
              <w:szCs w:val="16"/>
            </w:rPr>
            <w:fldChar w:fldCharType="end"/>
          </w:r>
        </w:p>
      </w:tc>
      <w:tc>
        <w:tcPr>
          <w:tcW w:w="2552" w:type="dxa"/>
          <w:tcMar>
            <w:left w:w="0" w:type="dxa"/>
            <w:right w:w="0" w:type="dxa"/>
          </w:tcMar>
          <w:vAlign w:val="bottom"/>
        </w:tcPr>
        <w:p w:rsidR="000514EC" w:rsidRPr="008C615B" w:rsidRDefault="000514EC" w:rsidP="000514EC">
          <w:pPr>
            <w:pStyle w:val="Zhlav"/>
            <w:rPr>
              <w:rFonts w:ascii="Calibri" w:hAnsi="Calibri" w:cs="Arial"/>
              <w:b/>
              <w:sz w:val="16"/>
              <w:szCs w:val="16"/>
            </w:rPr>
          </w:pPr>
        </w:p>
      </w:tc>
      <w:tc>
        <w:tcPr>
          <w:tcW w:w="2552" w:type="dxa"/>
          <w:tcMar>
            <w:left w:w="0" w:type="dxa"/>
            <w:right w:w="0" w:type="dxa"/>
          </w:tcMar>
          <w:vAlign w:val="bottom"/>
        </w:tcPr>
        <w:p w:rsidR="000514EC" w:rsidRPr="00A01266" w:rsidRDefault="000514EC" w:rsidP="000514EC">
          <w:pPr>
            <w:pStyle w:val="Zhlav"/>
            <w:rPr>
              <w:rFonts w:ascii="Calibri" w:hAnsi="Calibri" w:cs="Arial"/>
              <w:spacing w:val="-4"/>
              <w:sz w:val="16"/>
              <w:szCs w:val="16"/>
            </w:rPr>
          </w:pPr>
        </w:p>
      </w:tc>
      <w:tc>
        <w:tcPr>
          <w:tcW w:w="1701" w:type="dxa"/>
          <w:tcMar>
            <w:left w:w="0" w:type="dxa"/>
            <w:right w:w="0" w:type="dxa"/>
          </w:tcMar>
          <w:vAlign w:val="bottom"/>
        </w:tcPr>
        <w:p w:rsidR="000514EC" w:rsidRPr="008C615B" w:rsidRDefault="000514EC" w:rsidP="000514EC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rPr>
              <w:rFonts w:ascii="Calibri" w:eastAsia="Times New Roman" w:hAnsi="Calibri" w:cs="Arial"/>
              <w:sz w:val="16"/>
              <w:szCs w:val="16"/>
              <w:lang w:eastAsia="cs-CZ"/>
            </w:rPr>
          </w:pPr>
        </w:p>
      </w:tc>
    </w:tr>
  </w:tbl>
  <w:p w:rsidR="008C615B" w:rsidRPr="00B429B1" w:rsidRDefault="008C615B" w:rsidP="000514EC">
    <w:pPr>
      <w:pStyle w:val="Zpat"/>
      <w:rPr>
        <w:rFonts w:ascii="Courier New" w:hAnsi="Courier New" w:cs="Courier New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A6F" w:rsidRDefault="00302A6F" w:rsidP="00BA3D9E">
      <w:pPr>
        <w:spacing w:after="0" w:line="240" w:lineRule="auto"/>
      </w:pPr>
      <w:r>
        <w:separator/>
      </w:r>
    </w:p>
  </w:footnote>
  <w:footnote w:type="continuationSeparator" w:id="0">
    <w:p w:rsidR="00302A6F" w:rsidRDefault="00302A6F" w:rsidP="00BA3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1576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377"/>
      <w:gridCol w:w="5404"/>
      <w:gridCol w:w="4377"/>
      <w:gridCol w:w="1611"/>
    </w:tblGrid>
    <w:tr w:rsidR="00BA3D9E" w:rsidTr="005B4E15">
      <w:trPr>
        <w:trHeight w:hRule="exact" w:val="1067"/>
      </w:trPr>
      <w:tc>
        <w:tcPr>
          <w:tcW w:w="4377" w:type="dxa"/>
          <w:tcMar>
            <w:left w:w="0" w:type="dxa"/>
            <w:right w:w="0" w:type="dxa"/>
          </w:tcMar>
        </w:tcPr>
        <w:p w:rsidR="00BA3D9E" w:rsidRDefault="00B0170E">
          <w:pPr>
            <w:pStyle w:val="Zhlav"/>
          </w:pPr>
          <w:r>
            <w:rPr>
              <w:noProof/>
              <w:lang w:eastAsia="cs-CZ"/>
            </w:rPr>
            <w:drawing>
              <wp:inline distT="0" distB="0" distL="0" distR="0" wp14:anchorId="5A685FC8" wp14:editId="712F6288">
                <wp:extent cx="1554483" cy="399289"/>
                <wp:effectExtent l="0" t="0" r="0" b="127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abicom - 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4483" cy="399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04" w:type="dxa"/>
          <w:tcMar>
            <w:left w:w="0" w:type="dxa"/>
            <w:right w:w="0" w:type="dxa"/>
          </w:tcMar>
        </w:tcPr>
        <w:p w:rsidR="00C34D5B" w:rsidRDefault="00C34D5B">
          <w:pPr>
            <w:pStyle w:val="Zhlav"/>
            <w:rPr>
              <w:rFonts w:ascii="Calibri" w:hAnsi="Calibri" w:cs="Arial"/>
              <w:b/>
              <w:sz w:val="16"/>
              <w:szCs w:val="16"/>
            </w:rPr>
          </w:pPr>
        </w:p>
        <w:p w:rsidR="00C34D5B" w:rsidRPr="00C34D5B" w:rsidRDefault="00C34D5B" w:rsidP="00C34D5B"/>
        <w:p w:rsidR="00C34D5B" w:rsidRPr="00C34D5B" w:rsidRDefault="00C34D5B" w:rsidP="00C34D5B"/>
        <w:p w:rsidR="00C34D5B" w:rsidRPr="00C34D5B" w:rsidRDefault="00C34D5B" w:rsidP="00C34D5B"/>
        <w:p w:rsidR="00C34D5B" w:rsidRDefault="00C34D5B" w:rsidP="00C34D5B"/>
        <w:p w:rsidR="00C34D5B" w:rsidRPr="00C34D5B" w:rsidRDefault="00C34D5B" w:rsidP="00C34D5B"/>
        <w:p w:rsidR="00C34D5B" w:rsidRDefault="00C34D5B" w:rsidP="00C34D5B"/>
        <w:p w:rsidR="00C34D5B" w:rsidRDefault="00C34D5B" w:rsidP="00C34D5B"/>
        <w:p w:rsidR="00BA3D9E" w:rsidRPr="00C34D5B" w:rsidRDefault="00BA3D9E" w:rsidP="00C34D5B">
          <w:pPr>
            <w:jc w:val="center"/>
          </w:pPr>
        </w:p>
      </w:tc>
      <w:tc>
        <w:tcPr>
          <w:tcW w:w="4377" w:type="dxa"/>
          <w:tcMar>
            <w:left w:w="0" w:type="dxa"/>
            <w:right w:w="0" w:type="dxa"/>
          </w:tcMar>
        </w:tcPr>
        <w:p w:rsidR="00592EF4" w:rsidRPr="00815D0F" w:rsidRDefault="00592EF4" w:rsidP="005B4E15">
          <w:pPr>
            <w:pStyle w:val="Zhlav"/>
            <w:rPr>
              <w:rFonts w:ascii="Calibri" w:hAnsi="Calibri" w:cs="Arial"/>
              <w:spacing w:val="-4"/>
              <w:sz w:val="16"/>
              <w:szCs w:val="16"/>
            </w:rPr>
          </w:pPr>
          <w:r w:rsidRPr="00815D0F">
            <w:rPr>
              <w:rFonts w:ascii="Calibri" w:hAnsi="Calibri" w:cs="Arial"/>
              <w:spacing w:val="-4"/>
              <w:sz w:val="16"/>
              <w:szCs w:val="16"/>
            </w:rPr>
            <w:t>LABICOM s.r.o.</w:t>
          </w:r>
        </w:p>
        <w:p w:rsidR="00592EF4" w:rsidRPr="00815D0F" w:rsidRDefault="00592EF4" w:rsidP="00592EF4">
          <w:pPr>
            <w:pStyle w:val="Zhlav"/>
            <w:rPr>
              <w:rFonts w:ascii="Calibri" w:hAnsi="Calibri" w:cs="Arial"/>
              <w:spacing w:val="-4"/>
              <w:sz w:val="16"/>
              <w:szCs w:val="16"/>
            </w:rPr>
          </w:pPr>
          <w:r w:rsidRPr="00815D0F">
            <w:rPr>
              <w:rFonts w:ascii="Calibri" w:hAnsi="Calibri" w:cs="Arial"/>
              <w:spacing w:val="-4"/>
              <w:sz w:val="16"/>
              <w:szCs w:val="16"/>
            </w:rPr>
            <w:t xml:space="preserve">Vědeckotechnický park Univerzity </w:t>
          </w:r>
          <w:r w:rsidR="005B4E15">
            <w:rPr>
              <w:rFonts w:ascii="Calibri" w:hAnsi="Calibri" w:cs="Arial"/>
              <w:spacing w:val="-4"/>
              <w:sz w:val="16"/>
              <w:szCs w:val="16"/>
            </w:rPr>
            <w:br/>
          </w:r>
          <w:r w:rsidRPr="00815D0F">
            <w:rPr>
              <w:rFonts w:ascii="Calibri" w:hAnsi="Calibri" w:cs="Arial"/>
              <w:spacing w:val="-4"/>
              <w:sz w:val="16"/>
              <w:szCs w:val="16"/>
            </w:rPr>
            <w:t>Palackého v Olomouci (VTP UP)</w:t>
          </w:r>
        </w:p>
        <w:p w:rsidR="00592EF4" w:rsidRPr="00815D0F" w:rsidRDefault="00FC5F34" w:rsidP="00592EF4">
          <w:pPr>
            <w:pStyle w:val="Zhlav"/>
            <w:rPr>
              <w:rFonts w:ascii="Calibri" w:hAnsi="Calibri" w:cs="Arial"/>
              <w:spacing w:val="-4"/>
              <w:sz w:val="16"/>
              <w:szCs w:val="16"/>
            </w:rPr>
          </w:pPr>
          <w:r>
            <w:rPr>
              <w:rFonts w:ascii="Calibri" w:hAnsi="Calibri" w:cs="Arial"/>
              <w:spacing w:val="-4"/>
              <w:sz w:val="16"/>
              <w:szCs w:val="16"/>
            </w:rPr>
            <w:t>Šlechtitelů 19</w:t>
          </w:r>
        </w:p>
        <w:p w:rsidR="006A0787" w:rsidRPr="000F67B1" w:rsidRDefault="00592EF4" w:rsidP="00592EF4">
          <w:pPr>
            <w:pStyle w:val="Zhlav"/>
            <w:rPr>
              <w:rFonts w:ascii="Calibri" w:hAnsi="Calibri" w:cs="Arial"/>
              <w:spacing w:val="-4"/>
              <w:sz w:val="16"/>
              <w:szCs w:val="16"/>
            </w:rPr>
          </w:pPr>
          <w:r w:rsidRPr="00815D0F">
            <w:rPr>
              <w:rFonts w:ascii="Calibri" w:hAnsi="Calibri" w:cs="Arial"/>
              <w:spacing w:val="-4"/>
              <w:sz w:val="16"/>
              <w:szCs w:val="16"/>
            </w:rPr>
            <w:t>783 71 Olomouc</w:t>
          </w:r>
        </w:p>
      </w:tc>
      <w:tc>
        <w:tcPr>
          <w:tcW w:w="1611" w:type="dxa"/>
          <w:tcMar>
            <w:left w:w="0" w:type="dxa"/>
            <w:right w:w="0" w:type="dxa"/>
          </w:tcMar>
        </w:tcPr>
        <w:p w:rsidR="000F67B1" w:rsidRPr="00815D0F" w:rsidRDefault="000F67B1" w:rsidP="000F67B1">
          <w:pPr>
            <w:pStyle w:val="Zhlav"/>
            <w:rPr>
              <w:rFonts w:ascii="Calibri" w:hAnsi="Calibri" w:cs="Arial"/>
              <w:spacing w:val="-4"/>
              <w:sz w:val="16"/>
              <w:szCs w:val="16"/>
            </w:rPr>
          </w:pPr>
          <w:r w:rsidRPr="00815D0F">
            <w:rPr>
              <w:rFonts w:ascii="Calibri" w:hAnsi="Calibri" w:cs="Arial"/>
              <w:spacing w:val="-4"/>
              <w:sz w:val="16"/>
              <w:szCs w:val="16"/>
            </w:rPr>
            <w:t>T +420 585 436 915</w:t>
          </w:r>
        </w:p>
        <w:p w:rsidR="000F67B1" w:rsidRPr="00815D0F" w:rsidRDefault="000F67B1" w:rsidP="000F67B1">
          <w:pPr>
            <w:pStyle w:val="Zhlav"/>
            <w:rPr>
              <w:rFonts w:ascii="Calibri" w:hAnsi="Calibri" w:cs="Arial"/>
              <w:spacing w:val="-4"/>
              <w:sz w:val="16"/>
              <w:szCs w:val="16"/>
            </w:rPr>
          </w:pPr>
          <w:r w:rsidRPr="00815D0F">
            <w:rPr>
              <w:rFonts w:ascii="Calibri" w:hAnsi="Calibri" w:cs="Arial"/>
              <w:spacing w:val="-4"/>
              <w:sz w:val="16"/>
              <w:szCs w:val="16"/>
            </w:rPr>
            <w:t>F +420 585 436 916</w:t>
          </w:r>
        </w:p>
        <w:p w:rsidR="000F67B1" w:rsidRPr="00815D0F" w:rsidRDefault="000F67B1" w:rsidP="000F67B1">
          <w:pPr>
            <w:pStyle w:val="Zhlav"/>
            <w:rPr>
              <w:rFonts w:ascii="Calibri" w:hAnsi="Calibri" w:cs="Arial"/>
              <w:spacing w:val="-4"/>
              <w:sz w:val="16"/>
              <w:szCs w:val="16"/>
            </w:rPr>
          </w:pPr>
          <w:r w:rsidRPr="00815D0F">
            <w:rPr>
              <w:rFonts w:ascii="Calibri" w:hAnsi="Calibri" w:cs="Arial"/>
              <w:spacing w:val="-4"/>
              <w:sz w:val="16"/>
              <w:szCs w:val="16"/>
            </w:rPr>
            <w:t>E info@labicom.cz</w:t>
          </w:r>
        </w:p>
        <w:p w:rsidR="00FE2549" w:rsidRDefault="00FE2549" w:rsidP="000F67B1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rPr>
              <w:rFonts w:ascii="Calibri" w:hAnsi="Calibri" w:cs="Arial"/>
              <w:spacing w:val="-4"/>
              <w:sz w:val="16"/>
              <w:szCs w:val="16"/>
            </w:rPr>
          </w:pPr>
        </w:p>
        <w:p w:rsidR="000E78F9" w:rsidRPr="008C615B" w:rsidRDefault="000F67B1" w:rsidP="000F67B1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rPr>
              <w:rFonts w:ascii="Calibri" w:eastAsia="Times New Roman" w:hAnsi="Calibri" w:cs="Arial"/>
              <w:sz w:val="16"/>
              <w:szCs w:val="16"/>
              <w:lang w:eastAsia="cs-CZ"/>
            </w:rPr>
          </w:pPr>
          <w:r w:rsidRPr="00815D0F">
            <w:rPr>
              <w:rFonts w:ascii="Calibri" w:hAnsi="Calibri" w:cs="Arial"/>
              <w:spacing w:val="-4"/>
              <w:sz w:val="16"/>
              <w:szCs w:val="16"/>
            </w:rPr>
            <w:t>www.labicom.cz</w:t>
          </w:r>
        </w:p>
      </w:tc>
    </w:tr>
  </w:tbl>
  <w:p w:rsidR="00BA3D9E" w:rsidRDefault="00BA3D9E" w:rsidP="00B36FF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C9004E"/>
    <w:multiLevelType w:val="hybridMultilevel"/>
    <w:tmpl w:val="88A0E168"/>
    <w:lvl w:ilvl="0" w:tplc="29B0A4B0">
      <w:start w:val="3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D232C0"/>
    <w:multiLevelType w:val="hybridMultilevel"/>
    <w:tmpl w:val="B85AC480"/>
    <w:lvl w:ilvl="0" w:tplc="EAF45B1C">
      <w:start w:val="185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110"/>
    <w:rsid w:val="00026450"/>
    <w:rsid w:val="0003700D"/>
    <w:rsid w:val="000514EC"/>
    <w:rsid w:val="00051CB6"/>
    <w:rsid w:val="000647C0"/>
    <w:rsid w:val="000C6606"/>
    <w:rsid w:val="000D1A04"/>
    <w:rsid w:val="000E78F9"/>
    <w:rsid w:val="000F67B1"/>
    <w:rsid w:val="00105A0B"/>
    <w:rsid w:val="00161B17"/>
    <w:rsid w:val="001A6B8D"/>
    <w:rsid w:val="001F4FA3"/>
    <w:rsid w:val="001F5689"/>
    <w:rsid w:val="001F7E56"/>
    <w:rsid w:val="002D6A83"/>
    <w:rsid w:val="00302A6F"/>
    <w:rsid w:val="00303719"/>
    <w:rsid w:val="00304B9B"/>
    <w:rsid w:val="0038219C"/>
    <w:rsid w:val="003A41C9"/>
    <w:rsid w:val="003A4EFB"/>
    <w:rsid w:val="003E50E4"/>
    <w:rsid w:val="003F1A53"/>
    <w:rsid w:val="00453B7E"/>
    <w:rsid w:val="00472435"/>
    <w:rsid w:val="004C791C"/>
    <w:rsid w:val="00512BE9"/>
    <w:rsid w:val="00551350"/>
    <w:rsid w:val="00582110"/>
    <w:rsid w:val="00582AB3"/>
    <w:rsid w:val="00592EF4"/>
    <w:rsid w:val="005B4E15"/>
    <w:rsid w:val="005C1D98"/>
    <w:rsid w:val="005C52C6"/>
    <w:rsid w:val="00634D07"/>
    <w:rsid w:val="0064789F"/>
    <w:rsid w:val="006613A0"/>
    <w:rsid w:val="00672B86"/>
    <w:rsid w:val="006A0787"/>
    <w:rsid w:val="006E7A5E"/>
    <w:rsid w:val="006F1AF7"/>
    <w:rsid w:val="00715F26"/>
    <w:rsid w:val="00727B7A"/>
    <w:rsid w:val="00744763"/>
    <w:rsid w:val="00783154"/>
    <w:rsid w:val="007A7D19"/>
    <w:rsid w:val="00823BC2"/>
    <w:rsid w:val="00862882"/>
    <w:rsid w:val="00863CCA"/>
    <w:rsid w:val="008C615B"/>
    <w:rsid w:val="008D4B6D"/>
    <w:rsid w:val="00961BBD"/>
    <w:rsid w:val="009660F8"/>
    <w:rsid w:val="00977E13"/>
    <w:rsid w:val="009E503E"/>
    <w:rsid w:val="00A4400B"/>
    <w:rsid w:val="00A53DD7"/>
    <w:rsid w:val="00A70E74"/>
    <w:rsid w:val="00AA4A7F"/>
    <w:rsid w:val="00B0170E"/>
    <w:rsid w:val="00B04B9A"/>
    <w:rsid w:val="00B2265E"/>
    <w:rsid w:val="00B34335"/>
    <w:rsid w:val="00B36FFD"/>
    <w:rsid w:val="00B429B1"/>
    <w:rsid w:val="00B42C1A"/>
    <w:rsid w:val="00BA3D9E"/>
    <w:rsid w:val="00BF2555"/>
    <w:rsid w:val="00BF30EB"/>
    <w:rsid w:val="00BF4083"/>
    <w:rsid w:val="00C02257"/>
    <w:rsid w:val="00C34D5B"/>
    <w:rsid w:val="00CA719F"/>
    <w:rsid w:val="00CE0FD4"/>
    <w:rsid w:val="00CF1EC9"/>
    <w:rsid w:val="00D2652A"/>
    <w:rsid w:val="00D3114A"/>
    <w:rsid w:val="00DD62C6"/>
    <w:rsid w:val="00E06774"/>
    <w:rsid w:val="00E36F74"/>
    <w:rsid w:val="00E62B1A"/>
    <w:rsid w:val="00E62C17"/>
    <w:rsid w:val="00EF204B"/>
    <w:rsid w:val="00F62AF0"/>
    <w:rsid w:val="00F92E33"/>
    <w:rsid w:val="00FB70CB"/>
    <w:rsid w:val="00FC2348"/>
    <w:rsid w:val="00FC5F34"/>
    <w:rsid w:val="00FE2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5:docId w15:val="{444E9D62-93A1-40DC-88CD-25BD0BC29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A3D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A3D9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BA3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3D9E"/>
  </w:style>
  <w:style w:type="paragraph" w:styleId="Zpat">
    <w:name w:val="footer"/>
    <w:basedOn w:val="Normln"/>
    <w:link w:val="ZpatChar"/>
    <w:uiPriority w:val="99"/>
    <w:unhideWhenUsed/>
    <w:rsid w:val="00BA3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3D9E"/>
  </w:style>
  <w:style w:type="table" w:styleId="Mkatabulky">
    <w:name w:val="Table Grid"/>
    <w:basedOn w:val="Normlntabulka"/>
    <w:uiPriority w:val="39"/>
    <w:rsid w:val="00BA3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0E78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0E78F9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E5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50E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264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Windows\Temporary%20Internet%20Files\Content.IE5\XCZOG8QV\cz%20-%20labicom%20-%20word%20template%20-%20zakladni%20s%20logotypem%20(+%20informace%20v%20paticc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36BCA-80BD-4825-B522-FFEFCD8D2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cz - labicom - word template - zakladni s logotypem (+ informace v paticce)</Template>
  <TotalTime>165</TotalTime>
  <Pages>6</Pages>
  <Words>556</Words>
  <Characters>3282</Characters>
  <Application>Microsoft Office Word</Application>
  <DocSecurity>0</DocSecurity>
  <Lines>27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Joanna</cp:lastModifiedBy>
  <cp:revision>53</cp:revision>
  <cp:lastPrinted>2016-05-06T07:42:00Z</cp:lastPrinted>
  <dcterms:created xsi:type="dcterms:W3CDTF">2015-02-26T08:44:00Z</dcterms:created>
  <dcterms:modified xsi:type="dcterms:W3CDTF">2016-07-21T07:07:00Z</dcterms:modified>
</cp:coreProperties>
</file>